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webextensions/webextension5.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67D80" w14:textId="58FD7E2F" w:rsidR="00307C23" w:rsidRDefault="00000000" w:rsidP="002D15EC">
      <w:pPr>
        <w:pStyle w:val="Ttulo"/>
        <w:ind w:left="-567" w:right="-427"/>
        <w:rPr>
          <w:spacing w:val="-10"/>
        </w:rPr>
      </w:pPr>
      <w:sdt>
        <w:sdtPr>
          <w:rPr>
            <w:i/>
            <w:iCs w:val="0"/>
            <w:spacing w:val="-10"/>
            <w:u w:val="single"/>
          </w:rPr>
          <w:alias w:val="Title"/>
          <w:tag w:val=""/>
          <w:id w:val="-780801520"/>
          <w:placeholder>
            <w:docPart w:val="16DB4C0C56294EE5B8FB336710A4490A"/>
          </w:placeholder>
          <w:dataBinding w:prefixMappings="xmlns:ns0='http://purl.org/dc/elements/1.1/' xmlns:ns1='http://schemas.openxmlformats.org/package/2006/metadata/core-properties' " w:xpath="/ns1:coreProperties[1]/ns0:title[1]" w:storeItemID="{6C3C8BC8-F283-45AE-878A-BAB7291924A1}"/>
          <w:text/>
        </w:sdtPr>
        <w:sdtContent>
          <w:r w:rsidR="00F60E42">
            <w:rPr>
              <w:i/>
              <w:iCs w:val="0"/>
              <w:spacing w:val="-10"/>
              <w:u w:val="single"/>
            </w:rPr>
            <w:t>3.B.5</w:t>
          </w:r>
        </w:sdtContent>
      </w:sdt>
      <w:r w:rsidR="00C851DA" w:rsidRPr="009D56FC">
        <w:rPr>
          <w:spacing w:val="-10"/>
        </w:rPr>
        <w:t xml:space="preserve"> :</w:t>
      </w:r>
      <w:r w:rsidR="00C81078" w:rsidRPr="009D56FC">
        <w:rPr>
          <w:spacing w:val="-10"/>
        </w:rPr>
        <w:t xml:space="preserve"> </w:t>
      </w:r>
      <w:sdt>
        <w:sdtPr>
          <w:rPr>
            <w:spacing w:val="-10"/>
          </w:rPr>
          <w:alias w:val="Subject"/>
          <w:tag w:val=""/>
          <w:id w:val="-1903059896"/>
          <w:placeholder>
            <w:docPart w:val="E9EA654CE18D4751863CA214D0F3B560"/>
          </w:placeholder>
          <w:dataBinding w:prefixMappings="xmlns:ns0='http://purl.org/dc/elements/1.1/' xmlns:ns1='http://schemas.openxmlformats.org/package/2006/metadata/core-properties' " w:xpath="/ns1:coreProperties[1]/ns0:subject[1]" w:storeItemID="{6C3C8BC8-F283-45AE-878A-BAB7291924A1}"/>
          <w:text/>
        </w:sdtPr>
        <w:sdtContent>
          <w:r w:rsidR="00F60E42">
            <w:rPr>
              <w:spacing w:val="-10"/>
            </w:rPr>
            <w:t>Teoría del comercio internacional (I)</w:t>
          </w:r>
          <w:r w:rsidR="002D15EC">
            <w:rPr>
              <w:spacing w:val="-10"/>
            </w:rPr>
            <w:t>.</w:t>
          </w:r>
          <w:r w:rsidR="00F60E42">
            <w:rPr>
              <w:spacing w:val="-10"/>
            </w:rPr>
            <w:t xml:space="preserve"> </w:t>
          </w:r>
          <w:r w:rsidR="002D15EC">
            <w:rPr>
              <w:spacing w:val="-10"/>
            </w:rPr>
            <w:t>L</w:t>
          </w:r>
          <w:r w:rsidR="00F60E42">
            <w:rPr>
              <w:spacing w:val="-10"/>
            </w:rPr>
            <w:t xml:space="preserve">a teoría ricardiana de la ventaja comparativa. </w:t>
          </w:r>
          <w:r w:rsidR="002D15EC">
            <w:rPr>
              <w:spacing w:val="-10"/>
            </w:rPr>
            <w:t xml:space="preserve">Determinación de la relación real de intercambio. El modelo de factores específicos. </w:t>
          </w:r>
          <w:r w:rsidR="00F60E42">
            <w:rPr>
              <w:spacing w:val="-10"/>
            </w:rPr>
            <w:t xml:space="preserve">El </w:t>
          </w:r>
          <w:r w:rsidR="002D15EC">
            <w:rPr>
              <w:spacing w:val="-10"/>
            </w:rPr>
            <w:t>M</w:t>
          </w:r>
          <w:r w:rsidR="00F60E42">
            <w:rPr>
              <w:spacing w:val="-10"/>
            </w:rPr>
            <w:t>odelo Heckscher-Ohlin-Samuelso</w:t>
          </w:r>
          <w:r w:rsidR="002D15EC">
            <w:rPr>
              <w:spacing w:val="-10"/>
            </w:rPr>
            <w:t>n (H-O-S); teoremas derivados del modelo y extensiones</w:t>
          </w:r>
          <w:r w:rsidR="00F60E42">
            <w:rPr>
              <w:spacing w:val="-10"/>
            </w:rPr>
            <w:t>.</w:t>
          </w:r>
        </w:sdtContent>
      </w:sdt>
    </w:p>
    <w:p w14:paraId="4F6991E6" w14:textId="77777777" w:rsidR="00D2772C" w:rsidRDefault="00D2772C" w:rsidP="00D2772C">
      <w:pPr>
        <w:pStyle w:val="Notaalopositor"/>
        <w:spacing w:after="0"/>
      </w:pPr>
      <w:bookmarkStart w:id="0" w:name="_Hlk111398052"/>
      <w:r>
        <w:t>Con el cambio de temario, a partir de la convocatoria de 2023 este tema pasará a ser:</w:t>
      </w:r>
    </w:p>
    <w:p w14:paraId="683B6AD3" w14:textId="27B2C15A" w:rsidR="00D2772C" w:rsidRDefault="00D2772C" w:rsidP="00D2772C">
      <w:pPr>
        <w:pStyle w:val="Notaalopositor"/>
      </w:pPr>
      <w:r>
        <w:t xml:space="preserve">3.B.5: Teoría del comercio internacional (I). La teoría ricardiana de la ventaja comparativa. Determinación de la relación real de intercambio. El modelo de factores específicos. El Modelo </w:t>
      </w:r>
      <w:r w:rsidR="000F2C6C">
        <w:t>Heckscher</w:t>
      </w:r>
      <w:r>
        <w:t>-Ohlin-Samuelson (H-O-S); teoremas derivados del modelo y extensiones.</w:t>
      </w:r>
    </w:p>
    <w:p w14:paraId="5505826E" w14:textId="1C5DE876" w:rsidR="00D2772C" w:rsidRDefault="00D2772C" w:rsidP="00D2772C">
      <w:pPr>
        <w:pStyle w:val="Notaalopositor"/>
      </w:pPr>
      <w:r>
        <w:t xml:space="preserve">De este modo, con lo escrito en este documento este tema estaría </w:t>
      </w:r>
      <w:r>
        <w:rPr>
          <w:b/>
          <w:bCs/>
        </w:rPr>
        <w:t>actualizado</w:t>
      </w:r>
      <w:r w:rsidRPr="00FC696F">
        <w:t>.</w:t>
      </w:r>
    </w:p>
    <w:p w14:paraId="59ABB641" w14:textId="2A630BB8" w:rsidR="001253F8" w:rsidRDefault="001253F8" w:rsidP="001253F8">
      <w:pPr>
        <w:pStyle w:val="Notaalopositor"/>
        <w:jc w:val="center"/>
      </w:pPr>
      <w:r w:rsidRPr="001253F8">
        <w:rPr>
          <w:noProof/>
        </w:rPr>
        <w:drawing>
          <wp:inline distT="0" distB="0" distL="0" distR="0" wp14:anchorId="34C562FE" wp14:editId="58530AC4">
            <wp:extent cx="2880000" cy="2720443"/>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8"/>
                    <a:stretch>
                      <a:fillRect/>
                    </a:stretch>
                  </pic:blipFill>
                  <pic:spPr>
                    <a:xfrm>
                      <a:off x="0" y="0"/>
                      <a:ext cx="2880000" cy="2720443"/>
                    </a:xfrm>
                    <a:prstGeom prst="rect">
                      <a:avLst/>
                    </a:prstGeom>
                  </pic:spPr>
                </pic:pic>
              </a:graphicData>
            </a:graphic>
          </wp:inline>
        </w:drawing>
      </w:r>
    </w:p>
    <w:p w14:paraId="1F094D27" w14:textId="6FA70920"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bookmarkEnd w:id="0"/>
      <w:r w:rsidRPr="00B9022F">
        <w:t>I</w:t>
      </w:r>
      <w:r w:rsidRPr="00B9022F">
        <w:rPr>
          <w:rStyle w:val="IntroduccinyconclusinChar"/>
          <w:b/>
          <w:bCs/>
          <w:caps/>
          <w:shd w:val="clear" w:color="auto" w:fill="auto"/>
        </w:rPr>
        <w:t>NTRODUCCIÓN</w:t>
      </w:r>
      <w:bookmarkEnd w:id="1"/>
      <w:bookmarkEnd w:id="2"/>
      <w:bookmarkEnd w:id="3"/>
      <w:bookmarkEnd w:id="4"/>
    </w:p>
    <w:p w14:paraId="3C9BB328" w14:textId="77777777" w:rsidR="00AC7CE7" w:rsidRDefault="00AC7CE7" w:rsidP="000E7BD7">
      <w:pPr>
        <w:pStyle w:val="Nivel1"/>
        <w:keepNext/>
        <w:spacing w:before="0" w:after="0"/>
      </w:pPr>
      <w:r>
        <w:rPr>
          <w:b/>
          <w:bCs/>
          <w:i/>
          <w:iCs/>
        </w:rPr>
        <w:t>Enganche</w:t>
      </w:r>
      <w:r w:rsidRPr="000A3137">
        <w:t>:</w:t>
      </w:r>
    </w:p>
    <w:p w14:paraId="737E0C6D" w14:textId="1F4E2660" w:rsidR="00B00550" w:rsidRPr="00E13B7B" w:rsidRDefault="00B00550" w:rsidP="00B00550">
      <w:pPr>
        <w:pStyle w:val="Nivel2"/>
        <w:keepNext/>
        <w:spacing w:after="0"/>
        <w:rPr>
          <w:spacing w:val="-5"/>
        </w:rPr>
      </w:pPr>
      <w:bookmarkStart w:id="5" w:name="_Hlk141080854"/>
      <w:r w:rsidRPr="00E13B7B">
        <w:rPr>
          <w:i/>
          <w:iCs/>
          <w:spacing w:val="-5"/>
        </w:rPr>
        <w:t>¿Mejora el comercio internacional el bienestar de un país?</w:t>
      </w:r>
      <w:r w:rsidRPr="00E13B7B">
        <w:rPr>
          <w:spacing w:val="-5"/>
        </w:rPr>
        <w:t xml:space="preserve"> Desde los albores de la historia</w:t>
      </w:r>
      <w:bookmarkStart w:id="6" w:name="_Hlk128908653"/>
      <w:r>
        <w:rPr>
          <w:rStyle w:val="Refdenotaalpie"/>
        </w:rPr>
        <w:footnoteReference w:id="2"/>
      </w:r>
      <w:bookmarkEnd w:id="6"/>
      <w:r w:rsidRPr="00E13B7B">
        <w:rPr>
          <w:spacing w:val="-5"/>
        </w:rPr>
        <w:t xml:space="preserve"> se han producido intercambios voluntarios entre tribus, pueblos, ciudades-estado, reinos e imperios.</w:t>
      </w:r>
    </w:p>
    <w:p w14:paraId="45AFB4F2" w14:textId="77777777" w:rsidR="00B00550" w:rsidRDefault="00B00550" w:rsidP="00B00550">
      <w:pPr>
        <w:pStyle w:val="Nivel3"/>
      </w:pPr>
      <w:r>
        <w:t>Si estos intercambios tuvieron lugar de manera libre no es desacertado plantearse que debieron suponer una ganancia para aquéllos que participaron en los mismos.</w:t>
      </w:r>
    </w:p>
    <w:p w14:paraId="00BD91CB" w14:textId="77777777" w:rsidR="00B00550" w:rsidRDefault="00B00550" w:rsidP="00B00550">
      <w:pPr>
        <w:pStyle w:val="Nivel2"/>
        <w:keepNext/>
        <w:spacing w:after="0"/>
      </w:pPr>
      <w:r>
        <w:t xml:space="preserve">Para indagar en estas cuestiones surge la </w:t>
      </w:r>
      <w:r w:rsidRPr="00FE079E">
        <w:rPr>
          <w:i/>
          <w:iCs/>
          <w:u w:val="single"/>
        </w:rPr>
        <w:t>teoría del comercio internacional</w:t>
      </w:r>
      <w:r>
        <w:t>, que es la rama de la economía que:</w:t>
      </w:r>
    </w:p>
    <w:p w14:paraId="038EBF1D" w14:textId="77777777" w:rsidR="00B00550" w:rsidRDefault="00B00550" w:rsidP="00B00550">
      <w:pPr>
        <w:pStyle w:val="Nivel3"/>
      </w:pPr>
      <w:r>
        <w:t>Desde un enfoque positivo, trata de dar respuesta a la pregunta “¿por qué comercian las naciones?” describiendo cuáles son las causas y los efectos de dicho comercio, es decir, analiza las fuentes de ganancia que impelían a la gente a comerciar.</w:t>
      </w:r>
    </w:p>
    <w:p w14:paraId="16466F04" w14:textId="77777777" w:rsidR="00B00550" w:rsidRDefault="00B00550" w:rsidP="00B00550">
      <w:pPr>
        <w:pStyle w:val="Nivel3"/>
      </w:pPr>
      <w:r>
        <w:t>Desde un enfoque normativo, busca analizar qué políticas se pueden llevar a cabo en materia comercial para mejorar el bienestar de los individuos.</w:t>
      </w:r>
    </w:p>
    <w:bookmarkEnd w:id="5"/>
    <w:p w14:paraId="13FC556F" w14:textId="77777777" w:rsidR="00AC7CE7" w:rsidRDefault="00AC7CE7" w:rsidP="00AC7CE7">
      <w:pPr>
        <w:pStyle w:val="Nivel1"/>
        <w:keepNext/>
        <w:spacing w:after="0"/>
      </w:pPr>
      <w:r w:rsidRPr="001105BC">
        <w:rPr>
          <w:b/>
          <w:bCs/>
          <w:i/>
          <w:iCs/>
        </w:rPr>
        <w:lastRenderedPageBreak/>
        <w:t>Relevancia</w:t>
      </w:r>
      <w:r w:rsidRPr="000A3137">
        <w:t>:</w:t>
      </w:r>
    </w:p>
    <w:p w14:paraId="4BD2293D" w14:textId="77777777" w:rsidR="004C24EB" w:rsidRPr="00C506D0" w:rsidRDefault="004C24EB" w:rsidP="004C24EB">
      <w:pPr>
        <w:pStyle w:val="Nivel2"/>
        <w:keepNext/>
        <w:spacing w:after="0"/>
      </w:pPr>
      <w:bookmarkStart w:id="7" w:name="_Hlk111485799"/>
      <w:r w:rsidRPr="00C506D0">
        <w:t>Esta cuestión es, por lo tanto, de gran relevancia tanto a nivel teórico como práctico:</w:t>
      </w:r>
    </w:p>
    <w:p w14:paraId="5884D789" w14:textId="7A83E567" w:rsidR="004C24EB" w:rsidRPr="00C506D0" w:rsidRDefault="004C24EB" w:rsidP="00EB7F93">
      <w:pPr>
        <w:pStyle w:val="Nivel3"/>
        <w:keepNext/>
      </w:pPr>
      <w:r w:rsidRPr="00C506D0">
        <w:t>Desde un punto de vista teórico</w:t>
      </w:r>
      <w:r>
        <w:rPr>
          <w:rStyle w:val="Refdenotaalpie"/>
        </w:rPr>
        <w:footnoteReference w:id="3"/>
      </w:r>
      <w:r w:rsidRPr="00C506D0">
        <w:t>,</w:t>
      </w:r>
    </w:p>
    <w:p w14:paraId="7B4D7C75" w14:textId="77777777" w:rsidR="004C24EB" w:rsidRPr="00C506D0" w:rsidRDefault="004C24EB" w:rsidP="004C24EB">
      <w:pPr>
        <w:pStyle w:val="Nivel4"/>
      </w:pPr>
      <w:r w:rsidRPr="00C506D0">
        <w:t>A nivel positivo, la teoría del comercio internacional</w:t>
      </w:r>
      <w:r>
        <w:t>, dará lugar a un equilibrio, permitiéndonos estudiar la situación que se alcanza cuando una economía se abre al comercio internacional.</w:t>
      </w:r>
    </w:p>
    <w:p w14:paraId="66AC7E9A" w14:textId="7EBB4010" w:rsidR="004C24EB" w:rsidRPr="00C506D0" w:rsidRDefault="004C24EB" w:rsidP="004C24EB">
      <w:pPr>
        <w:pStyle w:val="Nivel4"/>
      </w:pPr>
      <w:r w:rsidRPr="00C506D0">
        <w:t xml:space="preserve">A nivel normativo, </w:t>
      </w:r>
      <w:r>
        <w:t xml:space="preserve">nos permitirá valorar la deseabilidad del libre comercio, </w:t>
      </w:r>
      <w:r w:rsidRPr="00C506D0">
        <w:t>l</w:t>
      </w:r>
      <w:r>
        <w:t>o</w:t>
      </w:r>
      <w:r w:rsidRPr="00C506D0">
        <w:t xml:space="preserve">s </w:t>
      </w:r>
      <w:r>
        <w:t>efectos</w:t>
      </w:r>
      <w:r w:rsidRPr="00C506D0">
        <w:t xml:space="preserve"> que </w:t>
      </w:r>
      <w:r>
        <w:t>este tendrá</w:t>
      </w:r>
      <w:r w:rsidRPr="00C506D0">
        <w:t xml:space="preserve"> sobre el bienestar del país</w:t>
      </w:r>
      <w:r>
        <w:t xml:space="preserve"> y arrojará</w:t>
      </w:r>
      <w:r w:rsidRPr="00C506D0">
        <w:t xml:space="preserve"> importantes implicaciones </w:t>
      </w:r>
      <w:r>
        <w:t>de política económica</w:t>
      </w:r>
      <w:r>
        <w:rPr>
          <w:rStyle w:val="Refdenotaalpie"/>
        </w:rPr>
        <w:footnoteReference w:id="4"/>
      </w:r>
      <w:r w:rsidRPr="00C506D0">
        <w:t>.</w:t>
      </w:r>
    </w:p>
    <w:p w14:paraId="1973620E" w14:textId="77777777" w:rsidR="00445709" w:rsidRDefault="00445709" w:rsidP="00445709">
      <w:pPr>
        <w:pStyle w:val="Nivel3"/>
      </w:pPr>
      <w:bookmarkStart w:id="8" w:name="_Hlk128910178"/>
      <w:bookmarkEnd w:id="7"/>
      <w:r w:rsidRPr="00C506D0">
        <w:t xml:space="preserve">Desde un punto de vista práctico, </w:t>
      </w:r>
      <w:r>
        <w:t>es necesario</w:t>
      </w:r>
      <w:r w:rsidRPr="00C506D0">
        <w:t xml:space="preserve"> estudiar cuestiones relacionadas con el comercio en un mundo con un gran y creciente volumen de bienes y servicios intercambiados</w:t>
      </w:r>
      <w:r>
        <w:t>.</w:t>
      </w:r>
      <w:r w:rsidRPr="00C506D0">
        <w:t xml:space="preserve"> </w:t>
      </w:r>
      <w:r>
        <w:t>C</w:t>
      </w:r>
      <w:r w:rsidRPr="00C506D0">
        <w:t>uantitativamente</w:t>
      </w:r>
      <w:r>
        <w:t>,</w:t>
      </w:r>
      <w:r w:rsidRPr="00C506D0">
        <w:t xml:space="preserve"> el valor de las exportaciones mundiales de bienes </w:t>
      </w:r>
      <w:r>
        <w:t>y</w:t>
      </w:r>
      <w:r w:rsidRPr="00C506D0">
        <w:t xml:space="preserve"> servicios </w:t>
      </w:r>
      <w:r>
        <w:t>fue de 31 </w:t>
      </w:r>
      <w:r w:rsidRPr="00C506D0">
        <w:t xml:space="preserve">billones </w:t>
      </w:r>
      <w:r>
        <w:t>(</w:t>
      </w:r>
      <w:proofErr w:type="spellStart"/>
      <w:r>
        <w:rPr>
          <w:i/>
          <w:iCs/>
        </w:rPr>
        <w:t>trillions</w:t>
      </w:r>
      <w:proofErr w:type="spellEnd"/>
      <w:r>
        <w:t xml:space="preserve">) </w:t>
      </w:r>
      <w:r w:rsidRPr="00C506D0">
        <w:t>de dólares</w:t>
      </w:r>
      <w:r>
        <w:t xml:space="preserve"> en 2022</w:t>
      </w:r>
      <w:r>
        <w:rPr>
          <w:rStyle w:val="Refdenotaalpie"/>
        </w:rPr>
        <w:footnoteReference w:id="5"/>
      </w:r>
      <w:r w:rsidRPr="00C506D0">
        <w:t>.</w:t>
      </w:r>
    </w:p>
    <w:bookmarkEnd w:id="8"/>
    <w:p w14:paraId="385970BD" w14:textId="77777777" w:rsidR="00AC7CE7" w:rsidRDefault="00AC7CE7" w:rsidP="00AC7CE7">
      <w:pPr>
        <w:pStyle w:val="Nivel1"/>
        <w:keepNext/>
        <w:spacing w:after="0"/>
      </w:pPr>
      <w:r w:rsidRPr="001105BC">
        <w:rPr>
          <w:b/>
          <w:bCs/>
          <w:i/>
          <w:iCs/>
        </w:rPr>
        <w:t>Contextualización</w:t>
      </w:r>
      <w:r>
        <w:t>:</w:t>
      </w:r>
    </w:p>
    <w:p w14:paraId="39477DF7" w14:textId="77777777" w:rsidR="0064552F" w:rsidRDefault="0064552F" w:rsidP="0064552F">
      <w:pPr>
        <w:pStyle w:val="Nivel2"/>
        <w:keepNext/>
        <w:spacing w:after="0"/>
      </w:pPr>
      <w:bookmarkStart w:id="9" w:name="_Hlk111486130"/>
      <w:r>
        <w:rPr>
          <w:i/>
          <w:iCs/>
          <w:u w:val="single"/>
        </w:rPr>
        <w:t>Desde un punto de vista histórico</w:t>
      </w:r>
      <w:r>
        <w:t>,</w:t>
      </w:r>
    </w:p>
    <w:p w14:paraId="06B84141" w14:textId="77777777" w:rsidR="0064552F" w:rsidRPr="00332547" w:rsidRDefault="0064552F" w:rsidP="0064552F">
      <w:pPr>
        <w:pStyle w:val="Nivel3"/>
        <w:keepNext/>
        <w:rPr>
          <w:spacing w:val="-4"/>
        </w:rPr>
      </w:pPr>
      <w:r w:rsidRPr="00332547">
        <w:rPr>
          <w:spacing w:val="-4"/>
        </w:rPr>
        <w:t xml:space="preserve">Los fundamentos de la </w:t>
      </w:r>
      <w:r w:rsidRPr="00332547">
        <w:rPr>
          <w:i/>
          <w:iCs/>
          <w:spacing w:val="-4"/>
        </w:rPr>
        <w:t>teoría del comercio internacional</w:t>
      </w:r>
      <w:r w:rsidRPr="00332547">
        <w:rPr>
          <w:spacing w:val="-4"/>
        </w:rPr>
        <w:t xml:space="preserve"> están contenidos en la </w:t>
      </w:r>
      <w:r w:rsidRPr="00332547">
        <w:rPr>
          <w:b/>
          <w:bCs/>
          <w:spacing w:val="-4"/>
        </w:rPr>
        <w:t>teoría “tradicional” del comercio internacional</w:t>
      </w:r>
      <w:r w:rsidRPr="00332547">
        <w:rPr>
          <w:spacing w:val="-4"/>
        </w:rPr>
        <w:t xml:space="preserve"> que busca explicar los determinantes del comercio internacional y la especialización. Dentro de la teoría tradicional, distinguimos:</w:t>
      </w:r>
    </w:p>
    <w:p w14:paraId="65AC09E4" w14:textId="77777777" w:rsidR="0064552F" w:rsidRDefault="0064552F">
      <w:pPr>
        <w:pStyle w:val="Nivel2"/>
        <w:numPr>
          <w:ilvl w:val="0"/>
          <w:numId w:val="20"/>
        </w:numPr>
        <w:ind w:left="2126" w:hanging="113"/>
      </w:pPr>
      <w:r w:rsidRPr="00055839">
        <w:t>El</w:t>
      </w:r>
      <w:r>
        <w:rPr>
          <w:i/>
          <w:iCs/>
        </w:rPr>
        <w:t xml:space="preserve"> </w:t>
      </w:r>
      <w:r>
        <w:rPr>
          <w:i/>
          <w:iCs/>
          <w:u w:val="single"/>
        </w:rPr>
        <w:t>paradigma</w:t>
      </w:r>
      <w:r w:rsidRPr="00055839">
        <w:rPr>
          <w:i/>
          <w:iCs/>
          <w:u w:val="single"/>
        </w:rPr>
        <w:t xml:space="preserve"> clásico</w:t>
      </w:r>
      <w:r>
        <w:t xml:space="preserve">, al que contribuyen autores como </w:t>
      </w:r>
      <w:r>
        <w:rPr>
          <w:smallCaps/>
        </w:rPr>
        <w:t xml:space="preserve">Adam </w:t>
      </w:r>
      <w:r w:rsidRPr="00055839">
        <w:rPr>
          <w:smallCaps/>
        </w:rPr>
        <w:t>Smith</w:t>
      </w:r>
      <w:r>
        <w:t xml:space="preserve">, </w:t>
      </w:r>
      <w:r>
        <w:rPr>
          <w:smallCaps/>
        </w:rPr>
        <w:t xml:space="preserve">David </w:t>
      </w:r>
      <w:r w:rsidRPr="00055839">
        <w:rPr>
          <w:smallCaps/>
        </w:rPr>
        <w:t>Ricardo</w:t>
      </w:r>
      <w:r>
        <w:t xml:space="preserve"> </w:t>
      </w:r>
      <w:r w:rsidRPr="00055839">
        <w:t>y</w:t>
      </w:r>
      <w:r>
        <w:t xml:space="preserve"> </w:t>
      </w:r>
      <w:r>
        <w:rPr>
          <w:smallCaps/>
        </w:rPr>
        <w:t>Robert Torrens</w:t>
      </w:r>
      <w:r>
        <w:t xml:space="preserve">. Según este pensamiento, los determinantes del comercio internacional se encuentran en las </w:t>
      </w:r>
      <w:r w:rsidRPr="00C915CA">
        <w:rPr>
          <w:i/>
          <w:iCs/>
        </w:rPr>
        <w:t>diferencias en los precios relativos</w:t>
      </w:r>
      <w:r w:rsidRPr="004F7726">
        <w:rPr>
          <w:i/>
          <w:iCs/>
        </w:rPr>
        <w:t xml:space="preserve"> de los bienes</w:t>
      </w:r>
      <w:r>
        <w:t xml:space="preserve">, causadas por las </w:t>
      </w:r>
      <w:r w:rsidRPr="004F7726">
        <w:rPr>
          <w:i/>
          <w:iCs/>
        </w:rPr>
        <w:t>diferencias tecnológicas entre países</w:t>
      </w:r>
      <w:r>
        <w:rPr>
          <w:rStyle w:val="Refdenotaalpie"/>
        </w:rPr>
        <w:footnoteReference w:id="6"/>
      </w:r>
      <w:r>
        <w:t>;</w:t>
      </w:r>
    </w:p>
    <w:p w14:paraId="14046146" w14:textId="77777777" w:rsidR="0064552F" w:rsidRPr="00866F27" w:rsidRDefault="0064552F">
      <w:pPr>
        <w:pStyle w:val="Nivel2"/>
        <w:keepNext/>
        <w:numPr>
          <w:ilvl w:val="0"/>
          <w:numId w:val="20"/>
        </w:numPr>
        <w:spacing w:after="0"/>
        <w:ind w:left="2126" w:hanging="113"/>
      </w:pPr>
      <w:r w:rsidRPr="00055839">
        <w:t>El</w:t>
      </w:r>
      <w:r>
        <w:rPr>
          <w:i/>
          <w:iCs/>
        </w:rPr>
        <w:t xml:space="preserve"> </w:t>
      </w:r>
      <w:r w:rsidRPr="00055839">
        <w:rPr>
          <w:i/>
          <w:iCs/>
          <w:u w:val="single"/>
        </w:rPr>
        <w:t>p</w:t>
      </w:r>
      <w:r>
        <w:rPr>
          <w:i/>
          <w:iCs/>
          <w:u w:val="single"/>
        </w:rPr>
        <w:t>aradigma</w:t>
      </w:r>
      <w:r w:rsidRPr="00055839">
        <w:rPr>
          <w:i/>
          <w:iCs/>
          <w:u w:val="single"/>
        </w:rPr>
        <w:t xml:space="preserve"> neoclásico</w:t>
      </w:r>
      <w:r>
        <w:t xml:space="preserve">, gestado por </w:t>
      </w:r>
      <w:r>
        <w:rPr>
          <w:smallCaps/>
        </w:rPr>
        <w:t>J.S. Mill</w:t>
      </w:r>
      <w:r>
        <w:t xml:space="preserve"> y posteriormente desarrollado por </w:t>
      </w:r>
      <w:r>
        <w:rPr>
          <w:smallCaps/>
        </w:rPr>
        <w:t>A. Marshall</w:t>
      </w:r>
      <w:r w:rsidRPr="00866F27">
        <w:t xml:space="preserve">, </w:t>
      </w:r>
      <w:r>
        <w:t xml:space="preserve">ha sido formalizado por numerosos autores modernos. Supone un cambio de paradigma debido a la </w:t>
      </w:r>
      <w:r w:rsidRPr="00C915CA">
        <w:rPr>
          <w:i/>
          <w:iCs/>
        </w:rPr>
        <w:t>incorporación del lado de la demanda</w:t>
      </w:r>
      <w:r>
        <w:t xml:space="preserve"> a la teoría del comercio internacional. Según este pensamiento, los determinantes del comercio internacional se encuentran </w:t>
      </w:r>
      <w:r w:rsidRPr="004F7726">
        <w:rPr>
          <w:i/>
          <w:iCs/>
        </w:rPr>
        <w:t>también en las diferencias en los precios relativos de los bienes</w:t>
      </w:r>
      <w:r>
        <w:t xml:space="preserve">, pero las causas de estas diferencias no solamente se asocian a diferencias tecnológicas entre países como en el paradigma clásico, sino que pueden ser debidas a </w:t>
      </w:r>
      <w:r>
        <w:rPr>
          <w:i/>
          <w:iCs/>
        </w:rPr>
        <w:t>diferencias tecnológicas entre países</w:t>
      </w:r>
      <w:r>
        <w:t xml:space="preserve">, </w:t>
      </w:r>
      <w:r>
        <w:rPr>
          <w:i/>
          <w:iCs/>
        </w:rPr>
        <w:t>diferencias en la asignación de factores productivos entre países</w:t>
      </w:r>
      <w:r>
        <w:t xml:space="preserve"> y </w:t>
      </w:r>
      <w:r>
        <w:rPr>
          <w:i/>
          <w:iCs/>
        </w:rPr>
        <w:t>diferencias en gustos entre los consumidores de los distintos países</w:t>
      </w:r>
      <w:r w:rsidRPr="00C915CA">
        <w:t>.</w:t>
      </w:r>
    </w:p>
    <w:p w14:paraId="07146E0F" w14:textId="77777777" w:rsidR="0064552F" w:rsidRPr="00866F27" w:rsidRDefault="0064552F" w:rsidP="0064552F">
      <w:pPr>
        <w:pStyle w:val="Nivel5"/>
        <w:ind w:left="2438"/>
      </w:pPr>
      <w:r w:rsidRPr="00866F27">
        <w:t xml:space="preserve">Dentro de este </w:t>
      </w:r>
      <w:r>
        <w:t>paradigma</w:t>
      </w:r>
      <w:r w:rsidRPr="00866F27">
        <w:t>, destaca</w:t>
      </w:r>
      <w:r w:rsidRPr="00641AFB">
        <w:rPr>
          <w:spacing w:val="-3"/>
        </w:rPr>
        <w:t xml:space="preserve"> </w:t>
      </w:r>
      <w:r>
        <w:rPr>
          <w:spacing w:val="-3"/>
        </w:rPr>
        <w:t>e</w:t>
      </w:r>
      <w:r w:rsidRPr="00641AFB">
        <w:rPr>
          <w:spacing w:val="-3"/>
        </w:rPr>
        <w:t>l</w:t>
      </w:r>
      <w:r w:rsidRPr="00641AFB">
        <w:rPr>
          <w:i/>
          <w:iCs/>
          <w:spacing w:val="-3"/>
        </w:rPr>
        <w:t xml:space="preserve"> modelo de </w:t>
      </w:r>
      <w:r w:rsidRPr="00641AFB">
        <w:rPr>
          <w:i/>
          <w:iCs/>
          <w:smallCaps/>
          <w:spacing w:val="-3"/>
        </w:rPr>
        <w:t>Heckscher-Ohlin</w:t>
      </w:r>
      <w:r w:rsidRPr="00641AFB">
        <w:rPr>
          <w:i/>
          <w:iCs/>
          <w:spacing w:val="-3"/>
        </w:rPr>
        <w:t xml:space="preserve"> </w:t>
      </w:r>
      <w:r w:rsidRPr="00641AFB">
        <w:rPr>
          <w:spacing w:val="-3"/>
        </w:rPr>
        <w:t xml:space="preserve">(desarrollado posteriormente por </w:t>
      </w:r>
      <w:r w:rsidRPr="00641AFB">
        <w:rPr>
          <w:smallCaps/>
          <w:spacing w:val="-3"/>
        </w:rPr>
        <w:t>Samuelson</w:t>
      </w:r>
      <w:r w:rsidRPr="00641AFB">
        <w:rPr>
          <w:spacing w:val="-3"/>
        </w:rPr>
        <w:t>)</w:t>
      </w:r>
      <w:r>
        <w:t xml:space="preserve">, </w:t>
      </w:r>
      <w:r w:rsidRPr="00641AFB">
        <w:rPr>
          <w:spacing w:val="-2"/>
        </w:rPr>
        <w:t>que acepta las premisas de la metodología neoclásica, pero que pone el énfasis</w:t>
      </w:r>
      <w:r>
        <w:t xml:space="preserve"> en las diferencias en la asignación de factores productivos entre países. </w:t>
      </w:r>
      <w:r w:rsidRPr="00866F27">
        <w:t xml:space="preserve">El modelo de </w:t>
      </w:r>
      <w:r w:rsidRPr="00055839">
        <w:rPr>
          <w:smallCaps/>
        </w:rPr>
        <w:t>Heckscher-Ohlin</w:t>
      </w:r>
      <w:r w:rsidRPr="00866F27">
        <w:t xml:space="preserve"> puede ser considerado un caso particular del modelo neoclásico en el que se asumen idénticos gustos y funciones de producción entre los diferentes países. Esta pérdida de generalidad es, de acuerdo con algunos autores, el precio que ha de ser pagado para obtener conclusiones firmes </w:t>
      </w:r>
      <w:r w:rsidRPr="00866F27">
        <w:lastRenderedPageBreak/>
        <w:t>sobre la estructura del comercio internacional de un país</w:t>
      </w:r>
      <w:r>
        <w:t>. Este punto de vista afirma que los países se especializan en la exportación de los bienes cuya producción es intensiva en el factor en el que el país es abundante, mientras que tienden a importar los otros bienes. Su mayor complejidad formal exigía un análisis normativo de la política comercial que ofrecía una visión matizada de librecambio</w:t>
      </w:r>
      <w:r w:rsidRPr="00866F27">
        <w:t>.</w:t>
      </w:r>
    </w:p>
    <w:p w14:paraId="35CEEEB2" w14:textId="77777777" w:rsidR="0064552F" w:rsidRPr="00425381" w:rsidRDefault="0064552F" w:rsidP="00D26F3B">
      <w:pPr>
        <w:pStyle w:val="Nivel3"/>
        <w:keepNext/>
        <w:numPr>
          <w:ilvl w:val="0"/>
          <w:numId w:val="0"/>
        </w:numPr>
        <w:ind w:left="1474"/>
      </w:pPr>
      <w:r>
        <w:t xml:space="preserve">Los paradigmas mencionados constituyen una doctrina consistente en la que se </w:t>
      </w:r>
      <w:r w:rsidRPr="00425381">
        <w:rPr>
          <w:i/>
          <w:iCs/>
        </w:rPr>
        <w:t>deducen</w:t>
      </w:r>
      <w:r w:rsidRPr="00425381">
        <w:t xml:space="preserve"> una serie de </w:t>
      </w:r>
      <w:r w:rsidRPr="00425381">
        <w:rPr>
          <w:i/>
          <w:iCs/>
        </w:rPr>
        <w:t>teoremas</w:t>
      </w:r>
      <w:r w:rsidRPr="00425381">
        <w:t xml:space="preserve"> de una serie de </w:t>
      </w:r>
      <w:r w:rsidRPr="00425381">
        <w:rPr>
          <w:i/>
          <w:iCs/>
        </w:rPr>
        <w:t>premisas básicas</w:t>
      </w:r>
      <w:r w:rsidRPr="00425381">
        <w:t>, tanto a nivel positivo como normativo.</w:t>
      </w:r>
    </w:p>
    <w:p w14:paraId="5EA7F3CF" w14:textId="77777777" w:rsidR="0064552F" w:rsidRPr="005A4B19" w:rsidRDefault="0064552F" w:rsidP="0064552F">
      <w:pPr>
        <w:pStyle w:val="Nivel4"/>
        <w:keepNext/>
        <w:ind w:left="1814"/>
      </w:pPr>
      <w:r w:rsidRPr="005A4B19">
        <w:t xml:space="preserve">Dejando de lado los supuestos específicos de cada modelo, los </w:t>
      </w:r>
      <w:r w:rsidRPr="00425381">
        <w:rPr>
          <w:i/>
          <w:iCs/>
        </w:rPr>
        <w:t>supuestos fundamentales</w:t>
      </w:r>
      <w:r w:rsidRPr="005A4B19">
        <w:t xml:space="preserve"> de estas teorías son:</w:t>
      </w:r>
    </w:p>
    <w:p w14:paraId="6C414189" w14:textId="77777777" w:rsidR="0064552F" w:rsidRDefault="0064552F">
      <w:pPr>
        <w:pStyle w:val="Nivel2"/>
        <w:numPr>
          <w:ilvl w:val="0"/>
          <w:numId w:val="19"/>
        </w:numPr>
        <w:spacing w:after="0"/>
        <w:ind w:left="2183" w:hanging="198"/>
      </w:pPr>
      <w:r>
        <w:t>Competencia perfecta; y</w:t>
      </w:r>
    </w:p>
    <w:p w14:paraId="1E7C0FD8" w14:textId="77777777" w:rsidR="0064552F" w:rsidRDefault="0064552F">
      <w:pPr>
        <w:pStyle w:val="Nivel2"/>
        <w:numPr>
          <w:ilvl w:val="0"/>
          <w:numId w:val="19"/>
        </w:numPr>
        <w:spacing w:after="0"/>
        <w:ind w:left="2183" w:hanging="198"/>
      </w:pPr>
      <w:r>
        <w:t>Los bienes comerciados internacionalmente son homogéneos e idénticos en todos los países.</w:t>
      </w:r>
    </w:p>
    <w:p w14:paraId="6F5270D3" w14:textId="77777777" w:rsidR="00D26F3B" w:rsidRDefault="0064552F" w:rsidP="00D26F3B">
      <w:pPr>
        <w:pStyle w:val="Nivel4"/>
        <w:keepNext/>
      </w:pPr>
      <w:r>
        <w:t>Las diferencias entre países propician que cada país pueda especializarse en aquellos bienes en los que produce con menores costes en términos relativos (ventaja comparativa), de manera que las posibilidades de producción y de consumo para los países involucrados se expanden.</w:t>
      </w:r>
    </w:p>
    <w:p w14:paraId="18789AAD" w14:textId="5EB560E1" w:rsidR="0064552F" w:rsidRPr="00663B43" w:rsidRDefault="0064552F" w:rsidP="00D26F3B">
      <w:pPr>
        <w:pStyle w:val="Nivel5"/>
      </w:pPr>
      <w:r w:rsidRPr="00663B43">
        <w:t xml:space="preserve">No obstante, no faltaron esfuerzos intelectuales alternativos a favor del proteccionismo, como la doctrina de la industria naciente de </w:t>
      </w:r>
      <w:r w:rsidRPr="00663B43">
        <w:rPr>
          <w:smallCaps/>
        </w:rPr>
        <w:t>Alexander Hamilton</w:t>
      </w:r>
      <w:r w:rsidRPr="00663B43">
        <w:t xml:space="preserve"> (1790) y </w:t>
      </w:r>
      <w:r w:rsidRPr="00663B43">
        <w:rPr>
          <w:smallCaps/>
        </w:rPr>
        <w:t xml:space="preserve">Friedrich </w:t>
      </w:r>
      <w:proofErr w:type="spellStart"/>
      <w:r w:rsidRPr="00663B43">
        <w:rPr>
          <w:smallCaps/>
        </w:rPr>
        <w:t>List</w:t>
      </w:r>
      <w:proofErr w:type="spellEnd"/>
      <w:r w:rsidRPr="00663B43">
        <w:t xml:space="preserve"> (1841), aunque conviene reconocer que generalmente poseían un enfoque moderado en la imposición de trabas al comercio.</w:t>
      </w:r>
    </w:p>
    <w:p w14:paraId="65D2A414" w14:textId="77777777" w:rsidR="0064552F" w:rsidRDefault="0064552F" w:rsidP="0064552F">
      <w:pPr>
        <w:pStyle w:val="Nivel4"/>
        <w:keepNext/>
      </w:pPr>
      <w:r>
        <w:t xml:space="preserve">En cualquier caso, </w:t>
      </w:r>
      <w:r w:rsidRPr="00C915CA">
        <w:rPr>
          <w:i/>
          <w:iCs/>
        </w:rPr>
        <w:t>en la realidad se aprecia que estos supuestos no se cumplen</w:t>
      </w:r>
      <w:r>
        <w:t>:</w:t>
      </w:r>
    </w:p>
    <w:p w14:paraId="5CED8D2C" w14:textId="77777777" w:rsidR="0064552F" w:rsidRDefault="0064552F">
      <w:pPr>
        <w:pStyle w:val="Nivel1"/>
        <w:numPr>
          <w:ilvl w:val="0"/>
          <w:numId w:val="18"/>
        </w:numPr>
        <w:spacing w:before="0" w:after="0"/>
        <w:ind w:left="2268" w:hanging="198"/>
      </w:pPr>
      <w:r>
        <w:t>Existen estructuras de mercado distintas a la competencia perfecta; y</w:t>
      </w:r>
    </w:p>
    <w:p w14:paraId="204DBF22" w14:textId="77777777" w:rsidR="0064552F" w:rsidRDefault="0064552F">
      <w:pPr>
        <w:pStyle w:val="Nivel1"/>
        <w:numPr>
          <w:ilvl w:val="0"/>
          <w:numId w:val="18"/>
        </w:numPr>
        <w:spacing w:before="0" w:after="0"/>
        <w:ind w:left="2268" w:hanging="198"/>
      </w:pPr>
      <w:r>
        <w:t>La heterogeneidad de bienes (diferenciación de productos) es mucho más frecuente que la homogeneidad.</w:t>
      </w:r>
    </w:p>
    <w:p w14:paraId="6E066970" w14:textId="2F43F529" w:rsidR="007119A2" w:rsidRDefault="0064552F" w:rsidP="007119A2">
      <w:pPr>
        <w:pStyle w:val="Nivel3"/>
        <w:keepNext/>
      </w:pPr>
      <w:r>
        <w:t>A pesar de que estos aspectos ya se habían examinado en alguna que otra contribución pionera, tan sólo a partir de los años</w:t>
      </w:r>
      <w:r w:rsidR="00D26F3B">
        <w:t> </w:t>
      </w:r>
      <w:r>
        <w:t xml:space="preserve">70 y 80 </w:t>
      </w:r>
      <w:r w:rsidR="00D26F3B">
        <w:t>del siglo</w:t>
      </w:r>
      <w:r w:rsidR="00E636E9">
        <w:t> </w:t>
      </w:r>
      <w:r w:rsidR="00D26F3B">
        <w:t xml:space="preserve">XX </w:t>
      </w:r>
      <w:r>
        <w:t xml:space="preserve">este campo de investigación comenzó a cobrar la atención merecida gracias al desarrollo de aparatos analíticos derivados de la organización industrial. De este modo, nace lo que se conocen como </w:t>
      </w:r>
      <w:r w:rsidR="007119A2" w:rsidRPr="00C915CA">
        <w:rPr>
          <w:b/>
          <w:bCs/>
        </w:rPr>
        <w:t>‘nuevas’ teorías del comercio internacional</w:t>
      </w:r>
      <w:r w:rsidR="007119A2">
        <w:rPr>
          <w:rStyle w:val="Refdenotaalpie"/>
        </w:rPr>
        <w:footnoteReference w:id="7"/>
      </w:r>
      <w:r w:rsidR="007119A2">
        <w:t xml:space="preserve"> (también conocido como </w:t>
      </w:r>
      <w:r w:rsidR="007119A2">
        <w:rPr>
          <w:i/>
          <w:iCs/>
        </w:rPr>
        <w:t>enfoque de la organización industrial</w:t>
      </w:r>
      <w:r w:rsidR="007119A2">
        <w:t xml:space="preserve"> al comercio internacional).</w:t>
      </w:r>
    </w:p>
    <w:p w14:paraId="0707E667" w14:textId="77777777" w:rsidR="007119A2" w:rsidRDefault="007119A2" w:rsidP="007119A2">
      <w:pPr>
        <w:pStyle w:val="Nivel4"/>
      </w:pPr>
      <w:r>
        <w:t>La principal característica de estos modelos es que se desprenden del supuesto de competencia perfecta y/o del de homogeneidad del producto, enfatizando los rendimientos crecientes a escala</w:t>
      </w:r>
      <w:r>
        <w:rPr>
          <w:rStyle w:val="Refdenotaalpie"/>
        </w:rPr>
        <w:footnoteReference w:id="8"/>
      </w:r>
      <w:r>
        <w:t>.</w:t>
      </w:r>
    </w:p>
    <w:p w14:paraId="4F9BA6F5" w14:textId="77777777" w:rsidR="0064552F" w:rsidRDefault="0064552F" w:rsidP="0064552F">
      <w:pPr>
        <w:pStyle w:val="Nivel4"/>
        <w:keepNext/>
      </w:pPr>
      <w:r>
        <w:lastRenderedPageBreak/>
        <w:t>De este modo buscan explicar la evidencia empírica no explicada por la teoría “tradicional” del comercio internacional:</w:t>
      </w:r>
    </w:p>
    <w:p w14:paraId="2160E1FE" w14:textId="77777777" w:rsidR="0064552F" w:rsidRDefault="0064552F" w:rsidP="0064552F">
      <w:pPr>
        <w:pStyle w:val="Nivel5"/>
        <w:keepNext/>
      </w:pPr>
      <w:r>
        <w:t xml:space="preserve">El </w:t>
      </w:r>
      <w:r w:rsidRPr="008200BB">
        <w:rPr>
          <w:i/>
          <w:iCs/>
        </w:rPr>
        <w:t xml:space="preserve">comercio </w:t>
      </w:r>
      <w:proofErr w:type="spellStart"/>
      <w:r w:rsidRPr="008200BB">
        <w:rPr>
          <w:i/>
          <w:iCs/>
        </w:rPr>
        <w:t>intra-industrial</w:t>
      </w:r>
      <w:proofErr w:type="spellEnd"/>
      <w:r>
        <w:t>, es decir, la importación y exportación simultánea de bienes pertenecientes a la misma industria.</w:t>
      </w:r>
    </w:p>
    <w:p w14:paraId="1CCA90B6" w14:textId="77777777" w:rsidR="0064552F" w:rsidRDefault="0064552F" w:rsidP="0064552F">
      <w:pPr>
        <w:pStyle w:val="Nivel6"/>
      </w:pPr>
      <w:r>
        <w:t xml:space="preserve">Esto constituía una de las mayores limitaciones de la teoría tradicional ya que el comercio </w:t>
      </w:r>
      <w:proofErr w:type="spellStart"/>
      <w:r>
        <w:t>intra-industrial</w:t>
      </w:r>
      <w:proofErr w:type="spellEnd"/>
      <w:r>
        <w:t xml:space="preserve"> (que supone la mayor parte del comercio en algunas regiones como Europa) queda inexplicado, si bien al introducir costes de transporte </w:t>
      </w:r>
      <w:r w:rsidRPr="009608A2">
        <w:rPr>
          <w:color w:val="595959" w:themeColor="text1" w:themeTint="A6"/>
          <w:sz w:val="19"/>
          <w:szCs w:val="19"/>
        </w:rPr>
        <w:t>[ver Gandolfo págs. 115-117]</w:t>
      </w:r>
      <w:r w:rsidRPr="00CA662E">
        <w:rPr>
          <w:color w:val="595959" w:themeColor="text1" w:themeTint="A6"/>
          <w:sz w:val="18"/>
          <w:szCs w:val="18"/>
        </w:rPr>
        <w:t xml:space="preserve"> </w:t>
      </w:r>
      <w:r>
        <w:t xml:space="preserve">o al juntar los modelos de </w:t>
      </w:r>
      <w:r w:rsidRPr="006B594B">
        <w:rPr>
          <w:smallCaps/>
        </w:rPr>
        <w:t>Ricardo</w:t>
      </w:r>
      <w:r>
        <w:t xml:space="preserve"> y </w:t>
      </w:r>
      <w:r w:rsidRPr="006B594B">
        <w:rPr>
          <w:smallCaps/>
        </w:rPr>
        <w:t>Heckscher-Ohlin</w:t>
      </w:r>
      <w:r>
        <w:t>, es posible ofrecer una explicación general de este fenómeno en el marco de la teoría tradicional del comercio internacional</w:t>
      </w:r>
      <w:r w:rsidRPr="00CA662E">
        <w:rPr>
          <w:color w:val="595959" w:themeColor="text1" w:themeTint="A6"/>
          <w:sz w:val="18"/>
          <w:szCs w:val="18"/>
        </w:rPr>
        <w:t xml:space="preserve"> </w:t>
      </w:r>
      <w:r w:rsidRPr="009608A2">
        <w:rPr>
          <w:color w:val="595959" w:themeColor="text1" w:themeTint="A6"/>
          <w:sz w:val="19"/>
          <w:szCs w:val="19"/>
        </w:rPr>
        <w:t>[ver Gandolfo págs. 161 y 172-175]</w:t>
      </w:r>
      <w:r>
        <w:t>.</w:t>
      </w:r>
    </w:p>
    <w:p w14:paraId="221E5BE1" w14:textId="77777777" w:rsidR="0064552F" w:rsidRDefault="0064552F" w:rsidP="0064552F">
      <w:pPr>
        <w:pStyle w:val="Nivel5"/>
      </w:pPr>
      <w:r>
        <w:t xml:space="preserve">La </w:t>
      </w:r>
      <w:r w:rsidRPr="00E4791D">
        <w:rPr>
          <w:i/>
          <w:iCs/>
        </w:rPr>
        <w:t>tasa de apertura</w:t>
      </w:r>
      <w:r>
        <w:t xml:space="preserve"> de los países desarrollados ha aumentado considerablemente en las últimas décadas, mientras que el modelo </w:t>
      </w:r>
      <w:r>
        <w:rPr>
          <w:smallCaps/>
        </w:rPr>
        <w:t>Heckscher-Ohlin</w:t>
      </w:r>
      <w:r>
        <w:t xml:space="preserve"> predice que el grado de apertura debería caer a medida que los recursos de los países son más parecidos.</w:t>
      </w:r>
    </w:p>
    <w:p w14:paraId="01B77E57" w14:textId="77777777" w:rsidR="0064552F" w:rsidRDefault="0064552F" w:rsidP="0064552F">
      <w:pPr>
        <w:pStyle w:val="Nivel5"/>
      </w:pPr>
      <w:r>
        <w:t>Los países desarrollados comercian mayoritariamente entre ellos, mientras que la predicción de la literatura tradicional es que el comercio entre países diferentes es mayor que entre países con recursos y tecnologías similares.</w:t>
      </w:r>
    </w:p>
    <w:p w14:paraId="77767A89" w14:textId="77777777" w:rsidR="0064552F" w:rsidRPr="009F22DB" w:rsidRDefault="0064552F" w:rsidP="0064552F">
      <w:pPr>
        <w:pStyle w:val="Nivel4"/>
      </w:pPr>
      <w:r w:rsidRPr="009F22DB">
        <w:t xml:space="preserve">Esta profusión de modelos, si bien </w:t>
      </w:r>
      <w:r w:rsidRPr="009F22DB">
        <w:rPr>
          <w:i/>
          <w:iCs/>
        </w:rPr>
        <w:t>permitió explicar importantes aspectos concretos del comercio internacional</w:t>
      </w:r>
      <w:r w:rsidRPr="009F22DB">
        <w:t xml:space="preserve">, </w:t>
      </w:r>
      <w:r w:rsidRPr="00C915CA">
        <w:rPr>
          <w:i/>
          <w:iCs/>
          <w:u w:val="single"/>
        </w:rPr>
        <w:t>significó la pérdida de resultados precisos y unívocos en el análisis de política comercial</w:t>
      </w:r>
      <w:r w:rsidRPr="009F22DB">
        <w:t xml:space="preserve"> que ofrecían los modelos neoclásicos gracias a su relativa simplicidad. Ello abrió la puerta a instrumentos de política comercial potencialmente aumentadores del bienestar.</w:t>
      </w:r>
    </w:p>
    <w:p w14:paraId="4CAA90DF" w14:textId="77777777" w:rsidR="00AC7CE7" w:rsidRDefault="00AC7CE7" w:rsidP="00AC7CE7">
      <w:pPr>
        <w:pStyle w:val="Imagen"/>
        <w:ind w:left="1985"/>
      </w:pPr>
      <w:r>
        <w:drawing>
          <wp:inline distT="0" distB="0" distL="0" distR="0" wp14:anchorId="5C674C11" wp14:editId="4D67741C">
            <wp:extent cx="3000619" cy="1205346"/>
            <wp:effectExtent l="0" t="0" r="0" b="0"/>
            <wp:docPr id="29" name="Imagen 2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Texto, Aplicación&#10;&#10;Descripción generada automáticamente"/>
                    <pic:cNvPicPr/>
                  </pic:nvPicPr>
                  <pic:blipFill>
                    <a:blip r:embed="rId9"/>
                    <a:stretch>
                      <a:fillRect/>
                    </a:stretch>
                  </pic:blipFill>
                  <pic:spPr>
                    <a:xfrm>
                      <a:off x="0" y="0"/>
                      <a:ext cx="3008158" cy="1208374"/>
                    </a:xfrm>
                    <a:prstGeom prst="rect">
                      <a:avLst/>
                    </a:prstGeom>
                  </pic:spPr>
                </pic:pic>
              </a:graphicData>
            </a:graphic>
          </wp:inline>
        </w:drawing>
      </w:r>
    </w:p>
    <w:p w14:paraId="4684A436" w14:textId="77777777" w:rsidR="00AC7CE7" w:rsidRPr="0064552F" w:rsidRDefault="00AC7CE7" w:rsidP="00AC7CE7">
      <w:pPr>
        <w:pStyle w:val="Nivel2"/>
        <w:keepNext/>
        <w:spacing w:after="0"/>
        <w:rPr>
          <w:spacing w:val="-1"/>
        </w:rPr>
      </w:pPr>
      <w:r w:rsidRPr="0064552F">
        <w:rPr>
          <w:spacing w:val="-1"/>
        </w:rPr>
        <w:t xml:space="preserve">La teoría del comercio internacional ha permitido explicar los distintos canales por los que pueden obtenerse </w:t>
      </w:r>
      <w:r w:rsidRPr="0064552F">
        <w:rPr>
          <w:b/>
          <w:bCs/>
          <w:spacing w:val="-1"/>
        </w:rPr>
        <w:t>beneficios de la liberalización comercial</w:t>
      </w:r>
      <w:r w:rsidRPr="0064552F">
        <w:rPr>
          <w:spacing w:val="-1"/>
        </w:rPr>
        <w:t>. Estos beneficios pueden ser:</w:t>
      </w:r>
    </w:p>
    <w:p w14:paraId="699C865A" w14:textId="77777777" w:rsidR="00AC7CE7" w:rsidRDefault="00AC7CE7" w:rsidP="00AC7CE7">
      <w:pPr>
        <w:pStyle w:val="Nivel3"/>
        <w:keepNext/>
      </w:pPr>
      <w:r>
        <w:rPr>
          <w:i/>
          <w:iCs/>
          <w:u w:val="single"/>
        </w:rPr>
        <w:t>Beneficios estáticos</w:t>
      </w:r>
      <w:r>
        <w:t>:</w:t>
      </w:r>
    </w:p>
    <w:p w14:paraId="34DB29A0" w14:textId="77777777" w:rsidR="00AC7CE7" w:rsidRDefault="00AC7CE7" w:rsidP="00D52E54">
      <w:pPr>
        <w:pStyle w:val="Nivel4"/>
      </w:pPr>
      <w:r w:rsidRPr="00037ABA">
        <w:t xml:space="preserve">Mayores </w:t>
      </w:r>
      <w:r>
        <w:t xml:space="preserve">posibilidades de </w:t>
      </w:r>
      <w:r w:rsidRPr="005325DF">
        <w:rPr>
          <w:i/>
          <w:iCs/>
        </w:rPr>
        <w:t>producción</w:t>
      </w:r>
      <w:r>
        <w:t xml:space="preserve"> (reasignación eficiente de factores productivos, mayor productividad derivada de una mayor tensión competitiva, mayor disponibilidad de bienes intermedios…).</w:t>
      </w:r>
    </w:p>
    <w:p w14:paraId="56D8AD6D" w14:textId="46ED7DAD" w:rsidR="00AC7CE7" w:rsidRPr="00037ABA" w:rsidRDefault="00AC7CE7" w:rsidP="00D52E54">
      <w:pPr>
        <w:pStyle w:val="Nivel4"/>
      </w:pPr>
      <w:r>
        <w:t xml:space="preserve">Mayores posibilidades de elección para el </w:t>
      </w:r>
      <w:r w:rsidRPr="005325DF">
        <w:rPr>
          <w:i/>
          <w:iCs/>
        </w:rPr>
        <w:t>consumidor</w:t>
      </w:r>
      <w:r>
        <w:t xml:space="preserve"> (en términos de </w:t>
      </w:r>
      <w:r w:rsidR="00393F00">
        <w:t>can</w:t>
      </w:r>
      <w:r w:rsidR="00393F00" w:rsidRPr="00D52E54">
        <w:rPr>
          <w:rStyle w:val="Nivel4Car"/>
        </w:rPr>
        <w:t>tid</w:t>
      </w:r>
      <w:r w:rsidR="00393F00">
        <w:t xml:space="preserve">ad, </w:t>
      </w:r>
      <w:r>
        <w:t>calidad y variedad de productos).</w:t>
      </w:r>
    </w:p>
    <w:p w14:paraId="51820151" w14:textId="77777777" w:rsidR="00AC7CE7" w:rsidRDefault="00AC7CE7" w:rsidP="00AC7CE7">
      <w:pPr>
        <w:pStyle w:val="Nivel3"/>
        <w:keepNext/>
      </w:pPr>
      <w:r>
        <w:rPr>
          <w:i/>
          <w:iCs/>
          <w:u w:val="single"/>
        </w:rPr>
        <w:t>Beneficios dinámicos</w:t>
      </w:r>
      <w:r>
        <w:t>:</w:t>
      </w:r>
    </w:p>
    <w:p w14:paraId="03796EA6" w14:textId="19CA903A" w:rsidR="00AC7CE7" w:rsidRDefault="00AC7CE7" w:rsidP="00D52E54">
      <w:pPr>
        <w:pStyle w:val="Nivel4"/>
      </w:pPr>
      <w:r>
        <w:t>E</w:t>
      </w:r>
      <w:r w:rsidRPr="00D52E54">
        <w:rPr>
          <w:rStyle w:val="Nivel4Car"/>
        </w:rPr>
        <w:t>fe</w:t>
      </w:r>
      <w:r>
        <w:t>ctos sobre la innovación y el crecimiento a largo plazo</w:t>
      </w:r>
      <w:r w:rsidRPr="00D772BF">
        <w:rPr>
          <w:color w:val="767171" w:themeColor="background2" w:themeShade="80"/>
          <w:sz w:val="19"/>
          <w:szCs w:val="19"/>
        </w:rPr>
        <w:t xml:space="preserve"> [Tema 3.B.9]</w:t>
      </w:r>
      <w:r w:rsidR="00D52E54">
        <w:t>.</w:t>
      </w:r>
    </w:p>
    <w:p w14:paraId="64969132" w14:textId="77777777" w:rsidR="00AC7CE7" w:rsidRDefault="00AC7CE7" w:rsidP="00AC7CE7">
      <w:pPr>
        <w:pStyle w:val="Nivel2"/>
        <w:keepNext/>
        <w:spacing w:after="0"/>
      </w:pPr>
      <w:r>
        <w:t xml:space="preserve">Sin embargo, conviene hacer algunas </w:t>
      </w:r>
      <w:r w:rsidRPr="00C10A89">
        <w:rPr>
          <w:b/>
          <w:bCs/>
        </w:rPr>
        <w:t>puntualizaciones</w:t>
      </w:r>
      <w:r>
        <w:t>, que darán paso a la intervención del sector público en materia de política comercial:</w:t>
      </w:r>
    </w:p>
    <w:p w14:paraId="7F4D2285" w14:textId="77777777" w:rsidR="00AC7CE7" w:rsidRPr="00113023" w:rsidRDefault="00AC7CE7" w:rsidP="009A469F">
      <w:pPr>
        <w:pStyle w:val="Nivel3"/>
        <w:keepNext/>
      </w:pPr>
      <w:r>
        <w:t>E</w:t>
      </w:r>
      <w:r w:rsidRPr="00D772BF">
        <w:rPr>
          <w:sz w:val="24"/>
          <w:szCs w:val="24"/>
        </w:rPr>
        <w:t>xisten</w:t>
      </w:r>
      <w:r>
        <w:t xml:space="preserve"> teorías que señalan los </w:t>
      </w:r>
      <w:r w:rsidRPr="00D772BF">
        <w:rPr>
          <w:i/>
          <w:iCs/>
          <w:u w:val="single"/>
        </w:rPr>
        <w:t>costes potenciales</w:t>
      </w:r>
      <w:r>
        <w:t xml:space="preserve"> derivados de la apertura comercial. Por ejemplo, d</w:t>
      </w:r>
      <w:r w:rsidRPr="00113023">
        <w:t>el análisis normativo de la política comercial en el paradigma neoclásico, se deduce que:</w:t>
      </w:r>
    </w:p>
    <w:p w14:paraId="4D325615" w14:textId="2D78A887" w:rsidR="00AC7CE7" w:rsidRDefault="00AC7CE7" w:rsidP="00D52E54">
      <w:pPr>
        <w:pStyle w:val="Nivel4"/>
      </w:pPr>
      <w:r w:rsidRPr="00113023">
        <w:t>Si el</w:t>
      </w:r>
      <w:r w:rsidRPr="00113023">
        <w:rPr>
          <w:b/>
          <w:bCs/>
        </w:rPr>
        <w:t xml:space="preserve"> país es grande</w:t>
      </w:r>
      <w:r>
        <w:t xml:space="preserve"> la política comercial óptima pasaría por el establecimiento de un </w:t>
      </w:r>
      <w:r w:rsidRPr="00113023">
        <w:rPr>
          <w:i/>
          <w:iCs/>
        </w:rPr>
        <w:t>arancel óptimo</w:t>
      </w:r>
      <w:r w:rsidRPr="00D772BF">
        <w:rPr>
          <w:color w:val="767171" w:themeColor="background2" w:themeShade="80"/>
          <w:sz w:val="19"/>
          <w:szCs w:val="19"/>
        </w:rPr>
        <w:t xml:space="preserve"> [Tema 3.B.</w:t>
      </w:r>
      <w:r>
        <w:rPr>
          <w:color w:val="767171" w:themeColor="background2" w:themeShade="80"/>
          <w:sz w:val="19"/>
          <w:szCs w:val="19"/>
        </w:rPr>
        <w:t>7</w:t>
      </w:r>
      <w:r w:rsidRPr="00D772BF">
        <w:rPr>
          <w:color w:val="767171" w:themeColor="background2" w:themeShade="80"/>
          <w:sz w:val="19"/>
          <w:szCs w:val="19"/>
        </w:rPr>
        <w:t>]</w:t>
      </w:r>
      <w:r w:rsidR="00D52E54">
        <w:t>.</w:t>
      </w:r>
    </w:p>
    <w:p w14:paraId="1F1D3095" w14:textId="0A34FA72" w:rsidR="00AC7CE7" w:rsidRDefault="00AC7CE7" w:rsidP="00D52E54">
      <w:pPr>
        <w:pStyle w:val="Nivel4"/>
      </w:pPr>
      <w:r>
        <w:lastRenderedPageBreak/>
        <w:t xml:space="preserve">En presencia de </w:t>
      </w:r>
      <w:r w:rsidRPr="00113023">
        <w:rPr>
          <w:b/>
          <w:bCs/>
        </w:rPr>
        <w:t>fallos de mercado</w:t>
      </w:r>
      <w:r>
        <w:t xml:space="preserve">, la </w:t>
      </w:r>
      <w:r w:rsidRPr="00C10A89">
        <w:rPr>
          <w:i/>
          <w:iCs/>
        </w:rPr>
        <w:t>política comercial estratégica</w:t>
      </w:r>
      <w:r>
        <w:t xml:space="preserve"> puede llegar a aumentar el bienestar </w:t>
      </w:r>
      <w:r w:rsidRPr="00D772BF">
        <w:rPr>
          <w:color w:val="767171" w:themeColor="background2" w:themeShade="80"/>
          <w:sz w:val="19"/>
          <w:szCs w:val="19"/>
        </w:rPr>
        <w:t>[Tema 3.B.</w:t>
      </w:r>
      <w:r>
        <w:rPr>
          <w:color w:val="767171" w:themeColor="background2" w:themeShade="80"/>
          <w:sz w:val="19"/>
          <w:szCs w:val="19"/>
        </w:rPr>
        <w:t>8</w:t>
      </w:r>
      <w:r w:rsidRPr="00D772BF">
        <w:rPr>
          <w:color w:val="767171" w:themeColor="background2" w:themeShade="80"/>
          <w:sz w:val="19"/>
          <w:szCs w:val="19"/>
        </w:rPr>
        <w:t>]</w:t>
      </w:r>
      <w:r w:rsidR="00D52E54">
        <w:t>.</w:t>
      </w:r>
    </w:p>
    <w:p w14:paraId="5B5C8BAC" w14:textId="77777777" w:rsidR="009A469F" w:rsidRDefault="009A469F" w:rsidP="009A469F">
      <w:pPr>
        <w:pStyle w:val="Nivel3"/>
        <w:keepNext/>
      </w:pPr>
      <w:r>
        <w:t>El análisis de bienestar que los diferentes modelos enunciados tiende a ser uno en el que se compara una situación de partida de autarquía o ausencia total de comercio internacional con otro final de librecambio o apertura total, sin ningún tipo de trabas al comercio.</w:t>
      </w:r>
    </w:p>
    <w:p w14:paraId="08672D7D" w14:textId="77777777" w:rsidR="009A469F" w:rsidRDefault="009A469F" w:rsidP="00D52E54">
      <w:pPr>
        <w:pStyle w:val="Nivel4"/>
      </w:pPr>
      <w:r>
        <w:t xml:space="preserve">No obstante, de mayor complejidad es la </w:t>
      </w:r>
      <w:r w:rsidRPr="00D772BF">
        <w:rPr>
          <w:i/>
          <w:iCs/>
          <w:u w:val="single"/>
        </w:rPr>
        <w:t>comparación entre situaciones que mantienen algún grado de trabas y obstáculos al comercio internacional</w:t>
      </w:r>
      <w:r>
        <w:t xml:space="preserve"> (política comercial, barreras no arancelarias, barreras normativas)</w:t>
      </w:r>
      <w:r w:rsidRPr="00B82787">
        <w:t xml:space="preserve"> </w:t>
      </w:r>
      <w:r w:rsidRPr="00D772BF">
        <w:rPr>
          <w:color w:val="767171" w:themeColor="background2" w:themeShade="80"/>
          <w:sz w:val="19"/>
          <w:szCs w:val="19"/>
        </w:rPr>
        <w:t>[</w:t>
      </w:r>
      <w:r>
        <w:rPr>
          <w:color w:val="767171" w:themeColor="background2" w:themeShade="80"/>
          <w:sz w:val="19"/>
          <w:szCs w:val="19"/>
        </w:rPr>
        <w:t>T</w:t>
      </w:r>
      <w:r w:rsidRPr="00D772BF">
        <w:rPr>
          <w:color w:val="767171" w:themeColor="background2" w:themeShade="80"/>
          <w:sz w:val="19"/>
          <w:szCs w:val="19"/>
        </w:rPr>
        <w:t>ema 3.B.</w:t>
      </w:r>
      <w:r>
        <w:rPr>
          <w:color w:val="767171" w:themeColor="background2" w:themeShade="80"/>
          <w:sz w:val="19"/>
          <w:szCs w:val="19"/>
        </w:rPr>
        <w:t>7</w:t>
      </w:r>
      <w:r w:rsidRPr="00D772BF">
        <w:rPr>
          <w:color w:val="767171" w:themeColor="background2" w:themeShade="80"/>
          <w:sz w:val="19"/>
          <w:szCs w:val="19"/>
        </w:rPr>
        <w:t>]</w:t>
      </w:r>
      <w:r w:rsidRPr="00A47530">
        <w:t>.</w:t>
      </w:r>
    </w:p>
    <w:p w14:paraId="7948CC61" w14:textId="77777777" w:rsidR="009A469F" w:rsidRDefault="009A469F" w:rsidP="00D52E54">
      <w:pPr>
        <w:pStyle w:val="Nivel4"/>
      </w:pPr>
      <w:r>
        <w:t xml:space="preserve">De la misma manera, en la práctica, los países no aplican estas trabas de manera idéntica a todos los países, sino que se producen </w:t>
      </w:r>
      <w:r>
        <w:rPr>
          <w:i/>
          <w:iCs/>
          <w:u w:val="single"/>
        </w:rPr>
        <w:t>procesos de integración económica</w:t>
      </w:r>
      <w:r>
        <w:t xml:space="preserve"> de diferente profundidad, lo que tendrá efectos en el comercio internacional y en el bienestar </w:t>
      </w:r>
      <w:r w:rsidRPr="00D772BF">
        <w:rPr>
          <w:color w:val="767171" w:themeColor="background2" w:themeShade="80"/>
          <w:sz w:val="19"/>
          <w:szCs w:val="19"/>
        </w:rPr>
        <w:t>[Tema 3.B.</w:t>
      </w:r>
      <w:r>
        <w:rPr>
          <w:color w:val="767171" w:themeColor="background2" w:themeShade="80"/>
          <w:sz w:val="19"/>
          <w:szCs w:val="19"/>
        </w:rPr>
        <w:t>10</w:t>
      </w:r>
      <w:r w:rsidRPr="00D772BF">
        <w:rPr>
          <w:color w:val="767171" w:themeColor="background2" w:themeShade="80"/>
          <w:sz w:val="19"/>
          <w:szCs w:val="19"/>
        </w:rPr>
        <w:t>]</w:t>
      </w:r>
      <w:r>
        <w:t>.</w:t>
      </w:r>
    </w:p>
    <w:p w14:paraId="3F0FAC85" w14:textId="77777777" w:rsidR="00D8722E" w:rsidRDefault="00AC7CE7" w:rsidP="00D8722E">
      <w:pPr>
        <w:pStyle w:val="Nivel3"/>
        <w:keepNext/>
      </w:pPr>
      <w:r>
        <w:t>Además, acerca de las potenciales ganancias del comercio internacional, los modelos que permiten realizar un análisis de bienestar y determinar si existen ganancias o mejoras del bienestar en una u otra situación calculan dicha ganancia de manera agregada, para la economía en su conjunto. Sin embargo, este análisis del paso de una situación a otra tiende a obviar sus efectos distributivos entre los distintos tipos de agentes afectados.</w:t>
      </w:r>
    </w:p>
    <w:p w14:paraId="48784822" w14:textId="720094BA" w:rsidR="00AC7CE7" w:rsidRDefault="00AC7CE7" w:rsidP="00D8722E">
      <w:pPr>
        <w:pStyle w:val="Nivel4"/>
      </w:pPr>
      <w:r>
        <w:t xml:space="preserve">Esto es, que dicha transición suele implicar que </w:t>
      </w:r>
      <w:r>
        <w:rPr>
          <w:i/>
          <w:iCs/>
          <w:u w:val="single"/>
        </w:rPr>
        <w:t>existen ganadores y perdedores</w:t>
      </w:r>
      <w:r>
        <w:t xml:space="preserve">, lo que se podría ignorar si se asume un sistema redistributivo que permita convertir la situación final en una mejora de Pareto </w:t>
      </w:r>
      <w:r w:rsidRPr="00D772BF">
        <w:rPr>
          <w:sz w:val="19"/>
          <w:szCs w:val="19"/>
        </w:rPr>
        <w:t>(</w:t>
      </w:r>
      <w:r w:rsidRPr="00D772BF">
        <w:rPr>
          <w:i/>
          <w:iCs/>
          <w:sz w:val="19"/>
          <w:szCs w:val="19"/>
        </w:rPr>
        <w:t>2º</w:t>
      </w:r>
      <w:r w:rsidR="002D5FF5">
        <w:rPr>
          <w:i/>
          <w:iCs/>
          <w:sz w:val="19"/>
          <w:szCs w:val="19"/>
        </w:rPr>
        <w:t> </w:t>
      </w:r>
      <w:r w:rsidRPr="00D772BF">
        <w:rPr>
          <w:i/>
          <w:iCs/>
          <w:sz w:val="19"/>
          <w:szCs w:val="19"/>
        </w:rPr>
        <w:t>Teorema Fundamental de la Economía del Bienestar</w:t>
      </w:r>
      <w:r w:rsidRPr="00D772BF">
        <w:rPr>
          <w:sz w:val="19"/>
          <w:szCs w:val="19"/>
        </w:rPr>
        <w:t>)</w:t>
      </w:r>
      <w:r>
        <w:t>. Esto podría abrir la puerta a intervención por motivo equidad, para redistribuir las ganancias del comercio internacional.</w:t>
      </w:r>
    </w:p>
    <w:p w14:paraId="57B7A8B8" w14:textId="471312F8" w:rsidR="00C807E5" w:rsidRDefault="00C807E5" w:rsidP="00AC7CE7">
      <w:pPr>
        <w:pStyle w:val="Nivel2"/>
        <w:keepNext/>
        <w:spacing w:after="0"/>
      </w:pPr>
      <w:r w:rsidRPr="00254D7D">
        <w:rPr>
          <w:i/>
          <w:iCs/>
          <w:u w:val="single"/>
        </w:rPr>
        <w:t>En est</w:t>
      </w:r>
      <w:r w:rsidR="00254D7D" w:rsidRPr="00254D7D">
        <w:rPr>
          <w:i/>
          <w:iCs/>
          <w:u w:val="single"/>
        </w:rPr>
        <w:t>a</w:t>
      </w:r>
      <w:r w:rsidRPr="00254D7D">
        <w:rPr>
          <w:i/>
          <w:iCs/>
          <w:u w:val="single"/>
        </w:rPr>
        <w:t xml:space="preserve"> </w:t>
      </w:r>
      <w:r w:rsidR="00254D7D" w:rsidRPr="00254D7D">
        <w:rPr>
          <w:i/>
          <w:iCs/>
          <w:u w:val="single"/>
        </w:rPr>
        <w:t>exposición</w:t>
      </w:r>
      <w:r>
        <w:t>, nos centraremos en la teoría “tradicional” del comercio internacional, por lo que dividiremos la exposición en dos grandes bloques:</w:t>
      </w:r>
    </w:p>
    <w:p w14:paraId="621CFF31" w14:textId="21CAE1DA" w:rsidR="00C807E5" w:rsidRDefault="00C807E5" w:rsidP="00C807E5">
      <w:pPr>
        <w:pStyle w:val="Nivel3"/>
      </w:pPr>
      <w:r>
        <w:t>Pensamiento clásico; y</w:t>
      </w:r>
    </w:p>
    <w:p w14:paraId="00C9973D" w14:textId="182F14AB" w:rsidR="00C807E5" w:rsidRDefault="00C807E5" w:rsidP="00C807E5">
      <w:pPr>
        <w:pStyle w:val="Nivel3"/>
      </w:pPr>
      <w:r>
        <w:t>Pensamiento neoclásico.</w:t>
      </w:r>
    </w:p>
    <w:bookmarkEnd w:id="9"/>
    <w:p w14:paraId="5BF1AB54" w14:textId="77777777" w:rsidR="001105BC" w:rsidRDefault="00B77C0F" w:rsidP="00990862">
      <w:pPr>
        <w:pStyle w:val="Nivel1"/>
        <w:keepNext/>
        <w:spacing w:after="0"/>
      </w:pPr>
      <w:r w:rsidRPr="001105BC">
        <w:rPr>
          <w:b/>
          <w:bCs/>
          <w:i/>
          <w:iCs/>
        </w:rPr>
        <w:t>Problemática</w:t>
      </w:r>
      <w:r w:rsidR="001105BC">
        <w:rPr>
          <w:b/>
          <w:bCs/>
          <w:i/>
          <w:iCs/>
        </w:rPr>
        <w:t xml:space="preserve"> (Preguntas clave)</w:t>
      </w:r>
      <w:r w:rsidRPr="000A3137">
        <w:t>:</w:t>
      </w:r>
    </w:p>
    <w:p w14:paraId="0C8BA0EC" w14:textId="5AEBBC8A" w:rsidR="005215FE" w:rsidRPr="00990862" w:rsidRDefault="005215FE" w:rsidP="00E746EE">
      <w:pPr>
        <w:pStyle w:val="Nivel2"/>
      </w:pPr>
      <w:r w:rsidRPr="00990862">
        <w:t>¿Por qué comercian los países?</w:t>
      </w:r>
    </w:p>
    <w:p w14:paraId="55FD3279" w14:textId="484B51BD" w:rsidR="00E746EE" w:rsidRPr="00990862" w:rsidRDefault="00E746EE" w:rsidP="00E746EE">
      <w:pPr>
        <w:pStyle w:val="Nivel2"/>
      </w:pPr>
      <w:r w:rsidRPr="00990862">
        <w:t>¿Qué exportan y qué importan los países?</w:t>
      </w:r>
    </w:p>
    <w:p w14:paraId="6D8639B9" w14:textId="38B53ECE" w:rsidR="00E746EE" w:rsidRPr="00990862" w:rsidRDefault="00E746EE" w:rsidP="00E746EE">
      <w:pPr>
        <w:pStyle w:val="Nivel2"/>
      </w:pPr>
      <w:r w:rsidRPr="00990862">
        <w:t>¿En qué proporciones? ¿A qué precios relativos?</w:t>
      </w:r>
    </w:p>
    <w:p w14:paraId="51617261" w14:textId="38502F8D" w:rsidR="00E746EE" w:rsidRPr="00990862" w:rsidRDefault="00E746EE" w:rsidP="004D6F57">
      <w:pPr>
        <w:pStyle w:val="Nivel2"/>
        <w:spacing w:after="0"/>
      </w:pPr>
      <w:r w:rsidRPr="00990862">
        <w:t>¿Qué ganancias aporta el comercio internacional?</w:t>
      </w:r>
      <w:r w:rsidR="004D6F57" w:rsidRPr="00990862">
        <w:t xml:space="preserve"> ¿Qué consecuencias tiene el comercio para el bienestar?</w:t>
      </w:r>
    </w:p>
    <w:p w14:paraId="5DE23F23" w14:textId="588D1587" w:rsidR="00A42628" w:rsidRPr="000A3137" w:rsidRDefault="001105BC" w:rsidP="002245FF">
      <w:pPr>
        <w:pStyle w:val="Nivel1"/>
        <w:keepNext/>
        <w:spacing w:after="0"/>
      </w:pPr>
      <w:r w:rsidRPr="001105BC">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6F96D314" w14:textId="77777777" w:rsidTr="00694B41">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p w14:paraId="134852ED" w14:textId="5CE06C6D" w:rsidR="00EB68AE" w:rsidRDefault="004A5297">
            <w:pPr>
              <w:pStyle w:val="TDC1"/>
              <w:rPr>
                <w:rFonts w:asciiTheme="minorHAnsi" w:eastAsiaTheme="minorEastAsia" w:hAnsiTheme="minorHAnsi"/>
                <w:b w:val="0"/>
                <w:caps w:val="0"/>
                <w:color w:val="auto"/>
                <w:kern w:val="2"/>
                <w:sz w:val="22"/>
                <w:lang w:eastAsia="es-ES"/>
                <w14:ligatures w14:val="standardContextual"/>
              </w:rPr>
            </w:pPr>
            <w:r>
              <w:rPr>
                <w:b w:val="0"/>
                <w:caps w:val="0"/>
              </w:rPr>
              <w:fldChar w:fldCharType="begin"/>
            </w:r>
            <w:r>
              <w:rPr>
                <w:b w:val="0"/>
                <w:caps w:val="0"/>
              </w:rPr>
              <w:instrText xml:space="preserve"> TOC \o "2-3" \n \h \z \t "Título 1;1;Título 6;4;Título 7;5;Apartado 0;1" </w:instrText>
            </w:r>
            <w:r>
              <w:rPr>
                <w:b w:val="0"/>
                <w:caps w:val="0"/>
              </w:rPr>
              <w:fldChar w:fldCharType="separate"/>
            </w:r>
            <w:hyperlink w:anchor="_Toc141112692" w:history="1">
              <w:r w:rsidR="00EB68AE" w:rsidRPr="000B5715">
                <w:rPr>
                  <w:rStyle w:val="Hipervnculo"/>
                </w:rPr>
                <w:t>1.</w:t>
              </w:r>
              <w:r w:rsidR="00EB68AE">
                <w:rPr>
                  <w:rFonts w:asciiTheme="minorHAnsi" w:eastAsiaTheme="minorEastAsia" w:hAnsiTheme="minorHAnsi"/>
                  <w:b w:val="0"/>
                  <w:caps w:val="0"/>
                  <w:color w:val="auto"/>
                  <w:kern w:val="2"/>
                  <w:sz w:val="22"/>
                  <w:lang w:eastAsia="es-ES"/>
                  <w14:ligatures w14:val="standardContextual"/>
                </w:rPr>
                <w:tab/>
              </w:r>
              <w:r w:rsidR="00EB68AE" w:rsidRPr="000B5715">
                <w:rPr>
                  <w:rStyle w:val="Hipervnculo"/>
                </w:rPr>
                <w:t>PENSAMIENTO CLÁSICO</w:t>
              </w:r>
            </w:hyperlink>
          </w:p>
          <w:p w14:paraId="58A2088A" w14:textId="79467D7F" w:rsidR="00EB68AE" w:rsidRDefault="00EB68AE">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1112693" w:history="1">
              <w:r w:rsidRPr="000B5715">
                <w:rPr>
                  <w:rStyle w:val="Hipervnculo"/>
                </w:rPr>
                <w:t>1.1.</w:t>
              </w:r>
              <w:r>
                <w:rPr>
                  <w:rFonts w:asciiTheme="minorHAnsi" w:eastAsiaTheme="minorEastAsia" w:hAnsiTheme="minorHAnsi"/>
                  <w:i w:val="0"/>
                  <w:color w:val="auto"/>
                  <w:kern w:val="2"/>
                  <w:sz w:val="22"/>
                  <w:lang w:eastAsia="es-ES"/>
                  <w14:ligatures w14:val="standardContextual"/>
                </w:rPr>
                <w:tab/>
              </w:r>
              <w:r w:rsidRPr="000B5715">
                <w:rPr>
                  <w:rStyle w:val="Hipervnculo"/>
                </w:rPr>
                <w:t>Teoría de la ventaja absoluta (</w:t>
              </w:r>
              <w:r w:rsidRPr="000B5715">
                <w:rPr>
                  <w:rStyle w:val="Hipervnculo"/>
                  <w:smallCaps/>
                </w:rPr>
                <w:t>Adam Smith</w:t>
              </w:r>
              <w:r w:rsidRPr="000B5715">
                <w:rPr>
                  <w:rStyle w:val="Hipervnculo"/>
                </w:rPr>
                <w:t>)</w:t>
              </w:r>
            </w:hyperlink>
          </w:p>
          <w:p w14:paraId="5B2E8A0C" w14:textId="3940CE60"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694" w:history="1">
              <w:r w:rsidRPr="000B5715">
                <w:rPr>
                  <w:rStyle w:val="Hipervnculo"/>
                  <w:noProof/>
                </w:rPr>
                <w:t>1.1.1.</w:t>
              </w:r>
              <w:r>
                <w:rPr>
                  <w:rFonts w:asciiTheme="minorHAnsi" w:eastAsiaTheme="minorEastAsia" w:hAnsiTheme="minorHAnsi"/>
                  <w:noProof/>
                  <w:color w:val="auto"/>
                  <w:kern w:val="2"/>
                  <w:sz w:val="22"/>
                  <w:lang w:eastAsia="es-ES"/>
                  <w14:ligatures w14:val="standardContextual"/>
                </w:rPr>
                <w:tab/>
              </w:r>
              <w:r w:rsidRPr="000B5715">
                <w:rPr>
                  <w:rStyle w:val="Hipervnculo"/>
                  <w:noProof/>
                </w:rPr>
                <w:t>Idea</w:t>
              </w:r>
            </w:hyperlink>
          </w:p>
          <w:p w14:paraId="2372C820" w14:textId="7B7FB893"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695" w:history="1">
              <w:r w:rsidRPr="000B5715">
                <w:rPr>
                  <w:rStyle w:val="Hipervnculo"/>
                  <w:noProof/>
                </w:rPr>
                <w:t>1.1.2.</w:t>
              </w:r>
              <w:r>
                <w:rPr>
                  <w:rFonts w:asciiTheme="minorHAnsi" w:eastAsiaTheme="minorEastAsia" w:hAnsiTheme="minorHAnsi"/>
                  <w:noProof/>
                  <w:color w:val="auto"/>
                  <w:kern w:val="2"/>
                  <w:sz w:val="22"/>
                  <w:lang w:eastAsia="es-ES"/>
                  <w14:ligatures w14:val="standardContextual"/>
                </w:rPr>
                <w:tab/>
              </w:r>
              <w:r w:rsidRPr="000B5715">
                <w:rPr>
                  <w:rStyle w:val="Hipervnculo"/>
                  <w:noProof/>
                </w:rPr>
                <w:t>Desarrollo</w:t>
              </w:r>
            </w:hyperlink>
          </w:p>
          <w:p w14:paraId="05743E55" w14:textId="31E7C793"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696" w:history="1">
              <w:r w:rsidRPr="000B5715">
                <w:rPr>
                  <w:rStyle w:val="Hipervnculo"/>
                  <w:noProof/>
                </w:rPr>
                <w:t>1.1.3.</w:t>
              </w:r>
              <w:r>
                <w:rPr>
                  <w:rFonts w:asciiTheme="minorHAnsi" w:eastAsiaTheme="minorEastAsia" w:hAnsiTheme="minorHAnsi"/>
                  <w:noProof/>
                  <w:color w:val="auto"/>
                  <w:kern w:val="2"/>
                  <w:sz w:val="22"/>
                  <w:lang w:eastAsia="es-ES"/>
                  <w14:ligatures w14:val="standardContextual"/>
                </w:rPr>
                <w:tab/>
              </w:r>
              <w:r w:rsidRPr="000B5715">
                <w:rPr>
                  <w:rStyle w:val="Hipervnculo"/>
                  <w:noProof/>
                </w:rPr>
                <w:t>Valoración</w:t>
              </w:r>
            </w:hyperlink>
          </w:p>
          <w:p w14:paraId="5787FA06" w14:textId="68142EF4" w:rsidR="00EB68AE" w:rsidRDefault="00EB68AE">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1112697" w:history="1">
              <w:r w:rsidRPr="000B5715">
                <w:rPr>
                  <w:rStyle w:val="Hipervnculo"/>
                </w:rPr>
                <w:t>1.2.</w:t>
              </w:r>
              <w:r>
                <w:rPr>
                  <w:rFonts w:asciiTheme="minorHAnsi" w:eastAsiaTheme="minorEastAsia" w:hAnsiTheme="minorHAnsi"/>
                  <w:i w:val="0"/>
                  <w:color w:val="auto"/>
                  <w:kern w:val="2"/>
                  <w:sz w:val="22"/>
                  <w:lang w:eastAsia="es-ES"/>
                  <w14:ligatures w14:val="standardContextual"/>
                </w:rPr>
                <w:tab/>
              </w:r>
              <w:r w:rsidRPr="000B5715">
                <w:rPr>
                  <w:rStyle w:val="Hipervnculo"/>
                </w:rPr>
                <w:t>Teoría de la ventaja comparativa (</w:t>
              </w:r>
              <w:r w:rsidRPr="000B5715">
                <w:rPr>
                  <w:rStyle w:val="Hipervnculo"/>
                  <w:smallCaps/>
                </w:rPr>
                <w:t>Ricardo-Torrens</w:t>
              </w:r>
              <w:r w:rsidRPr="000B5715">
                <w:rPr>
                  <w:rStyle w:val="Hipervnculo"/>
                </w:rPr>
                <w:t>)</w:t>
              </w:r>
            </w:hyperlink>
          </w:p>
          <w:p w14:paraId="168FAC65" w14:textId="46C16520"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698" w:history="1">
              <w:r w:rsidRPr="000B5715">
                <w:rPr>
                  <w:rStyle w:val="Hipervnculo"/>
                  <w:noProof/>
                </w:rPr>
                <w:t>1.2.1.</w:t>
              </w:r>
              <w:r>
                <w:rPr>
                  <w:rFonts w:asciiTheme="minorHAnsi" w:eastAsiaTheme="minorEastAsia" w:hAnsiTheme="minorHAnsi"/>
                  <w:noProof/>
                  <w:color w:val="auto"/>
                  <w:kern w:val="2"/>
                  <w:sz w:val="22"/>
                  <w:lang w:eastAsia="es-ES"/>
                  <w14:ligatures w14:val="standardContextual"/>
                </w:rPr>
                <w:tab/>
              </w:r>
              <w:r w:rsidRPr="000B5715">
                <w:rPr>
                  <w:rStyle w:val="Hipervnculo"/>
                  <w:noProof/>
                </w:rPr>
                <w:t>Idea</w:t>
              </w:r>
            </w:hyperlink>
          </w:p>
          <w:p w14:paraId="20D56DF8" w14:textId="3E3872DF"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699" w:history="1">
              <w:r w:rsidRPr="000B5715">
                <w:rPr>
                  <w:rStyle w:val="Hipervnculo"/>
                  <w:noProof/>
                </w:rPr>
                <w:t>1.2.2.</w:t>
              </w:r>
              <w:r>
                <w:rPr>
                  <w:rFonts w:asciiTheme="minorHAnsi" w:eastAsiaTheme="minorEastAsia" w:hAnsiTheme="minorHAnsi"/>
                  <w:noProof/>
                  <w:color w:val="auto"/>
                  <w:kern w:val="2"/>
                  <w:sz w:val="22"/>
                  <w:lang w:eastAsia="es-ES"/>
                  <w14:ligatures w14:val="standardContextual"/>
                </w:rPr>
                <w:tab/>
              </w:r>
              <w:r w:rsidRPr="000B5715">
                <w:rPr>
                  <w:rStyle w:val="Hipervnculo"/>
                  <w:noProof/>
                </w:rPr>
                <w:t>Modelo</w:t>
              </w:r>
            </w:hyperlink>
          </w:p>
          <w:p w14:paraId="36E87D50" w14:textId="6B340E06"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00" w:history="1">
              <w:r w:rsidRPr="000B5715">
                <w:rPr>
                  <w:rStyle w:val="Hipervnculo"/>
                  <w:rFonts w:ascii="PalatinoLinotype-Roman" w:hAnsi="PalatinoLinotype-Roman"/>
                  <w:noProof/>
                </w:rPr>
                <w:t>Supuestos</w:t>
              </w:r>
            </w:hyperlink>
          </w:p>
          <w:p w14:paraId="101C4513" w14:textId="08E62B5B"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01" w:history="1">
              <w:r w:rsidRPr="000B5715">
                <w:rPr>
                  <w:rStyle w:val="Hipervnculo"/>
                  <w:rFonts w:ascii="PalatinoLinotype-Roman" w:hAnsi="PalatinoLinotype-Roman"/>
                  <w:noProof/>
                </w:rPr>
                <w:t>Desarrollo</w:t>
              </w:r>
            </w:hyperlink>
          </w:p>
          <w:p w14:paraId="2792A9AB" w14:textId="5C74745D"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02" w:history="1">
              <w:r w:rsidRPr="000B5715">
                <w:rPr>
                  <w:rStyle w:val="Hipervnculo"/>
                  <w:noProof/>
                </w:rPr>
                <w:t>Teoría de la ventaja absoluta</w:t>
              </w:r>
            </w:hyperlink>
          </w:p>
          <w:p w14:paraId="4083CEB3" w14:textId="0A6FD446"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03" w:history="1">
              <w:r w:rsidRPr="000B5715">
                <w:rPr>
                  <w:rStyle w:val="Hipervnculo"/>
                  <w:noProof/>
                </w:rPr>
                <w:t>Teoría de la ventaja comparativa</w:t>
              </w:r>
            </w:hyperlink>
          </w:p>
          <w:p w14:paraId="1B9D911B" w14:textId="51AE72B6"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04" w:history="1">
              <w:r w:rsidRPr="000B5715">
                <w:rPr>
                  <w:rStyle w:val="Hipervnculo"/>
                  <w:noProof/>
                </w:rPr>
                <w:t>Implicaciones</w:t>
              </w:r>
            </w:hyperlink>
          </w:p>
          <w:p w14:paraId="06D477C1" w14:textId="675DCF3A"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05" w:history="1">
              <w:r w:rsidRPr="000B5715">
                <w:rPr>
                  <w:rStyle w:val="Hipervnculo"/>
                  <w:noProof/>
                </w:rPr>
                <w:t>1.2.3.</w:t>
              </w:r>
              <w:r>
                <w:rPr>
                  <w:rFonts w:asciiTheme="minorHAnsi" w:eastAsiaTheme="minorEastAsia" w:hAnsiTheme="minorHAnsi"/>
                  <w:noProof/>
                  <w:color w:val="auto"/>
                  <w:kern w:val="2"/>
                  <w:sz w:val="22"/>
                  <w:lang w:eastAsia="es-ES"/>
                  <w14:ligatures w14:val="standardContextual"/>
                </w:rPr>
                <w:tab/>
              </w:r>
              <w:r w:rsidRPr="000B5715">
                <w:rPr>
                  <w:rStyle w:val="Hipervnculo"/>
                  <w:noProof/>
                </w:rPr>
                <w:t>Evidencia empírica</w:t>
              </w:r>
            </w:hyperlink>
          </w:p>
          <w:p w14:paraId="2002CA68" w14:textId="019192F5"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06" w:history="1">
              <w:r w:rsidRPr="000B5715">
                <w:rPr>
                  <w:rStyle w:val="Hipervnculo"/>
                  <w:noProof/>
                </w:rPr>
                <w:t>1.2.4.</w:t>
              </w:r>
              <w:r>
                <w:rPr>
                  <w:rFonts w:asciiTheme="minorHAnsi" w:eastAsiaTheme="minorEastAsia" w:hAnsiTheme="minorHAnsi"/>
                  <w:noProof/>
                  <w:color w:val="auto"/>
                  <w:kern w:val="2"/>
                  <w:sz w:val="22"/>
                  <w:lang w:eastAsia="es-ES"/>
                  <w14:ligatures w14:val="standardContextual"/>
                </w:rPr>
                <w:tab/>
              </w:r>
              <w:r w:rsidRPr="000B5715">
                <w:rPr>
                  <w:rStyle w:val="Hipervnculo"/>
                  <w:noProof/>
                </w:rPr>
                <w:t>Extensiones</w:t>
              </w:r>
            </w:hyperlink>
          </w:p>
          <w:p w14:paraId="261BC077" w14:textId="725D75F1"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07" w:history="1">
              <w:r w:rsidRPr="000B5715">
                <w:rPr>
                  <w:rStyle w:val="Hipervnculo"/>
                  <w:rFonts w:eastAsia="Microsoft YaHei"/>
                  <w:i/>
                  <w:iCs/>
                  <w:noProof/>
                </w:rPr>
                <w:t>2</w:t>
              </w:r>
              <w:r w:rsidRPr="000B5715">
                <w:rPr>
                  <w:rStyle w:val="Hipervnculo"/>
                  <w:rFonts w:ascii="Cambria Math" w:eastAsia="Times New Roman" w:hAnsi="Cambria Math" w:cs="Cambria Math"/>
                  <w:noProof/>
                </w:rPr>
                <w:t>⨯</w:t>
              </w:r>
              <w:r w:rsidRPr="000B5715">
                <w:rPr>
                  <w:rStyle w:val="Hipervnculo"/>
                  <w:rFonts w:eastAsia="Microsoft YaHei"/>
                  <w:i/>
                  <w:iCs/>
                  <w:noProof/>
                </w:rPr>
                <w:t>m</w:t>
              </w:r>
              <w:r w:rsidRPr="000B5715">
                <w:rPr>
                  <w:rStyle w:val="Hipervnculo"/>
                  <w:rFonts w:ascii="Cambria Math" w:eastAsia="Times New Roman" w:hAnsi="Cambria Math" w:cs="Cambria Math"/>
                  <w:noProof/>
                </w:rPr>
                <w:t>⨯</w:t>
              </w:r>
              <w:r w:rsidRPr="000B5715">
                <w:rPr>
                  <w:rStyle w:val="Hipervnculo"/>
                  <w:rFonts w:eastAsia="Times New Roman" w:cs="Cambria Math"/>
                  <w:i/>
                  <w:iCs/>
                  <w:noProof/>
                </w:rPr>
                <w:t>1</w:t>
              </w:r>
            </w:hyperlink>
          </w:p>
          <w:p w14:paraId="11B3500D" w14:textId="5B78CACA"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08" w:history="1">
              <w:r w:rsidRPr="000B5715">
                <w:rPr>
                  <w:rStyle w:val="Hipervnculo"/>
                  <w:rFonts w:eastAsia="Microsoft YaHei"/>
                  <w:i/>
                  <w:iCs/>
                  <w:noProof/>
                </w:rPr>
                <w:t>n</w:t>
              </w:r>
              <w:r w:rsidRPr="000B5715">
                <w:rPr>
                  <w:rStyle w:val="Hipervnculo"/>
                  <w:rFonts w:ascii="Cambria Math" w:eastAsia="Times New Roman" w:hAnsi="Cambria Math" w:cs="Cambria Math"/>
                  <w:noProof/>
                </w:rPr>
                <w:t>⨯</w:t>
              </w:r>
              <w:r w:rsidRPr="000B5715">
                <w:rPr>
                  <w:rStyle w:val="Hipervnculo"/>
                  <w:rFonts w:eastAsia="Microsoft YaHei"/>
                  <w:i/>
                  <w:iCs/>
                  <w:noProof/>
                </w:rPr>
                <w:t>2</w:t>
              </w:r>
              <w:r w:rsidRPr="000B5715">
                <w:rPr>
                  <w:rStyle w:val="Hipervnculo"/>
                  <w:rFonts w:ascii="Cambria Math" w:eastAsia="Times New Roman" w:hAnsi="Cambria Math" w:cs="Cambria Math"/>
                  <w:noProof/>
                </w:rPr>
                <w:t>⨯</w:t>
              </w:r>
              <w:r w:rsidRPr="000B5715">
                <w:rPr>
                  <w:rStyle w:val="Hipervnculo"/>
                  <w:rFonts w:eastAsia="Times New Roman" w:cs="Cambria Math"/>
                  <w:i/>
                  <w:iCs/>
                  <w:noProof/>
                </w:rPr>
                <w:t>1</w:t>
              </w:r>
            </w:hyperlink>
          </w:p>
          <w:p w14:paraId="2712CCC1" w14:textId="15945668"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09" w:history="1">
              <w:r w:rsidRPr="000B5715">
                <w:rPr>
                  <w:rStyle w:val="Hipervnculo"/>
                  <w:rFonts w:eastAsia="Microsoft YaHei"/>
                  <w:i/>
                  <w:iCs/>
                  <w:noProof/>
                </w:rPr>
                <w:t>n</w:t>
              </w:r>
              <w:r w:rsidRPr="000B5715">
                <w:rPr>
                  <w:rStyle w:val="Hipervnculo"/>
                  <w:rFonts w:ascii="Cambria Math" w:eastAsia="Times New Roman" w:hAnsi="Cambria Math" w:cs="Cambria Math"/>
                  <w:noProof/>
                </w:rPr>
                <w:t>⨯</w:t>
              </w:r>
              <w:r w:rsidRPr="000B5715">
                <w:rPr>
                  <w:rStyle w:val="Hipervnculo"/>
                  <w:rFonts w:eastAsia="Microsoft YaHei"/>
                  <w:i/>
                  <w:iCs/>
                  <w:noProof/>
                </w:rPr>
                <w:t>m</w:t>
              </w:r>
              <w:r w:rsidRPr="000B5715">
                <w:rPr>
                  <w:rStyle w:val="Hipervnculo"/>
                  <w:rFonts w:ascii="Cambria Math" w:eastAsia="Times New Roman" w:hAnsi="Cambria Math" w:cs="Cambria Math"/>
                  <w:noProof/>
                </w:rPr>
                <w:t>⨯</w:t>
              </w:r>
              <w:r w:rsidRPr="000B5715">
                <w:rPr>
                  <w:rStyle w:val="Hipervnculo"/>
                  <w:rFonts w:eastAsia="Times New Roman" w:cs="Cambria Math"/>
                  <w:i/>
                  <w:iCs/>
                  <w:noProof/>
                </w:rPr>
                <w:t>1</w:t>
              </w:r>
            </w:hyperlink>
          </w:p>
          <w:p w14:paraId="1745CD46" w14:textId="49227E60"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10" w:history="1">
              <w:r w:rsidRPr="000B5715">
                <w:rPr>
                  <w:rStyle w:val="Hipervnculo"/>
                  <w:smallCaps/>
                  <w:noProof/>
                </w:rPr>
                <w:t>Dornbusch</w:t>
              </w:r>
              <w:r w:rsidRPr="000B5715">
                <w:rPr>
                  <w:rStyle w:val="Hipervnculo"/>
                  <w:noProof/>
                </w:rPr>
                <w:t xml:space="preserve">, </w:t>
              </w:r>
              <w:r w:rsidRPr="000B5715">
                <w:rPr>
                  <w:rStyle w:val="Hipervnculo"/>
                  <w:smallCaps/>
                  <w:noProof/>
                </w:rPr>
                <w:t>Fischer</w:t>
              </w:r>
              <w:r w:rsidRPr="000B5715">
                <w:rPr>
                  <w:rStyle w:val="Hipervnculo"/>
                  <w:noProof/>
                </w:rPr>
                <w:t xml:space="preserve"> y </w:t>
              </w:r>
              <w:r w:rsidRPr="000B5715">
                <w:rPr>
                  <w:rStyle w:val="Hipervnculo"/>
                  <w:smallCaps/>
                  <w:noProof/>
                </w:rPr>
                <w:t>Samuelson</w:t>
              </w:r>
              <w:r w:rsidRPr="000B5715">
                <w:rPr>
                  <w:rStyle w:val="Hipervnculo"/>
                  <w:noProof/>
                </w:rPr>
                <w:t xml:space="preserve"> (1977) – </w:t>
              </w:r>
              <w:r w:rsidRPr="000B5715">
                <w:rPr>
                  <w:rStyle w:val="Hipervnculo"/>
                  <w:rFonts w:eastAsia="Microsoft YaHei"/>
                  <w:noProof/>
                </w:rPr>
                <w:t>∞</w:t>
              </w:r>
              <w:r w:rsidRPr="000B5715">
                <w:rPr>
                  <w:rStyle w:val="Hipervnculo"/>
                  <w:rFonts w:ascii="Cambria Math" w:eastAsia="Times New Roman" w:hAnsi="Cambria Math" w:cs="Cambria Math"/>
                  <w:noProof/>
                </w:rPr>
                <w:t>⨯</w:t>
              </w:r>
              <w:r w:rsidRPr="000B5715">
                <w:rPr>
                  <w:rStyle w:val="Hipervnculo"/>
                  <w:rFonts w:eastAsia="Microsoft YaHei"/>
                  <w:i/>
                  <w:iCs/>
                  <w:noProof/>
                </w:rPr>
                <w:t>2</w:t>
              </w:r>
              <w:r w:rsidRPr="000B5715">
                <w:rPr>
                  <w:rStyle w:val="Hipervnculo"/>
                  <w:rFonts w:ascii="Cambria Math" w:eastAsia="Times New Roman" w:hAnsi="Cambria Math" w:cs="Cambria Math"/>
                  <w:noProof/>
                </w:rPr>
                <w:t>⨯</w:t>
              </w:r>
              <w:r w:rsidRPr="000B5715">
                <w:rPr>
                  <w:rStyle w:val="Hipervnculo"/>
                  <w:rFonts w:eastAsia="Times New Roman" w:cs="Cambria Math"/>
                  <w:i/>
                  <w:iCs/>
                  <w:noProof/>
                </w:rPr>
                <w:t>1</w:t>
              </w:r>
            </w:hyperlink>
          </w:p>
          <w:p w14:paraId="6BE0C301" w14:textId="6712557E"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11" w:history="1">
              <w:r w:rsidRPr="000B5715">
                <w:rPr>
                  <w:rStyle w:val="Hipervnculo"/>
                  <w:smallCaps/>
                  <w:noProof/>
                </w:rPr>
                <w:t>Eaton</w:t>
              </w:r>
              <w:r w:rsidRPr="000B5715">
                <w:rPr>
                  <w:rStyle w:val="Hipervnculo"/>
                  <w:noProof/>
                </w:rPr>
                <w:t xml:space="preserve"> y </w:t>
              </w:r>
              <w:r w:rsidRPr="000B5715">
                <w:rPr>
                  <w:rStyle w:val="Hipervnculo"/>
                  <w:smallCaps/>
                  <w:noProof/>
                </w:rPr>
                <w:t>Kortum</w:t>
              </w:r>
              <w:r w:rsidRPr="000B5715">
                <w:rPr>
                  <w:rStyle w:val="Hipervnculo"/>
                  <w:noProof/>
                </w:rPr>
                <w:t xml:space="preserve"> (2002) – </w:t>
              </w:r>
              <w:r w:rsidRPr="000B5715">
                <w:rPr>
                  <w:rStyle w:val="Hipervnculo"/>
                  <w:rFonts w:eastAsia="Microsoft YaHei"/>
                  <w:noProof/>
                </w:rPr>
                <w:t>∞</w:t>
              </w:r>
              <w:r w:rsidRPr="000B5715">
                <w:rPr>
                  <w:rStyle w:val="Hipervnculo"/>
                  <w:rFonts w:ascii="Cambria Math" w:eastAsia="Times New Roman" w:hAnsi="Cambria Math" w:cs="Cambria Math"/>
                  <w:noProof/>
                </w:rPr>
                <w:t>⨯</w:t>
              </w:r>
              <w:r w:rsidRPr="000B5715">
                <w:rPr>
                  <w:rStyle w:val="Hipervnculo"/>
                  <w:rFonts w:eastAsia="Microsoft YaHei"/>
                  <w:i/>
                  <w:iCs/>
                  <w:noProof/>
                </w:rPr>
                <w:t>C</w:t>
              </w:r>
              <w:r w:rsidRPr="000B5715">
                <w:rPr>
                  <w:rStyle w:val="Hipervnculo"/>
                  <w:rFonts w:ascii="Cambria Math" w:eastAsia="Times New Roman" w:hAnsi="Cambria Math" w:cs="Cambria Math"/>
                  <w:noProof/>
                </w:rPr>
                <w:t>⨯</w:t>
              </w:r>
              <w:r w:rsidRPr="000B5715">
                <w:rPr>
                  <w:rStyle w:val="Hipervnculo"/>
                  <w:rFonts w:eastAsia="Times New Roman" w:cs="Cambria Math"/>
                  <w:i/>
                  <w:iCs/>
                  <w:noProof/>
                </w:rPr>
                <w:t>1</w:t>
              </w:r>
              <w:r w:rsidRPr="000B5715">
                <w:rPr>
                  <w:rStyle w:val="Hipervnculo"/>
                  <w:rFonts w:eastAsia="Times New Roman" w:cs="Cambria Math"/>
                  <w:noProof/>
                </w:rPr>
                <w:t xml:space="preserve"> y barreras geográficas al comercio internacional</w:t>
              </w:r>
            </w:hyperlink>
          </w:p>
          <w:p w14:paraId="28A5EFA1" w14:textId="0DB83785"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12" w:history="1">
              <w:r w:rsidRPr="000B5715">
                <w:rPr>
                  <w:rStyle w:val="Hipervnculo"/>
                  <w:noProof/>
                </w:rPr>
                <w:t>1.2.5.</w:t>
              </w:r>
              <w:r>
                <w:rPr>
                  <w:rFonts w:asciiTheme="minorHAnsi" w:eastAsiaTheme="minorEastAsia" w:hAnsiTheme="minorHAnsi"/>
                  <w:noProof/>
                  <w:color w:val="auto"/>
                  <w:kern w:val="2"/>
                  <w:sz w:val="22"/>
                  <w:lang w:eastAsia="es-ES"/>
                  <w14:ligatures w14:val="standardContextual"/>
                </w:rPr>
                <w:tab/>
              </w:r>
              <w:r w:rsidRPr="000B5715">
                <w:rPr>
                  <w:rStyle w:val="Hipervnculo"/>
                  <w:noProof/>
                </w:rPr>
                <w:t>Valoración</w:t>
              </w:r>
            </w:hyperlink>
          </w:p>
          <w:p w14:paraId="00E6CD7B" w14:textId="1D57E75A" w:rsidR="00EB68AE" w:rsidRDefault="00EB68AE">
            <w:pPr>
              <w:pStyle w:val="TDC1"/>
              <w:rPr>
                <w:rFonts w:asciiTheme="minorHAnsi" w:eastAsiaTheme="minorEastAsia" w:hAnsiTheme="minorHAnsi"/>
                <w:b w:val="0"/>
                <w:caps w:val="0"/>
                <w:color w:val="auto"/>
                <w:kern w:val="2"/>
                <w:sz w:val="22"/>
                <w:lang w:eastAsia="es-ES"/>
                <w14:ligatures w14:val="standardContextual"/>
              </w:rPr>
            </w:pPr>
            <w:hyperlink w:anchor="_Toc141112713" w:history="1">
              <w:r w:rsidRPr="000B5715">
                <w:rPr>
                  <w:rStyle w:val="Hipervnculo"/>
                </w:rPr>
                <w:t>2.</w:t>
              </w:r>
              <w:r>
                <w:rPr>
                  <w:rFonts w:asciiTheme="minorHAnsi" w:eastAsiaTheme="minorEastAsia" w:hAnsiTheme="minorHAnsi"/>
                  <w:b w:val="0"/>
                  <w:caps w:val="0"/>
                  <w:color w:val="auto"/>
                  <w:kern w:val="2"/>
                  <w:sz w:val="22"/>
                  <w:lang w:eastAsia="es-ES"/>
                  <w14:ligatures w14:val="standardContextual"/>
                </w:rPr>
                <w:tab/>
              </w:r>
              <w:r w:rsidRPr="000B5715">
                <w:rPr>
                  <w:rStyle w:val="Hipervnculo"/>
                </w:rPr>
                <w:t>PENSAMIENTO NEOCLÁSICO</w:t>
              </w:r>
            </w:hyperlink>
          </w:p>
          <w:p w14:paraId="3165A0EE" w14:textId="20D8A68E" w:rsidR="00EB68AE" w:rsidRDefault="00EB68AE">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1112714" w:history="1">
              <w:r w:rsidRPr="000B5715">
                <w:rPr>
                  <w:rStyle w:val="Hipervnculo"/>
                </w:rPr>
                <w:t>2.1.</w:t>
              </w:r>
              <w:r>
                <w:rPr>
                  <w:rFonts w:asciiTheme="minorHAnsi" w:eastAsiaTheme="minorEastAsia" w:hAnsiTheme="minorHAnsi"/>
                  <w:i w:val="0"/>
                  <w:color w:val="auto"/>
                  <w:kern w:val="2"/>
                  <w:sz w:val="22"/>
                  <w:lang w:eastAsia="es-ES"/>
                  <w14:ligatures w14:val="standardContextual"/>
                </w:rPr>
                <w:tab/>
              </w:r>
              <w:r w:rsidRPr="000B5715">
                <w:rPr>
                  <w:rStyle w:val="Hipervnculo"/>
                </w:rPr>
                <w:t>Modelo neoclásico general (</w:t>
              </w:r>
              <w:r w:rsidRPr="000B5715">
                <w:rPr>
                  <w:rStyle w:val="Hipervnculo"/>
                  <w:smallCaps/>
                </w:rPr>
                <w:t>Haberler, 1936</w:t>
              </w:r>
              <w:r w:rsidRPr="000B5715">
                <w:rPr>
                  <w:rStyle w:val="Hipervnculo"/>
                </w:rPr>
                <w:t>)</w:t>
              </w:r>
            </w:hyperlink>
          </w:p>
          <w:p w14:paraId="22DB9B9D" w14:textId="1806FFD9"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15" w:history="1">
              <w:r w:rsidRPr="000B5715">
                <w:rPr>
                  <w:rStyle w:val="Hipervnculo"/>
                  <w:noProof/>
                </w:rPr>
                <w:t>2.1.1.</w:t>
              </w:r>
              <w:r>
                <w:rPr>
                  <w:rFonts w:asciiTheme="minorHAnsi" w:eastAsiaTheme="minorEastAsia" w:hAnsiTheme="minorHAnsi"/>
                  <w:noProof/>
                  <w:color w:val="auto"/>
                  <w:kern w:val="2"/>
                  <w:sz w:val="22"/>
                  <w:lang w:eastAsia="es-ES"/>
                  <w14:ligatures w14:val="standardContextual"/>
                </w:rPr>
                <w:tab/>
              </w:r>
              <w:r w:rsidRPr="000B5715">
                <w:rPr>
                  <w:rStyle w:val="Hipervnculo"/>
                  <w:noProof/>
                </w:rPr>
                <w:t>Idea</w:t>
              </w:r>
            </w:hyperlink>
          </w:p>
          <w:p w14:paraId="5DED8A25" w14:textId="7E1503A3"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16" w:history="1">
              <w:r w:rsidRPr="000B5715">
                <w:rPr>
                  <w:rStyle w:val="Hipervnculo"/>
                  <w:noProof/>
                </w:rPr>
                <w:t>2.1.2.</w:t>
              </w:r>
              <w:r>
                <w:rPr>
                  <w:rFonts w:asciiTheme="minorHAnsi" w:eastAsiaTheme="minorEastAsia" w:hAnsiTheme="minorHAnsi"/>
                  <w:noProof/>
                  <w:color w:val="auto"/>
                  <w:kern w:val="2"/>
                  <w:sz w:val="22"/>
                  <w:lang w:eastAsia="es-ES"/>
                  <w14:ligatures w14:val="standardContextual"/>
                </w:rPr>
                <w:tab/>
              </w:r>
              <w:r w:rsidRPr="000B5715">
                <w:rPr>
                  <w:rStyle w:val="Hipervnculo"/>
                  <w:noProof/>
                </w:rPr>
                <w:t>Modelo</w:t>
              </w:r>
            </w:hyperlink>
          </w:p>
          <w:p w14:paraId="7CD9A729" w14:textId="44B68D53"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17" w:history="1">
              <w:r w:rsidRPr="000B5715">
                <w:rPr>
                  <w:rStyle w:val="Hipervnculo"/>
                  <w:noProof/>
                </w:rPr>
                <w:t>Supuestos</w:t>
              </w:r>
            </w:hyperlink>
          </w:p>
          <w:p w14:paraId="44EEBFD6" w14:textId="2132F59C"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18" w:history="1">
              <w:r w:rsidRPr="000B5715">
                <w:rPr>
                  <w:rStyle w:val="Hipervnculo"/>
                  <w:noProof/>
                </w:rPr>
                <w:t>Desarrollo</w:t>
              </w:r>
            </w:hyperlink>
          </w:p>
          <w:p w14:paraId="16425CF8" w14:textId="5133947F"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19" w:history="1">
              <w:r w:rsidRPr="000B5715">
                <w:rPr>
                  <w:rStyle w:val="Hipervnculo"/>
                  <w:noProof/>
                </w:rPr>
                <w:t>Equilibrio de autarquía</w:t>
              </w:r>
            </w:hyperlink>
          </w:p>
          <w:p w14:paraId="0AF562F9" w14:textId="73B69091"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20" w:history="1">
              <w:r w:rsidRPr="000B5715">
                <w:rPr>
                  <w:rStyle w:val="Hipervnculo"/>
                  <w:noProof/>
                </w:rPr>
                <w:t>Equilibrio de libre comercio</w:t>
              </w:r>
            </w:hyperlink>
          </w:p>
          <w:p w14:paraId="02E2ABE0" w14:textId="2E9F67A0"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21" w:history="1">
              <w:r w:rsidRPr="000B5715">
                <w:rPr>
                  <w:rStyle w:val="Hipervnculo"/>
                  <w:noProof/>
                </w:rPr>
                <w:t>Implicaciones</w:t>
              </w:r>
            </w:hyperlink>
          </w:p>
          <w:p w14:paraId="4CE85371" w14:textId="102611C7"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22" w:history="1">
              <w:r w:rsidRPr="000B5715">
                <w:rPr>
                  <w:rStyle w:val="Hipervnculo"/>
                  <w:noProof/>
                </w:rPr>
                <w:t>2.1.3.</w:t>
              </w:r>
              <w:r>
                <w:rPr>
                  <w:rFonts w:asciiTheme="minorHAnsi" w:eastAsiaTheme="minorEastAsia" w:hAnsiTheme="minorHAnsi"/>
                  <w:noProof/>
                  <w:color w:val="auto"/>
                  <w:kern w:val="2"/>
                  <w:sz w:val="22"/>
                  <w:lang w:eastAsia="es-ES"/>
                  <w14:ligatures w14:val="standardContextual"/>
                </w:rPr>
                <w:tab/>
              </w:r>
              <w:r w:rsidRPr="000B5715">
                <w:rPr>
                  <w:rStyle w:val="Hipervnculo"/>
                  <w:noProof/>
                </w:rPr>
                <w:t>Evidencia empírica</w:t>
              </w:r>
            </w:hyperlink>
          </w:p>
          <w:p w14:paraId="07D5F032" w14:textId="44153B59" w:rsidR="00EB68AE" w:rsidRDefault="00EB68AE">
            <w:pPr>
              <w:pStyle w:val="TDC2"/>
              <w:tabs>
                <w:tab w:val="left" w:pos="822"/>
              </w:tabs>
              <w:rPr>
                <w:rFonts w:asciiTheme="minorHAnsi" w:eastAsiaTheme="minorEastAsia" w:hAnsiTheme="minorHAnsi"/>
                <w:i w:val="0"/>
                <w:color w:val="auto"/>
                <w:kern w:val="2"/>
                <w:sz w:val="22"/>
                <w:lang w:eastAsia="es-ES"/>
                <w14:ligatures w14:val="standardContextual"/>
              </w:rPr>
            </w:pPr>
            <w:hyperlink w:anchor="_Toc141112723" w:history="1">
              <w:r w:rsidRPr="000B5715">
                <w:rPr>
                  <w:rStyle w:val="Hipervnculo"/>
                  <w:lang w:val="fr-FR"/>
                </w:rPr>
                <w:t>2.2.</w:t>
              </w:r>
              <w:r>
                <w:rPr>
                  <w:rFonts w:asciiTheme="minorHAnsi" w:eastAsiaTheme="minorEastAsia" w:hAnsiTheme="minorHAnsi"/>
                  <w:i w:val="0"/>
                  <w:color w:val="auto"/>
                  <w:kern w:val="2"/>
                  <w:sz w:val="22"/>
                  <w:lang w:eastAsia="es-ES"/>
                  <w14:ligatures w14:val="standardContextual"/>
                </w:rPr>
                <w:tab/>
              </w:r>
              <w:r w:rsidRPr="000B5715">
                <w:rPr>
                  <w:rStyle w:val="Hipervnculo"/>
                </w:rPr>
                <w:t>Modelo</w:t>
              </w:r>
              <w:r w:rsidRPr="000B5715">
                <w:rPr>
                  <w:rStyle w:val="Hipervnculo"/>
                  <w:lang w:val="fr-FR"/>
                </w:rPr>
                <w:t xml:space="preserve"> de Heckscher-Ohlin-Samuelson</w:t>
              </w:r>
            </w:hyperlink>
          </w:p>
          <w:p w14:paraId="356C65FD" w14:textId="7A256CDB"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24" w:history="1">
              <w:r w:rsidRPr="000B5715">
                <w:rPr>
                  <w:rStyle w:val="Hipervnculo"/>
                  <w:noProof/>
                </w:rPr>
                <w:t>2.2.1.</w:t>
              </w:r>
              <w:r>
                <w:rPr>
                  <w:rFonts w:asciiTheme="minorHAnsi" w:eastAsiaTheme="minorEastAsia" w:hAnsiTheme="minorHAnsi"/>
                  <w:noProof/>
                  <w:color w:val="auto"/>
                  <w:kern w:val="2"/>
                  <w:sz w:val="22"/>
                  <w:lang w:eastAsia="es-ES"/>
                  <w14:ligatures w14:val="standardContextual"/>
                </w:rPr>
                <w:tab/>
              </w:r>
              <w:r w:rsidRPr="000B5715">
                <w:rPr>
                  <w:rStyle w:val="Hipervnculo"/>
                  <w:noProof/>
                </w:rPr>
                <w:t>Idea</w:t>
              </w:r>
            </w:hyperlink>
          </w:p>
          <w:p w14:paraId="1A915AC0" w14:textId="627194EA"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25" w:history="1">
              <w:r w:rsidRPr="000B5715">
                <w:rPr>
                  <w:rStyle w:val="Hipervnculo"/>
                  <w:noProof/>
                </w:rPr>
                <w:t>2.2.2.</w:t>
              </w:r>
              <w:r>
                <w:rPr>
                  <w:rFonts w:asciiTheme="minorHAnsi" w:eastAsiaTheme="minorEastAsia" w:hAnsiTheme="minorHAnsi"/>
                  <w:noProof/>
                  <w:color w:val="auto"/>
                  <w:kern w:val="2"/>
                  <w:sz w:val="22"/>
                  <w:lang w:eastAsia="es-ES"/>
                  <w14:ligatures w14:val="standardContextual"/>
                </w:rPr>
                <w:tab/>
              </w:r>
              <w:r w:rsidRPr="000B5715">
                <w:rPr>
                  <w:rStyle w:val="Hipervnculo"/>
                  <w:noProof/>
                </w:rPr>
                <w:t>Modelo</w:t>
              </w:r>
            </w:hyperlink>
          </w:p>
          <w:p w14:paraId="5553484C" w14:textId="2D014721"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26" w:history="1">
              <w:r w:rsidRPr="000B5715">
                <w:rPr>
                  <w:rStyle w:val="Hipervnculo"/>
                  <w:noProof/>
                </w:rPr>
                <w:t>Supuestos</w:t>
              </w:r>
            </w:hyperlink>
          </w:p>
          <w:p w14:paraId="77096F90" w14:textId="54DDB870"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27" w:history="1">
              <w:r w:rsidRPr="000B5715">
                <w:rPr>
                  <w:rStyle w:val="Hipervnculo"/>
                  <w:noProof/>
                </w:rPr>
                <w:t>Desarrollo</w:t>
              </w:r>
            </w:hyperlink>
          </w:p>
          <w:p w14:paraId="4009CCFE" w14:textId="7676B7DC"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28" w:history="1">
              <w:r w:rsidRPr="000B5715">
                <w:rPr>
                  <w:rStyle w:val="Hipervnculo"/>
                  <w:noProof/>
                </w:rPr>
                <w:t xml:space="preserve">Teorema de </w:t>
              </w:r>
              <w:r w:rsidRPr="000B5715">
                <w:rPr>
                  <w:rStyle w:val="Hipervnculo"/>
                  <w:smallCaps/>
                  <w:noProof/>
                </w:rPr>
                <w:t>Heckscher</w:t>
              </w:r>
              <w:r w:rsidRPr="000B5715">
                <w:rPr>
                  <w:rStyle w:val="Hipervnculo"/>
                  <w:noProof/>
                </w:rPr>
                <w:t>-</w:t>
              </w:r>
              <w:r w:rsidRPr="000B5715">
                <w:rPr>
                  <w:rStyle w:val="Hipervnculo"/>
                  <w:smallCaps/>
                  <w:noProof/>
                </w:rPr>
                <w:t>Ohlin</w:t>
              </w:r>
            </w:hyperlink>
          </w:p>
          <w:p w14:paraId="5309F27B" w14:textId="7AD7B321"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29" w:history="1">
              <w:r w:rsidRPr="000B5715">
                <w:rPr>
                  <w:rStyle w:val="Hipervnculo"/>
                  <w:noProof/>
                </w:rPr>
                <w:t>Teorema de la igualación del precio de los factores (</w:t>
              </w:r>
              <w:r w:rsidRPr="000B5715">
                <w:rPr>
                  <w:rStyle w:val="Hipervnculo"/>
                  <w:smallCaps/>
                  <w:noProof/>
                </w:rPr>
                <w:t>Samuelson</w:t>
              </w:r>
              <w:r w:rsidRPr="000B5715">
                <w:rPr>
                  <w:rStyle w:val="Hipervnculo"/>
                  <w:noProof/>
                </w:rPr>
                <w:t>, 1949)</w:t>
              </w:r>
            </w:hyperlink>
          </w:p>
          <w:p w14:paraId="3FA83A17" w14:textId="5AC835F5"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30" w:history="1">
              <w:r w:rsidRPr="000B5715">
                <w:rPr>
                  <w:rStyle w:val="Hipervnculo"/>
                  <w:noProof/>
                </w:rPr>
                <w:t xml:space="preserve">Teorema de </w:t>
              </w:r>
              <w:r w:rsidRPr="000B5715">
                <w:rPr>
                  <w:rStyle w:val="Hipervnculo"/>
                  <w:smallCaps/>
                  <w:noProof/>
                </w:rPr>
                <w:t>Stolper</w:t>
              </w:r>
              <w:r w:rsidRPr="000B5715">
                <w:rPr>
                  <w:rStyle w:val="Hipervnculo"/>
                  <w:noProof/>
                </w:rPr>
                <w:t>-</w:t>
              </w:r>
              <w:r w:rsidRPr="000B5715">
                <w:rPr>
                  <w:rStyle w:val="Hipervnculo"/>
                  <w:smallCaps/>
                  <w:noProof/>
                </w:rPr>
                <w:t>Samuelson</w:t>
              </w:r>
              <w:r w:rsidRPr="000B5715">
                <w:rPr>
                  <w:rStyle w:val="Hipervnculo"/>
                  <w:noProof/>
                </w:rPr>
                <w:t xml:space="preserve"> (1941)</w:t>
              </w:r>
            </w:hyperlink>
          </w:p>
          <w:p w14:paraId="33C9634A" w14:textId="79C432EC"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31" w:history="1">
              <w:r w:rsidRPr="000B5715">
                <w:rPr>
                  <w:rStyle w:val="Hipervnculo"/>
                  <w:noProof/>
                </w:rPr>
                <w:t xml:space="preserve">Teorema de </w:t>
              </w:r>
              <w:r w:rsidRPr="000B5715">
                <w:rPr>
                  <w:rStyle w:val="Hipervnculo"/>
                  <w:smallCaps/>
                  <w:noProof/>
                </w:rPr>
                <w:t>Rybczynski</w:t>
              </w:r>
              <w:r w:rsidRPr="000B5715">
                <w:rPr>
                  <w:rStyle w:val="Hipervnculo"/>
                  <w:noProof/>
                </w:rPr>
                <w:t xml:space="preserve"> (1955)</w:t>
              </w:r>
            </w:hyperlink>
          </w:p>
          <w:p w14:paraId="4FF2ED0B" w14:textId="68A8D4D6"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32" w:history="1">
              <w:r w:rsidRPr="000B5715">
                <w:rPr>
                  <w:rStyle w:val="Hipervnculo"/>
                  <w:noProof/>
                </w:rPr>
                <w:t>Implicaciones</w:t>
              </w:r>
            </w:hyperlink>
          </w:p>
          <w:p w14:paraId="357C8CB3" w14:textId="249C5F74"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33" w:history="1">
              <w:r w:rsidRPr="000B5715">
                <w:rPr>
                  <w:rStyle w:val="Hipervnculo"/>
                  <w:noProof/>
                </w:rPr>
                <w:t>2.2.3.</w:t>
              </w:r>
              <w:r>
                <w:rPr>
                  <w:rFonts w:asciiTheme="minorHAnsi" w:eastAsiaTheme="minorEastAsia" w:hAnsiTheme="minorHAnsi"/>
                  <w:noProof/>
                  <w:color w:val="auto"/>
                  <w:kern w:val="2"/>
                  <w:sz w:val="22"/>
                  <w:lang w:eastAsia="es-ES"/>
                  <w14:ligatures w14:val="standardContextual"/>
                </w:rPr>
                <w:tab/>
              </w:r>
              <w:r w:rsidRPr="000B5715">
                <w:rPr>
                  <w:rStyle w:val="Hipervnculo"/>
                  <w:noProof/>
                </w:rPr>
                <w:t>Evidencia empírica</w:t>
              </w:r>
            </w:hyperlink>
          </w:p>
          <w:p w14:paraId="062E705E" w14:textId="0377B942"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34" w:history="1">
              <w:r w:rsidRPr="000B5715">
                <w:rPr>
                  <w:rStyle w:val="Hipervnculo"/>
                  <w:noProof/>
                </w:rPr>
                <w:t xml:space="preserve">Paradoja de </w:t>
              </w:r>
              <w:r w:rsidRPr="000B5715">
                <w:rPr>
                  <w:rStyle w:val="Hipervnculo"/>
                  <w:smallCaps/>
                  <w:noProof/>
                </w:rPr>
                <w:t>Leontief</w:t>
              </w:r>
            </w:hyperlink>
          </w:p>
          <w:p w14:paraId="3E99889C" w14:textId="6E41679B"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35" w:history="1">
              <w:r w:rsidRPr="000B5715">
                <w:rPr>
                  <w:rStyle w:val="Hipervnculo"/>
                  <w:noProof/>
                </w:rPr>
                <w:t>Explicaciones de la paradoja de Leontief</w:t>
              </w:r>
            </w:hyperlink>
          </w:p>
          <w:p w14:paraId="231AA6EF" w14:textId="09E034A3"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36" w:history="1">
              <w:r w:rsidRPr="000B5715">
                <w:rPr>
                  <w:rStyle w:val="Hipervnculo"/>
                  <w:noProof/>
                </w:rPr>
                <w:t xml:space="preserve">Tests empíricos del modelo </w:t>
              </w:r>
              <w:r w:rsidRPr="000B5715">
                <w:rPr>
                  <w:rStyle w:val="Hipervnculo"/>
                  <w:smallCaps/>
                  <w:noProof/>
                </w:rPr>
                <w:t>Heckscher-Ohlin-Vanek</w:t>
              </w:r>
            </w:hyperlink>
          </w:p>
          <w:p w14:paraId="5082E5A1" w14:textId="0C1EBF81"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37" w:history="1">
              <w:r w:rsidRPr="000B5715">
                <w:rPr>
                  <w:rStyle w:val="Hipervnculo"/>
                  <w:noProof/>
                </w:rPr>
                <w:t>2.2.4.</w:t>
              </w:r>
              <w:r>
                <w:rPr>
                  <w:rFonts w:asciiTheme="minorHAnsi" w:eastAsiaTheme="minorEastAsia" w:hAnsiTheme="minorHAnsi"/>
                  <w:noProof/>
                  <w:color w:val="auto"/>
                  <w:kern w:val="2"/>
                  <w:sz w:val="22"/>
                  <w:lang w:eastAsia="es-ES"/>
                  <w14:ligatures w14:val="standardContextual"/>
                </w:rPr>
                <w:tab/>
              </w:r>
              <w:r w:rsidRPr="000B5715">
                <w:rPr>
                  <w:rStyle w:val="Hipervnculo"/>
                  <w:noProof/>
                </w:rPr>
                <w:t>Extensiones y levantamiento de supuestos</w:t>
              </w:r>
            </w:hyperlink>
          </w:p>
          <w:p w14:paraId="48B04447" w14:textId="704A2C4F"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38" w:history="1">
              <w:r w:rsidRPr="000B5715">
                <w:rPr>
                  <w:rStyle w:val="Hipervnculo"/>
                  <w:noProof/>
                </w:rPr>
                <w:t xml:space="preserve">Más de 2 factores: Modelo de </w:t>
              </w:r>
              <w:r w:rsidRPr="000B5715">
                <w:rPr>
                  <w:rStyle w:val="Hipervnculo"/>
                  <w:smallCaps/>
                  <w:noProof/>
                </w:rPr>
                <w:t>Heckscher</w:t>
              </w:r>
              <w:r w:rsidRPr="000B5715">
                <w:rPr>
                  <w:rStyle w:val="Hipervnculo"/>
                  <w:noProof/>
                </w:rPr>
                <w:t>-</w:t>
              </w:r>
              <w:r w:rsidRPr="000B5715">
                <w:rPr>
                  <w:rStyle w:val="Hipervnculo"/>
                  <w:smallCaps/>
                  <w:noProof/>
                </w:rPr>
                <w:t>Ohlin</w:t>
              </w:r>
              <w:r w:rsidRPr="000B5715">
                <w:rPr>
                  <w:rStyle w:val="Hipervnculo"/>
                  <w:noProof/>
                </w:rPr>
                <w:t>-</w:t>
              </w:r>
              <w:r w:rsidRPr="000B5715">
                <w:rPr>
                  <w:rStyle w:val="Hipervnculo"/>
                  <w:smallCaps/>
                  <w:noProof/>
                </w:rPr>
                <w:t>Vanek</w:t>
              </w:r>
            </w:hyperlink>
          </w:p>
          <w:p w14:paraId="2D383C20" w14:textId="602B2245"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39" w:history="1">
              <w:r w:rsidRPr="000B5715">
                <w:rPr>
                  <w:rStyle w:val="Hipervnculo"/>
                  <w:noProof/>
                </w:rPr>
                <w:t>Más de 2 bienes (</w:t>
              </w:r>
              <w:r w:rsidRPr="000B5715">
                <w:rPr>
                  <w:rStyle w:val="Hipervnculo"/>
                  <w:smallCaps/>
                  <w:noProof/>
                </w:rPr>
                <w:t>Jones</w:t>
              </w:r>
              <w:r w:rsidRPr="000B5715">
                <w:rPr>
                  <w:rStyle w:val="Hipervnculo"/>
                  <w:noProof/>
                </w:rPr>
                <w:t xml:space="preserve"> y </w:t>
              </w:r>
              <w:r w:rsidRPr="000B5715">
                <w:rPr>
                  <w:rStyle w:val="Hipervnculo"/>
                  <w:smallCaps/>
                  <w:noProof/>
                </w:rPr>
                <w:t>Deardorff</w:t>
              </w:r>
              <w:r w:rsidRPr="000B5715">
                <w:rPr>
                  <w:rStyle w:val="Hipervnculo"/>
                  <w:noProof/>
                </w:rPr>
                <w:t>)</w:t>
              </w:r>
            </w:hyperlink>
          </w:p>
          <w:p w14:paraId="6167536B" w14:textId="20E0DC56"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40" w:history="1">
              <w:r w:rsidRPr="000B5715">
                <w:rPr>
                  <w:rStyle w:val="Hipervnculo"/>
                  <w:noProof/>
                </w:rPr>
                <w:t xml:space="preserve">Proposición de la cadena de </w:t>
              </w:r>
              <w:r w:rsidRPr="000B5715">
                <w:rPr>
                  <w:rStyle w:val="Hipervnculo"/>
                  <w:smallCaps/>
                  <w:noProof/>
                </w:rPr>
                <w:t>Jones</w:t>
              </w:r>
              <w:r w:rsidRPr="000B5715">
                <w:rPr>
                  <w:rStyle w:val="Hipervnculo"/>
                  <w:noProof/>
                </w:rPr>
                <w:t xml:space="preserve"> (m bienes × 2 factores × 2 países)</w:t>
              </w:r>
            </w:hyperlink>
          </w:p>
          <w:p w14:paraId="53F807C3" w14:textId="39627F7A"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41" w:history="1">
              <w:r w:rsidRPr="000B5715">
                <w:rPr>
                  <w:rStyle w:val="Hipervnculo"/>
                  <w:noProof/>
                </w:rPr>
                <w:t xml:space="preserve">Teorema de </w:t>
              </w:r>
              <w:r w:rsidRPr="000B5715">
                <w:rPr>
                  <w:rStyle w:val="Hipervnculo"/>
                  <w:smallCaps/>
                  <w:noProof/>
                </w:rPr>
                <w:t xml:space="preserve">Deardorff </w:t>
              </w:r>
              <w:r w:rsidRPr="000B5715">
                <w:rPr>
                  <w:rStyle w:val="Hipervnculo"/>
                  <w:noProof/>
                </w:rPr>
                <w:t>(m bienes × 2 factores × n países)</w:t>
              </w:r>
            </w:hyperlink>
          </w:p>
          <w:p w14:paraId="6D4EA026" w14:textId="1CBD799A"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42" w:history="1">
              <w:r w:rsidRPr="000B5715">
                <w:rPr>
                  <w:rStyle w:val="Hipervnculo"/>
                  <w:noProof/>
                </w:rPr>
                <w:t>No movilidad interna perfecta de factores: Modelo de factores específicos Ricardo-Viner (</w:t>
              </w:r>
              <w:r w:rsidRPr="000B5715">
                <w:rPr>
                  <w:rStyle w:val="Hipervnculo"/>
                  <w:smallCaps/>
                  <w:noProof/>
                </w:rPr>
                <w:t>Jones</w:t>
              </w:r>
              <w:r w:rsidRPr="000B5715">
                <w:rPr>
                  <w:rStyle w:val="Hipervnculo"/>
                  <w:noProof/>
                </w:rPr>
                <w:t xml:space="preserve"> y </w:t>
              </w:r>
              <w:r w:rsidRPr="000B5715">
                <w:rPr>
                  <w:rStyle w:val="Hipervnculo"/>
                  <w:smallCaps/>
                  <w:noProof/>
                </w:rPr>
                <w:t>Samuelson</w:t>
              </w:r>
              <w:r w:rsidRPr="000B5715">
                <w:rPr>
                  <w:rStyle w:val="Hipervnculo"/>
                  <w:noProof/>
                </w:rPr>
                <w:t>)</w:t>
              </w:r>
            </w:hyperlink>
          </w:p>
          <w:p w14:paraId="7C62C99D" w14:textId="02F8734E"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43" w:history="1">
              <w:r w:rsidRPr="000B5715">
                <w:rPr>
                  <w:rStyle w:val="Hipervnculo"/>
                  <w:noProof/>
                </w:rPr>
                <w:t>Idea</w:t>
              </w:r>
            </w:hyperlink>
          </w:p>
          <w:p w14:paraId="74DD76F4" w14:textId="1F1551DD"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44" w:history="1">
              <w:r w:rsidRPr="000B5715">
                <w:rPr>
                  <w:rStyle w:val="Hipervnculo"/>
                  <w:noProof/>
                </w:rPr>
                <w:t>Modelo</w:t>
              </w:r>
            </w:hyperlink>
          </w:p>
          <w:p w14:paraId="6F2976A2" w14:textId="5BB1ECC3" w:rsidR="00EB68AE" w:rsidRDefault="00EB68AE">
            <w:pPr>
              <w:pStyle w:val="TDC5"/>
              <w:tabs>
                <w:tab w:val="right" w:leader="dot" w:pos="9628"/>
              </w:tabs>
              <w:rPr>
                <w:rFonts w:asciiTheme="minorHAnsi" w:eastAsiaTheme="minorEastAsia" w:hAnsiTheme="minorHAnsi"/>
                <w:noProof/>
                <w:color w:val="auto"/>
                <w:kern w:val="2"/>
                <w:sz w:val="22"/>
                <w:lang w:eastAsia="es-ES"/>
                <w14:ligatures w14:val="standardContextual"/>
              </w:rPr>
            </w:pPr>
            <w:hyperlink w:anchor="_Toc141112745" w:history="1">
              <w:r w:rsidRPr="000B5715">
                <w:rPr>
                  <w:rStyle w:val="Hipervnculo"/>
                  <w:noProof/>
                </w:rPr>
                <w:t>Valoración</w:t>
              </w:r>
            </w:hyperlink>
          </w:p>
          <w:p w14:paraId="24B918C5" w14:textId="254EE34A" w:rsidR="00EB68AE" w:rsidRDefault="00EB68AE">
            <w:pPr>
              <w:pStyle w:val="TDC3"/>
              <w:tabs>
                <w:tab w:val="left" w:pos="1021"/>
              </w:tabs>
              <w:rPr>
                <w:rFonts w:asciiTheme="minorHAnsi" w:eastAsiaTheme="minorEastAsia" w:hAnsiTheme="minorHAnsi"/>
                <w:noProof/>
                <w:color w:val="auto"/>
                <w:kern w:val="2"/>
                <w:sz w:val="22"/>
                <w:lang w:eastAsia="es-ES"/>
                <w14:ligatures w14:val="standardContextual"/>
              </w:rPr>
            </w:pPr>
            <w:hyperlink w:anchor="_Toc141112746" w:history="1">
              <w:r w:rsidRPr="000B5715">
                <w:rPr>
                  <w:rStyle w:val="Hipervnculo"/>
                  <w:noProof/>
                </w:rPr>
                <w:t>2.2.5.</w:t>
              </w:r>
              <w:r>
                <w:rPr>
                  <w:rFonts w:asciiTheme="minorHAnsi" w:eastAsiaTheme="minorEastAsia" w:hAnsiTheme="minorHAnsi"/>
                  <w:noProof/>
                  <w:color w:val="auto"/>
                  <w:kern w:val="2"/>
                  <w:sz w:val="22"/>
                  <w:lang w:eastAsia="es-ES"/>
                  <w14:ligatures w14:val="standardContextual"/>
                </w:rPr>
                <w:tab/>
              </w:r>
              <w:r w:rsidRPr="000B5715">
                <w:rPr>
                  <w:rStyle w:val="Hipervnculo"/>
                  <w:noProof/>
                </w:rPr>
                <w:t>Valoración</w:t>
              </w:r>
            </w:hyperlink>
          </w:p>
          <w:p w14:paraId="6BF7F10A" w14:textId="65D6D7D1" w:rsidR="00EB68AE" w:rsidRDefault="00EB68AE">
            <w:pPr>
              <w:pStyle w:val="TDC4"/>
              <w:tabs>
                <w:tab w:val="right" w:leader="dot" w:pos="9628"/>
              </w:tabs>
              <w:rPr>
                <w:rFonts w:asciiTheme="minorHAnsi" w:eastAsiaTheme="minorEastAsia" w:hAnsiTheme="minorHAnsi"/>
                <w:noProof/>
                <w:color w:val="auto"/>
                <w:kern w:val="2"/>
                <w:sz w:val="22"/>
                <w:lang w:eastAsia="es-ES"/>
                <w14:ligatures w14:val="standardContextual"/>
              </w:rPr>
            </w:pPr>
            <w:hyperlink w:anchor="_Toc141112747" w:history="1">
              <w:r w:rsidRPr="000B5715">
                <w:rPr>
                  <w:rStyle w:val="Hipervnculo"/>
                  <w:noProof/>
                </w:rPr>
                <w:t>Influencia</w:t>
              </w:r>
            </w:hyperlink>
          </w:p>
        </w:tc>
      </w:tr>
    </w:tbl>
    <w:p w14:paraId="07376E08" w14:textId="1C08B820" w:rsidR="0071633E" w:rsidRPr="00BA0E87" w:rsidRDefault="0071633E" w:rsidP="009D56FC">
      <w:pPr>
        <w:spacing w:after="160"/>
        <w:jc w:val="left"/>
        <w:rPr>
          <w:highlight w:val="lightGray"/>
        </w:rPr>
      </w:pPr>
      <w:r w:rsidRPr="00BA0E87">
        <w:rPr>
          <w:highlight w:val="lightGray"/>
        </w:rPr>
        <w:br w:type="page"/>
      </w:r>
    </w:p>
    <w:p w14:paraId="5A6D6EA5" w14:textId="65F283F3" w:rsidR="00363565" w:rsidRDefault="00C807E5" w:rsidP="00DA723A">
      <w:pPr>
        <w:pStyle w:val="Ttulo1"/>
        <w:rPr>
          <w:caps w:val="0"/>
        </w:rPr>
      </w:pPr>
      <w:bookmarkStart w:id="10" w:name="_Toc111386415"/>
      <w:bookmarkStart w:id="11" w:name="_Toc141112692"/>
      <w:r>
        <w:rPr>
          <w:caps w:val="0"/>
        </w:rPr>
        <w:lastRenderedPageBreak/>
        <w:t>PENSAMIENTO CLÁSICO</w:t>
      </w:r>
      <w:bookmarkEnd w:id="10"/>
      <w:bookmarkEnd w:id="11"/>
    </w:p>
    <w:p w14:paraId="76DEA718" w14:textId="77777777" w:rsidR="00363565" w:rsidRDefault="00363565" w:rsidP="00363565">
      <w:pPr>
        <w:pStyle w:val="Ttulo2"/>
      </w:pPr>
      <w:bookmarkStart w:id="12" w:name="_Toc111386416"/>
      <w:bookmarkStart w:id="13" w:name="_Toc141112693"/>
      <w:r>
        <w:t>Teoría de la ventaja absoluta (</w:t>
      </w:r>
      <w:r>
        <w:rPr>
          <w:smallCaps/>
        </w:rPr>
        <w:t>Adam Smith</w:t>
      </w:r>
      <w:r>
        <w:t>)</w:t>
      </w:r>
      <w:bookmarkEnd w:id="12"/>
      <w:bookmarkEnd w:id="13"/>
    </w:p>
    <w:p w14:paraId="06B668E1" w14:textId="73B351DE" w:rsidR="00363565" w:rsidRDefault="00363565" w:rsidP="000E7BD7">
      <w:pPr>
        <w:pStyle w:val="Ttulo3"/>
        <w:spacing w:before="0"/>
      </w:pPr>
      <w:bookmarkStart w:id="14" w:name="_Toc111386417"/>
      <w:bookmarkStart w:id="15" w:name="_Toc141112694"/>
      <w:r>
        <w:t>Idea</w:t>
      </w:r>
      <w:bookmarkEnd w:id="14"/>
      <w:bookmarkEnd w:id="15"/>
    </w:p>
    <w:p w14:paraId="3E45788A" w14:textId="77777777" w:rsidR="00220317" w:rsidRDefault="00363565" w:rsidP="000E7BD7">
      <w:pPr>
        <w:pStyle w:val="Nivel1SM"/>
        <w:spacing w:before="0"/>
      </w:pPr>
      <w:r>
        <w:t xml:space="preserve">Una primera aproximación de la economía clásica al comercio internacional la realiza </w:t>
      </w:r>
      <w:r>
        <w:rPr>
          <w:smallCaps/>
        </w:rPr>
        <w:t>Adam Smith</w:t>
      </w:r>
      <w:r>
        <w:t xml:space="preserve">. En su obra </w:t>
      </w:r>
      <w:r>
        <w:rPr>
          <w:i/>
          <w:iCs/>
        </w:rPr>
        <w:t>“La Riqueza de las Naciones”</w:t>
      </w:r>
      <w:r>
        <w:t xml:space="preserve"> (1776) defiende que la causa del comercio internacional es la </w:t>
      </w:r>
      <w:r>
        <w:rPr>
          <w:b/>
          <w:bCs/>
        </w:rPr>
        <w:t>ventaja absoluta</w:t>
      </w:r>
      <w:r>
        <w:t xml:space="preserve"> de un país en la producción de un bien</w:t>
      </w:r>
      <w:r w:rsidR="00543CF9">
        <w:rPr>
          <w:rStyle w:val="Refdenotaalpie"/>
        </w:rPr>
        <w:footnoteReference w:id="9"/>
      </w:r>
      <w:r>
        <w:t>.</w:t>
      </w:r>
    </w:p>
    <w:p w14:paraId="23D5C46E" w14:textId="333ACDA3" w:rsidR="00220317" w:rsidRDefault="00220317" w:rsidP="00220317">
      <w:pPr>
        <w:pStyle w:val="Ttulo3"/>
      </w:pPr>
      <w:bookmarkStart w:id="16" w:name="_Toc111386418"/>
      <w:bookmarkStart w:id="17" w:name="_Toc141112695"/>
      <w:r>
        <w:t>Desarrollo</w:t>
      </w:r>
      <w:bookmarkEnd w:id="16"/>
      <w:bookmarkEnd w:id="17"/>
    </w:p>
    <w:p w14:paraId="4158978D" w14:textId="0A2E0DD8" w:rsidR="00363565" w:rsidRDefault="00363565" w:rsidP="00292835">
      <w:pPr>
        <w:pStyle w:val="Nivel1SM"/>
        <w:spacing w:before="0" w:after="0"/>
      </w:pPr>
      <w:r>
        <w:t>La ventaja absoluta hace referencia a la estructura de costes de un país, de forma que éste</w:t>
      </w:r>
      <w:r w:rsidR="003E56CE">
        <w:t xml:space="preserve"> tendrá ventaja absoluta en la producción de un bien si su </w:t>
      </w:r>
      <w:r w:rsidR="003E56CE">
        <w:rPr>
          <w:b/>
          <w:bCs/>
        </w:rPr>
        <w:t>coste medio</w:t>
      </w:r>
      <w:r w:rsidR="003E56CE">
        <w:t xml:space="preserve"> es menor que el de cualquier otro país</w:t>
      </w:r>
      <w:r w:rsidR="00722CDC">
        <w:rPr>
          <w:rStyle w:val="Refdenotaalpie"/>
        </w:rPr>
        <w:footnoteReference w:id="10"/>
      </w:r>
      <w:r w:rsidR="003E56CE">
        <w:t xml:space="preserve">. Por lo tanto, el país con ventaja absoluta deberá especializarse </w:t>
      </w:r>
      <w:r w:rsidR="003E56CE">
        <w:rPr>
          <w:i/>
          <w:iCs/>
        </w:rPr>
        <w:t>totalmente</w:t>
      </w:r>
      <w:r w:rsidR="003E56CE">
        <w:t xml:space="preserve"> en la producción de dicho bien, y lo exportará al resto de países.</w:t>
      </w:r>
    </w:p>
    <w:p w14:paraId="533C07DB" w14:textId="39A8DD57" w:rsidR="003E56CE" w:rsidRDefault="003E56CE" w:rsidP="005452B3">
      <w:pPr>
        <w:pStyle w:val="Nivel1SM"/>
      </w:pPr>
      <w:r>
        <w:t xml:space="preserve">Para </w:t>
      </w:r>
      <w:r>
        <w:rPr>
          <w:smallCaps/>
        </w:rPr>
        <w:t>Smith</w:t>
      </w:r>
      <w:r>
        <w:t xml:space="preserve">, el comercio internacional será </w:t>
      </w:r>
      <w:r w:rsidRPr="003E56CE">
        <w:rPr>
          <w:b/>
          <w:bCs/>
        </w:rPr>
        <w:t>bene</w:t>
      </w:r>
      <w:r>
        <w:rPr>
          <w:b/>
          <w:bCs/>
        </w:rPr>
        <w:t>ficioso</w:t>
      </w:r>
      <w:r>
        <w:t xml:space="preserve"> porque amplía el mercado, permitiendo la </w:t>
      </w:r>
      <w:r>
        <w:rPr>
          <w:b/>
          <w:bCs/>
        </w:rPr>
        <w:t>división del trabajo</w:t>
      </w:r>
      <w:r>
        <w:t xml:space="preserve"> y la </w:t>
      </w:r>
      <w:r>
        <w:rPr>
          <w:b/>
          <w:bCs/>
        </w:rPr>
        <w:t>especialización</w:t>
      </w:r>
      <w:r>
        <w:t>, que para él es la clave del crecimiento económico.</w:t>
      </w:r>
    </w:p>
    <w:p w14:paraId="1E4016B8" w14:textId="2E127069" w:rsidR="00B67AEF" w:rsidRDefault="00B67AEF" w:rsidP="00B67AEF">
      <w:pPr>
        <w:pStyle w:val="Ttulo3"/>
      </w:pPr>
      <w:bookmarkStart w:id="18" w:name="_Toc111386419"/>
      <w:bookmarkStart w:id="19" w:name="_Toc141112696"/>
      <w:r>
        <w:t>Valoración</w:t>
      </w:r>
      <w:bookmarkEnd w:id="18"/>
      <w:bookmarkEnd w:id="19"/>
    </w:p>
    <w:p w14:paraId="335DAAE6" w14:textId="400B91B5" w:rsidR="003E56CE" w:rsidRPr="003E56CE" w:rsidRDefault="003E56CE" w:rsidP="000E7BD7">
      <w:pPr>
        <w:pStyle w:val="Nivel1SM"/>
        <w:keepNext/>
        <w:spacing w:before="0" w:after="0"/>
      </w:pPr>
      <w:r w:rsidRPr="003E56CE">
        <w:t xml:space="preserve">Sin embargo, la teoría de la ventaja absoluta plantea una serie de </w:t>
      </w:r>
      <w:r w:rsidRPr="003E56CE">
        <w:rPr>
          <w:b/>
          <w:bCs/>
        </w:rPr>
        <w:t>inconvenientes</w:t>
      </w:r>
      <w:r w:rsidRPr="003E56CE">
        <w:t>, ya que no explica:</w:t>
      </w:r>
    </w:p>
    <w:p w14:paraId="16E19477" w14:textId="526FC18A" w:rsidR="003E56CE" w:rsidRDefault="003E56CE" w:rsidP="003E56CE">
      <w:pPr>
        <w:pStyle w:val="Nmeroromano"/>
        <w:spacing w:after="0"/>
      </w:pPr>
      <w:r>
        <w:t xml:space="preserve">¿Por qué aparece el comercio internacional cuando un país tiene la ventaja absoluta en la producción de todos los bienes? A este problema tratará de responder </w:t>
      </w:r>
      <w:r>
        <w:rPr>
          <w:smallCaps/>
        </w:rPr>
        <w:t>David Ricardo</w:t>
      </w:r>
      <w:r>
        <w:t>.</w:t>
      </w:r>
    </w:p>
    <w:p w14:paraId="2460B113" w14:textId="41D4931A" w:rsidR="003E56CE" w:rsidRPr="003E56CE" w:rsidRDefault="003E56CE" w:rsidP="003E56CE">
      <w:pPr>
        <w:pStyle w:val="Nmeroromano"/>
      </w:pPr>
      <w:r>
        <w:t xml:space="preserve">¿Cómo se fijan los precios de intercambio? Este problema lo aborda </w:t>
      </w:r>
      <w:r>
        <w:rPr>
          <w:smallCaps/>
        </w:rPr>
        <w:t>John Stuart Mill</w:t>
      </w:r>
      <w:r>
        <w:t>.</w:t>
      </w:r>
    </w:p>
    <w:p w14:paraId="5DBE382B" w14:textId="0C291DA7" w:rsidR="00970DE1" w:rsidRDefault="00363565" w:rsidP="00363565">
      <w:pPr>
        <w:pStyle w:val="Ttulo2"/>
      </w:pPr>
      <w:bookmarkStart w:id="20" w:name="_Toc111386420"/>
      <w:bookmarkStart w:id="21" w:name="_Toc141112697"/>
      <w:r>
        <w:t>Teoría d</w:t>
      </w:r>
      <w:r w:rsidRPr="00363565">
        <w:t>e l</w:t>
      </w:r>
      <w:r>
        <w:t>a ventaja comparativa (</w:t>
      </w:r>
      <w:r>
        <w:rPr>
          <w:smallCaps/>
        </w:rPr>
        <w:t>Ricardo-Torrens</w:t>
      </w:r>
      <w:r>
        <w:t>)</w:t>
      </w:r>
      <w:bookmarkEnd w:id="20"/>
      <w:bookmarkEnd w:id="21"/>
    </w:p>
    <w:p w14:paraId="552120F8" w14:textId="4350BD6A" w:rsidR="00B77C0F" w:rsidRDefault="00970DE1" w:rsidP="000E7BD7">
      <w:pPr>
        <w:pStyle w:val="Ttulo3"/>
        <w:spacing w:before="0"/>
      </w:pPr>
      <w:bookmarkStart w:id="22" w:name="_Toc89250902"/>
      <w:bookmarkStart w:id="23" w:name="_Toc89251023"/>
      <w:bookmarkStart w:id="24" w:name="_Toc111386421"/>
      <w:bookmarkStart w:id="25" w:name="_Toc141112698"/>
      <w:r>
        <w:t>Idea</w:t>
      </w:r>
      <w:bookmarkEnd w:id="22"/>
      <w:bookmarkEnd w:id="23"/>
      <w:bookmarkEnd w:id="24"/>
      <w:bookmarkEnd w:id="25"/>
    </w:p>
    <w:p w14:paraId="0B7F5FCE" w14:textId="49D6A73E" w:rsidR="00380D18" w:rsidRDefault="00380D18" w:rsidP="000E7BD7">
      <w:pPr>
        <w:pStyle w:val="Nivel1SM"/>
        <w:keepNext/>
        <w:spacing w:before="0" w:after="0"/>
      </w:pPr>
      <w:r>
        <w:t>En el capítulo</w:t>
      </w:r>
      <w:r w:rsidR="000E7BD7">
        <w:t> </w:t>
      </w:r>
      <w:r>
        <w:t xml:space="preserve">7 de su obra </w:t>
      </w:r>
      <w:r w:rsidRPr="00380D18">
        <w:rPr>
          <w:i/>
          <w:iCs/>
        </w:rPr>
        <w:t>“</w:t>
      </w:r>
      <w:r>
        <w:rPr>
          <w:i/>
          <w:iCs/>
        </w:rPr>
        <w:t>Principios de Economía Política y Tributación</w:t>
      </w:r>
      <w:r w:rsidRPr="00380D18">
        <w:rPr>
          <w:i/>
          <w:iCs/>
        </w:rPr>
        <w:t>”</w:t>
      </w:r>
      <w:r>
        <w:t xml:space="preserve"> (1817), </w:t>
      </w:r>
      <w:r>
        <w:rPr>
          <w:smallCaps/>
        </w:rPr>
        <w:t>David Ricardo</w:t>
      </w:r>
      <w:r>
        <w:t xml:space="preserve"> explica por qué es posible que exista comercio internacional cuando un país tiene </w:t>
      </w:r>
      <w:r>
        <w:rPr>
          <w:b/>
          <w:bCs/>
        </w:rPr>
        <w:t xml:space="preserve">ventaja absoluta en la producción de </w:t>
      </w:r>
      <w:r>
        <w:rPr>
          <w:b/>
          <w:bCs/>
          <w:i/>
          <w:iCs/>
        </w:rPr>
        <w:t>todos</w:t>
      </w:r>
      <w:r>
        <w:rPr>
          <w:b/>
          <w:bCs/>
        </w:rPr>
        <w:t xml:space="preserve"> los bienes</w:t>
      </w:r>
      <w:r w:rsidR="00292835" w:rsidRPr="00380D18">
        <w:rPr>
          <w:rStyle w:val="Refdenotaalpie"/>
        </w:rPr>
        <w:footnoteReference w:id="11"/>
      </w:r>
      <w:r>
        <w:t>.</w:t>
      </w:r>
    </w:p>
    <w:p w14:paraId="23DD4C75" w14:textId="286EB86F" w:rsidR="006E2373" w:rsidRPr="006E2373" w:rsidRDefault="006E2373" w:rsidP="00220317">
      <w:pPr>
        <w:pStyle w:val="Nivel2SM"/>
      </w:pPr>
      <w:r>
        <w:rPr>
          <w:smallCaps/>
        </w:rPr>
        <w:t>Ricardo</w:t>
      </w:r>
      <w:r>
        <w:t xml:space="preserve"> desarrolla sus trabajos en un contexto particular: las </w:t>
      </w:r>
      <w:r>
        <w:rPr>
          <w:i/>
          <w:iCs/>
        </w:rPr>
        <w:t>guerras napoleónicas</w:t>
      </w:r>
      <w:r>
        <w:t xml:space="preserve">, que al cerrar el comercio, habían forzado el incremento de la producción agrícola en Gran Bretaña. </w:t>
      </w:r>
      <w:r w:rsidR="0018370E">
        <w:t>Al finalizar la guerra en 1815, l</w:t>
      </w:r>
      <w:r>
        <w:t>os terratenientes, alarmados ante la caída de los precios agrícolas, sostenían que esa protección que habían recibido durante la guerra debía mantenerse en tiempos de paz, y lograron así la aprobación de las Ley de Granos</w:t>
      </w:r>
      <w:r w:rsidR="0018370E">
        <w:t xml:space="preserve"> (</w:t>
      </w:r>
      <w:proofErr w:type="spellStart"/>
      <w:r w:rsidR="0018370E">
        <w:rPr>
          <w:i/>
          <w:iCs/>
        </w:rPr>
        <w:t>Corn</w:t>
      </w:r>
      <w:proofErr w:type="spellEnd"/>
      <w:r w:rsidR="0018370E">
        <w:rPr>
          <w:i/>
          <w:iCs/>
        </w:rPr>
        <w:t xml:space="preserve"> </w:t>
      </w:r>
      <w:proofErr w:type="spellStart"/>
      <w:r w:rsidR="0018370E">
        <w:rPr>
          <w:i/>
          <w:iCs/>
        </w:rPr>
        <w:t>Laws</w:t>
      </w:r>
      <w:proofErr w:type="spellEnd"/>
      <w:r w:rsidR="0018370E">
        <w:t>)</w:t>
      </w:r>
      <w:r>
        <w:t>, que estarían vigentes hasta 1846</w:t>
      </w:r>
      <w:r w:rsidR="0011596D">
        <w:rPr>
          <w:rStyle w:val="Refdenotaalpie"/>
        </w:rPr>
        <w:footnoteReference w:id="12"/>
      </w:r>
      <w:r>
        <w:t xml:space="preserve">. </w:t>
      </w:r>
      <w:r>
        <w:rPr>
          <w:smallCaps/>
        </w:rPr>
        <w:t>Ricardo</w:t>
      </w:r>
      <w:r>
        <w:t xml:space="preserve"> abogó por la derogación de la Ley de Granos en Inglaterra y defendió el libre comercio.</w:t>
      </w:r>
    </w:p>
    <w:p w14:paraId="25120021" w14:textId="73B6BCE2" w:rsidR="006E2373" w:rsidRDefault="00722CDC" w:rsidP="00E91673">
      <w:pPr>
        <w:pStyle w:val="Nivel1SM"/>
        <w:keepNext/>
        <w:spacing w:after="0"/>
      </w:pPr>
      <w:r>
        <w:rPr>
          <w:smallCaps/>
        </w:rPr>
        <w:t>Ricardo</w:t>
      </w:r>
      <w:r>
        <w:t xml:space="preserve"> defiende que el comercio no se basa en la ventaja absoluta, sino en la </w:t>
      </w:r>
      <w:r>
        <w:rPr>
          <w:b/>
          <w:bCs/>
        </w:rPr>
        <w:t>ventaja comparativa</w:t>
      </w:r>
      <w:r>
        <w:t xml:space="preserve">, es decir, en las diferencias relativas de los costes de producción debidas a la tecnología. Así, según </w:t>
      </w:r>
      <w:r>
        <w:lastRenderedPageBreak/>
        <w:t xml:space="preserve">esta teoría un país se especializará y exportará aquellos bienes que produce a un </w:t>
      </w:r>
      <w:r>
        <w:rPr>
          <w:b/>
          <w:bCs/>
        </w:rPr>
        <w:t>menor coste relativo</w:t>
      </w:r>
      <w:r>
        <w:t>, es decir, a un menor coste en términos de los otros bienes.</w:t>
      </w:r>
    </w:p>
    <w:p w14:paraId="2364E358" w14:textId="4F3DFF4B" w:rsidR="00C75840" w:rsidRDefault="00C75840" w:rsidP="00220317">
      <w:pPr>
        <w:pStyle w:val="Nivel2SM"/>
        <w:keepNext/>
        <w:spacing w:after="0"/>
      </w:pPr>
      <w:r>
        <w:t xml:space="preserve">Por lo tanto, que la variable crucial para explicar la existencia y el patrón del comercio internacional es la </w:t>
      </w:r>
      <w:r w:rsidRPr="005A43D6">
        <w:rPr>
          <w:i/>
          <w:iCs/>
          <w:u w:val="single"/>
        </w:rPr>
        <w:t>tecnología</w:t>
      </w:r>
      <w:r>
        <w:t>.</w:t>
      </w:r>
    </w:p>
    <w:p w14:paraId="70726036" w14:textId="77777777" w:rsidR="00C75840" w:rsidRDefault="00C75840" w:rsidP="00220317">
      <w:pPr>
        <w:pStyle w:val="Nivel3SM"/>
      </w:pPr>
      <w:r>
        <w:t xml:space="preserve">Una diferencia en los </w:t>
      </w:r>
      <w:r>
        <w:rPr>
          <w:i/>
          <w:iCs/>
        </w:rPr>
        <w:t>costes comparativos de producción</w:t>
      </w:r>
      <w:r>
        <w:t xml:space="preserve"> –que es condición necesaria en este modelo para que exista intercambio internacional– refleja, de hecho, una diferencia en las técnicas de producción.</w:t>
      </w:r>
    </w:p>
    <w:p w14:paraId="6EE1EF20" w14:textId="77777777" w:rsidR="00C75840" w:rsidRPr="00B76A8B" w:rsidRDefault="00C75840" w:rsidP="00220317">
      <w:pPr>
        <w:pStyle w:val="Nivel3SM"/>
      </w:pPr>
      <w:r>
        <w:t>La teoría también intenta demostrar que el comercio es beneficioso para todos los países participantes.</w:t>
      </w:r>
    </w:p>
    <w:p w14:paraId="1A0999B3" w14:textId="23810CF5" w:rsidR="00B76A8B" w:rsidRPr="00B76A8B" w:rsidRDefault="009F52D7" w:rsidP="00F31B02">
      <w:pPr>
        <w:pStyle w:val="Ttulo3"/>
        <w:spacing w:after="0"/>
      </w:pPr>
      <w:bookmarkStart w:id="26" w:name="_Toc89250903"/>
      <w:bookmarkStart w:id="27" w:name="_Toc89251024"/>
      <w:bookmarkStart w:id="28" w:name="_Toc111386422"/>
      <w:bookmarkStart w:id="29" w:name="_Toc141112699"/>
      <w:r>
        <w:t>M</w:t>
      </w:r>
      <w:r w:rsidR="001C10D9">
        <w:t>odelo</w:t>
      </w:r>
      <w:bookmarkEnd w:id="26"/>
      <w:bookmarkEnd w:id="27"/>
      <w:bookmarkEnd w:id="28"/>
      <w:bookmarkEnd w:id="29"/>
    </w:p>
    <w:p w14:paraId="06630051" w14:textId="7D5A30B4" w:rsidR="001C10D9" w:rsidRPr="00363565" w:rsidRDefault="001C10D9" w:rsidP="000E7BD7">
      <w:pPr>
        <w:pStyle w:val="Ttulo6"/>
        <w:spacing w:before="0"/>
        <w:rPr>
          <w:rStyle w:val="Heading3Char"/>
          <w:rFonts w:ascii="PalatinoLinotype-Roman" w:hAnsi="PalatinoLinotype-Roman"/>
          <w:i w:val="0"/>
          <w:iCs w:val="0"/>
        </w:rPr>
      </w:pPr>
      <w:bookmarkStart w:id="30" w:name="_Toc55381922"/>
      <w:bookmarkStart w:id="31" w:name="_Toc55382057"/>
      <w:bookmarkStart w:id="32" w:name="_Toc55382092"/>
      <w:bookmarkStart w:id="33" w:name="_Toc55381923"/>
      <w:bookmarkStart w:id="34" w:name="_Toc55382058"/>
      <w:bookmarkStart w:id="35" w:name="_Toc55382093"/>
      <w:bookmarkStart w:id="36" w:name="_Toc55382521"/>
      <w:bookmarkStart w:id="37" w:name="_Toc89250904"/>
      <w:bookmarkStart w:id="38" w:name="_Toc89251025"/>
      <w:bookmarkStart w:id="39" w:name="_Toc111386423"/>
      <w:bookmarkStart w:id="40" w:name="_Toc141112700"/>
      <w:bookmarkEnd w:id="30"/>
      <w:bookmarkEnd w:id="31"/>
      <w:bookmarkEnd w:id="32"/>
      <w:bookmarkEnd w:id="33"/>
      <w:bookmarkEnd w:id="34"/>
      <w:bookmarkEnd w:id="35"/>
      <w:bookmarkEnd w:id="36"/>
      <w:r w:rsidRPr="00363565">
        <w:rPr>
          <w:rStyle w:val="Heading3Char"/>
          <w:rFonts w:ascii="PalatinoLinotype-Roman" w:hAnsi="PalatinoLinotype-Roman"/>
          <w:i w:val="0"/>
          <w:iCs w:val="0"/>
        </w:rPr>
        <w:t>Supuestos</w:t>
      </w:r>
      <w:bookmarkEnd w:id="37"/>
      <w:bookmarkEnd w:id="38"/>
      <w:bookmarkEnd w:id="39"/>
      <w:bookmarkEnd w:id="40"/>
    </w:p>
    <w:p w14:paraId="05E1C9AD" w14:textId="4202B7C2" w:rsidR="000C7797" w:rsidRPr="000C7797" w:rsidRDefault="000C7797" w:rsidP="000E7BD7">
      <w:pPr>
        <w:pStyle w:val="Nivel1SM"/>
        <w:keepNext/>
        <w:spacing w:before="0" w:after="0"/>
      </w:pPr>
      <w:r>
        <w:t xml:space="preserve">Simplificándolo al máximo y siguiendo el ejemplo de </w:t>
      </w:r>
      <w:r>
        <w:rPr>
          <w:smallCaps/>
        </w:rPr>
        <w:t>David Ricardo</w:t>
      </w:r>
      <w:r>
        <w:t>, podemos suponer:</w:t>
      </w:r>
    </w:p>
    <w:p w14:paraId="1A76EED8" w14:textId="6CC619E5" w:rsidR="001C10D9" w:rsidRDefault="000C7797" w:rsidP="008E21F5">
      <w:pPr>
        <w:pStyle w:val="Nivel2SM"/>
        <w:keepNext/>
        <w:spacing w:after="0"/>
      </w:pPr>
      <w:r w:rsidRPr="00D46A35">
        <w:rPr>
          <w:i/>
          <w:iCs/>
          <w:u w:val="single"/>
        </w:rPr>
        <w:t>2</w:t>
      </w:r>
      <w:r w:rsidR="000E7BD7">
        <w:rPr>
          <w:i/>
          <w:iCs/>
          <w:u w:val="single"/>
        </w:rPr>
        <w:t> </w:t>
      </w:r>
      <w:r w:rsidRPr="00D46A35">
        <w:rPr>
          <w:i/>
          <w:iCs/>
          <w:u w:val="single"/>
        </w:rPr>
        <w:t>países</w:t>
      </w:r>
      <w:r>
        <w:t xml:space="preserve"> </w:t>
      </w:r>
      <w:r w:rsidRPr="00B54613">
        <w:rPr>
          <w:sz w:val="20"/>
          <w:szCs w:val="20"/>
        </w:rPr>
        <w:t>(Inglaterra y Portugal)</w:t>
      </w:r>
      <w:r w:rsidR="00843934">
        <w:t xml:space="preserve">, </w:t>
      </w:r>
      <w:r w:rsidR="00843934" w:rsidRPr="00D46A35">
        <w:rPr>
          <w:i/>
          <w:iCs/>
          <w:u w:val="single"/>
        </w:rPr>
        <w:t>2</w:t>
      </w:r>
      <w:r w:rsidR="000E7BD7">
        <w:rPr>
          <w:i/>
          <w:iCs/>
          <w:u w:val="single"/>
        </w:rPr>
        <w:t> </w:t>
      </w:r>
      <w:r w:rsidR="00843934" w:rsidRPr="00D46A35">
        <w:rPr>
          <w:i/>
          <w:iCs/>
          <w:u w:val="single"/>
        </w:rPr>
        <w:t>bienes</w:t>
      </w:r>
      <w:r w:rsidR="00843934">
        <w:t xml:space="preserve"> </w:t>
      </w:r>
      <w:r w:rsidR="00843934" w:rsidRPr="00B54613">
        <w:rPr>
          <w:sz w:val="20"/>
          <w:szCs w:val="20"/>
        </w:rPr>
        <w:t>(paño y vino)</w:t>
      </w:r>
      <w:r w:rsidR="009E2C34">
        <w:t xml:space="preserve"> </w:t>
      </w:r>
      <w:r w:rsidR="00B54613">
        <w:t xml:space="preserve">homogéneos entre sí </w:t>
      </w:r>
      <w:r w:rsidR="009E2C34">
        <w:t xml:space="preserve">y </w:t>
      </w:r>
      <w:r w:rsidR="009E2C34" w:rsidRPr="00D46A35">
        <w:rPr>
          <w:i/>
          <w:iCs/>
          <w:u w:val="single"/>
        </w:rPr>
        <w:t>1</w:t>
      </w:r>
      <w:r w:rsidR="000E7BD7">
        <w:rPr>
          <w:i/>
          <w:iCs/>
          <w:u w:val="single"/>
        </w:rPr>
        <w:t> </w:t>
      </w:r>
      <w:r w:rsidR="009E2C34" w:rsidRPr="00D46A35">
        <w:rPr>
          <w:i/>
          <w:iCs/>
          <w:u w:val="single"/>
        </w:rPr>
        <w:t>factor de producción</w:t>
      </w:r>
      <w:r w:rsidR="009E2C34">
        <w:t xml:space="preserve"> </w:t>
      </w:r>
      <w:r w:rsidR="009E2C34" w:rsidRPr="00B54613">
        <w:rPr>
          <w:sz w:val="20"/>
          <w:szCs w:val="20"/>
        </w:rPr>
        <w:t>(trabajo)</w:t>
      </w:r>
      <w:r w:rsidR="009E2C34" w:rsidRPr="00B54613">
        <w:rPr>
          <w:rStyle w:val="Refdenotaalpie"/>
        </w:rPr>
        <w:footnoteReference w:id="13"/>
      </w:r>
      <w:r w:rsidR="009E2C34">
        <w:t>, que será móvil dentro del país, pero inmóvil entre países.</w:t>
      </w:r>
    </w:p>
    <w:p w14:paraId="1A706E97" w14:textId="5A4C9F3A" w:rsidR="006A0990" w:rsidRDefault="00BB43E2" w:rsidP="008E21F5">
      <w:pPr>
        <w:pStyle w:val="Nivel3SM"/>
      </w:pPr>
      <w:r>
        <w:t>El</w:t>
      </w:r>
      <w:r w:rsidR="006A0990">
        <w:t xml:space="preserve"> </w:t>
      </w:r>
      <w:r w:rsidR="006A0990" w:rsidRPr="0062143A">
        <w:rPr>
          <w:i/>
          <w:iCs/>
        </w:rPr>
        <w:t>factor de producción es homogéneo y perfectamente divisible</w:t>
      </w:r>
      <w:r w:rsidR="006A0990">
        <w:t xml:space="preserve">, </w:t>
      </w:r>
      <w:r>
        <w:t>y su cantidad viene dada</w:t>
      </w:r>
      <w:r w:rsidR="006A0990">
        <w:t xml:space="preserve">. </w:t>
      </w:r>
      <w:r>
        <w:t xml:space="preserve">Es </w:t>
      </w:r>
      <w:r w:rsidR="006A0990">
        <w:t xml:space="preserve">perfectamente móvil a nivel nacional (es decir, estamos tomando una perspectiva de </w:t>
      </w:r>
      <w:r w:rsidR="006A0990">
        <w:rPr>
          <w:i/>
          <w:iCs/>
        </w:rPr>
        <w:t>largo plazo</w:t>
      </w:r>
      <w:r w:rsidR="006A0990">
        <w:t>) pero inmóvil a nivel internacional.</w:t>
      </w:r>
    </w:p>
    <w:p w14:paraId="24CEF6AA" w14:textId="48DBB372" w:rsidR="009E2C34" w:rsidRDefault="00314688" w:rsidP="008E21F5">
      <w:pPr>
        <w:pStyle w:val="Nivel2SM"/>
        <w:keepNext/>
        <w:spacing w:after="0"/>
      </w:pPr>
      <w:r w:rsidRPr="008E21F5">
        <w:rPr>
          <w:i/>
          <w:iCs/>
        </w:rPr>
        <w:t>Los países tienen d</w:t>
      </w:r>
      <w:r w:rsidR="009E2C34" w:rsidRPr="008E21F5">
        <w:rPr>
          <w:i/>
          <w:iCs/>
        </w:rPr>
        <w:t xml:space="preserve">istinta </w:t>
      </w:r>
      <w:r w:rsidR="009E2C34" w:rsidRPr="008E21F5">
        <w:rPr>
          <w:i/>
          <w:iCs/>
          <w:u w:val="single"/>
        </w:rPr>
        <w:t>tecnología</w:t>
      </w:r>
      <w:r>
        <w:t xml:space="preserve"> </w:t>
      </w:r>
      <w:r w:rsidR="009E2C34">
        <w:t>(i.e. el factor de producción es homogéneo dentro del país, pero heterogéneo entre países)</w:t>
      </w:r>
      <w:r>
        <w:t xml:space="preserve"> y la dotación factorial en cada uno de ellos puede ser la misma o diferente</w:t>
      </w:r>
      <w:r w:rsidR="009E2C34">
        <w:t>.</w:t>
      </w:r>
    </w:p>
    <w:p w14:paraId="4C186D7C" w14:textId="51B1A2EF" w:rsidR="00CB25B5" w:rsidRDefault="00E442CF" w:rsidP="008E21F5">
      <w:pPr>
        <w:pStyle w:val="Nivel3SM"/>
      </w:pPr>
      <w:r>
        <w:t>L</w:t>
      </w:r>
      <w:r w:rsidR="00843934">
        <w:t xml:space="preserve">a tecnología se representa mediante una </w:t>
      </w:r>
      <w:r w:rsidR="00843934" w:rsidRPr="00843934">
        <w:rPr>
          <w:i/>
          <w:iCs/>
        </w:rPr>
        <w:t xml:space="preserve">función de producción de </w:t>
      </w:r>
      <w:r w:rsidRPr="00843934">
        <w:rPr>
          <w:i/>
          <w:iCs/>
        </w:rPr>
        <w:t>coeficientes técnicos fijos</w:t>
      </w:r>
      <w:r w:rsidR="009E2C34">
        <w:t xml:space="preserve"> (i.e. tecnología lineal).</w:t>
      </w:r>
      <w:r w:rsidRPr="00BB43E2">
        <w:t xml:space="preserve"> Dicho de otra forma, e</w:t>
      </w:r>
      <w:r w:rsidR="00800CF6" w:rsidRPr="00BB43E2">
        <w:t xml:space="preserve">n ambos países, la </w:t>
      </w:r>
      <w:r w:rsidR="0082245D" w:rsidRPr="00BB43E2">
        <w:t xml:space="preserve">producción de bienes se realiza de forma que los costes unitarios de </w:t>
      </w:r>
      <w:r w:rsidR="003E3985" w:rsidRPr="00BB43E2">
        <w:t xml:space="preserve">la </w:t>
      </w:r>
      <w:r w:rsidR="0082245D" w:rsidRPr="00BB43E2">
        <w:t>producción de cada bien (expresados en términos de trabajo) sea</w:t>
      </w:r>
      <w:r w:rsidR="009E2C34" w:rsidRPr="00BB43E2">
        <w:t>n</w:t>
      </w:r>
      <w:r w:rsidR="0082245D" w:rsidRPr="00BB43E2">
        <w:t xml:space="preserve"> constante</w:t>
      </w:r>
      <w:r w:rsidR="009E2C34" w:rsidRPr="00BB43E2">
        <w:t>s</w:t>
      </w:r>
      <w:r w:rsidR="003E3985" w:rsidRPr="00BB43E2">
        <w:t>.</w:t>
      </w:r>
      <w:r w:rsidR="00CB25B5" w:rsidRPr="00BB43E2">
        <w:t xml:space="preserve"> Este supuesto implica rendimientos constantes a escala y productividad marginal constante</w:t>
      </w:r>
      <w:r w:rsidR="009E2C34" w:rsidRPr="00BB43E2">
        <w:t xml:space="preserve"> (i.e. </w:t>
      </w:r>
      <m:oMath>
        <m:sSub>
          <m:sSubPr>
            <m:ctrlPr>
              <w:rPr>
                <w:rFonts w:ascii="Cambria Math" w:hAnsi="Cambria Math"/>
                <w:i/>
              </w:rPr>
            </m:ctrlPr>
          </m:sSubPr>
          <m:e>
            <m:r>
              <m:rPr>
                <m:nor/>
              </m:rPr>
              <w:rPr>
                <w:i/>
              </w:rPr>
              <m:t>PMg</m:t>
            </m:r>
          </m:e>
          <m:sub>
            <m:r>
              <m:rPr>
                <m:nor/>
              </m:rPr>
              <w:rPr>
                <w:i/>
              </w:rPr>
              <m:t>L</m:t>
            </m:r>
          </m:sub>
        </m:sSub>
        <m:r>
          <w:rPr>
            <w:rFonts w:ascii="Cambria Math" w:eastAsiaTheme="minorEastAsia" w:hAnsi="Cambria Math"/>
          </w:rPr>
          <m:t>=</m:t>
        </m:r>
        <m:sSub>
          <m:sSubPr>
            <m:ctrlPr>
              <w:rPr>
                <w:rFonts w:ascii="Cambria Math" w:hAnsi="Cambria Math"/>
                <w:i/>
              </w:rPr>
            </m:ctrlPr>
          </m:sSubPr>
          <m:e>
            <m:r>
              <m:rPr>
                <m:nor/>
              </m:rPr>
              <w:rPr>
                <w:i/>
              </w:rPr>
              <m:t>PMe</m:t>
            </m:r>
          </m:e>
          <m:sub>
            <m:r>
              <m:rPr>
                <m:nor/>
              </m:rPr>
              <w:rPr>
                <w:i/>
              </w:rPr>
              <m:t>L</m:t>
            </m:r>
          </m:sub>
        </m:sSub>
      </m:oMath>
      <w:r w:rsidR="009E2C34" w:rsidRPr="00BB43E2">
        <w:t>)</w:t>
      </w:r>
      <w:r w:rsidR="00CB25B5" w:rsidRPr="00BB43E2">
        <w:t>.</w:t>
      </w:r>
    </w:p>
    <w:p w14:paraId="334828D0" w14:textId="52B4EE5C" w:rsidR="00B04E7E" w:rsidRPr="00B04E7E" w:rsidRDefault="00B04E7E" w:rsidP="008E21F5">
      <w:pPr>
        <w:pStyle w:val="Nivel2SM"/>
      </w:pPr>
      <w:r>
        <w:rPr>
          <w:i/>
          <w:iCs/>
          <w:u w:val="single"/>
        </w:rPr>
        <w:t xml:space="preserve">Teoría del valor </w:t>
      </w:r>
      <w:r w:rsidRPr="00B04E7E">
        <w:rPr>
          <w:i/>
          <w:iCs/>
          <w:u w:val="single"/>
        </w:rPr>
        <w:t>trabajo</w:t>
      </w:r>
      <w:r>
        <w:t xml:space="preserve">: </w:t>
      </w:r>
      <w:r w:rsidRPr="00B04E7E">
        <w:t>El</w:t>
      </w:r>
      <w:r>
        <w:t xml:space="preserve"> </w:t>
      </w:r>
      <w:r w:rsidRPr="00B04E7E">
        <w:rPr>
          <w:i/>
          <w:iCs/>
        </w:rPr>
        <w:t>precio de una mercancía viene determinado por su coste de pro</w:t>
      </w:r>
      <w:r>
        <w:rPr>
          <w:i/>
          <w:iCs/>
        </w:rPr>
        <w:t>ducción</w:t>
      </w:r>
      <w:r>
        <w:t xml:space="preserve">, que a su vez viene determinado por el </w:t>
      </w:r>
      <w:r>
        <w:rPr>
          <w:i/>
          <w:iCs/>
        </w:rPr>
        <w:t>número de horas de trabajo incorporadas</w:t>
      </w:r>
      <w:r>
        <w:t>, es decir, por la inversa de la productividad.</w:t>
      </w:r>
    </w:p>
    <w:p w14:paraId="2739B5DC" w14:textId="15E5C1AF" w:rsidR="00314688" w:rsidRDefault="00314688" w:rsidP="008E21F5">
      <w:pPr>
        <w:pStyle w:val="Nivel2SM"/>
      </w:pPr>
      <w:r w:rsidRPr="00D46A35">
        <w:rPr>
          <w:i/>
          <w:iCs/>
          <w:u w:val="single"/>
        </w:rPr>
        <w:t>Movilidad perfecta de bienes</w:t>
      </w:r>
      <w:r w:rsidR="00B54613" w:rsidRPr="007C5FF4">
        <w:rPr>
          <w:spacing w:val="-1"/>
        </w:rPr>
        <w:t xml:space="preserve">: </w:t>
      </w:r>
      <w:r w:rsidR="001614DA">
        <w:rPr>
          <w:spacing w:val="-1"/>
        </w:rPr>
        <w:t>E</w:t>
      </w:r>
      <w:r w:rsidRPr="007C5FF4">
        <w:rPr>
          <w:spacing w:val="-1"/>
        </w:rPr>
        <w:t>xiste libre comercio entre países</w:t>
      </w:r>
      <w:r w:rsidR="007C5FF4" w:rsidRPr="007C5FF4">
        <w:rPr>
          <w:spacing w:val="-1"/>
        </w:rPr>
        <w:t xml:space="preserve"> y no existen costes de transporte.</w:t>
      </w:r>
    </w:p>
    <w:p w14:paraId="138FA396" w14:textId="10A32B6A" w:rsidR="006225DE" w:rsidRPr="00363565" w:rsidRDefault="004C1451" w:rsidP="007C5FF4">
      <w:pPr>
        <w:pStyle w:val="Ttulo6"/>
        <w:spacing w:after="0"/>
        <w:rPr>
          <w:rStyle w:val="Heading3Char"/>
          <w:rFonts w:ascii="PalatinoLinotype-Roman" w:hAnsi="PalatinoLinotype-Roman"/>
          <w:i w:val="0"/>
          <w:iCs w:val="0"/>
        </w:rPr>
      </w:pPr>
      <w:bookmarkStart w:id="41" w:name="_Toc89250905"/>
      <w:bookmarkStart w:id="42" w:name="_Toc89251026"/>
      <w:bookmarkStart w:id="43" w:name="_Toc111386424"/>
      <w:bookmarkStart w:id="44" w:name="_Toc141112701"/>
      <w:r w:rsidRPr="00363565">
        <w:rPr>
          <w:rStyle w:val="Heading3Char"/>
          <w:rFonts w:ascii="PalatinoLinotype-Roman" w:hAnsi="PalatinoLinotype-Roman"/>
          <w:i w:val="0"/>
          <w:iCs w:val="0"/>
        </w:rPr>
        <w:t>D</w:t>
      </w:r>
      <w:r w:rsidR="00082A2B" w:rsidRPr="00363565">
        <w:rPr>
          <w:rStyle w:val="Heading3Char"/>
          <w:rFonts w:ascii="PalatinoLinotype-Roman" w:hAnsi="PalatinoLinotype-Roman"/>
          <w:i w:val="0"/>
          <w:iCs w:val="0"/>
        </w:rPr>
        <w:t>esarrollo</w:t>
      </w:r>
      <w:bookmarkEnd w:id="41"/>
      <w:bookmarkEnd w:id="42"/>
      <w:bookmarkEnd w:id="43"/>
      <w:bookmarkEnd w:id="44"/>
    </w:p>
    <w:p w14:paraId="5EC53B6D" w14:textId="11E806AB" w:rsidR="00BC2877" w:rsidRDefault="00BC2877" w:rsidP="000E7BD7">
      <w:pPr>
        <w:pStyle w:val="Ttulo7"/>
        <w:spacing w:before="0"/>
      </w:pPr>
      <w:bookmarkStart w:id="45" w:name="_Toc89250906"/>
      <w:bookmarkStart w:id="46" w:name="_Toc89251027"/>
      <w:bookmarkStart w:id="47" w:name="_Toc111386425"/>
      <w:bookmarkStart w:id="48" w:name="_Toc141112702"/>
      <w:r>
        <w:t>Teoría de la ventaja absoluta</w:t>
      </w:r>
      <w:bookmarkEnd w:id="45"/>
      <w:bookmarkEnd w:id="46"/>
      <w:bookmarkEnd w:id="47"/>
      <w:bookmarkEnd w:id="48"/>
    </w:p>
    <w:p w14:paraId="0D5497B4" w14:textId="7D6EE512" w:rsidR="00FB60D5" w:rsidRPr="00FB60D5" w:rsidRDefault="00FB60D5" w:rsidP="000E7BD7">
      <w:pPr>
        <w:pStyle w:val="Ttulo8"/>
        <w:spacing w:before="0"/>
      </w:pPr>
      <w:bookmarkStart w:id="49" w:name="_Toc111386426"/>
      <w:r>
        <w:t>Idea</w:t>
      </w:r>
      <w:bookmarkEnd w:id="49"/>
    </w:p>
    <w:p w14:paraId="1242A587" w14:textId="2256F101" w:rsidR="00554EB6" w:rsidRDefault="00554EB6" w:rsidP="005452B3">
      <w:pPr>
        <w:pStyle w:val="Nivel1SM"/>
        <w:keepLines/>
        <w:spacing w:before="0"/>
        <w:rPr>
          <w:smallCaps/>
        </w:rPr>
      </w:pPr>
      <w:r>
        <w:t>Est</w:t>
      </w:r>
      <w:r w:rsidR="005A737A">
        <w:t>á</w:t>
      </w:r>
      <w:r>
        <w:t xml:space="preserve"> claro que si un país es superior a otro en una línea de producción (donde la superioridad se mide por menores costes unitarios) e inferior en la otra línea, existe la base suficiente para que ambos países se beneficien de un intercambio comercial. </w:t>
      </w:r>
      <w:r w:rsidR="00FE2C9A">
        <w:t>Como decíamos, e</w:t>
      </w:r>
      <w:r>
        <w:t xml:space="preserve">sto ya lo habían demostrado autores anteriores, como por ejemplo </w:t>
      </w:r>
      <w:r>
        <w:rPr>
          <w:smallCaps/>
        </w:rPr>
        <w:t>Adam Smith.</w:t>
      </w:r>
    </w:p>
    <w:p w14:paraId="7C688ACD" w14:textId="4CB3881E" w:rsidR="00FB60D5" w:rsidRDefault="00FB60D5" w:rsidP="00FB60D5">
      <w:pPr>
        <w:pStyle w:val="Ttulo8"/>
      </w:pPr>
      <w:bookmarkStart w:id="50" w:name="_Toc111386427"/>
      <w:r>
        <w:lastRenderedPageBreak/>
        <w:t>Ejemplo numérico</w:t>
      </w:r>
      <w:bookmarkEnd w:id="50"/>
    </w:p>
    <w:p w14:paraId="62C24148" w14:textId="099A4053" w:rsidR="00554EB6" w:rsidRDefault="00554EB6" w:rsidP="00554EB6">
      <w:pPr>
        <w:pStyle w:val="Ttuloimagen"/>
        <w:rPr>
          <w:i/>
          <w:iCs/>
          <w:smallCaps w:val="0"/>
        </w:rPr>
      </w:pPr>
      <w:bookmarkStart w:id="51" w:name="_Hlk73098927"/>
      <w:bookmarkStart w:id="52" w:name="_Toc89250907"/>
      <w:r>
        <w:t>Tabla</w:t>
      </w:r>
      <w:r w:rsidR="000E7BD7">
        <w:t> </w:t>
      </w:r>
      <w:r w:rsidR="00657644">
        <w:fldChar w:fldCharType="begin"/>
      </w:r>
      <w:r w:rsidR="00657644">
        <w:instrText xml:space="preserve"> SEQ Tabla \* ARABIC </w:instrText>
      </w:r>
      <w:r w:rsidR="00657644">
        <w:fldChar w:fldCharType="separate"/>
      </w:r>
      <w:r w:rsidR="006E2537">
        <w:t>1</w:t>
      </w:r>
      <w:r w:rsidR="00657644">
        <w:fldChar w:fldCharType="end"/>
      </w:r>
      <w:bookmarkEnd w:id="51"/>
      <w:r>
        <w:t xml:space="preserve">.– </w:t>
      </w:r>
      <w:r w:rsidRPr="00554EB6">
        <w:rPr>
          <w:i/>
          <w:iCs/>
          <w:smallCaps w:val="0"/>
        </w:rPr>
        <w:t>Ejemplo de ventaja absoluta</w:t>
      </w:r>
      <w:bookmarkEnd w:id="52"/>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09"/>
        <w:gridCol w:w="709"/>
        <w:gridCol w:w="2633"/>
        <w:gridCol w:w="1903"/>
      </w:tblGrid>
      <w:tr w:rsidR="0057279E" w14:paraId="00C2AA6D" w14:textId="77777777" w:rsidTr="00C15469">
        <w:trPr>
          <w:jc w:val="center"/>
        </w:trPr>
        <w:tc>
          <w:tcPr>
            <w:tcW w:w="1418" w:type="dxa"/>
            <w:gridSpan w:val="2"/>
            <w:tcBorders>
              <w:top w:val="single" w:sz="4" w:space="0" w:color="5F2987"/>
              <w:bottom w:val="nil"/>
              <w:right w:val="nil"/>
            </w:tcBorders>
            <w:vAlign w:val="center"/>
          </w:tcPr>
          <w:p w14:paraId="36AAFB8D" w14:textId="77777777" w:rsidR="0057279E" w:rsidRDefault="0057279E" w:rsidP="0057279E">
            <w:pPr>
              <w:pStyle w:val="Imagen"/>
            </w:pPr>
          </w:p>
        </w:tc>
        <w:tc>
          <w:tcPr>
            <w:tcW w:w="4536" w:type="dxa"/>
            <w:gridSpan w:val="2"/>
            <w:tcBorders>
              <w:top w:val="single" w:sz="4" w:space="0" w:color="5F2987"/>
              <w:left w:val="nil"/>
              <w:bottom w:val="single" w:sz="4" w:space="0" w:color="5F2987"/>
            </w:tcBorders>
            <w:vAlign w:val="center"/>
          </w:tcPr>
          <w:p w14:paraId="6E1D9AA5" w14:textId="361C7C68" w:rsidR="0057279E" w:rsidRPr="00265F70" w:rsidRDefault="0057279E" w:rsidP="0057279E">
            <w:pPr>
              <w:pStyle w:val="Imagen"/>
              <w:rPr>
                <w:i/>
                <w:iCs w:val="0"/>
              </w:rPr>
            </w:pPr>
            <w:r w:rsidRPr="00265F70">
              <w:rPr>
                <w:i/>
                <w:iCs w:val="0"/>
              </w:rPr>
              <w:t>Costes unitarios de producción en términos de trabajo</w:t>
            </w:r>
          </w:p>
        </w:tc>
      </w:tr>
      <w:tr w:rsidR="00C15469" w14:paraId="0AEA2EA2" w14:textId="77777777" w:rsidTr="00C15469">
        <w:trPr>
          <w:jc w:val="center"/>
        </w:trPr>
        <w:tc>
          <w:tcPr>
            <w:tcW w:w="709" w:type="dxa"/>
            <w:tcBorders>
              <w:top w:val="nil"/>
              <w:bottom w:val="single" w:sz="18" w:space="0" w:color="5F2987"/>
              <w:right w:val="nil"/>
              <w:tl2br w:val="nil"/>
            </w:tcBorders>
            <w:vAlign w:val="bottom"/>
          </w:tcPr>
          <w:p w14:paraId="1B047A3E" w14:textId="0CCB3807" w:rsidR="00C15469" w:rsidRPr="00C15469" w:rsidRDefault="00C15469" w:rsidP="00C15469">
            <w:pPr>
              <w:pStyle w:val="Imagen"/>
              <w:jc w:val="left"/>
              <w:rPr>
                <w:i/>
                <w:iCs w:val="0"/>
                <w:sz w:val="16"/>
                <w:szCs w:val="16"/>
              </w:rPr>
            </w:pPr>
          </w:p>
        </w:tc>
        <w:tc>
          <w:tcPr>
            <w:tcW w:w="709" w:type="dxa"/>
            <w:tcBorders>
              <w:top w:val="nil"/>
              <w:left w:val="nil"/>
              <w:bottom w:val="single" w:sz="18" w:space="0" w:color="5F2987"/>
              <w:right w:val="nil"/>
              <w:tl2br w:val="nil"/>
            </w:tcBorders>
          </w:tcPr>
          <w:p w14:paraId="4710BC16" w14:textId="30D5953E" w:rsidR="00C15469" w:rsidRPr="00C15469" w:rsidRDefault="00C15469" w:rsidP="00C15469">
            <w:pPr>
              <w:pStyle w:val="Imagen"/>
              <w:jc w:val="right"/>
              <w:rPr>
                <w:i/>
                <w:iCs w:val="0"/>
                <w:sz w:val="16"/>
                <w:szCs w:val="16"/>
              </w:rPr>
            </w:pPr>
          </w:p>
        </w:tc>
        <w:tc>
          <w:tcPr>
            <w:tcW w:w="2633" w:type="dxa"/>
            <w:tcBorders>
              <w:top w:val="single" w:sz="4" w:space="0" w:color="5F2987"/>
              <w:left w:val="nil"/>
              <w:bottom w:val="single" w:sz="18" w:space="0" w:color="5F2987"/>
              <w:right w:val="nil"/>
            </w:tcBorders>
            <w:vAlign w:val="center"/>
          </w:tcPr>
          <w:p w14:paraId="680C8370" w14:textId="2A62CCE4" w:rsidR="00C15469" w:rsidRPr="00265F70" w:rsidRDefault="00C15469" w:rsidP="0057279E">
            <w:pPr>
              <w:pStyle w:val="Imagen"/>
              <w:rPr>
                <w:b/>
                <w:bCs/>
              </w:rPr>
            </w:pPr>
            <w:r w:rsidRPr="00265F70">
              <w:rPr>
                <w:b/>
                <w:bCs/>
              </w:rPr>
              <w:t>Inglaterra</w:t>
            </w:r>
          </w:p>
        </w:tc>
        <w:tc>
          <w:tcPr>
            <w:tcW w:w="1903" w:type="dxa"/>
            <w:tcBorders>
              <w:top w:val="single" w:sz="4" w:space="0" w:color="5F2987"/>
              <w:left w:val="nil"/>
              <w:bottom w:val="single" w:sz="18" w:space="0" w:color="5F2987"/>
            </w:tcBorders>
            <w:vAlign w:val="center"/>
          </w:tcPr>
          <w:p w14:paraId="431B5720" w14:textId="49235F1E" w:rsidR="00C15469" w:rsidRPr="00265F70" w:rsidRDefault="00C15469" w:rsidP="0057279E">
            <w:pPr>
              <w:pStyle w:val="Imagen"/>
              <w:rPr>
                <w:b/>
                <w:bCs/>
              </w:rPr>
            </w:pPr>
            <w:r w:rsidRPr="00265F70">
              <w:rPr>
                <w:b/>
                <w:bCs/>
              </w:rPr>
              <w:t>Portugal</w:t>
            </w:r>
          </w:p>
        </w:tc>
      </w:tr>
      <w:tr w:rsidR="0057279E" w14:paraId="125A9708" w14:textId="77777777" w:rsidTr="00265F70">
        <w:trPr>
          <w:jc w:val="center"/>
        </w:trPr>
        <w:tc>
          <w:tcPr>
            <w:tcW w:w="1418" w:type="dxa"/>
            <w:gridSpan w:val="2"/>
            <w:tcBorders>
              <w:top w:val="single" w:sz="18" w:space="0" w:color="5F2987"/>
              <w:bottom w:val="nil"/>
              <w:right w:val="nil"/>
            </w:tcBorders>
            <w:vAlign w:val="center"/>
          </w:tcPr>
          <w:p w14:paraId="550BC5AE" w14:textId="188AEEAC" w:rsidR="0057279E" w:rsidRPr="00265F70" w:rsidRDefault="00230BA7" w:rsidP="0057279E">
            <w:pPr>
              <w:pStyle w:val="Imagen"/>
              <w:jc w:val="right"/>
              <w:rPr>
                <w:b/>
                <w:bCs/>
              </w:rPr>
            </w:pPr>
            <w:r w:rsidRPr="00265F70">
              <w:rPr>
                <w:b/>
                <w:bCs/>
              </w:rPr>
              <w:t>Pañ</w:t>
            </w:r>
            <w:r w:rsidR="0057279E" w:rsidRPr="00265F70">
              <w:rPr>
                <w:b/>
                <w:bCs/>
              </w:rPr>
              <w:t>o</w:t>
            </w:r>
          </w:p>
        </w:tc>
        <w:tc>
          <w:tcPr>
            <w:tcW w:w="2633" w:type="dxa"/>
            <w:tcBorders>
              <w:top w:val="single" w:sz="18" w:space="0" w:color="5F2987"/>
              <w:left w:val="nil"/>
              <w:bottom w:val="nil"/>
              <w:right w:val="nil"/>
            </w:tcBorders>
            <w:vAlign w:val="center"/>
          </w:tcPr>
          <w:p w14:paraId="3FAB9354" w14:textId="1763FE8A" w:rsidR="0057279E" w:rsidRDefault="001E747A" w:rsidP="0057279E">
            <w:pPr>
              <w:pStyle w:val="Imagen"/>
            </w:pPr>
            <w:r w:rsidRPr="00F60E42">
              <w:t>10</w:t>
            </w:r>
            <w:r w:rsidR="000D0957" w:rsidRPr="00F60E42">
              <w:t>0</w:t>
            </w:r>
          </w:p>
        </w:tc>
        <w:tc>
          <w:tcPr>
            <w:tcW w:w="1903" w:type="dxa"/>
            <w:tcBorders>
              <w:top w:val="single" w:sz="18" w:space="0" w:color="5F2987"/>
              <w:left w:val="nil"/>
              <w:bottom w:val="nil"/>
            </w:tcBorders>
            <w:vAlign w:val="center"/>
          </w:tcPr>
          <w:p w14:paraId="343FE5AB" w14:textId="7E1A1A55" w:rsidR="0057279E" w:rsidRDefault="001E747A" w:rsidP="0057279E">
            <w:pPr>
              <w:pStyle w:val="Imagen"/>
            </w:pPr>
            <w:r>
              <w:t>11</w:t>
            </w:r>
            <w:r w:rsidR="000D0957">
              <w:t>0</w:t>
            </w:r>
          </w:p>
        </w:tc>
      </w:tr>
      <w:tr w:rsidR="0057279E" w14:paraId="1DC31388" w14:textId="77777777" w:rsidTr="00265F70">
        <w:trPr>
          <w:jc w:val="center"/>
        </w:trPr>
        <w:tc>
          <w:tcPr>
            <w:tcW w:w="1418" w:type="dxa"/>
            <w:gridSpan w:val="2"/>
            <w:tcBorders>
              <w:top w:val="nil"/>
              <w:bottom w:val="single" w:sz="4" w:space="0" w:color="5F2987"/>
              <w:right w:val="nil"/>
            </w:tcBorders>
            <w:vAlign w:val="center"/>
          </w:tcPr>
          <w:p w14:paraId="3860D371" w14:textId="643CED24" w:rsidR="0057279E" w:rsidRPr="00265F70" w:rsidRDefault="0057279E" w:rsidP="00292835">
            <w:pPr>
              <w:pStyle w:val="Imagen"/>
              <w:jc w:val="right"/>
              <w:rPr>
                <w:b/>
                <w:bCs/>
              </w:rPr>
            </w:pPr>
            <w:r w:rsidRPr="00265F70">
              <w:rPr>
                <w:b/>
                <w:bCs/>
              </w:rPr>
              <w:t>Vino</w:t>
            </w:r>
          </w:p>
        </w:tc>
        <w:tc>
          <w:tcPr>
            <w:tcW w:w="2633" w:type="dxa"/>
            <w:tcBorders>
              <w:top w:val="nil"/>
              <w:left w:val="nil"/>
              <w:bottom w:val="single" w:sz="4" w:space="0" w:color="5F2987"/>
              <w:right w:val="nil"/>
            </w:tcBorders>
            <w:vAlign w:val="center"/>
          </w:tcPr>
          <w:p w14:paraId="759C5F1A" w14:textId="3FD1F1CD" w:rsidR="0057279E" w:rsidRDefault="001E747A" w:rsidP="003C4710">
            <w:pPr>
              <w:pStyle w:val="Imagen"/>
              <w:keepNext w:val="0"/>
            </w:pPr>
            <w:r>
              <w:t>12</w:t>
            </w:r>
            <w:r w:rsidR="000D0957">
              <w:t>0</w:t>
            </w:r>
          </w:p>
        </w:tc>
        <w:tc>
          <w:tcPr>
            <w:tcW w:w="1903" w:type="dxa"/>
            <w:tcBorders>
              <w:top w:val="nil"/>
              <w:left w:val="nil"/>
              <w:bottom w:val="single" w:sz="4" w:space="0" w:color="5F2987"/>
            </w:tcBorders>
            <w:vAlign w:val="center"/>
          </w:tcPr>
          <w:p w14:paraId="0AF96C79" w14:textId="780DBEB2" w:rsidR="0057279E" w:rsidRDefault="006B42FA" w:rsidP="002A4F30">
            <w:pPr>
              <w:pStyle w:val="Imagen"/>
            </w:pPr>
            <w:r w:rsidRPr="00F60E42">
              <w:t>8</w:t>
            </w:r>
            <w:r w:rsidR="001E747A" w:rsidRPr="00F60E42">
              <w:t>0</w:t>
            </w:r>
          </w:p>
        </w:tc>
      </w:tr>
    </w:tbl>
    <w:p w14:paraId="4FC50211" w14:textId="256E2243" w:rsidR="00292835" w:rsidRDefault="0086505D" w:rsidP="00292835">
      <w:pPr>
        <w:pStyle w:val="Nivel2SM"/>
        <w:keepNext/>
        <w:spacing w:after="0"/>
      </w:pPr>
      <w:r>
        <w:t xml:space="preserve">El simple ejemplo de la </w:t>
      </w:r>
      <w:r w:rsidR="00657644">
        <w:rPr>
          <w:rStyle w:val="TtuloimagenCar"/>
        </w:rPr>
        <w:fldChar w:fldCharType="begin"/>
      </w:r>
      <w:r w:rsidR="00657644">
        <w:instrText xml:space="preserve"> REF _Hlk73098927 \h </w:instrText>
      </w:r>
      <w:r w:rsidR="00657644">
        <w:rPr>
          <w:rStyle w:val="TtuloimagenCar"/>
        </w:rPr>
      </w:r>
      <w:r w:rsidR="00657644">
        <w:rPr>
          <w:rStyle w:val="TtuloimagenCar"/>
        </w:rPr>
        <w:fldChar w:fldCharType="separate"/>
      </w:r>
      <w:r w:rsidR="006E2537">
        <w:t>Tabla </w:t>
      </w:r>
      <w:r w:rsidR="006E2537">
        <w:rPr>
          <w:noProof/>
        </w:rPr>
        <w:t>1</w:t>
      </w:r>
      <w:r w:rsidR="00657644">
        <w:rPr>
          <w:rStyle w:val="TtuloimagenCar"/>
        </w:rPr>
        <w:fldChar w:fldCharType="end"/>
      </w:r>
      <w:r>
        <w:t xml:space="preserve"> sirve para entenderlo.</w:t>
      </w:r>
    </w:p>
    <w:p w14:paraId="0E583107" w14:textId="77777777" w:rsidR="00292835" w:rsidRDefault="0086505D" w:rsidP="00292835">
      <w:pPr>
        <w:pStyle w:val="Nivel3SM"/>
      </w:pPr>
      <w:r>
        <w:t xml:space="preserve">Como vemos, el coste unitario de los </w:t>
      </w:r>
      <w:r w:rsidR="00230BA7">
        <w:t>pañ</w:t>
      </w:r>
      <w:r>
        <w:t>os es menor en Inglaterra que en Portugal, y sucede lo contrario en el caso del vino.</w:t>
      </w:r>
    </w:p>
    <w:p w14:paraId="04AA7A0B" w14:textId="2232B50B" w:rsidR="000D0957" w:rsidRDefault="00E9146A" w:rsidP="00292835">
      <w:pPr>
        <w:pStyle w:val="Nivel3SM"/>
      </w:pPr>
      <w:r>
        <w:t xml:space="preserve">Por lo tanto, es beneficioso para Inglaterra especializarse en la producción de </w:t>
      </w:r>
      <w:r w:rsidR="00230BA7">
        <w:t>pañ</w:t>
      </w:r>
      <w:r>
        <w:t xml:space="preserve">os e intercambiarlo por el vino portugués, y al mismo tiempo es beneficioso para Portugal especializarse en la producción de vino e intercambiarlo por los </w:t>
      </w:r>
      <w:r w:rsidR="00230BA7">
        <w:t>paño</w:t>
      </w:r>
      <w:r>
        <w:t>s ingleses.</w:t>
      </w:r>
    </w:p>
    <w:p w14:paraId="510994FF" w14:textId="77777777" w:rsidR="00292835" w:rsidRDefault="00054A7E" w:rsidP="00292835">
      <w:pPr>
        <w:pStyle w:val="Nivel2SM"/>
        <w:keepNext/>
        <w:spacing w:after="0"/>
      </w:pPr>
      <w:r>
        <w:t xml:space="preserve">En este ejemplo, hemos razonado en términos de </w:t>
      </w:r>
      <w:r w:rsidRPr="00054A7E">
        <w:rPr>
          <w:i/>
          <w:iCs/>
          <w:u w:val="single"/>
        </w:rPr>
        <w:t>costes absolutos</w:t>
      </w:r>
      <w:r>
        <w:t>, ya que un país que tiene ventaja absoluta en la producción de un bien y el otro país tiene ventaja absoluta en la producción del otro.</w:t>
      </w:r>
    </w:p>
    <w:p w14:paraId="55A970DC" w14:textId="6A9E2BF7" w:rsidR="00FE2C9A" w:rsidRDefault="00054A7E" w:rsidP="00292835">
      <w:pPr>
        <w:pStyle w:val="Nivel3SM"/>
      </w:pPr>
      <w:r>
        <w:t>Es obvio que</w:t>
      </w:r>
      <w:r w:rsidR="006B42FA">
        <w:t>,</w:t>
      </w:r>
      <w:r>
        <w:t xml:space="preserve"> dadas estas circunstancias, habrá comercio internacional y ambos países se verán beneficiados.</w:t>
      </w:r>
    </w:p>
    <w:p w14:paraId="2E88932D" w14:textId="02B43031" w:rsidR="00054A7E" w:rsidRDefault="00054A7E" w:rsidP="00292835">
      <w:pPr>
        <w:pStyle w:val="Nivel3SM"/>
      </w:pPr>
      <w:r>
        <w:t>Menos obvio es el hecho de que también habrá comercio internacional incluso si un país es superior al otro en la producción de ambos bienes. La gran contribución de la teoría ricardiana fue demostrar las condiciones bajo las cuales incluso en este caso el comercio internacional es posible (y beneficioso para ambos países).</w:t>
      </w:r>
    </w:p>
    <w:p w14:paraId="7280C5CA" w14:textId="1AFAC940" w:rsidR="00BC2877" w:rsidRDefault="00BC2877" w:rsidP="00363565">
      <w:pPr>
        <w:pStyle w:val="Ttulo7"/>
      </w:pPr>
      <w:bookmarkStart w:id="53" w:name="_Toc89250908"/>
      <w:bookmarkStart w:id="54" w:name="_Toc89251028"/>
      <w:bookmarkStart w:id="55" w:name="_Toc111386428"/>
      <w:bookmarkStart w:id="56" w:name="_Toc141112703"/>
      <w:r>
        <w:t>Teoría de la ventaja comparativa</w:t>
      </w:r>
      <w:bookmarkEnd w:id="53"/>
      <w:bookmarkEnd w:id="54"/>
      <w:bookmarkEnd w:id="55"/>
      <w:bookmarkEnd w:id="56"/>
    </w:p>
    <w:p w14:paraId="22074AC8" w14:textId="0548A651" w:rsidR="00FB60D5" w:rsidRPr="00FB60D5" w:rsidRDefault="00FB60D5" w:rsidP="007C5FF4">
      <w:pPr>
        <w:pStyle w:val="Ttulo8"/>
        <w:spacing w:before="0"/>
      </w:pPr>
      <w:bookmarkStart w:id="57" w:name="_Toc111386429"/>
      <w:r>
        <w:t>Idea</w:t>
      </w:r>
      <w:bookmarkEnd w:id="57"/>
    </w:p>
    <w:p w14:paraId="3BE96E1A" w14:textId="7C6BC57E" w:rsidR="00054A7E" w:rsidRDefault="00054A7E" w:rsidP="00292835">
      <w:pPr>
        <w:pStyle w:val="Nivel1SM"/>
        <w:spacing w:before="0"/>
      </w:pPr>
      <w:r>
        <w:t xml:space="preserve">Esta teoría afirma, que una </w:t>
      </w:r>
      <w:r w:rsidRPr="005A737A">
        <w:rPr>
          <w:b/>
          <w:bCs/>
        </w:rPr>
        <w:t>condición necesaria</w:t>
      </w:r>
      <w:r>
        <w:t xml:space="preserve"> para que exista comercio internacional es, en cualquier </w:t>
      </w:r>
      <w:r w:rsidR="0014142C">
        <w:t>caso,</w:t>
      </w:r>
      <w:r>
        <w:t xml:space="preserve"> una </w:t>
      </w:r>
      <w:r w:rsidRPr="005A737A">
        <w:rPr>
          <w:i/>
          <w:iCs/>
          <w:u w:val="single"/>
        </w:rPr>
        <w:t>diferencia en</w:t>
      </w:r>
      <w:r w:rsidRPr="005A737A">
        <w:rPr>
          <w:u w:val="single"/>
        </w:rPr>
        <w:t xml:space="preserve"> </w:t>
      </w:r>
      <w:r w:rsidRPr="00054A7E">
        <w:rPr>
          <w:i/>
          <w:iCs/>
          <w:u w:val="single"/>
        </w:rPr>
        <w:t>costes comparativos</w:t>
      </w:r>
      <w:r w:rsidRPr="00C054A3">
        <w:rPr>
          <w:rStyle w:val="Refdenotaalpie"/>
        </w:rPr>
        <w:footnoteReference w:id="14"/>
      </w:r>
      <w:r>
        <w:t xml:space="preserve">. </w:t>
      </w:r>
      <w:r w:rsidR="00F456D6">
        <w:t xml:space="preserve">Sin embargo, esta es únicamente una condición necesaria; la </w:t>
      </w:r>
      <w:r w:rsidR="00F456D6" w:rsidRPr="005A737A">
        <w:rPr>
          <w:b/>
          <w:bCs/>
        </w:rPr>
        <w:t>condición suficiente</w:t>
      </w:r>
      <w:r w:rsidR="00F456D6">
        <w:t xml:space="preserve"> es que la </w:t>
      </w:r>
      <w:r w:rsidR="00F456D6" w:rsidRPr="005A737A">
        <w:rPr>
          <w:i/>
          <w:iCs/>
          <w:u w:val="single"/>
        </w:rPr>
        <w:t>relación real de intercambio se encuentre entre los costes comparativos</w:t>
      </w:r>
      <w:r w:rsidR="003360EE">
        <w:rPr>
          <w:rStyle w:val="Refdenotaalpie"/>
        </w:rPr>
        <w:footnoteReference w:id="15"/>
      </w:r>
      <w:r w:rsidR="00F456D6">
        <w:t>. Cuando ambas condiciones se dan, podemos afirmar que será beneficioso para ambos países especializarse e</w:t>
      </w:r>
      <w:r w:rsidR="00540C90">
        <w:t>n</w:t>
      </w:r>
      <w:r w:rsidR="00F456D6">
        <w:t xml:space="preserve"> la producción del bien en el que tienen </w:t>
      </w:r>
      <w:r w:rsidR="00F456D6" w:rsidRPr="00F456D6">
        <w:rPr>
          <w:i/>
          <w:iCs/>
        </w:rPr>
        <w:t>ventaja comparativa</w:t>
      </w:r>
      <w:r w:rsidR="00F456D6">
        <w:t>.</w:t>
      </w:r>
    </w:p>
    <w:p w14:paraId="6BC043A3" w14:textId="0291402D" w:rsidR="00FB60D5" w:rsidRPr="00FB60D5" w:rsidRDefault="00FB60D5" w:rsidP="00FB60D5">
      <w:pPr>
        <w:pStyle w:val="Ttulo8"/>
      </w:pPr>
      <w:bookmarkStart w:id="58" w:name="_Toc111386430"/>
      <w:r>
        <w:t>Ejemplo numérico</w:t>
      </w:r>
      <w:bookmarkEnd w:id="58"/>
    </w:p>
    <w:p w14:paraId="1ADE4A5D" w14:textId="39D48022" w:rsidR="00AD2FAF" w:rsidRDefault="00AD2FAF" w:rsidP="00AD2FAF">
      <w:pPr>
        <w:pStyle w:val="Ttuloimagen"/>
        <w:rPr>
          <w:i/>
          <w:iCs/>
          <w:smallCaps w:val="0"/>
        </w:rPr>
      </w:pPr>
      <w:bookmarkStart w:id="59" w:name="_Ref95407447"/>
      <w:bookmarkStart w:id="60" w:name="_Toc89250910"/>
      <w:r>
        <w:t>Tabla</w:t>
      </w:r>
      <w:r w:rsidR="000E7BD7">
        <w:t> </w:t>
      </w:r>
      <w:r w:rsidR="00657644">
        <w:fldChar w:fldCharType="begin"/>
      </w:r>
      <w:r w:rsidR="00657644">
        <w:instrText xml:space="preserve"> SEQ Tabla \* ARABIC </w:instrText>
      </w:r>
      <w:r w:rsidR="00657644">
        <w:fldChar w:fldCharType="separate"/>
      </w:r>
      <w:r w:rsidR="006E2537">
        <w:t>2</w:t>
      </w:r>
      <w:r w:rsidR="00657644">
        <w:fldChar w:fldCharType="end"/>
      </w:r>
      <w:bookmarkEnd w:id="59"/>
      <w:r>
        <w:t xml:space="preserve">.– </w:t>
      </w:r>
      <w:r w:rsidRPr="00554EB6">
        <w:rPr>
          <w:i/>
          <w:iCs/>
          <w:smallCaps w:val="0"/>
        </w:rPr>
        <w:t xml:space="preserve">Ejemplo de ventaja </w:t>
      </w:r>
      <w:r>
        <w:rPr>
          <w:i/>
          <w:iCs/>
          <w:smallCaps w:val="0"/>
        </w:rPr>
        <w:t>comparativa</w:t>
      </w:r>
      <w:bookmarkEnd w:id="60"/>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18"/>
        <w:gridCol w:w="2633"/>
        <w:gridCol w:w="1903"/>
      </w:tblGrid>
      <w:tr w:rsidR="00265F70" w14:paraId="02BBD797" w14:textId="77777777" w:rsidTr="0078266B">
        <w:trPr>
          <w:jc w:val="center"/>
        </w:trPr>
        <w:tc>
          <w:tcPr>
            <w:tcW w:w="1418" w:type="dxa"/>
            <w:tcBorders>
              <w:top w:val="single" w:sz="4" w:space="0" w:color="5F2987"/>
              <w:bottom w:val="nil"/>
              <w:right w:val="nil"/>
            </w:tcBorders>
            <w:vAlign w:val="center"/>
          </w:tcPr>
          <w:p w14:paraId="0B10CA81" w14:textId="77777777" w:rsidR="00265F70" w:rsidRDefault="00265F70" w:rsidP="0078266B">
            <w:pPr>
              <w:pStyle w:val="Imagen"/>
            </w:pPr>
          </w:p>
        </w:tc>
        <w:tc>
          <w:tcPr>
            <w:tcW w:w="4536" w:type="dxa"/>
            <w:gridSpan w:val="2"/>
            <w:tcBorders>
              <w:top w:val="single" w:sz="4" w:space="0" w:color="5F2987"/>
              <w:left w:val="nil"/>
              <w:bottom w:val="single" w:sz="4" w:space="0" w:color="5F2987"/>
            </w:tcBorders>
            <w:vAlign w:val="center"/>
          </w:tcPr>
          <w:p w14:paraId="1E356DA3" w14:textId="77777777" w:rsidR="00265F70" w:rsidRPr="00265F70" w:rsidRDefault="00265F70" w:rsidP="0078266B">
            <w:pPr>
              <w:pStyle w:val="Imagen"/>
              <w:rPr>
                <w:i/>
                <w:iCs w:val="0"/>
              </w:rPr>
            </w:pPr>
            <w:r w:rsidRPr="00265F70">
              <w:rPr>
                <w:i/>
                <w:iCs w:val="0"/>
              </w:rPr>
              <w:t>Costes unitarios de producción en términos de trabajo</w:t>
            </w:r>
          </w:p>
        </w:tc>
      </w:tr>
      <w:tr w:rsidR="00265F70" w14:paraId="621223AC" w14:textId="77777777" w:rsidTr="0078266B">
        <w:trPr>
          <w:jc w:val="center"/>
        </w:trPr>
        <w:tc>
          <w:tcPr>
            <w:tcW w:w="1418" w:type="dxa"/>
            <w:tcBorders>
              <w:top w:val="nil"/>
              <w:bottom w:val="single" w:sz="18" w:space="0" w:color="5F2987"/>
              <w:right w:val="nil"/>
            </w:tcBorders>
            <w:vAlign w:val="center"/>
          </w:tcPr>
          <w:p w14:paraId="7B4A795E" w14:textId="6B31297A" w:rsidR="00265F70" w:rsidRPr="00265F70" w:rsidRDefault="00265F70" w:rsidP="0078266B">
            <w:pPr>
              <w:pStyle w:val="Imagen"/>
              <w:rPr>
                <w:i/>
                <w:iCs w:val="0"/>
              </w:rPr>
            </w:pPr>
          </w:p>
        </w:tc>
        <w:tc>
          <w:tcPr>
            <w:tcW w:w="2633" w:type="dxa"/>
            <w:tcBorders>
              <w:top w:val="single" w:sz="4" w:space="0" w:color="5F2987"/>
              <w:left w:val="nil"/>
              <w:bottom w:val="single" w:sz="18" w:space="0" w:color="5F2987"/>
              <w:right w:val="nil"/>
            </w:tcBorders>
            <w:vAlign w:val="center"/>
          </w:tcPr>
          <w:p w14:paraId="731F1038" w14:textId="77777777" w:rsidR="00265F70" w:rsidRPr="00265F70" w:rsidRDefault="00265F70" w:rsidP="0078266B">
            <w:pPr>
              <w:pStyle w:val="Imagen"/>
              <w:rPr>
                <w:b/>
                <w:bCs/>
              </w:rPr>
            </w:pPr>
            <w:r w:rsidRPr="00265F70">
              <w:rPr>
                <w:b/>
                <w:bCs/>
              </w:rPr>
              <w:t>Inglaterra</w:t>
            </w:r>
          </w:p>
        </w:tc>
        <w:tc>
          <w:tcPr>
            <w:tcW w:w="1903" w:type="dxa"/>
            <w:tcBorders>
              <w:top w:val="single" w:sz="4" w:space="0" w:color="5F2987"/>
              <w:left w:val="nil"/>
              <w:bottom w:val="single" w:sz="18" w:space="0" w:color="5F2987"/>
            </w:tcBorders>
            <w:vAlign w:val="center"/>
          </w:tcPr>
          <w:p w14:paraId="09BE3C0B" w14:textId="77777777" w:rsidR="00265F70" w:rsidRPr="00265F70" w:rsidRDefault="00265F70" w:rsidP="0078266B">
            <w:pPr>
              <w:pStyle w:val="Imagen"/>
              <w:rPr>
                <w:b/>
                <w:bCs/>
              </w:rPr>
            </w:pPr>
            <w:r w:rsidRPr="00265F70">
              <w:rPr>
                <w:b/>
                <w:bCs/>
              </w:rPr>
              <w:t>Portugal</w:t>
            </w:r>
          </w:p>
        </w:tc>
      </w:tr>
      <w:tr w:rsidR="00265F70" w14:paraId="22C74480" w14:textId="77777777" w:rsidTr="0078266B">
        <w:trPr>
          <w:jc w:val="center"/>
        </w:trPr>
        <w:tc>
          <w:tcPr>
            <w:tcW w:w="1418" w:type="dxa"/>
            <w:tcBorders>
              <w:top w:val="single" w:sz="18" w:space="0" w:color="5F2987"/>
              <w:bottom w:val="nil"/>
              <w:right w:val="nil"/>
            </w:tcBorders>
            <w:vAlign w:val="center"/>
          </w:tcPr>
          <w:p w14:paraId="6CEF67BB" w14:textId="24F30E75" w:rsidR="00265F70" w:rsidRPr="00265F70" w:rsidRDefault="00265F70" w:rsidP="0078266B">
            <w:pPr>
              <w:pStyle w:val="Imagen"/>
              <w:jc w:val="right"/>
              <w:rPr>
                <w:b/>
                <w:bCs/>
              </w:rPr>
            </w:pPr>
            <w:r w:rsidRPr="00265F70">
              <w:rPr>
                <w:b/>
                <w:bCs/>
              </w:rPr>
              <w:t>Paño</w:t>
            </w:r>
          </w:p>
        </w:tc>
        <w:tc>
          <w:tcPr>
            <w:tcW w:w="2633" w:type="dxa"/>
            <w:tcBorders>
              <w:top w:val="single" w:sz="18" w:space="0" w:color="5F2987"/>
              <w:left w:val="nil"/>
              <w:bottom w:val="nil"/>
              <w:right w:val="nil"/>
            </w:tcBorders>
            <w:vAlign w:val="center"/>
          </w:tcPr>
          <w:p w14:paraId="376B6081" w14:textId="330E7745" w:rsidR="00265F70" w:rsidRDefault="00000000" w:rsidP="0078266B">
            <w:pPr>
              <w:pStyle w:val="Imagen"/>
            </w:pPr>
            <m:oMathPara>
              <m:oMath>
                <m:sSub>
                  <m:sSubPr>
                    <m:ctrlPr>
                      <w:rPr>
                        <w:rFonts w:ascii="Cambria Math" w:hAnsi="Cambria Math"/>
                        <w:i/>
                      </w:rPr>
                    </m:ctrlPr>
                  </m:sSubPr>
                  <m:e>
                    <m:r>
                      <m:rPr>
                        <m:nor/>
                      </m:rPr>
                      <w:rPr>
                        <w:i/>
                      </w:rPr>
                      <m:t>a</m:t>
                    </m:r>
                  </m:e>
                  <m:sub>
                    <m:r>
                      <m:rPr>
                        <m:nor/>
                      </m:rPr>
                      <w:rPr>
                        <w:i/>
                      </w:rPr>
                      <m:t>1</m:t>
                    </m:r>
                  </m:sub>
                </m:sSub>
                <m:r>
                  <w:rPr>
                    <w:rFonts w:ascii="Cambria Math" w:hAnsi="Cambria Math"/>
                  </w:rPr>
                  <m:t>=</m:t>
                </m:r>
                <m:r>
                  <m:rPr>
                    <m:nor/>
                  </m:rPr>
                  <w:rPr>
                    <w:i/>
                    <w:iCs w:val="0"/>
                    <w:color w:val="5F2987"/>
                  </w:rPr>
                  <m:t>100</m:t>
                </m:r>
              </m:oMath>
            </m:oMathPara>
          </w:p>
        </w:tc>
        <w:tc>
          <w:tcPr>
            <w:tcW w:w="1903" w:type="dxa"/>
            <w:tcBorders>
              <w:top w:val="single" w:sz="18" w:space="0" w:color="5F2987"/>
              <w:left w:val="nil"/>
              <w:bottom w:val="nil"/>
            </w:tcBorders>
            <w:vAlign w:val="center"/>
          </w:tcPr>
          <w:p w14:paraId="2D61FA2C" w14:textId="7A835C2A" w:rsidR="00265F70" w:rsidRDefault="00000000" w:rsidP="0078266B">
            <w:pPr>
              <w:pStyle w:val="Imagen"/>
            </w:pPr>
            <m:oMathPara>
              <m:oMath>
                <m:sSub>
                  <m:sSubPr>
                    <m:ctrlPr>
                      <w:rPr>
                        <w:rFonts w:ascii="Cambria Math" w:hAnsi="Cambria Math"/>
                        <w:i/>
                      </w:rPr>
                    </m:ctrlPr>
                  </m:sSubPr>
                  <m:e>
                    <m:r>
                      <m:rPr>
                        <m:nor/>
                      </m:rPr>
                      <w:rPr>
                        <w:i/>
                      </w:rPr>
                      <m:t>a</m:t>
                    </m:r>
                  </m:e>
                  <m:sub>
                    <m:r>
                      <m:rPr>
                        <m:nor/>
                      </m:rPr>
                      <w:rPr>
                        <w:i/>
                      </w:rPr>
                      <m:t>2</m:t>
                    </m:r>
                  </m:sub>
                </m:sSub>
                <m:r>
                  <w:rPr>
                    <w:rFonts w:ascii="Cambria Math" w:hAnsi="Cambria Math"/>
                  </w:rPr>
                  <m:t>=</m:t>
                </m:r>
                <m:r>
                  <m:rPr>
                    <m:nor/>
                  </m:rPr>
                  <w:rPr>
                    <w:i/>
                    <w:iCs w:val="0"/>
                  </w:rPr>
                  <m:t>90</m:t>
                </m:r>
              </m:oMath>
            </m:oMathPara>
          </w:p>
        </w:tc>
      </w:tr>
      <w:tr w:rsidR="00265F70" w14:paraId="18D42549" w14:textId="77777777" w:rsidTr="0078266B">
        <w:trPr>
          <w:jc w:val="center"/>
        </w:trPr>
        <w:tc>
          <w:tcPr>
            <w:tcW w:w="1418" w:type="dxa"/>
            <w:tcBorders>
              <w:top w:val="nil"/>
              <w:bottom w:val="single" w:sz="4" w:space="0" w:color="5F2987"/>
              <w:right w:val="nil"/>
            </w:tcBorders>
            <w:vAlign w:val="center"/>
          </w:tcPr>
          <w:p w14:paraId="519BA629" w14:textId="77777777" w:rsidR="00265F70" w:rsidRPr="00265F70" w:rsidRDefault="00265F70" w:rsidP="00292835">
            <w:pPr>
              <w:pStyle w:val="Imagen"/>
              <w:jc w:val="right"/>
              <w:rPr>
                <w:b/>
                <w:bCs/>
              </w:rPr>
            </w:pPr>
            <w:r w:rsidRPr="00265F70">
              <w:rPr>
                <w:b/>
                <w:bCs/>
              </w:rPr>
              <w:t>Vino</w:t>
            </w:r>
          </w:p>
        </w:tc>
        <w:tc>
          <w:tcPr>
            <w:tcW w:w="2633" w:type="dxa"/>
            <w:tcBorders>
              <w:top w:val="nil"/>
              <w:left w:val="nil"/>
              <w:bottom w:val="single" w:sz="4" w:space="0" w:color="5F2987"/>
              <w:right w:val="nil"/>
            </w:tcBorders>
            <w:vAlign w:val="center"/>
          </w:tcPr>
          <w:p w14:paraId="5B424D8E" w14:textId="3C6A3EF4" w:rsidR="00265F70" w:rsidRDefault="00000000" w:rsidP="0078266B">
            <w:pPr>
              <w:pStyle w:val="Imagen"/>
            </w:pPr>
            <m:oMathPara>
              <m:oMath>
                <m:sSub>
                  <m:sSubPr>
                    <m:ctrlPr>
                      <w:rPr>
                        <w:rFonts w:ascii="Cambria Math" w:hAnsi="Cambria Math"/>
                        <w:i/>
                      </w:rPr>
                    </m:ctrlPr>
                  </m:sSubPr>
                  <m:e>
                    <m:r>
                      <m:rPr>
                        <m:nor/>
                      </m:rPr>
                      <w:rPr>
                        <w:i/>
                      </w:rPr>
                      <m:t>b</m:t>
                    </m:r>
                  </m:e>
                  <m:sub>
                    <m:r>
                      <m:rPr>
                        <m:nor/>
                      </m:rPr>
                      <w:rPr>
                        <w:i/>
                      </w:rPr>
                      <m:t>1</m:t>
                    </m:r>
                  </m:sub>
                </m:sSub>
                <m:r>
                  <w:rPr>
                    <w:rFonts w:ascii="Cambria Math" w:hAnsi="Cambria Math"/>
                  </w:rPr>
                  <m:t>=</m:t>
                </m:r>
                <m:r>
                  <m:rPr>
                    <m:nor/>
                  </m:rPr>
                  <w:rPr>
                    <w:i/>
                    <w:iCs w:val="0"/>
                  </w:rPr>
                  <m:t>120</m:t>
                </m:r>
              </m:oMath>
            </m:oMathPara>
          </w:p>
        </w:tc>
        <w:tc>
          <w:tcPr>
            <w:tcW w:w="1903" w:type="dxa"/>
            <w:tcBorders>
              <w:top w:val="nil"/>
              <w:left w:val="nil"/>
              <w:bottom w:val="single" w:sz="4" w:space="0" w:color="5F2987"/>
            </w:tcBorders>
            <w:vAlign w:val="center"/>
          </w:tcPr>
          <w:p w14:paraId="19A6388C" w14:textId="22BBD026" w:rsidR="00265F70" w:rsidRDefault="00000000" w:rsidP="0078266B">
            <w:pPr>
              <w:pStyle w:val="Imagen"/>
            </w:pPr>
            <m:oMathPara>
              <m:oMath>
                <m:sSub>
                  <m:sSubPr>
                    <m:ctrlPr>
                      <w:rPr>
                        <w:rFonts w:ascii="Cambria Math" w:hAnsi="Cambria Math"/>
                        <w:i/>
                      </w:rPr>
                    </m:ctrlPr>
                  </m:sSubPr>
                  <m:e>
                    <m:r>
                      <m:rPr>
                        <m:nor/>
                      </m:rPr>
                      <w:rPr>
                        <w:i/>
                      </w:rPr>
                      <m:t>b</m:t>
                    </m:r>
                  </m:e>
                  <m:sub>
                    <m:r>
                      <m:rPr>
                        <m:nor/>
                      </m:rPr>
                      <w:rPr>
                        <w:i/>
                      </w:rPr>
                      <m:t>2</m:t>
                    </m:r>
                  </m:sub>
                </m:sSub>
                <m:r>
                  <w:rPr>
                    <w:rFonts w:ascii="Cambria Math" w:hAnsi="Cambria Math"/>
                  </w:rPr>
                  <m:t>=</m:t>
                </m:r>
                <m:r>
                  <m:rPr>
                    <m:nor/>
                  </m:rPr>
                  <w:rPr>
                    <w:i/>
                    <w:iCs w:val="0"/>
                    <w:color w:val="5F2987"/>
                  </w:rPr>
                  <m:t>80</m:t>
                </m:r>
              </m:oMath>
            </m:oMathPara>
          </w:p>
        </w:tc>
      </w:tr>
    </w:tbl>
    <w:p w14:paraId="3164758C" w14:textId="32E14378" w:rsidR="00C6558E" w:rsidRDefault="00C6558E" w:rsidP="00260781">
      <w:pPr>
        <w:pStyle w:val="Nivel2SM"/>
        <w:keepNext/>
        <w:spacing w:after="0"/>
        <w:rPr>
          <w:rFonts w:eastAsiaTheme="minorEastAsia"/>
        </w:rPr>
      </w:pPr>
      <w:r>
        <w:t xml:space="preserve">Considerando el ejemplo de la </w:t>
      </w:r>
      <w:r w:rsidR="00657644">
        <w:rPr>
          <w:rStyle w:val="TtuloimagenCar"/>
        </w:rPr>
        <w:fldChar w:fldCharType="begin"/>
      </w:r>
      <w:r w:rsidR="00657644">
        <w:instrText xml:space="preserve"> REF _Ref95407447 \h </w:instrText>
      </w:r>
      <w:r w:rsidR="00657644">
        <w:rPr>
          <w:rStyle w:val="TtuloimagenCar"/>
        </w:rPr>
      </w:r>
      <w:r w:rsidR="00657644">
        <w:rPr>
          <w:rStyle w:val="TtuloimagenCar"/>
        </w:rPr>
        <w:fldChar w:fldCharType="separate"/>
      </w:r>
      <w:r w:rsidR="006E2537">
        <w:t>Tabla </w:t>
      </w:r>
      <w:r w:rsidR="006E2537">
        <w:rPr>
          <w:noProof/>
        </w:rPr>
        <w:t>2</w:t>
      </w:r>
      <w:r w:rsidR="00657644">
        <w:rPr>
          <w:rStyle w:val="TtuloimagenCar"/>
        </w:rPr>
        <w:fldChar w:fldCharType="end"/>
      </w:r>
      <w:r w:rsidRPr="00C6558E">
        <w:t>, Portugal es superior a Inglaterra en la producción de ambos bienes, por lo que</w:t>
      </w:r>
      <w:r>
        <w:t xml:space="preserve"> podría parecer que el comercio internacional no es factible. Sin embargo, vemos como</w:t>
      </w:r>
      <w:r w:rsidR="00527819">
        <w:t xml:space="preserve"> Portugal tiene una ventaja relativa mayor (</w:t>
      </w:r>
      <w:r w:rsidR="00527819">
        <w:rPr>
          <w:i/>
          <w:iCs/>
        </w:rPr>
        <w:t>ventaja comparativa</w:t>
      </w:r>
      <w:r w:rsidR="00527819">
        <w:t xml:space="preserve">) en la producción de vino: </w:t>
      </w:r>
      <m:oMath>
        <m:f>
          <m:fPr>
            <m:type m:val="lin"/>
            <m:ctrlPr>
              <w:rPr>
                <w:rFonts w:ascii="Cambria Math" w:hAnsi="Cambria Math"/>
                <w:i/>
              </w:rPr>
            </m:ctrlPr>
          </m:fPr>
          <m:num>
            <m:r>
              <m:rPr>
                <m:nor/>
              </m:rPr>
              <w:rPr>
                <w:i/>
              </w:rPr>
              <m:t>80</m:t>
            </m:r>
          </m:num>
          <m:den>
            <m:r>
              <m:rPr>
                <m:nor/>
              </m:rPr>
              <w:rPr>
                <w:i/>
              </w:rPr>
              <m:t>90</m:t>
            </m:r>
          </m:den>
        </m:f>
        <m:r>
          <w:rPr>
            <w:rFonts w:ascii="Cambria Math" w:hAnsi="Cambria Math"/>
          </w:rPr>
          <m:t>&lt;</m:t>
        </m:r>
        <m:f>
          <m:fPr>
            <m:type m:val="lin"/>
            <m:ctrlPr>
              <w:rPr>
                <w:rFonts w:ascii="Cambria Math" w:hAnsi="Cambria Math"/>
                <w:i/>
              </w:rPr>
            </m:ctrlPr>
          </m:fPr>
          <m:num>
            <m:r>
              <m:rPr>
                <m:nor/>
              </m:rPr>
              <w:rPr>
                <w:i/>
              </w:rPr>
              <m:t>120</m:t>
            </m:r>
          </m:num>
          <m:den>
            <m:r>
              <m:rPr>
                <m:nor/>
              </m:rPr>
              <w:rPr>
                <w:i/>
              </w:rPr>
              <m:t>100</m:t>
            </m:r>
          </m:den>
        </m:f>
      </m:oMath>
      <w:r w:rsidR="007270E4">
        <w:rPr>
          <w:rFonts w:eastAsiaTheme="minorEastAsia"/>
        </w:rPr>
        <w:t xml:space="preserve"> </w:t>
      </w:r>
      <w:r w:rsidR="00527819">
        <w:t>, mientras que</w:t>
      </w:r>
      <w:r>
        <w:t xml:space="preserve"> Inglaterra tiene una </w:t>
      </w:r>
      <w:r w:rsidR="00527819">
        <w:t>des</w:t>
      </w:r>
      <w:r>
        <w:t xml:space="preserve">ventaja </w:t>
      </w:r>
      <w:r w:rsidR="00527819">
        <w:t xml:space="preserve">relativa menor </w:t>
      </w:r>
      <w:r>
        <w:t>(</w:t>
      </w:r>
      <w:r>
        <w:rPr>
          <w:i/>
          <w:iCs/>
        </w:rPr>
        <w:t>ventaja comparativa</w:t>
      </w:r>
      <w:r>
        <w:t xml:space="preserve">) en la producción de paños: </w:t>
      </w:r>
      <m:oMath>
        <m:f>
          <m:fPr>
            <m:type m:val="lin"/>
            <m:ctrlPr>
              <w:rPr>
                <w:rFonts w:ascii="Cambria Math" w:hAnsi="Cambria Math"/>
                <w:i/>
              </w:rPr>
            </m:ctrlPr>
          </m:fPr>
          <m:num>
            <m:r>
              <m:rPr>
                <m:nor/>
              </m:rPr>
              <w:rPr>
                <w:i/>
              </w:rPr>
              <m:t>100</m:t>
            </m:r>
          </m:num>
          <m:den>
            <m:r>
              <m:rPr>
                <m:nor/>
              </m:rPr>
              <w:rPr>
                <w:i/>
              </w:rPr>
              <m:t>120</m:t>
            </m:r>
          </m:den>
        </m:f>
        <m:r>
          <w:rPr>
            <w:rFonts w:ascii="Cambria Math" w:hAnsi="Cambria Math"/>
          </w:rPr>
          <m:t>&lt;</m:t>
        </m:r>
        <m:f>
          <m:fPr>
            <m:type m:val="lin"/>
            <m:ctrlPr>
              <w:rPr>
                <w:rFonts w:ascii="Cambria Math" w:hAnsi="Cambria Math"/>
                <w:i/>
              </w:rPr>
            </m:ctrlPr>
          </m:fPr>
          <m:num>
            <m:r>
              <m:rPr>
                <m:nor/>
              </m:rPr>
              <w:rPr>
                <w:i/>
              </w:rPr>
              <m:t>90</m:t>
            </m:r>
          </m:num>
          <m:den>
            <m:r>
              <m:rPr>
                <m:nor/>
              </m:rPr>
              <w:rPr>
                <w:i/>
              </w:rPr>
              <m:t>80</m:t>
            </m:r>
          </m:den>
        </m:f>
      </m:oMath>
      <w:r>
        <w:rPr>
          <w:rFonts w:eastAsiaTheme="minorEastAsia"/>
        </w:rPr>
        <w:t>.</w:t>
      </w:r>
    </w:p>
    <w:p w14:paraId="7AB0F9FC" w14:textId="77777777" w:rsidR="00585094" w:rsidRDefault="00675A7F" w:rsidP="00260781">
      <w:pPr>
        <w:pStyle w:val="Nivel3SM"/>
      </w:pPr>
      <w:r>
        <w:t xml:space="preserve">Por lo tanto, se da la </w:t>
      </w:r>
      <w:r w:rsidRPr="00585094">
        <w:rPr>
          <w:i/>
          <w:iCs/>
          <w:u w:val="single"/>
        </w:rPr>
        <w:t>condición necesaria</w:t>
      </w:r>
      <w:r>
        <w:t xml:space="preserve"> para que exista comercio internacional.</w:t>
      </w:r>
    </w:p>
    <w:p w14:paraId="4411BB9A" w14:textId="7E394E01" w:rsidR="00FD5341" w:rsidRDefault="00675A7F" w:rsidP="00585094">
      <w:pPr>
        <w:pStyle w:val="Nivel2SM"/>
        <w:keepNext/>
        <w:spacing w:after="0"/>
      </w:pPr>
      <w:r>
        <w:lastRenderedPageBreak/>
        <w:t xml:space="preserve">Si se diera la </w:t>
      </w:r>
      <w:r w:rsidRPr="00585094">
        <w:rPr>
          <w:i/>
          <w:iCs/>
          <w:u w:val="single"/>
        </w:rPr>
        <w:t>condición suficiente</w:t>
      </w:r>
      <w:r>
        <w:t xml:space="preserve"> (si la relación real de intercambio se </w:t>
      </w:r>
      <w:r w:rsidR="00585094">
        <w:t>encont</w:t>
      </w:r>
      <w:r w:rsidR="00867833">
        <w:t>r</w:t>
      </w:r>
      <w:r w:rsidR="00585094">
        <w:t>ara</w:t>
      </w:r>
      <w:r>
        <w:t xml:space="preserve"> comprendida </w:t>
      </w:r>
      <w:r w:rsidR="00DD1AB2">
        <w:t xml:space="preserve">estrictamente </w:t>
      </w:r>
      <w:r>
        <w:t xml:space="preserve">entre </w:t>
      </w:r>
      <m:oMath>
        <m:f>
          <m:fPr>
            <m:type m:val="lin"/>
            <m:ctrlPr>
              <w:rPr>
                <w:rFonts w:ascii="Cambria Math" w:hAnsi="Cambria Math"/>
                <w:i/>
              </w:rPr>
            </m:ctrlPr>
          </m:fPr>
          <m:num>
            <m:r>
              <m:rPr>
                <m:nor/>
              </m:rPr>
              <w:rPr>
                <w:i/>
              </w:rPr>
              <m:t>80</m:t>
            </m:r>
          </m:num>
          <m:den>
            <m:r>
              <m:rPr>
                <m:nor/>
              </m:rPr>
              <w:rPr>
                <w:i/>
              </w:rPr>
              <m:t>90</m:t>
            </m:r>
          </m:den>
        </m:f>
      </m:oMath>
      <w:r>
        <w:t xml:space="preserve"> y </w:t>
      </w:r>
      <m:oMath>
        <m:f>
          <m:fPr>
            <m:type m:val="lin"/>
            <m:ctrlPr>
              <w:rPr>
                <w:rFonts w:ascii="Cambria Math" w:hAnsi="Cambria Math"/>
                <w:i/>
              </w:rPr>
            </m:ctrlPr>
          </m:fPr>
          <m:num>
            <m:r>
              <m:rPr>
                <m:nor/>
              </m:rPr>
              <w:rPr>
                <w:i/>
              </w:rPr>
              <m:t>120</m:t>
            </m:r>
          </m:num>
          <m:den>
            <m:r>
              <m:rPr>
                <m:nor/>
              </m:rPr>
              <w:rPr>
                <w:i/>
              </w:rPr>
              <m:t>100</m:t>
            </m:r>
          </m:den>
        </m:f>
      </m:oMath>
      <w:r>
        <w:t>) se producirá el intercambio de vino portugués por paños ingleses.</w:t>
      </w:r>
    </w:p>
    <w:p w14:paraId="423661E7" w14:textId="26C0E940" w:rsidR="00675A7F" w:rsidRDefault="00DD1AB2" w:rsidP="00585094">
      <w:pPr>
        <w:pStyle w:val="Nivel3SM"/>
      </w:pPr>
      <w:r>
        <w:t>Se podría demostrar</w:t>
      </w:r>
      <w:r w:rsidR="00196227">
        <w:t xml:space="preserve"> fácilmente</w:t>
      </w:r>
      <w:r>
        <w:t xml:space="preserve"> que la relación real de intercambio se ha de hallar comprendida </w:t>
      </w:r>
      <w:r w:rsidRPr="00196227">
        <w:rPr>
          <w:i/>
          <w:iCs/>
        </w:rPr>
        <w:t>estrictamente</w:t>
      </w:r>
      <w:r>
        <w:t xml:space="preserve"> entre ambos costes comparativos, </w:t>
      </w:r>
      <w:r w:rsidR="0014142C">
        <w:t>ya que,</w:t>
      </w:r>
      <w:r>
        <w:t xml:space="preserve"> si fuera igual a alguno de ellos, ese país no tendría interés en comerciar debido a que su precio interno (su coste comparativo de producir) sería igual al precio internacional (la relación real de intercambio).</w:t>
      </w:r>
      <w:r w:rsidR="00FD5341">
        <w:t xml:space="preserve"> En otras palabras, podrían obtener la misma cantidad mediante el comercio internacional que mediante la producción interna.</w:t>
      </w:r>
      <w:r w:rsidR="001724B3">
        <w:t xml:space="preserve"> Además, de este análisis resulta obvio </w:t>
      </w:r>
      <w:r w:rsidR="0014142C">
        <w:t>que,</w:t>
      </w:r>
      <w:r w:rsidR="001724B3">
        <w:t xml:space="preserve"> si la relación real de intercambio se encuentra fuera de este intervalo, uno de los dos países sufriría pérdidas al realizar el intercambio.</w:t>
      </w:r>
    </w:p>
    <w:p w14:paraId="3FA7870C" w14:textId="1A11F292" w:rsidR="00FB60D5" w:rsidRDefault="00FB60D5" w:rsidP="00FB60D5">
      <w:pPr>
        <w:pStyle w:val="Ttulo8"/>
        <w:rPr>
          <w:rFonts w:eastAsiaTheme="minorEastAsia"/>
        </w:rPr>
      </w:pPr>
      <w:bookmarkStart w:id="61" w:name="_Toc111386431"/>
      <w:r>
        <w:rPr>
          <w:rFonts w:eastAsiaTheme="minorEastAsia"/>
        </w:rPr>
        <w:t>Representación gráfica</w:t>
      </w:r>
      <w:bookmarkEnd w:id="61"/>
    </w:p>
    <w:p w14:paraId="3D938BA1" w14:textId="41202E00" w:rsidR="0018370E" w:rsidRPr="0018370E" w:rsidRDefault="0018370E" w:rsidP="0018370E">
      <w:pPr>
        <w:pStyle w:val="Notaalopositor"/>
      </w:pPr>
      <w:proofErr w:type="spellStart"/>
      <w:r>
        <w:rPr>
          <w:i/>
          <w:iCs/>
        </w:rPr>
        <w:t>Disclaimer</w:t>
      </w:r>
      <w:proofErr w:type="spellEnd"/>
      <w:r>
        <w:t xml:space="preserve">: Aquí estamos adaptando algunas de las ideas de </w:t>
      </w:r>
      <w:r w:rsidR="00C8285E" w:rsidRPr="00C8285E">
        <w:rPr>
          <w:smallCaps/>
        </w:rPr>
        <w:t>David</w:t>
      </w:r>
      <w:r w:rsidR="00C8285E">
        <w:t xml:space="preserve"> </w:t>
      </w:r>
      <w:r w:rsidRPr="00C8285E">
        <w:rPr>
          <w:smallCaps/>
        </w:rPr>
        <w:t>Ricardo</w:t>
      </w:r>
      <w:r w:rsidR="00216ECD">
        <w:t xml:space="preserve"> utilizando aparatos gráficos que fueron introducidos por</w:t>
      </w:r>
      <w:r>
        <w:t xml:space="preserve"> </w:t>
      </w:r>
      <w:r w:rsidR="00216ECD">
        <w:t>los economistas</w:t>
      </w:r>
      <w:r>
        <w:t xml:space="preserve"> neoclásic</w:t>
      </w:r>
      <w:r w:rsidR="00216ECD">
        <w:t>os</w:t>
      </w:r>
      <w:r>
        <w:t xml:space="preserve"> para la mejor comprensión del modelo.</w:t>
      </w:r>
      <w:r w:rsidR="00216ECD">
        <w:t xml:space="preserve"> Es decir, son gráficos que reflejan fielmente las ideas incluidas en la obra de </w:t>
      </w:r>
      <w:r w:rsidR="00216ECD" w:rsidRPr="00216ECD">
        <w:rPr>
          <w:smallCaps/>
        </w:rPr>
        <w:t>Ricardo</w:t>
      </w:r>
      <w:r w:rsidR="00216ECD">
        <w:t>, pero que no fueron utilizados por el economista británico.</w:t>
      </w:r>
    </w:p>
    <w:p w14:paraId="392673B0" w14:textId="52A2E608" w:rsidR="00C9450E" w:rsidRDefault="00C9450E" w:rsidP="007F60F8">
      <w:pPr>
        <w:pStyle w:val="Nivel1SM"/>
        <w:spacing w:before="0"/>
      </w:pPr>
      <w:r>
        <w:t xml:space="preserve">Podemos representar esto </w:t>
      </w:r>
      <w:r w:rsidRPr="00C9450E">
        <w:rPr>
          <w:b/>
          <w:bCs/>
        </w:rPr>
        <w:t>gráficamente</w:t>
      </w:r>
      <w:r>
        <w:t xml:space="preserve"> haciendo uso del concepto de </w:t>
      </w:r>
      <w:r>
        <w:rPr>
          <w:i/>
          <w:iCs/>
        </w:rPr>
        <w:t>curva de transformación</w:t>
      </w:r>
      <w:r>
        <w:t xml:space="preserve"> o </w:t>
      </w:r>
      <w:r>
        <w:rPr>
          <w:i/>
          <w:iCs/>
        </w:rPr>
        <w:t>frontera de posibilidades de producción</w:t>
      </w:r>
      <w:r>
        <w:t xml:space="preserve"> (ver </w:t>
      </w:r>
      <w:r w:rsidRPr="00FA0366">
        <w:fldChar w:fldCharType="begin"/>
      </w:r>
      <w:r w:rsidRPr="00FA0366">
        <w:instrText xml:space="preserve"> REF _Ref95385504 \h </w:instrText>
      </w:r>
      <w:r w:rsidR="00FA0366" w:rsidRPr="00FA0366">
        <w:instrText xml:space="preserve"> \* MERGEFORMAT </w:instrText>
      </w:r>
      <w:r w:rsidRPr="00FA0366">
        <w:fldChar w:fldCharType="separate"/>
      </w:r>
      <w:r w:rsidR="006E2537" w:rsidRPr="006C688D">
        <w:t>Imagen</w:t>
      </w:r>
      <w:r w:rsidR="006E2537">
        <w:t> 1</w:t>
      </w:r>
      <w:r w:rsidRPr="00FA0366">
        <w:fldChar w:fldCharType="end"/>
      </w:r>
      <w:r>
        <w:t>)</w:t>
      </w:r>
      <w:r w:rsidR="007F60F8">
        <w:t>, d</w:t>
      </w:r>
      <w:r w:rsidR="00FA0366">
        <w:t xml:space="preserve">onde se aprecia que si la relación real de intercambio (representada por la pendiente de las </w:t>
      </w:r>
      <w:r w:rsidR="009E26B8">
        <w:t>fronteras de posibilidades de consumo</w:t>
      </w:r>
      <w:r w:rsidR="00FA0366">
        <w:t xml:space="preserve">) está comprendida entre las pendientes de las </w:t>
      </w:r>
      <w:r w:rsidR="007E5E1A">
        <w:t>fronteras de posibilidades de producción (que determinarían los precios internos en caso de autarquía) el comercio internacional será favorable ya que una completa especialización en el bien en el cual se tiene ventaja comparativa permite expandir la frontera de posibilidades de consumo de ambos países hasta sus respectivas líneas discontinuas.</w:t>
      </w:r>
    </w:p>
    <w:p w14:paraId="431578EA" w14:textId="6905975F" w:rsidR="00C9450E" w:rsidRDefault="00C9450E" w:rsidP="00FA0366">
      <w:pPr>
        <w:pStyle w:val="Ttuloimagen"/>
      </w:pPr>
      <w:bookmarkStart w:id="62" w:name="_Ref95385504"/>
      <w:r w:rsidRPr="006C688D">
        <w:t>Imagen</w:t>
      </w:r>
      <w:r w:rsidR="000E7BD7">
        <w:t> </w:t>
      </w:r>
      <w:r>
        <w:fldChar w:fldCharType="begin"/>
      </w:r>
      <w:r>
        <w:instrText xml:space="preserve"> SEQ Ilustración \* ARABIC </w:instrText>
      </w:r>
      <w:r>
        <w:fldChar w:fldCharType="separate"/>
      </w:r>
      <w:r w:rsidR="006E2537">
        <w:t>1</w:t>
      </w:r>
      <w:r>
        <w:fldChar w:fldCharType="end"/>
      </w:r>
      <w:bookmarkEnd w:id="62"/>
      <w:r w:rsidRPr="008D5F6C">
        <w:t xml:space="preserve">.– </w:t>
      </w:r>
      <w:r w:rsidRPr="00554EB6">
        <w:rPr>
          <w:i/>
          <w:iCs/>
          <w:smallCaps w:val="0"/>
        </w:rPr>
        <w:t>Curva de transformación y costes comparativos</w:t>
      </w:r>
    </w:p>
    <w:p w14:paraId="29CC8EC3" w14:textId="77777777" w:rsidR="00C9450E" w:rsidRDefault="00C9450E" w:rsidP="00C9450E">
      <w:pPr>
        <w:pStyle w:val="Imagen"/>
      </w:pPr>
      <w:r>
        <w:drawing>
          <wp:inline distT="0" distB="0" distL="0" distR="0" wp14:anchorId="7EA442DD" wp14:editId="32659D81">
            <wp:extent cx="2520000" cy="2352086"/>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pic:cNvPicPr/>
                  </pic:nvPicPr>
                  <pic:blipFill rotWithShape="1">
                    <a:blip r:embed="rId10"/>
                    <a:srcRect l="18585" r="21148"/>
                    <a:stretch/>
                  </pic:blipFill>
                  <pic:spPr bwMode="auto">
                    <a:xfrm>
                      <a:off x="0" y="0"/>
                      <a:ext cx="2520000" cy="2352086"/>
                    </a:xfrm>
                    <a:prstGeom prst="rect">
                      <a:avLst/>
                    </a:prstGeom>
                    <a:ln>
                      <a:noFill/>
                    </a:ln>
                    <a:extLst>
                      <a:ext uri="{53640926-AAD7-44D8-BBD7-CCE9431645EC}">
                        <a14:shadowObscured xmlns:a14="http://schemas.microsoft.com/office/drawing/2010/main"/>
                      </a:ext>
                    </a:extLst>
                  </pic:spPr>
                </pic:pic>
              </a:graphicData>
            </a:graphic>
          </wp:inline>
        </w:drawing>
      </w:r>
    </w:p>
    <w:p w14:paraId="278D9BF1" w14:textId="104AD879" w:rsidR="00C9450E" w:rsidRPr="000E2F12" w:rsidRDefault="00C9450E" w:rsidP="00C9450E">
      <w:pPr>
        <w:pStyle w:val="PiedeImagen"/>
      </w:pPr>
      <w:r>
        <w:t>Fuente</w:t>
      </w:r>
      <w:r>
        <w:rPr>
          <w:i w:val="0"/>
          <w:iCs/>
        </w:rPr>
        <w:t xml:space="preserve">: </w:t>
      </w:r>
      <w:r w:rsidR="002F4288">
        <w:rPr>
          <w:i w:val="0"/>
          <w:iCs/>
        </w:rPr>
        <w:t xml:space="preserve">Elaboración propia a partir de </w:t>
      </w:r>
      <w:r>
        <w:rPr>
          <w:i w:val="0"/>
          <w:iCs/>
        </w:rPr>
        <w:t xml:space="preserve">Khan Academy. </w:t>
      </w:r>
      <w:hyperlink r:id="rId11" w:history="1">
        <w:r w:rsidRPr="002F4288">
          <w:rPr>
            <w:rStyle w:val="Hipervnculo"/>
            <w:i w:val="0"/>
            <w:iCs/>
            <w:sz w:val="13"/>
            <w:szCs w:val="18"/>
          </w:rPr>
          <w:t>https://en.khanacademy.org/economics-finance-domain/macroeconomics/macro-basic-economics-concepts/macro-comparative-advantage-and-the-gains-from-trade/a/lesson-summary-comparative-advantage-and-gains-from-trade?modal=1</w:t>
        </w:r>
      </w:hyperlink>
    </w:p>
    <w:p w14:paraId="1B105D08" w14:textId="6B5AA155" w:rsidR="002F76F5" w:rsidRDefault="002F76F5" w:rsidP="0079653D">
      <w:pPr>
        <w:pStyle w:val="Ttulo6"/>
      </w:pPr>
      <w:bookmarkStart w:id="63" w:name="_Toc111386432"/>
      <w:bookmarkStart w:id="64" w:name="_Toc141112704"/>
      <w:bookmarkStart w:id="65" w:name="_Toc89250929"/>
      <w:bookmarkStart w:id="66" w:name="_Toc89251041"/>
      <w:r>
        <w:t>Implicaciones</w:t>
      </w:r>
      <w:bookmarkEnd w:id="63"/>
      <w:bookmarkEnd w:id="64"/>
    </w:p>
    <w:p w14:paraId="684EB587" w14:textId="77777777" w:rsidR="002F76F5" w:rsidRPr="009A3B14" w:rsidRDefault="002F76F5" w:rsidP="00BC31DB">
      <w:pPr>
        <w:pStyle w:val="Nivel5"/>
        <w:ind w:left="170"/>
      </w:pPr>
      <w:r>
        <w:rPr>
          <w:i/>
          <w:iCs/>
          <w:u w:val="single"/>
        </w:rPr>
        <w:t>¿Por qué comercian los países?</w:t>
      </w:r>
      <w:r>
        <w:t xml:space="preserve">: El comercio internacional surge por las </w:t>
      </w:r>
      <w:r w:rsidRPr="007C5FF4">
        <w:rPr>
          <w:i/>
          <w:iCs/>
        </w:rPr>
        <w:t>diferencias en los precios relativos de los bienes</w:t>
      </w:r>
      <w:r w:rsidRPr="007C5FF4">
        <w:t xml:space="preserve"> causadas por las</w:t>
      </w:r>
      <w:r w:rsidRPr="007C5FF4">
        <w:rPr>
          <w:i/>
          <w:iCs/>
        </w:rPr>
        <w:t xml:space="preserve"> </w:t>
      </w:r>
      <w:r w:rsidRPr="007C5FF4">
        <w:t>diferencias entre las tecnologías de los distintos países</w:t>
      </w:r>
      <w:r>
        <w:t>.</w:t>
      </w:r>
    </w:p>
    <w:p w14:paraId="2E96E445" w14:textId="77777777" w:rsidR="002F76F5" w:rsidRDefault="002F76F5" w:rsidP="00BC31DB">
      <w:pPr>
        <w:pStyle w:val="Nivel5"/>
        <w:ind w:left="170"/>
      </w:pPr>
      <w:r w:rsidRPr="00D5088A">
        <w:rPr>
          <w:i/>
          <w:iCs/>
          <w:u w:val="single"/>
        </w:rPr>
        <w:t>¿Qué producen?</w:t>
      </w:r>
      <w:r>
        <w:t>:</w:t>
      </w:r>
      <w:r w:rsidRPr="00D5088A">
        <w:t xml:space="preserve"> </w:t>
      </w:r>
      <w:r w:rsidRPr="007C5FF4">
        <w:rPr>
          <w:i/>
          <w:iCs/>
        </w:rPr>
        <w:t>Cada país produce únicamente el bien en el que tiene una ventaja comparativa</w:t>
      </w:r>
      <w:r>
        <w:t xml:space="preserve">, dando lugar a uno de los resultados fundamentales del modelo ricardiano: la </w:t>
      </w:r>
      <w:r w:rsidRPr="007C5FF4">
        <w:t>especialización completa</w:t>
      </w:r>
      <w:r w:rsidRPr="00FB60D5">
        <w:rPr>
          <w:rStyle w:val="Refdenotaalpie"/>
          <w:iCs/>
        </w:rPr>
        <w:footnoteReference w:id="16"/>
      </w:r>
      <w:r>
        <w:rPr>
          <w:vertAlign w:val="superscript"/>
        </w:rPr>
        <w:t>,</w:t>
      </w:r>
      <w:r w:rsidRPr="00235502">
        <w:rPr>
          <w:rStyle w:val="Refdenotaalpie"/>
        </w:rPr>
        <w:footnoteReference w:id="17"/>
      </w:r>
      <w:r>
        <w:t>. Esto es así debido al supuesto de tecnología lineal.</w:t>
      </w:r>
    </w:p>
    <w:p w14:paraId="48AE786C" w14:textId="1673CED5" w:rsidR="002F76F5" w:rsidRDefault="002F76F5" w:rsidP="00BC31DB">
      <w:pPr>
        <w:pStyle w:val="Nivel5"/>
        <w:ind w:left="170"/>
      </w:pPr>
      <w:r w:rsidRPr="00D5088A">
        <w:rPr>
          <w:i/>
          <w:iCs/>
          <w:u w:val="single"/>
        </w:rPr>
        <w:lastRenderedPageBreak/>
        <w:t>¿Qué implicaciones tiene para el bienestar?</w:t>
      </w:r>
      <w:r>
        <w:t xml:space="preserve">: En la medida en que cada país se especializa en la producción de aquel bien que hace relativamente mejor que el resto, el comercio será </w:t>
      </w:r>
      <w:r w:rsidRPr="00D5088A">
        <w:t>beneficioso para ambos</w:t>
      </w:r>
      <w:r>
        <w:t xml:space="preserve">, sin que haya perdedores, ya que la producción </w:t>
      </w:r>
      <w:r w:rsidRPr="00D5088A">
        <w:rPr>
          <w:i/>
          <w:iCs/>
        </w:rPr>
        <w:t>total</w:t>
      </w:r>
      <w:r>
        <w:t xml:space="preserve"> es mayor que en autarquía. </w:t>
      </w:r>
      <w:r w:rsidRPr="00D5088A">
        <w:rPr>
          <w:iCs/>
        </w:rPr>
        <w:t>De este modo, el comercio internacional aumenta las posibilidades de consumo de los países que participan en él al permitir que cada país obtenga de manera más eficiente el bien en el que no tiene una ventaja comparativa, produciendo el bien para el que tiene una ventaja comparativa e intercambiándolo por el otro bien.</w:t>
      </w:r>
      <w:r>
        <w:rPr>
          <w:iCs/>
        </w:rPr>
        <w:t xml:space="preserve"> </w:t>
      </w:r>
      <w:r>
        <w:t>Se deduce del diagrama que la participación de un país sobre las ganancias de bienestar de la apertura comercial es menor cuanto más cerca se encuentren la relación real de intercambio de su frontera de posibilidades de producción; en caso de coincidir ambas rectas, la ganancias serían nulas</w:t>
      </w:r>
      <w:r w:rsidR="00582E38">
        <w:rPr>
          <w:rStyle w:val="Refdenotaalpie"/>
        </w:rPr>
        <w:footnoteReference w:id="18"/>
      </w:r>
      <w:r>
        <w:t>.</w:t>
      </w:r>
    </w:p>
    <w:p w14:paraId="73D27A3F" w14:textId="4B1F61DA" w:rsidR="0020310A" w:rsidRPr="002F76F5" w:rsidRDefault="0020310A" w:rsidP="00BC31DB">
      <w:pPr>
        <w:pStyle w:val="Nivel5"/>
        <w:ind w:left="170"/>
      </w:pPr>
      <w:r>
        <w:rPr>
          <w:i/>
          <w:iCs/>
          <w:u w:val="single"/>
        </w:rPr>
        <w:t>¿Cuál es la relación real de intercambio?</w:t>
      </w:r>
      <w:r>
        <w:t xml:space="preserve">: Este modelo, al </w:t>
      </w:r>
      <w:r w:rsidR="00094942">
        <w:t xml:space="preserve">estar centrado exclusivamente en el lado de la oferta, no permite determinar la relación real de intercambio, es decir, el precio relativo al que se intercambian los bienes. Esta variable ha de ser asumida exógena al modelo pese a su gran relevancia para la existencia de comercio internacional (ya que ha de estar comprendida entre las Relaciones Marginales de Transformación de ambos países para que se cumpla la condición suficiente y exista </w:t>
      </w:r>
      <w:r w:rsidR="00094942" w:rsidRPr="00977158">
        <w:t xml:space="preserve">comercio internacional). </w:t>
      </w:r>
      <w:r w:rsidR="00977158" w:rsidRPr="00977158">
        <w:t>Como veremos, esto constituye una de las principales críticas al modelo</w:t>
      </w:r>
      <w:r w:rsidR="00094942" w:rsidRPr="00977158">
        <w:t>.</w:t>
      </w:r>
    </w:p>
    <w:p w14:paraId="367558E0" w14:textId="77777777" w:rsidR="00F239B0" w:rsidRDefault="00F239B0" w:rsidP="00F239B0">
      <w:pPr>
        <w:pStyle w:val="Ttulo3"/>
      </w:pPr>
      <w:bookmarkStart w:id="67" w:name="_Toc111386439"/>
      <w:bookmarkStart w:id="68" w:name="_Toc141112705"/>
      <w:bookmarkStart w:id="69" w:name="_Toc111386433"/>
      <w:r>
        <w:t>Evidencia empírica</w:t>
      </w:r>
      <w:bookmarkEnd w:id="67"/>
      <w:bookmarkEnd w:id="68"/>
    </w:p>
    <w:p w14:paraId="4EDF5354" w14:textId="3587E335" w:rsidR="00F239B0" w:rsidRDefault="00F239B0" w:rsidP="000E7BD7">
      <w:pPr>
        <w:pStyle w:val="Nivel1SM"/>
        <w:spacing w:before="0"/>
      </w:pPr>
      <w:r>
        <w:t xml:space="preserve">La literatura empírica que ha llevado a los datos el modelo de </w:t>
      </w:r>
      <w:r>
        <w:rPr>
          <w:smallCaps/>
        </w:rPr>
        <w:t>Ricardo</w:t>
      </w:r>
      <w:r>
        <w:t xml:space="preserve"> no es muy extensa, posiblemente debido a que, siendo un modelo tan sencillo, deja fuera muchos aspectos relevantes de la realidad (p.ej. el resultado de especialización completa de los países o el supuesto de un solo factor de producción). Construir un test para aplicar el modelo de dos países a un marco realista de muchos países se ha probado difícil</w:t>
      </w:r>
      <w:r w:rsidR="000A1FD7">
        <w:rPr>
          <w:rStyle w:val="Refdenotaalpie"/>
        </w:rPr>
        <w:footnoteReference w:id="19"/>
      </w:r>
      <w:r>
        <w:t>.</w:t>
      </w:r>
    </w:p>
    <w:p w14:paraId="688CA211" w14:textId="65178064" w:rsidR="00F239B0" w:rsidRPr="00763150" w:rsidRDefault="00F239B0" w:rsidP="00F239B0">
      <w:pPr>
        <w:pStyle w:val="Nivel1SM"/>
        <w:keepNext/>
        <w:spacing w:after="0"/>
        <w:rPr>
          <w:spacing w:val="-3"/>
        </w:rPr>
      </w:pPr>
      <w:r w:rsidRPr="00763150">
        <w:rPr>
          <w:spacing w:val="-3"/>
        </w:rPr>
        <w:t xml:space="preserve">Podemos destacar </w:t>
      </w:r>
      <w:r w:rsidR="004A5A1F" w:rsidRPr="00763150">
        <w:rPr>
          <w:spacing w:val="-3"/>
        </w:rPr>
        <w:t>4 </w:t>
      </w:r>
      <w:r w:rsidRPr="00763150">
        <w:rPr>
          <w:spacing w:val="-3"/>
        </w:rPr>
        <w:t xml:space="preserve">estudios que han testado empíricamente </w:t>
      </w:r>
      <w:r w:rsidR="00763150" w:rsidRPr="00763150">
        <w:rPr>
          <w:spacing w:val="-3"/>
        </w:rPr>
        <w:t>l</w:t>
      </w:r>
      <w:r w:rsidRPr="00763150">
        <w:rPr>
          <w:spacing w:val="-3"/>
        </w:rPr>
        <w:t xml:space="preserve">as implicaciones del modelo de </w:t>
      </w:r>
      <w:r w:rsidRPr="00763150">
        <w:rPr>
          <w:smallCaps/>
          <w:spacing w:val="-3"/>
        </w:rPr>
        <w:t>Ricardo</w:t>
      </w:r>
      <w:r w:rsidRPr="00763150">
        <w:rPr>
          <w:spacing w:val="-3"/>
        </w:rPr>
        <w:t>:</w:t>
      </w:r>
    </w:p>
    <w:p w14:paraId="76325D3C" w14:textId="77777777" w:rsidR="00F239B0" w:rsidRPr="00A20158" w:rsidRDefault="00F239B0" w:rsidP="00F239B0">
      <w:pPr>
        <w:pStyle w:val="Nivel2SM"/>
        <w:rPr>
          <w:spacing w:val="-1"/>
        </w:rPr>
      </w:pPr>
      <w:r w:rsidRPr="00A20158">
        <w:rPr>
          <w:spacing w:val="-1"/>
        </w:rPr>
        <w:t xml:space="preserve">El trabajo pionero de </w:t>
      </w:r>
      <w:proofErr w:type="spellStart"/>
      <w:r w:rsidRPr="00A20158">
        <w:rPr>
          <w:smallCaps/>
          <w:spacing w:val="-1"/>
        </w:rPr>
        <w:t>MacDougall</w:t>
      </w:r>
      <w:proofErr w:type="spellEnd"/>
      <w:r w:rsidRPr="00A20158">
        <w:rPr>
          <w:spacing w:val="-1"/>
        </w:rPr>
        <w:t xml:space="preserve"> (1951) comparó por industrias la productividad del trabajo relativa de Estados Unidos e Inglaterra con las exportaciones de estos países al resto del mundo, utilizando datos de 1937, encontrando una relación positiva entre ambas variables (cuanto más productivas eran las industrias de estos países, más exportaban al resto del mundo).</w:t>
      </w:r>
    </w:p>
    <w:p w14:paraId="052FB8B1" w14:textId="77777777" w:rsidR="00F239B0" w:rsidRPr="00CB2574" w:rsidRDefault="00F239B0" w:rsidP="00F239B0">
      <w:pPr>
        <w:pStyle w:val="Nivel2SM"/>
        <w:rPr>
          <w:spacing w:val="-3"/>
        </w:rPr>
      </w:pPr>
      <w:r w:rsidRPr="00CB2574">
        <w:rPr>
          <w:spacing w:val="-3"/>
        </w:rPr>
        <w:t xml:space="preserve">Posteriormente, </w:t>
      </w:r>
      <w:proofErr w:type="spellStart"/>
      <w:r w:rsidRPr="00CB2574">
        <w:rPr>
          <w:smallCaps/>
          <w:spacing w:val="-3"/>
        </w:rPr>
        <w:t>Balassa</w:t>
      </w:r>
      <w:proofErr w:type="spellEnd"/>
      <w:r>
        <w:rPr>
          <w:spacing w:val="-3"/>
        </w:rPr>
        <w:t xml:space="preserve"> </w:t>
      </w:r>
      <w:r w:rsidRPr="00CB2574">
        <w:rPr>
          <w:spacing w:val="-3"/>
        </w:rPr>
        <w:t>(1963) encontró unos resultados similares utilizando datos de 1951.</w:t>
      </w:r>
    </w:p>
    <w:p w14:paraId="38426320" w14:textId="77777777" w:rsidR="00F239B0" w:rsidRDefault="00F239B0" w:rsidP="0078266B">
      <w:pPr>
        <w:pStyle w:val="Nivel2SM"/>
      </w:pPr>
      <w:r>
        <w:t xml:space="preserve">Un estudio destacado más reciente, es el de </w:t>
      </w:r>
      <w:r w:rsidRPr="00F239B0">
        <w:rPr>
          <w:smallCaps/>
        </w:rPr>
        <w:t>Brown</w:t>
      </w:r>
      <w:r>
        <w:t xml:space="preserve"> </w:t>
      </w:r>
      <w:r w:rsidRPr="00F239B0">
        <w:rPr>
          <w:i/>
          <w:iCs/>
        </w:rPr>
        <w:t>et al</w:t>
      </w:r>
      <w:r>
        <w:t xml:space="preserve">. (2005) para la economía japonesa, ya que la consideran como uno de los casos más espectaculares de liberalización comercial. Encuentran significativos resultados de que la liberalización se guio de acuerdo con la teoría </w:t>
      </w:r>
      <w:r>
        <w:lastRenderedPageBreak/>
        <w:t xml:space="preserve">de la ventaja comparativa, aunque algunos autores como </w:t>
      </w:r>
      <w:proofErr w:type="spellStart"/>
      <w:r w:rsidRPr="00F239B0">
        <w:rPr>
          <w:smallCaps/>
        </w:rPr>
        <w:t>Kiyota</w:t>
      </w:r>
      <w:proofErr w:type="spellEnd"/>
      <w:r>
        <w:t xml:space="preserve"> cuestionan el éxito empírico de dicho trabajo.</w:t>
      </w:r>
    </w:p>
    <w:p w14:paraId="14BFA61A" w14:textId="2788D5C7" w:rsidR="00F239B0" w:rsidRPr="00F239B0" w:rsidRDefault="00F239B0" w:rsidP="00F239B0">
      <w:pPr>
        <w:pStyle w:val="Nivel2SM"/>
      </w:pPr>
      <w:proofErr w:type="spellStart"/>
      <w:r w:rsidRPr="00F239B0">
        <w:rPr>
          <w:smallCaps/>
        </w:rPr>
        <w:t>Nunn</w:t>
      </w:r>
      <w:proofErr w:type="spellEnd"/>
      <w:r>
        <w:t xml:space="preserve"> (2007), por su parte, mostró que la calidad institucional de los países es una fuente de ventaja comparativa y que es capaz de explicar más del comercio internacional que el capital y el trabajo cualificado juntos.</w:t>
      </w:r>
    </w:p>
    <w:p w14:paraId="23456142" w14:textId="5E64B48C" w:rsidR="00ED0425" w:rsidRDefault="00ED0425" w:rsidP="00ED0425">
      <w:pPr>
        <w:pStyle w:val="Ttulo3"/>
      </w:pPr>
      <w:bookmarkStart w:id="70" w:name="_Toc141112706"/>
      <w:r>
        <w:t>Extensiones</w:t>
      </w:r>
      <w:bookmarkEnd w:id="69"/>
      <w:bookmarkEnd w:id="70"/>
    </w:p>
    <w:p w14:paraId="2E658C6A" w14:textId="1CBB0CDC" w:rsidR="00B00550" w:rsidRPr="00B00550" w:rsidRDefault="00B00550" w:rsidP="00B00550">
      <w:pPr>
        <w:pStyle w:val="Notaalopositor"/>
      </w:pPr>
      <w:r>
        <w:t>Las 3 primeras extensiones no da tiempo a meterlas, si hay tiempo puede estar bien mirarlo (es intuitivo).</w:t>
      </w:r>
    </w:p>
    <w:p w14:paraId="37B0F0ED" w14:textId="77777777" w:rsidR="00ED0425" w:rsidRDefault="00ED0425" w:rsidP="00ED0425">
      <w:pPr>
        <w:pStyle w:val="Ttulo6"/>
        <w:spacing w:before="0"/>
        <w:rPr>
          <w:rFonts w:eastAsia="Times New Roman" w:cs="Cambria Math"/>
          <w:i/>
          <w:iCs/>
        </w:rPr>
      </w:pPr>
      <w:bookmarkStart w:id="71" w:name="_Toc89250921"/>
      <w:bookmarkStart w:id="72" w:name="_Toc89251036"/>
      <w:bookmarkStart w:id="73" w:name="_Toc111386434"/>
      <w:bookmarkStart w:id="74" w:name="_Toc141112707"/>
      <w:r>
        <w:rPr>
          <w:rFonts w:eastAsia="Microsoft YaHei"/>
          <w:i/>
          <w:iCs/>
          <w:szCs w:val="21"/>
        </w:rPr>
        <w:t>2</w:t>
      </w:r>
      <w:r w:rsidRPr="0084044F">
        <w:rPr>
          <w:rFonts w:ascii="Cambria Math" w:eastAsia="Times New Roman" w:hAnsi="Cambria Math" w:cs="Cambria Math"/>
        </w:rPr>
        <w:t>⨯</w:t>
      </w:r>
      <w:r>
        <w:rPr>
          <w:rFonts w:eastAsia="Microsoft YaHei"/>
          <w:i/>
          <w:iCs/>
          <w:szCs w:val="21"/>
        </w:rPr>
        <w:t>m</w:t>
      </w:r>
      <w:r w:rsidRPr="0084044F">
        <w:rPr>
          <w:rFonts w:ascii="Cambria Math" w:eastAsia="Times New Roman" w:hAnsi="Cambria Math" w:cs="Cambria Math"/>
        </w:rPr>
        <w:t>⨯</w:t>
      </w:r>
      <w:r w:rsidRPr="006B5FC3">
        <w:rPr>
          <w:rFonts w:eastAsia="Times New Roman" w:cs="Cambria Math"/>
          <w:i/>
          <w:iCs/>
        </w:rPr>
        <w:t>1</w:t>
      </w:r>
      <w:bookmarkEnd w:id="71"/>
      <w:bookmarkEnd w:id="72"/>
      <w:bookmarkEnd w:id="73"/>
      <w:bookmarkEnd w:id="74"/>
    </w:p>
    <w:p w14:paraId="1A1786AC" w14:textId="77777777" w:rsidR="00ED0425" w:rsidRPr="00E95F56" w:rsidRDefault="00ED0425" w:rsidP="00ED0425">
      <w:pPr>
        <w:pStyle w:val="Notaalopositor"/>
      </w:pPr>
      <w:r>
        <w:rPr>
          <w:smallCaps/>
        </w:rPr>
        <w:t>Gandolfo</w:t>
      </w:r>
      <w:r>
        <w:t>, pág. 24 – Llevar a anexos</w:t>
      </w:r>
    </w:p>
    <w:p w14:paraId="13962E68" w14:textId="63FA2DEB" w:rsidR="00ED0425" w:rsidRPr="00361569" w:rsidRDefault="00ED0425" w:rsidP="00ED0425">
      <w:pPr>
        <w:pStyle w:val="Ttuloimagen"/>
        <w:rPr>
          <w:smallCaps w:val="0"/>
        </w:rPr>
      </w:pPr>
      <w:bookmarkStart w:id="75" w:name="_Toc89250922"/>
      <w:r>
        <w:t>Imagen</w:t>
      </w:r>
      <w:r w:rsidR="000E7BD7">
        <w:t> </w:t>
      </w:r>
      <w:r>
        <w:fldChar w:fldCharType="begin"/>
      </w:r>
      <w:r>
        <w:instrText xml:space="preserve"> SEQ Ilustración \* ARABIC </w:instrText>
      </w:r>
      <w:r>
        <w:fldChar w:fldCharType="separate"/>
      </w:r>
      <w:r w:rsidR="006E2537">
        <w:t>2</w:t>
      </w:r>
      <w:r>
        <w:fldChar w:fldCharType="end"/>
      </w:r>
      <w:r>
        <w:t xml:space="preserve">.– </w:t>
      </w:r>
      <w:r>
        <w:rPr>
          <w:i/>
          <w:iCs/>
          <w:smallCaps w:val="0"/>
        </w:rPr>
        <w:t>La curva de tranformación mundial con n</w:t>
      </w:r>
      <w:r w:rsidR="00D24A44">
        <w:rPr>
          <w:i/>
          <w:iCs/>
          <w:smallCaps w:val="0"/>
        </w:rPr>
        <w:t> </w:t>
      </w:r>
      <w:r>
        <w:rPr>
          <w:i/>
          <w:iCs/>
          <w:smallCaps w:val="0"/>
        </w:rPr>
        <w:t>países</w:t>
      </w:r>
      <w:bookmarkEnd w:id="75"/>
    </w:p>
    <w:p w14:paraId="037F0EEC" w14:textId="77777777" w:rsidR="00ED0425" w:rsidRDefault="00ED0425" w:rsidP="00ED0425">
      <w:pPr>
        <w:pStyle w:val="Imagen"/>
      </w:pPr>
      <w:r w:rsidRPr="00361569">
        <w:drawing>
          <wp:inline distT="0" distB="0" distL="0" distR="0" wp14:anchorId="5E626314" wp14:editId="7F7FCEC1">
            <wp:extent cx="2233882" cy="20955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7052" cy="2098473"/>
                    </a:xfrm>
                    <a:prstGeom prst="rect">
                      <a:avLst/>
                    </a:prstGeom>
                    <a:noFill/>
                    <a:ln>
                      <a:noFill/>
                    </a:ln>
                  </pic:spPr>
                </pic:pic>
              </a:graphicData>
            </a:graphic>
          </wp:inline>
        </w:drawing>
      </w:r>
    </w:p>
    <w:p w14:paraId="1AB924D8" w14:textId="58471302" w:rsidR="00ED0425" w:rsidRPr="007D178F" w:rsidRDefault="00ED0425" w:rsidP="007D178F">
      <w:pPr>
        <w:pStyle w:val="PiedeImagen"/>
        <w:rPr>
          <w:i w:val="0"/>
          <w:iCs/>
        </w:rPr>
      </w:pPr>
      <w:r w:rsidRPr="00534A2F">
        <w:rPr>
          <w:lang w:val="en-US"/>
        </w:rPr>
        <w:t>Fuente</w:t>
      </w:r>
      <w:r w:rsidRPr="00FB213D">
        <w:rPr>
          <w:i w:val="0"/>
          <w:iCs/>
          <w:lang w:val="en-US"/>
        </w:rPr>
        <w:t xml:space="preserve">: Gandolfo, G. (2014). </w:t>
      </w:r>
      <w:r w:rsidRPr="00534A2F">
        <w:rPr>
          <w:lang w:val="en-US"/>
        </w:rPr>
        <w:t xml:space="preserve">International Trade Theory and Policy. </w:t>
      </w:r>
      <w:r w:rsidRPr="00540C90">
        <w:rPr>
          <w:i w:val="0"/>
          <w:iCs/>
        </w:rPr>
        <w:t>Springer Berlin Heidelberg.</w:t>
      </w:r>
    </w:p>
    <w:p w14:paraId="4BC74244" w14:textId="77777777" w:rsidR="00ED0425" w:rsidRDefault="00ED0425" w:rsidP="00ED0425">
      <w:pPr>
        <w:pStyle w:val="Ttulo6"/>
        <w:rPr>
          <w:rFonts w:eastAsia="Times New Roman" w:cs="Cambria Math"/>
          <w:i/>
          <w:iCs/>
        </w:rPr>
      </w:pPr>
      <w:bookmarkStart w:id="76" w:name="_Toc89250923"/>
      <w:bookmarkStart w:id="77" w:name="_Toc89251037"/>
      <w:bookmarkStart w:id="78" w:name="_Toc111386435"/>
      <w:bookmarkStart w:id="79" w:name="_Toc141112708"/>
      <w:r>
        <w:rPr>
          <w:rFonts w:eastAsia="Microsoft YaHei"/>
          <w:i/>
          <w:iCs/>
          <w:szCs w:val="21"/>
        </w:rPr>
        <w:t>n</w:t>
      </w:r>
      <w:r w:rsidRPr="0084044F">
        <w:rPr>
          <w:rFonts w:ascii="Cambria Math" w:eastAsia="Times New Roman" w:hAnsi="Cambria Math" w:cs="Cambria Math"/>
        </w:rPr>
        <w:t>⨯</w:t>
      </w:r>
      <w:r>
        <w:rPr>
          <w:rFonts w:eastAsia="Microsoft YaHei"/>
          <w:i/>
          <w:iCs/>
          <w:szCs w:val="21"/>
        </w:rPr>
        <w:t>2</w:t>
      </w:r>
      <w:r w:rsidRPr="0084044F">
        <w:rPr>
          <w:rFonts w:ascii="Cambria Math" w:eastAsia="Times New Roman" w:hAnsi="Cambria Math" w:cs="Cambria Math"/>
        </w:rPr>
        <w:t>⨯</w:t>
      </w:r>
      <w:r w:rsidRPr="006B5FC3">
        <w:rPr>
          <w:rFonts w:eastAsia="Times New Roman" w:cs="Cambria Math"/>
          <w:i/>
          <w:iCs/>
        </w:rPr>
        <w:t>1</w:t>
      </w:r>
      <w:bookmarkEnd w:id="76"/>
      <w:bookmarkEnd w:id="77"/>
      <w:bookmarkEnd w:id="78"/>
      <w:bookmarkEnd w:id="79"/>
    </w:p>
    <w:p w14:paraId="364615B4" w14:textId="77777777" w:rsidR="00ED0425" w:rsidRPr="00E95F56" w:rsidRDefault="00ED0425" w:rsidP="00ED0425">
      <w:pPr>
        <w:pStyle w:val="Notaalopositor"/>
      </w:pPr>
      <w:r>
        <w:rPr>
          <w:smallCaps/>
        </w:rPr>
        <w:t>Gandolfo</w:t>
      </w:r>
      <w:r>
        <w:t>, pág. 25 – Llevar a anexos</w:t>
      </w:r>
    </w:p>
    <w:p w14:paraId="39BB5C8E" w14:textId="27C3DF28" w:rsidR="00ED0425" w:rsidRPr="00C44EC1" w:rsidRDefault="00ED0425" w:rsidP="00ED0425">
      <w:pPr>
        <w:pStyle w:val="Ttuloimagen"/>
        <w:rPr>
          <w:smallCaps w:val="0"/>
        </w:rPr>
      </w:pPr>
      <w:bookmarkStart w:id="80" w:name="_Toc89250924"/>
      <w:r>
        <w:t>Imagen</w:t>
      </w:r>
      <w:r w:rsidR="000E7BD7">
        <w:t> </w:t>
      </w:r>
      <w:r>
        <w:fldChar w:fldCharType="begin"/>
      </w:r>
      <w:r>
        <w:instrText xml:space="preserve"> SEQ Ilustración \* ARABIC </w:instrText>
      </w:r>
      <w:r>
        <w:fldChar w:fldCharType="separate"/>
      </w:r>
      <w:r w:rsidR="006E2537">
        <w:t>3</w:t>
      </w:r>
      <w:r>
        <w:fldChar w:fldCharType="end"/>
      </w:r>
      <w:r>
        <w:t xml:space="preserve">.– </w:t>
      </w:r>
      <w:r>
        <w:rPr>
          <w:i/>
          <w:iCs/>
          <w:smallCaps w:val="0"/>
        </w:rPr>
        <w:t xml:space="preserve">Intercambio de más de dos bienes entre dos países </w:t>
      </w:r>
      <w:r>
        <w:rPr>
          <w:smallCaps w:val="0"/>
        </w:rPr>
        <w:t xml:space="preserve">(diagrama de </w:t>
      </w:r>
      <w:r>
        <w:t>Edgeworth)</w:t>
      </w:r>
      <w:bookmarkEnd w:id="80"/>
    </w:p>
    <w:p w14:paraId="63DA75F8" w14:textId="77777777" w:rsidR="00ED0425" w:rsidRDefault="00ED0425" w:rsidP="00ED0425">
      <w:pPr>
        <w:pStyle w:val="Imagen"/>
      </w:pPr>
      <w:r>
        <w:drawing>
          <wp:inline distT="0" distB="0" distL="0" distR="0" wp14:anchorId="652BAFCE" wp14:editId="58046F0A">
            <wp:extent cx="976604" cy="1333064"/>
            <wp:effectExtent l="0" t="0" r="0" b="635"/>
            <wp:docPr id="23" name="Imagen 2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abla&#10;&#10;Descripción generada automáticamente"/>
                    <pic:cNvPicPr/>
                  </pic:nvPicPr>
                  <pic:blipFill>
                    <a:blip r:embed="rId13"/>
                    <a:stretch>
                      <a:fillRect/>
                    </a:stretch>
                  </pic:blipFill>
                  <pic:spPr>
                    <a:xfrm>
                      <a:off x="0" y="0"/>
                      <a:ext cx="986905" cy="1347125"/>
                    </a:xfrm>
                    <a:prstGeom prst="rect">
                      <a:avLst/>
                    </a:prstGeom>
                  </pic:spPr>
                </pic:pic>
              </a:graphicData>
            </a:graphic>
          </wp:inline>
        </w:drawing>
      </w:r>
    </w:p>
    <w:p w14:paraId="681298AD" w14:textId="69589336" w:rsidR="00ED0425" w:rsidRPr="007D178F" w:rsidRDefault="00ED0425" w:rsidP="007D178F">
      <w:pPr>
        <w:pStyle w:val="PiedeImagen"/>
        <w:rPr>
          <w:i w:val="0"/>
          <w:iCs/>
        </w:rPr>
      </w:pPr>
      <w:r w:rsidRPr="00534A2F">
        <w:rPr>
          <w:lang w:val="en-US"/>
        </w:rPr>
        <w:t>Fuente</w:t>
      </w:r>
      <w:r w:rsidRPr="00FB213D">
        <w:rPr>
          <w:i w:val="0"/>
          <w:iCs/>
          <w:lang w:val="en-US"/>
        </w:rPr>
        <w:t xml:space="preserve">: Gandolfo, G. (2014). </w:t>
      </w:r>
      <w:r w:rsidRPr="00534A2F">
        <w:rPr>
          <w:lang w:val="en-US"/>
        </w:rPr>
        <w:t xml:space="preserve">International Trade Theory and Policy. </w:t>
      </w:r>
      <w:r w:rsidRPr="00540C90">
        <w:rPr>
          <w:i w:val="0"/>
          <w:iCs/>
        </w:rPr>
        <w:t>Springer Berlin Heidelberg.</w:t>
      </w:r>
    </w:p>
    <w:p w14:paraId="2C781744" w14:textId="77777777" w:rsidR="00ED0425" w:rsidRDefault="00ED0425" w:rsidP="00ED0425">
      <w:pPr>
        <w:pStyle w:val="Ttulo6"/>
        <w:rPr>
          <w:rFonts w:eastAsia="Times New Roman" w:cs="Cambria Math"/>
          <w:i/>
          <w:iCs/>
        </w:rPr>
      </w:pPr>
      <w:bookmarkStart w:id="81" w:name="_Toc89250925"/>
      <w:bookmarkStart w:id="82" w:name="_Toc89251038"/>
      <w:bookmarkStart w:id="83" w:name="_Toc111386436"/>
      <w:bookmarkStart w:id="84" w:name="_Toc141112709"/>
      <w:r>
        <w:rPr>
          <w:rFonts w:eastAsia="Microsoft YaHei"/>
          <w:i/>
          <w:iCs/>
          <w:szCs w:val="21"/>
        </w:rPr>
        <w:lastRenderedPageBreak/>
        <w:t>n</w:t>
      </w:r>
      <w:r w:rsidRPr="0084044F">
        <w:rPr>
          <w:rFonts w:ascii="Cambria Math" w:eastAsia="Times New Roman" w:hAnsi="Cambria Math" w:cs="Cambria Math"/>
        </w:rPr>
        <w:t>⨯</w:t>
      </w:r>
      <w:r>
        <w:rPr>
          <w:rFonts w:eastAsia="Microsoft YaHei"/>
          <w:i/>
          <w:iCs/>
          <w:szCs w:val="21"/>
        </w:rPr>
        <w:t>m</w:t>
      </w:r>
      <w:r w:rsidRPr="0084044F">
        <w:rPr>
          <w:rFonts w:ascii="Cambria Math" w:eastAsia="Times New Roman" w:hAnsi="Cambria Math" w:cs="Cambria Math"/>
        </w:rPr>
        <w:t>⨯</w:t>
      </w:r>
      <w:r>
        <w:rPr>
          <w:rFonts w:eastAsia="Times New Roman" w:cs="Cambria Math"/>
          <w:i/>
          <w:iCs/>
        </w:rPr>
        <w:t>1</w:t>
      </w:r>
      <w:bookmarkEnd w:id="81"/>
      <w:bookmarkEnd w:id="82"/>
      <w:bookmarkEnd w:id="83"/>
      <w:bookmarkEnd w:id="84"/>
    </w:p>
    <w:p w14:paraId="16214D31" w14:textId="77777777" w:rsidR="00ED0425" w:rsidRPr="00E95F56" w:rsidRDefault="00ED0425" w:rsidP="00ED0425">
      <w:pPr>
        <w:pStyle w:val="Notaalopositor"/>
      </w:pPr>
      <w:r>
        <w:rPr>
          <w:smallCaps/>
        </w:rPr>
        <w:t>Gandolfo</w:t>
      </w:r>
      <w:r>
        <w:t>, pág. 28 – Llevar a anexos</w:t>
      </w:r>
    </w:p>
    <w:p w14:paraId="169B2134" w14:textId="2DCEB875" w:rsidR="00ED0425" w:rsidRPr="008C3E79" w:rsidRDefault="00ED0425" w:rsidP="00ED0425">
      <w:pPr>
        <w:pStyle w:val="Ttuloimagen"/>
      </w:pPr>
      <w:bookmarkStart w:id="85" w:name="_Toc89250926"/>
      <w:r>
        <w:t>Imagen</w:t>
      </w:r>
      <w:r w:rsidR="000E7BD7">
        <w:t> </w:t>
      </w:r>
      <w:r>
        <w:fldChar w:fldCharType="begin"/>
      </w:r>
      <w:r>
        <w:instrText xml:space="preserve"> SEQ Ilustración \* ARABIC </w:instrText>
      </w:r>
      <w:r>
        <w:fldChar w:fldCharType="separate"/>
      </w:r>
      <w:r w:rsidR="006E2537">
        <w:t>4</w:t>
      </w:r>
      <w:r>
        <w:fldChar w:fldCharType="end"/>
      </w:r>
      <w:r>
        <w:t xml:space="preserve">.– </w:t>
      </w:r>
      <w:r>
        <w:rPr>
          <w:i/>
          <w:iCs/>
          <w:smallCaps w:val="0"/>
        </w:rPr>
        <w:t>Intercambio de más de dos bienes entre más de dos países</w:t>
      </w:r>
      <w:r>
        <w:rPr>
          <w:smallCaps w:val="0"/>
        </w:rPr>
        <w:t xml:space="preserve"> (diagrama de </w:t>
      </w:r>
      <w:r>
        <w:t>Viner)</w:t>
      </w:r>
      <w:bookmarkEnd w:id="85"/>
    </w:p>
    <w:p w14:paraId="5855778B" w14:textId="77777777" w:rsidR="00ED0425" w:rsidRDefault="00ED0425" w:rsidP="00ED0425">
      <w:pPr>
        <w:pStyle w:val="Imagen"/>
      </w:pPr>
      <w:r>
        <w:drawing>
          <wp:inline distT="0" distB="0" distL="0" distR="0" wp14:anchorId="3D24C07A" wp14:editId="45F8ED19">
            <wp:extent cx="609550" cy="1798171"/>
            <wp:effectExtent l="0" t="0" r="635" b="0"/>
            <wp:docPr id="30" name="Imagen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Diagrama&#10;&#10;Descripción generada automáticamente"/>
                    <pic:cNvPicPr/>
                  </pic:nvPicPr>
                  <pic:blipFill>
                    <a:blip r:embed="rId14"/>
                    <a:stretch>
                      <a:fillRect/>
                    </a:stretch>
                  </pic:blipFill>
                  <pic:spPr>
                    <a:xfrm>
                      <a:off x="0" y="0"/>
                      <a:ext cx="609550" cy="1798171"/>
                    </a:xfrm>
                    <a:prstGeom prst="rect">
                      <a:avLst/>
                    </a:prstGeom>
                  </pic:spPr>
                </pic:pic>
              </a:graphicData>
            </a:graphic>
          </wp:inline>
        </w:drawing>
      </w:r>
    </w:p>
    <w:p w14:paraId="61D7FD6A" w14:textId="77777777" w:rsidR="00ED0425" w:rsidRDefault="00ED0425" w:rsidP="00ED0425">
      <w:pPr>
        <w:pStyle w:val="Imagen"/>
      </w:pPr>
      <w:r>
        <w:drawing>
          <wp:inline distT="0" distB="0" distL="0" distR="0" wp14:anchorId="79ACBDAE" wp14:editId="72F5C819">
            <wp:extent cx="2786743" cy="592235"/>
            <wp:effectExtent l="0" t="0" r="0" b="0"/>
            <wp:docPr id="31" name="Imagen 3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Tabla&#10;&#10;Descripción generada automáticamente"/>
                    <pic:cNvPicPr/>
                  </pic:nvPicPr>
                  <pic:blipFill>
                    <a:blip r:embed="rId15"/>
                    <a:stretch>
                      <a:fillRect/>
                    </a:stretch>
                  </pic:blipFill>
                  <pic:spPr>
                    <a:xfrm>
                      <a:off x="0" y="0"/>
                      <a:ext cx="2820232" cy="599352"/>
                    </a:xfrm>
                    <a:prstGeom prst="rect">
                      <a:avLst/>
                    </a:prstGeom>
                  </pic:spPr>
                </pic:pic>
              </a:graphicData>
            </a:graphic>
          </wp:inline>
        </w:drawing>
      </w:r>
    </w:p>
    <w:p w14:paraId="46801A18" w14:textId="06146A85" w:rsidR="00ED0425" w:rsidRPr="007D178F" w:rsidRDefault="00ED0425" w:rsidP="007D178F">
      <w:pPr>
        <w:pStyle w:val="PiedeImagen"/>
        <w:rPr>
          <w:i w:val="0"/>
          <w:iCs/>
        </w:rPr>
      </w:pPr>
      <w:r w:rsidRPr="00534A2F">
        <w:rPr>
          <w:lang w:val="en-US"/>
        </w:rPr>
        <w:t>Fuente</w:t>
      </w:r>
      <w:r w:rsidRPr="00FB213D">
        <w:rPr>
          <w:i w:val="0"/>
          <w:iCs/>
          <w:lang w:val="en-US"/>
        </w:rPr>
        <w:t xml:space="preserve">: Gandolfo, G. (2014). </w:t>
      </w:r>
      <w:r w:rsidRPr="00534A2F">
        <w:rPr>
          <w:lang w:val="en-US"/>
        </w:rPr>
        <w:t xml:space="preserve">International Trade Theory and Policy. </w:t>
      </w:r>
      <w:r w:rsidRPr="00540C90">
        <w:rPr>
          <w:i w:val="0"/>
          <w:iCs/>
        </w:rPr>
        <w:t>Springer Berlin Heidelberg.</w:t>
      </w:r>
    </w:p>
    <w:p w14:paraId="3B75F09F" w14:textId="77777777" w:rsidR="00ED0425" w:rsidRPr="00C44EC1" w:rsidRDefault="00ED0425" w:rsidP="00ED0425">
      <w:pPr>
        <w:pStyle w:val="Ttulo6"/>
        <w:rPr>
          <w:rFonts w:eastAsia="Times New Roman" w:cs="Cambria Math"/>
          <w:i/>
          <w:iCs/>
        </w:rPr>
      </w:pPr>
      <w:bookmarkStart w:id="86" w:name="_Toc89250927"/>
      <w:bookmarkStart w:id="87" w:name="_Toc89251039"/>
      <w:bookmarkStart w:id="88" w:name="_Toc111386437"/>
      <w:bookmarkStart w:id="89" w:name="_Toc141112710"/>
      <w:proofErr w:type="spellStart"/>
      <w:r w:rsidRPr="00E07527">
        <w:rPr>
          <w:smallCaps/>
        </w:rPr>
        <w:t>Dornbusch</w:t>
      </w:r>
      <w:proofErr w:type="spellEnd"/>
      <w:r>
        <w:t xml:space="preserve">, </w:t>
      </w:r>
      <w:r w:rsidRPr="00E07527">
        <w:rPr>
          <w:smallCaps/>
        </w:rPr>
        <w:t>Fischer</w:t>
      </w:r>
      <w:r>
        <w:t xml:space="preserve"> y </w:t>
      </w:r>
      <w:r w:rsidRPr="00E07527">
        <w:rPr>
          <w:smallCaps/>
        </w:rPr>
        <w:t>Samuelson</w:t>
      </w:r>
      <w:r>
        <w:t xml:space="preserve"> (1977) – </w:t>
      </w:r>
      <w:r w:rsidRPr="0084044F">
        <w:rPr>
          <w:rFonts w:eastAsia="Microsoft YaHei"/>
          <w:szCs w:val="21"/>
        </w:rPr>
        <w:t>∞</w:t>
      </w:r>
      <w:r w:rsidRPr="0084044F">
        <w:rPr>
          <w:rFonts w:ascii="Cambria Math" w:eastAsia="Times New Roman" w:hAnsi="Cambria Math" w:cs="Cambria Math"/>
        </w:rPr>
        <w:t>⨯</w:t>
      </w:r>
      <w:r>
        <w:rPr>
          <w:rFonts w:eastAsia="Microsoft YaHei"/>
          <w:i/>
          <w:iCs/>
          <w:szCs w:val="21"/>
        </w:rPr>
        <w:t>2</w:t>
      </w:r>
      <w:r w:rsidRPr="0084044F">
        <w:rPr>
          <w:rFonts w:ascii="Cambria Math" w:eastAsia="Times New Roman" w:hAnsi="Cambria Math" w:cs="Cambria Math"/>
        </w:rPr>
        <w:t>⨯</w:t>
      </w:r>
      <w:r w:rsidRPr="006B5FC3">
        <w:rPr>
          <w:rFonts w:eastAsia="Times New Roman" w:cs="Cambria Math"/>
          <w:i/>
          <w:iCs/>
        </w:rPr>
        <w:t>1</w:t>
      </w:r>
      <w:bookmarkEnd w:id="86"/>
      <w:bookmarkEnd w:id="87"/>
      <w:bookmarkEnd w:id="88"/>
      <w:bookmarkEnd w:id="89"/>
    </w:p>
    <w:p w14:paraId="369CDECD" w14:textId="77777777" w:rsidR="00ED0425" w:rsidRDefault="00ED0425" w:rsidP="007D178F">
      <w:pPr>
        <w:pStyle w:val="Nivel1SM"/>
        <w:spacing w:before="0"/>
      </w:pPr>
      <w:r>
        <w:t xml:space="preserve">El modelo de </w:t>
      </w:r>
      <w:proofErr w:type="spellStart"/>
      <w:r>
        <w:rPr>
          <w:smallCaps/>
        </w:rPr>
        <w:t>Dornbusch</w:t>
      </w:r>
      <w:proofErr w:type="spellEnd"/>
      <w:r>
        <w:t xml:space="preserve">, </w:t>
      </w:r>
      <w:r>
        <w:rPr>
          <w:smallCaps/>
        </w:rPr>
        <w:t>Fischer</w:t>
      </w:r>
      <w:r>
        <w:t xml:space="preserve"> y </w:t>
      </w:r>
      <w:r>
        <w:rPr>
          <w:smallCaps/>
        </w:rPr>
        <w:t>Samuelson</w:t>
      </w:r>
      <w:r>
        <w:t xml:space="preserve"> (1977) extiende el modelo de </w:t>
      </w:r>
      <w:r>
        <w:rPr>
          <w:smallCaps/>
        </w:rPr>
        <w:t>Ricardo</w:t>
      </w:r>
      <w:r>
        <w:t xml:space="preserve"> al considerar un </w:t>
      </w:r>
      <w:r w:rsidRPr="007D178F">
        <w:rPr>
          <w:i/>
          <w:iCs/>
        </w:rPr>
        <w:t>continuo de bienes</w:t>
      </w:r>
      <w:r>
        <w:t xml:space="preserve"> en la economía en lugar de únicamente dos. El supuesto de dos países se mantiene. Este modelo implica que un bien se produce en un país si el coste de producirlo es menor que el coste de producirlo en el otro país.</w:t>
      </w:r>
    </w:p>
    <w:p w14:paraId="3B1C2C8C" w14:textId="77777777" w:rsidR="00ED0425" w:rsidRPr="00514BA4" w:rsidRDefault="00ED0425" w:rsidP="007D178F">
      <w:pPr>
        <w:pStyle w:val="Nivel1SM"/>
      </w:pPr>
      <w:r>
        <w:t xml:space="preserve">Si ordenamos los bienes según la productividad, existe un umbral de productividad relativa a partir de la cual a un país no le compensa producir un bien. Así, este modelo extiende el patrón de especialización del modelo de </w:t>
      </w:r>
      <w:r>
        <w:rPr>
          <w:smallCaps/>
        </w:rPr>
        <w:t>Ricardo</w:t>
      </w:r>
      <w:r>
        <w:t xml:space="preserve"> al caso de un continuo de bienes.</w:t>
      </w:r>
    </w:p>
    <w:p w14:paraId="42E5DB0A" w14:textId="77777777" w:rsidR="00ED0425" w:rsidRPr="00582B74" w:rsidRDefault="00ED0425" w:rsidP="00ED0425">
      <w:pPr>
        <w:pStyle w:val="Ttulo6"/>
      </w:pPr>
      <w:bookmarkStart w:id="90" w:name="_Toc89250928"/>
      <w:bookmarkStart w:id="91" w:name="_Toc89251040"/>
      <w:bookmarkStart w:id="92" w:name="_Toc111386438"/>
      <w:bookmarkStart w:id="93" w:name="_Toc141112711"/>
      <w:r w:rsidRPr="00E07527">
        <w:rPr>
          <w:smallCaps/>
        </w:rPr>
        <w:t>Eaton</w:t>
      </w:r>
      <w:r>
        <w:t xml:space="preserve"> y </w:t>
      </w:r>
      <w:proofErr w:type="spellStart"/>
      <w:r w:rsidRPr="00E07527">
        <w:rPr>
          <w:smallCaps/>
        </w:rPr>
        <w:t>Kortum</w:t>
      </w:r>
      <w:proofErr w:type="spellEnd"/>
      <w:r>
        <w:t xml:space="preserve"> (2002) – </w:t>
      </w:r>
      <w:r w:rsidRPr="0084044F">
        <w:rPr>
          <w:rFonts w:eastAsia="Microsoft YaHei"/>
          <w:szCs w:val="21"/>
        </w:rPr>
        <w:t>∞</w:t>
      </w:r>
      <w:r w:rsidRPr="0084044F">
        <w:rPr>
          <w:rFonts w:ascii="Cambria Math" w:eastAsia="Times New Roman" w:hAnsi="Cambria Math" w:cs="Cambria Math"/>
        </w:rPr>
        <w:t>⨯</w:t>
      </w:r>
      <w:r>
        <w:rPr>
          <w:rFonts w:eastAsia="Microsoft YaHei"/>
          <w:i/>
          <w:iCs/>
          <w:szCs w:val="21"/>
        </w:rPr>
        <w:t>C</w:t>
      </w:r>
      <w:r w:rsidRPr="0084044F">
        <w:rPr>
          <w:rFonts w:ascii="Cambria Math" w:eastAsia="Times New Roman" w:hAnsi="Cambria Math" w:cs="Cambria Math"/>
        </w:rPr>
        <w:t>⨯</w:t>
      </w:r>
      <w:r w:rsidRPr="006B5FC3">
        <w:rPr>
          <w:rFonts w:eastAsia="Times New Roman" w:cs="Cambria Math"/>
          <w:i/>
          <w:iCs/>
        </w:rPr>
        <w:t>1</w:t>
      </w:r>
      <w:r>
        <w:rPr>
          <w:rFonts w:eastAsia="Times New Roman" w:cs="Cambria Math"/>
        </w:rPr>
        <w:t xml:space="preserve"> y barreras geográficas al comercio internacional</w:t>
      </w:r>
      <w:bookmarkEnd w:id="90"/>
      <w:bookmarkEnd w:id="91"/>
      <w:bookmarkEnd w:id="92"/>
      <w:bookmarkEnd w:id="93"/>
    </w:p>
    <w:p w14:paraId="0710E2DB" w14:textId="77777777" w:rsidR="00ED0425" w:rsidRDefault="00ED0425" w:rsidP="007D178F">
      <w:pPr>
        <w:pStyle w:val="Nivel1SM"/>
        <w:spacing w:before="0"/>
      </w:pPr>
      <w:r>
        <w:t xml:space="preserve">Una contribución más reciente y muy influyente a la literatura de los modelos ricardianos es el modelo de </w:t>
      </w:r>
      <w:r>
        <w:rPr>
          <w:smallCaps/>
        </w:rPr>
        <w:t>Eaton</w:t>
      </w:r>
      <w:r>
        <w:t xml:space="preserve"> y </w:t>
      </w:r>
      <w:proofErr w:type="spellStart"/>
      <w:r>
        <w:rPr>
          <w:smallCaps/>
        </w:rPr>
        <w:t>Kortum</w:t>
      </w:r>
      <w:proofErr w:type="spellEnd"/>
      <w:r>
        <w:t xml:space="preserve"> (2002). Este modelo extiende al de </w:t>
      </w:r>
      <w:proofErr w:type="spellStart"/>
      <w:r w:rsidRPr="00582B74">
        <w:rPr>
          <w:smallCaps/>
        </w:rPr>
        <w:t>Dornbusch</w:t>
      </w:r>
      <w:proofErr w:type="spellEnd"/>
      <w:r>
        <w:rPr>
          <w:smallCaps/>
        </w:rPr>
        <w:t xml:space="preserve">, </w:t>
      </w:r>
      <w:r w:rsidRPr="00582B74">
        <w:rPr>
          <w:smallCaps/>
        </w:rPr>
        <w:t>Fischer</w:t>
      </w:r>
      <w:r>
        <w:t xml:space="preserve"> y </w:t>
      </w:r>
      <w:r>
        <w:rPr>
          <w:smallCaps/>
        </w:rPr>
        <w:t>Samuelson</w:t>
      </w:r>
      <w:r>
        <w:t xml:space="preserve"> a una situación con muchos países y barreras geográficas al comercio internacional. Al ser un modelo más rico y realista, constituye un marco muy adecuado para ser llevado a los datos.</w:t>
      </w:r>
    </w:p>
    <w:p w14:paraId="42C75589" w14:textId="77777777" w:rsidR="006104A7" w:rsidRDefault="00ED0425" w:rsidP="007D178F">
      <w:pPr>
        <w:pStyle w:val="Nivel1SM"/>
      </w:pPr>
      <w:r>
        <w:t>El modelo construye un marco teórico en el que cada país es más o menos eficiente en la producción de cada bien de acuerdo con una variable aleatoria. La distribución de probabilidad de esta variable aleatoria tiene un parámetro que es diferente para cada país y, por tanto, determina el patrón de ventaja absoluta, y un parámetro común para todos los países que determina el patrón de ventaja comparativa. Puesto que la eficiencia es una variable aleatoria, el precio que cada país puede ofertar de cada bien es también una variable aleatoria. Así, se construyen distribuciones de probabilidad que determinan cuándo un país puede ofrecer cada bien a otro país al menor precio.</w:t>
      </w:r>
    </w:p>
    <w:p w14:paraId="2DDBA554" w14:textId="5FF230FF" w:rsidR="00ED0425" w:rsidRDefault="00ED0425" w:rsidP="007D178F">
      <w:pPr>
        <w:pStyle w:val="Nivel1SM"/>
      </w:pPr>
      <w:r>
        <w:t>Los parámetros del modelo se estiman utilizando datos del comercio bilateral de 19</w:t>
      </w:r>
      <w:r w:rsidR="00967039">
        <w:t> </w:t>
      </w:r>
      <w:r>
        <w:t>países de la OCDE en 1990 y se utilizan para simular contra factuales, tales como una reducción de las barreras geográficas o una mejora de la eficiencia de un país.</w:t>
      </w:r>
    </w:p>
    <w:p w14:paraId="0905F393" w14:textId="6969C517" w:rsidR="00E920FA" w:rsidRDefault="00B848F8" w:rsidP="00F31B02">
      <w:pPr>
        <w:pStyle w:val="Ttulo3"/>
      </w:pPr>
      <w:bookmarkStart w:id="94" w:name="_Toc111386440"/>
      <w:bookmarkStart w:id="95" w:name="_Toc141112712"/>
      <w:bookmarkEnd w:id="65"/>
      <w:bookmarkEnd w:id="66"/>
      <w:r>
        <w:t>Valorac</w:t>
      </w:r>
      <w:r w:rsidR="00CB2574">
        <w:t>ión</w:t>
      </w:r>
      <w:bookmarkEnd w:id="94"/>
      <w:bookmarkEnd w:id="95"/>
    </w:p>
    <w:p w14:paraId="5C50E1F2" w14:textId="6D0D9A66" w:rsidR="00F31B02" w:rsidRDefault="00F31B02" w:rsidP="000E7BD7">
      <w:pPr>
        <w:pStyle w:val="Nivel1SM"/>
        <w:spacing w:before="0"/>
      </w:pPr>
      <w:r>
        <w:t xml:space="preserve">El tratamiento de </w:t>
      </w:r>
      <w:r w:rsidRPr="001710F0">
        <w:rPr>
          <w:smallCaps/>
        </w:rPr>
        <w:t>Ricardo</w:t>
      </w:r>
      <w:r>
        <w:t xml:space="preserve"> fue relevante por determinar las </w:t>
      </w:r>
      <w:r w:rsidRPr="00CB2574">
        <w:rPr>
          <w:i/>
          <w:iCs/>
        </w:rPr>
        <w:t>condiciones necesarias</w:t>
      </w:r>
      <w:r>
        <w:t xml:space="preserve"> (diferencias tecnológicas) y </w:t>
      </w:r>
      <w:r w:rsidRPr="00CB2574">
        <w:rPr>
          <w:i/>
          <w:iCs/>
        </w:rPr>
        <w:t>suficientes</w:t>
      </w:r>
      <w:r>
        <w:t xml:space="preserve"> (que la relación real de intercambio se halle entre los límites establecidos por los costes relativos de cada país) para que exista comercio internacional beneficioso entre países.</w:t>
      </w:r>
    </w:p>
    <w:p w14:paraId="17981270" w14:textId="1474B503" w:rsidR="00F31B02" w:rsidRDefault="00F31B02" w:rsidP="00977158">
      <w:pPr>
        <w:pStyle w:val="Nivel1SM"/>
        <w:keepNext/>
        <w:spacing w:after="0"/>
      </w:pPr>
      <w:r>
        <w:lastRenderedPageBreak/>
        <w:t xml:space="preserve">Sin embargo, esta teoría presenta un gran </w:t>
      </w:r>
      <w:r>
        <w:rPr>
          <w:b/>
          <w:bCs/>
        </w:rPr>
        <w:t>inconveniente</w:t>
      </w:r>
      <w:r>
        <w:t>:</w:t>
      </w:r>
    </w:p>
    <w:p w14:paraId="4007FE5F" w14:textId="7CC5B8FE" w:rsidR="00F31B02" w:rsidRDefault="00F31B02" w:rsidP="00977158">
      <w:pPr>
        <w:pStyle w:val="Nivel2SM"/>
        <w:keepNext/>
        <w:spacing w:after="0"/>
      </w:pPr>
      <w:r>
        <w:t xml:space="preserve">Esta teoría </w:t>
      </w:r>
      <w:r w:rsidRPr="009B51E7">
        <w:rPr>
          <w:i/>
          <w:iCs/>
        </w:rPr>
        <w:t>no</w:t>
      </w:r>
      <w:r w:rsidR="003B163C">
        <w:rPr>
          <w:i/>
          <w:iCs/>
        </w:rPr>
        <w:t> </w:t>
      </w:r>
      <w:r w:rsidRPr="009B51E7">
        <w:rPr>
          <w:i/>
          <w:iCs/>
        </w:rPr>
        <w:t>determina la relación real de intercambio</w:t>
      </w:r>
      <w:r>
        <w:t xml:space="preserve"> </w:t>
      </w:r>
      <w:r w:rsidR="00BB1CAA">
        <w:t>(</w:t>
      </w:r>
      <w:r>
        <w:t>es decir, la relación de precios a la que se intercambian las mercancías</w:t>
      </w:r>
      <w:r w:rsidR="00BB1CAA">
        <w:t>)</w:t>
      </w:r>
      <w:r>
        <w:t xml:space="preserve"> </w:t>
      </w:r>
      <w:r w:rsidRPr="009A3B14">
        <w:rPr>
          <w:i/>
          <w:iCs/>
        </w:rPr>
        <w:t>ni la cantidad intercambiada</w:t>
      </w:r>
      <w:r>
        <w:t xml:space="preserve">. </w:t>
      </w:r>
      <w:r w:rsidR="00C66273">
        <w:t>Esto constituye una limitación de la teoría, ya que un modelo que busca explicar el comercio internacional no debería únicamente explicar las causas y el patrón de comercio, pero también la determinación de los precios.</w:t>
      </w:r>
    </w:p>
    <w:p w14:paraId="4641E958" w14:textId="63CA6C0E" w:rsidR="00F31B02" w:rsidRDefault="00E920FA" w:rsidP="00977158">
      <w:pPr>
        <w:pStyle w:val="Nivel3SM"/>
        <w:rPr>
          <w:iCs/>
        </w:rPr>
      </w:pPr>
      <w:r>
        <w:t xml:space="preserve">Esta limitación puede ser considerada irrelevante, si, tal como sugiere </w:t>
      </w:r>
      <w:proofErr w:type="spellStart"/>
      <w:r w:rsidRPr="00F31B02">
        <w:rPr>
          <w:iCs/>
          <w:smallCaps/>
        </w:rPr>
        <w:t>Bhagwati</w:t>
      </w:r>
      <w:proofErr w:type="spellEnd"/>
      <w:r w:rsidRPr="00F31B02">
        <w:rPr>
          <w:iCs/>
        </w:rPr>
        <w:t xml:space="preserve"> (1964), estudiamos la teoría ricardiana como un modelo simplificado que sirvió para demostrar que el comercio internacional es beneficioso, es decir, lo consideramos desde el punto de vista normativo y no tanto desde el punto de vista positivo.</w:t>
      </w:r>
    </w:p>
    <w:p w14:paraId="5C07924E" w14:textId="77777777" w:rsidR="00F31B02" w:rsidRDefault="00E920FA" w:rsidP="008D0604">
      <w:pPr>
        <w:pStyle w:val="Nivel3SM"/>
        <w:keepNext/>
        <w:rPr>
          <w:iCs/>
        </w:rPr>
      </w:pPr>
      <w:r w:rsidRPr="00F31B02">
        <w:rPr>
          <w:i/>
        </w:rPr>
        <w:t>Para resolver este problema es necesario introducir el lado de la demanda</w:t>
      </w:r>
      <w:r w:rsidRPr="00F31B02">
        <w:rPr>
          <w:iCs/>
        </w:rPr>
        <w:t xml:space="preserve">. El primer economista en sugerir esto fue </w:t>
      </w:r>
      <w:r w:rsidRPr="00F31B02">
        <w:rPr>
          <w:b/>
          <w:bCs/>
          <w:iCs/>
          <w:smallCaps/>
        </w:rPr>
        <w:t>J.S. Mill</w:t>
      </w:r>
      <w:r w:rsidRPr="00F31B02">
        <w:rPr>
          <w:b/>
          <w:bCs/>
          <w:iCs/>
        </w:rPr>
        <w:t xml:space="preserve"> (1848)</w:t>
      </w:r>
      <w:r w:rsidRPr="00F31B02">
        <w:rPr>
          <w:iCs/>
        </w:rPr>
        <w:t xml:space="preserve"> mediante su </w:t>
      </w:r>
      <w:r w:rsidRPr="00F31B02">
        <w:rPr>
          <w:b/>
          <w:bCs/>
          <w:iCs/>
        </w:rPr>
        <w:t>ecuación de demanda internacional</w:t>
      </w:r>
      <w:r w:rsidRPr="00F31B02">
        <w:rPr>
          <w:iCs/>
        </w:rPr>
        <w:t>, de acuerdo a la cual, la relación real de intercambio se determina para igualar el valor de las exportaciones y el de las importaciones.</w:t>
      </w:r>
    </w:p>
    <w:p w14:paraId="5F0964E4" w14:textId="7A8B56DB" w:rsidR="00E920FA" w:rsidRPr="00F31B02" w:rsidRDefault="00E920FA" w:rsidP="008D0604">
      <w:pPr>
        <w:pStyle w:val="Nivel4"/>
        <w:ind w:left="1332"/>
      </w:pPr>
      <w:r w:rsidRPr="00F31B02">
        <w:t xml:space="preserve">Esta idea fue retomada por </w:t>
      </w:r>
      <w:r w:rsidRPr="00F31B02">
        <w:rPr>
          <w:b/>
          <w:bCs/>
          <w:smallCaps/>
        </w:rPr>
        <w:t>Alfred Marshall</w:t>
      </w:r>
      <w:r w:rsidR="002621EE">
        <w:t>,</w:t>
      </w:r>
      <w:r w:rsidRPr="00F31B02">
        <w:t xml:space="preserve"> quien desarrolló su teoría de las </w:t>
      </w:r>
      <w:r w:rsidRPr="00F31B02">
        <w:rPr>
          <w:b/>
          <w:bCs/>
        </w:rPr>
        <w:t>curvas de demanda recíprocas</w:t>
      </w:r>
      <w:r w:rsidRPr="00F31B02">
        <w:t xml:space="preserve"> que dieron lugar a la teoría neoclásica del comercio internacional. De hecho, desde el punto de vista de la historia del pensamiento económico, </w:t>
      </w:r>
      <w:r w:rsidRPr="00F31B02">
        <w:rPr>
          <w:smallCaps/>
        </w:rPr>
        <w:t>J.S. Mill</w:t>
      </w:r>
      <w:r w:rsidRPr="00F31B02">
        <w:t xml:space="preserve"> no puede ser considerado enteramente un miembro de la escuela clásica, ya que en su obra hay muchos elementos que posteriormente caracterizarán la escuela neoclásica.</w:t>
      </w:r>
    </w:p>
    <w:p w14:paraId="25B394A2" w14:textId="3058B642" w:rsidR="009406A3" w:rsidRPr="009406A3" w:rsidRDefault="00C807E5" w:rsidP="00DA723A">
      <w:pPr>
        <w:pStyle w:val="Ttulo1"/>
      </w:pPr>
      <w:bookmarkStart w:id="96" w:name="_Toc111386441"/>
      <w:bookmarkStart w:id="97" w:name="_Toc141112713"/>
      <w:r>
        <w:rPr>
          <w:caps w:val="0"/>
        </w:rPr>
        <w:t>PENSAMIENTO NEOCLÁSICO</w:t>
      </w:r>
      <w:bookmarkEnd w:id="96"/>
      <w:bookmarkEnd w:id="97"/>
    </w:p>
    <w:p w14:paraId="2EC693E4" w14:textId="39411164" w:rsidR="00B520C4" w:rsidRDefault="00B520C4" w:rsidP="000E7BD7">
      <w:pPr>
        <w:pStyle w:val="Nivel1SM"/>
        <w:keepNext/>
        <w:spacing w:before="0" w:after="0"/>
      </w:pPr>
      <w:r>
        <w:t xml:space="preserve">Los </w:t>
      </w:r>
      <w:r w:rsidRPr="00B520C4">
        <w:rPr>
          <w:b/>
          <w:bCs/>
        </w:rPr>
        <w:t>modelos neoclásicos</w:t>
      </w:r>
      <w:r>
        <w:t xml:space="preserve"> suponen un </w:t>
      </w:r>
      <w:r>
        <w:rPr>
          <w:b/>
          <w:bCs/>
        </w:rPr>
        <w:t>avance</w:t>
      </w:r>
      <w:r>
        <w:t xml:space="preserve"> respecto a los clásicos ya que:</w:t>
      </w:r>
    </w:p>
    <w:p w14:paraId="1044F66F" w14:textId="6AA35F19" w:rsidR="00B520C4" w:rsidRDefault="00B520C4" w:rsidP="005452B3">
      <w:pPr>
        <w:pStyle w:val="Prrafodelista"/>
        <w:numPr>
          <w:ilvl w:val="0"/>
          <w:numId w:val="12"/>
        </w:numPr>
        <w:ind w:left="568" w:hanging="284"/>
      </w:pPr>
      <w:r>
        <w:rPr>
          <w:i/>
          <w:iCs/>
        </w:rPr>
        <w:t>Mejoran el análisis matemático y gráfico</w:t>
      </w:r>
      <w:r>
        <w:t>.</w:t>
      </w:r>
    </w:p>
    <w:p w14:paraId="1884242A" w14:textId="2B66C0B3" w:rsidR="00B520C4" w:rsidRDefault="00B520C4" w:rsidP="005452B3">
      <w:pPr>
        <w:pStyle w:val="Prrafodelista"/>
        <w:numPr>
          <w:ilvl w:val="0"/>
          <w:numId w:val="12"/>
        </w:numPr>
        <w:ind w:left="568" w:hanging="284"/>
      </w:pPr>
      <w:r>
        <w:rPr>
          <w:i/>
          <w:iCs/>
        </w:rPr>
        <w:t>Incorporan la demanda</w:t>
      </w:r>
      <w:r>
        <w:t>.</w:t>
      </w:r>
    </w:p>
    <w:p w14:paraId="1FFB5784" w14:textId="15FF99D9" w:rsidR="00B520C4" w:rsidRDefault="00B520C4" w:rsidP="005452B3">
      <w:pPr>
        <w:pStyle w:val="Prrafodelista"/>
        <w:keepNext/>
        <w:numPr>
          <w:ilvl w:val="0"/>
          <w:numId w:val="12"/>
        </w:numPr>
        <w:ind w:left="568" w:hanging="284"/>
      </w:pPr>
      <w:r>
        <w:rPr>
          <w:i/>
          <w:iCs/>
        </w:rPr>
        <w:t>Rompen con ciertos supuestos restrictivos</w:t>
      </w:r>
      <w:r>
        <w:t>:</w:t>
      </w:r>
    </w:p>
    <w:p w14:paraId="09BDDD6C" w14:textId="487BCC58" w:rsidR="00B520C4" w:rsidRDefault="00B520C4" w:rsidP="005452B3">
      <w:pPr>
        <w:pStyle w:val="Prrafodelista"/>
        <w:numPr>
          <w:ilvl w:val="1"/>
          <w:numId w:val="12"/>
        </w:numPr>
        <w:ind w:left="964" w:hanging="284"/>
      </w:pPr>
      <w:r>
        <w:t>El trabajo ya no es el único factor de producción, lo que va a dar lugar a que haya ganadores y perdedores con el comercio internacional.</w:t>
      </w:r>
    </w:p>
    <w:p w14:paraId="505B18EB" w14:textId="282DB3F4" w:rsidR="00B520C4" w:rsidRPr="00B520C4" w:rsidRDefault="00B520C4" w:rsidP="005452B3">
      <w:pPr>
        <w:pStyle w:val="Prrafodelista"/>
        <w:numPr>
          <w:ilvl w:val="1"/>
          <w:numId w:val="12"/>
        </w:numPr>
        <w:ind w:left="964" w:hanging="284"/>
      </w:pPr>
      <w:r>
        <w:t>La tecnología ya no es lineal, lo que va a dar lugar a una especialización incompleta.</w:t>
      </w:r>
    </w:p>
    <w:p w14:paraId="35E1B774" w14:textId="1D8A7205" w:rsidR="002E0C48" w:rsidRDefault="009406A3" w:rsidP="009406A3">
      <w:pPr>
        <w:pStyle w:val="Ttulo2"/>
      </w:pPr>
      <w:bookmarkStart w:id="98" w:name="_Toc89250934"/>
      <w:bookmarkStart w:id="99" w:name="_Toc89251046"/>
      <w:bookmarkStart w:id="100" w:name="_Toc111386442"/>
      <w:bookmarkStart w:id="101" w:name="_Toc141112714"/>
      <w:r>
        <w:t>Modelo neoclásico general (</w:t>
      </w:r>
      <w:proofErr w:type="spellStart"/>
      <w:r>
        <w:fldChar w:fldCharType="begin"/>
      </w:r>
      <w:r>
        <w:instrText>HYPERLINK "https://forvo.com/search/Haberler/"</w:instrText>
      </w:r>
      <w:r>
        <w:fldChar w:fldCharType="separate"/>
      </w:r>
      <w:r w:rsidRPr="003A6448">
        <w:rPr>
          <w:rStyle w:val="Hipervnculo"/>
          <w:smallCaps/>
          <w:color w:val="5F2987"/>
          <w:u w:val="none"/>
        </w:rPr>
        <w:t>Haberler</w:t>
      </w:r>
      <w:proofErr w:type="spellEnd"/>
      <w:r>
        <w:rPr>
          <w:rStyle w:val="Hipervnculo"/>
          <w:smallCaps/>
          <w:color w:val="5F2987"/>
          <w:u w:val="none"/>
        </w:rPr>
        <w:fldChar w:fldCharType="end"/>
      </w:r>
      <w:r w:rsidR="003A6448">
        <w:rPr>
          <w:smallCaps/>
        </w:rPr>
        <w:t xml:space="preserve">, </w:t>
      </w:r>
      <w:r w:rsidRPr="009406A3">
        <w:rPr>
          <w:smallCaps/>
        </w:rPr>
        <w:t>193</w:t>
      </w:r>
      <w:r w:rsidR="003E274A">
        <w:rPr>
          <w:smallCaps/>
        </w:rPr>
        <w:t>6</w:t>
      </w:r>
      <w:r>
        <w:t>)</w:t>
      </w:r>
      <w:bookmarkEnd w:id="98"/>
      <w:bookmarkEnd w:id="99"/>
      <w:bookmarkEnd w:id="100"/>
      <w:bookmarkEnd w:id="101"/>
    </w:p>
    <w:p w14:paraId="0D80B26F" w14:textId="5077EFD5" w:rsidR="009406A3" w:rsidRDefault="009406A3" w:rsidP="000E7BD7">
      <w:pPr>
        <w:pStyle w:val="Ttulo3"/>
        <w:spacing w:before="0"/>
      </w:pPr>
      <w:bookmarkStart w:id="102" w:name="_Toc89250935"/>
      <w:bookmarkStart w:id="103" w:name="_Toc89251047"/>
      <w:bookmarkStart w:id="104" w:name="_Toc111386443"/>
      <w:bookmarkStart w:id="105" w:name="_Toc141112715"/>
      <w:r>
        <w:t>Idea</w:t>
      </w:r>
      <w:bookmarkEnd w:id="102"/>
      <w:bookmarkEnd w:id="103"/>
      <w:bookmarkEnd w:id="104"/>
      <w:bookmarkEnd w:id="105"/>
    </w:p>
    <w:p w14:paraId="2438A58F" w14:textId="66BEB753" w:rsidR="003A6448" w:rsidRPr="003A6448" w:rsidRDefault="003E274A" w:rsidP="000E7BD7">
      <w:pPr>
        <w:pStyle w:val="Nivel1SM"/>
        <w:spacing w:before="0"/>
      </w:pPr>
      <w:r w:rsidRPr="003E274A">
        <w:rPr>
          <w:smallCaps/>
        </w:rPr>
        <w:t xml:space="preserve">Gottfried </w:t>
      </w:r>
      <w:proofErr w:type="spellStart"/>
      <w:r w:rsidRPr="003E274A">
        <w:rPr>
          <w:smallCaps/>
        </w:rPr>
        <w:t>von</w:t>
      </w:r>
      <w:proofErr w:type="spellEnd"/>
      <w:r>
        <w:t xml:space="preserve"> </w:t>
      </w:r>
      <w:hyperlink r:id="rId16" w:history="1">
        <w:proofErr w:type="spellStart"/>
        <w:r w:rsidR="003A6448" w:rsidRPr="003A6448">
          <w:rPr>
            <w:rStyle w:val="Hipervnculo"/>
            <w:smallCaps/>
            <w:color w:val="auto"/>
            <w:u w:val="none"/>
          </w:rPr>
          <w:t>Haberler</w:t>
        </w:r>
        <w:proofErr w:type="spellEnd"/>
      </w:hyperlink>
      <w:r w:rsidR="00967039">
        <w:rPr>
          <w:rStyle w:val="Hipervnculo"/>
          <w:color w:val="auto"/>
          <w:u w:val="none"/>
        </w:rPr>
        <w:t>,</w:t>
      </w:r>
      <w:r w:rsidR="003A6448">
        <w:t xml:space="preserve"> en su </w:t>
      </w:r>
      <w:r>
        <w:t>libro</w:t>
      </w:r>
      <w:r w:rsidR="003A6448">
        <w:t xml:space="preserve"> </w:t>
      </w:r>
      <w:r w:rsidR="00A4091C">
        <w:rPr>
          <w:i/>
          <w:iCs/>
        </w:rPr>
        <w:t>“</w:t>
      </w:r>
      <w:proofErr w:type="spellStart"/>
      <w:r>
        <w:rPr>
          <w:i/>
          <w:iCs/>
        </w:rPr>
        <w:t>The</w:t>
      </w:r>
      <w:proofErr w:type="spellEnd"/>
      <w:r>
        <w:rPr>
          <w:i/>
          <w:iCs/>
        </w:rPr>
        <w:t xml:space="preserve"> </w:t>
      </w:r>
      <w:proofErr w:type="spellStart"/>
      <w:r w:rsidR="003A6448">
        <w:rPr>
          <w:i/>
          <w:iCs/>
        </w:rPr>
        <w:t>Theory</w:t>
      </w:r>
      <w:proofErr w:type="spellEnd"/>
      <w:r w:rsidR="003A6448">
        <w:rPr>
          <w:i/>
          <w:iCs/>
        </w:rPr>
        <w:t xml:space="preserve"> </w:t>
      </w:r>
      <w:proofErr w:type="spellStart"/>
      <w:r w:rsidR="003A6448">
        <w:rPr>
          <w:i/>
          <w:iCs/>
        </w:rPr>
        <w:t>of</w:t>
      </w:r>
      <w:proofErr w:type="spellEnd"/>
      <w:r w:rsidR="003A6448">
        <w:rPr>
          <w:i/>
          <w:iCs/>
        </w:rPr>
        <w:t xml:space="preserve"> International </w:t>
      </w:r>
      <w:proofErr w:type="spellStart"/>
      <w:r w:rsidR="003A6448">
        <w:rPr>
          <w:i/>
          <w:iCs/>
        </w:rPr>
        <w:t>Trade</w:t>
      </w:r>
      <w:proofErr w:type="spellEnd"/>
      <w:r w:rsidR="00A4091C">
        <w:rPr>
          <w:i/>
          <w:iCs/>
        </w:rPr>
        <w:t>”</w:t>
      </w:r>
      <w:r w:rsidR="003A6448">
        <w:t xml:space="preserve"> (193</w:t>
      </w:r>
      <w:r>
        <w:t>6</w:t>
      </w:r>
      <w:r w:rsidR="003A6448">
        <w:t>)</w:t>
      </w:r>
      <w:r w:rsidR="00684BA0">
        <w:rPr>
          <w:rStyle w:val="Refdenotaalpie"/>
        </w:rPr>
        <w:footnoteReference w:id="20"/>
      </w:r>
      <w:r w:rsidR="00967039">
        <w:t>,</w:t>
      </w:r>
      <w:r w:rsidR="003A6448">
        <w:t xml:space="preserve"> defendió el libre comercio utilizando un modelo de corte neoclásico, que permitía distintos motivos para la existencia de com</w:t>
      </w:r>
      <w:r w:rsidR="00A42C5C">
        <w:t>ercio internacional, de tal forma que la oferta de factores, la tecnología y los gustos de los consumidores definirían el patrón de comercio internacional</w:t>
      </w:r>
      <w:r w:rsidR="001564F4">
        <w:t>.</w:t>
      </w:r>
    </w:p>
    <w:p w14:paraId="1FB7D826" w14:textId="77777777" w:rsidR="00FF4C50" w:rsidRDefault="00FF4C50" w:rsidP="00DE047E">
      <w:pPr>
        <w:pStyle w:val="Ttulo3"/>
      </w:pPr>
      <w:bookmarkStart w:id="106" w:name="_Toc111386444"/>
      <w:bookmarkStart w:id="107" w:name="_Toc141112716"/>
      <w:bookmarkStart w:id="108" w:name="_Toc89250936"/>
      <w:bookmarkStart w:id="109" w:name="_Toc89251048"/>
      <w:r>
        <w:t>Modelo</w:t>
      </w:r>
      <w:bookmarkEnd w:id="106"/>
      <w:bookmarkEnd w:id="107"/>
    </w:p>
    <w:p w14:paraId="2E0AE503" w14:textId="38BB4BF1" w:rsidR="00DE047E" w:rsidRDefault="009406A3" w:rsidP="000E7BD7">
      <w:pPr>
        <w:pStyle w:val="Ttulo6"/>
        <w:spacing w:before="0"/>
      </w:pPr>
      <w:bookmarkStart w:id="110" w:name="_Toc111386445"/>
      <w:bookmarkStart w:id="111" w:name="_Toc141112717"/>
      <w:r>
        <w:t>Supuestos</w:t>
      </w:r>
      <w:bookmarkEnd w:id="108"/>
      <w:bookmarkEnd w:id="109"/>
      <w:bookmarkEnd w:id="110"/>
      <w:bookmarkEnd w:id="111"/>
    </w:p>
    <w:p w14:paraId="5B653A1E" w14:textId="0A7D77D4" w:rsidR="001564F4" w:rsidRPr="001564F4" w:rsidRDefault="001564F4" w:rsidP="000E7BD7">
      <w:pPr>
        <w:pStyle w:val="Nivel1SM"/>
        <w:keepNext/>
        <w:spacing w:before="0" w:after="0"/>
      </w:pPr>
      <w:bookmarkStart w:id="112" w:name="_Hlk111532516"/>
      <w:r>
        <w:t>Partiremos de los siguientes supuestos:</w:t>
      </w:r>
    </w:p>
    <w:p w14:paraId="348EC71E" w14:textId="14E117B2" w:rsidR="00B71303" w:rsidRDefault="00B71303" w:rsidP="001564F4">
      <w:pPr>
        <w:pStyle w:val="Nivel2SM"/>
        <w:keepNext/>
        <w:spacing w:after="0"/>
      </w:pPr>
      <w:r w:rsidRPr="00D46A35">
        <w:rPr>
          <w:i/>
          <w:iCs/>
          <w:u w:val="single"/>
        </w:rPr>
        <w:t>2</w:t>
      </w:r>
      <w:r w:rsidR="000E7BD7">
        <w:rPr>
          <w:i/>
          <w:iCs/>
          <w:u w:val="single"/>
        </w:rPr>
        <w:t> </w:t>
      </w:r>
      <w:r w:rsidRPr="00D46A35">
        <w:rPr>
          <w:i/>
          <w:iCs/>
          <w:u w:val="single"/>
        </w:rPr>
        <w:t>países</w:t>
      </w:r>
      <w:r>
        <w:t xml:space="preserve"> </w:t>
      </w:r>
      <w:r w:rsidRPr="00B54613">
        <w:rPr>
          <w:sz w:val="20"/>
          <w:szCs w:val="20"/>
        </w:rPr>
        <w:t>(</w:t>
      </w:r>
      <w:r w:rsidRPr="006A0990">
        <w:rPr>
          <w:i/>
          <w:iCs/>
          <w:sz w:val="20"/>
          <w:szCs w:val="20"/>
        </w:rPr>
        <w:t>A</w:t>
      </w:r>
      <w:r>
        <w:rPr>
          <w:sz w:val="20"/>
          <w:szCs w:val="20"/>
        </w:rPr>
        <w:t xml:space="preserve"> y </w:t>
      </w:r>
      <w:r w:rsidRPr="006A0990">
        <w:rPr>
          <w:i/>
          <w:iCs/>
          <w:sz w:val="20"/>
          <w:szCs w:val="20"/>
        </w:rPr>
        <w:t>B</w:t>
      </w:r>
      <w:r w:rsidRPr="00B54613">
        <w:rPr>
          <w:sz w:val="20"/>
          <w:szCs w:val="20"/>
        </w:rPr>
        <w:t>)</w:t>
      </w:r>
      <w:r>
        <w:t xml:space="preserve">, </w:t>
      </w:r>
      <w:r w:rsidRPr="00D46A35">
        <w:rPr>
          <w:i/>
          <w:iCs/>
          <w:u w:val="single"/>
        </w:rPr>
        <w:t>2</w:t>
      </w:r>
      <w:r w:rsidR="000E7BD7">
        <w:rPr>
          <w:i/>
          <w:iCs/>
          <w:u w:val="single"/>
        </w:rPr>
        <w:t> </w:t>
      </w:r>
      <w:r w:rsidRPr="00D46A35">
        <w:rPr>
          <w:i/>
          <w:iCs/>
          <w:u w:val="single"/>
        </w:rPr>
        <w:t>bienes</w:t>
      </w:r>
      <w:r>
        <w:t xml:space="preserve"> </w:t>
      </w:r>
      <w:r w:rsidRPr="00B54613">
        <w:rPr>
          <w:sz w:val="20"/>
          <w:szCs w:val="20"/>
        </w:rPr>
        <w:t>(</w:t>
      </w:r>
      <w:r w:rsidRPr="006A0990">
        <w:rPr>
          <w:i/>
          <w:iCs/>
          <w:sz w:val="20"/>
          <w:szCs w:val="20"/>
        </w:rPr>
        <w:t>X</w:t>
      </w:r>
      <w:r>
        <w:rPr>
          <w:sz w:val="20"/>
          <w:szCs w:val="20"/>
        </w:rPr>
        <w:t xml:space="preserve"> e </w:t>
      </w:r>
      <w:r w:rsidRPr="006A0990">
        <w:rPr>
          <w:i/>
          <w:iCs/>
          <w:sz w:val="20"/>
          <w:szCs w:val="20"/>
        </w:rPr>
        <w:t>Y</w:t>
      </w:r>
      <w:r w:rsidRPr="00B54613">
        <w:rPr>
          <w:sz w:val="20"/>
          <w:szCs w:val="20"/>
        </w:rPr>
        <w:t>)</w:t>
      </w:r>
      <w:r>
        <w:t xml:space="preserve"> homogéneos entre sí y </w:t>
      </w:r>
      <w:r w:rsidRPr="00D46A35">
        <w:rPr>
          <w:i/>
          <w:iCs/>
          <w:u w:val="single"/>
        </w:rPr>
        <w:t>2</w:t>
      </w:r>
      <w:r w:rsidR="000E7BD7">
        <w:rPr>
          <w:i/>
          <w:iCs/>
          <w:u w:val="single"/>
        </w:rPr>
        <w:t> </w:t>
      </w:r>
      <w:r w:rsidRPr="00D46A35">
        <w:rPr>
          <w:i/>
          <w:iCs/>
          <w:u w:val="single"/>
        </w:rPr>
        <w:t>factores de producción</w:t>
      </w:r>
      <w:r>
        <w:t xml:space="preserve"> </w:t>
      </w:r>
      <w:r w:rsidRPr="00B54613">
        <w:rPr>
          <w:sz w:val="20"/>
          <w:szCs w:val="20"/>
        </w:rPr>
        <w:t>(trabajo</w:t>
      </w:r>
      <w:r>
        <w:rPr>
          <w:sz w:val="20"/>
          <w:szCs w:val="20"/>
        </w:rPr>
        <w:t xml:space="preserve"> y capital</w:t>
      </w:r>
      <w:r w:rsidRPr="00B54613">
        <w:rPr>
          <w:sz w:val="20"/>
          <w:szCs w:val="20"/>
        </w:rPr>
        <w:t>)</w:t>
      </w:r>
      <w:r w:rsidR="001B540F">
        <w:t>.</w:t>
      </w:r>
    </w:p>
    <w:p w14:paraId="7BF83DF0" w14:textId="6A26F474" w:rsidR="006A0990" w:rsidRDefault="006A0990" w:rsidP="001564F4">
      <w:pPr>
        <w:pStyle w:val="Nivel3SM"/>
      </w:pPr>
      <w:r w:rsidRPr="00B71303">
        <w:t>Cada tipo de</w:t>
      </w:r>
      <w:r>
        <w:t xml:space="preserve"> </w:t>
      </w:r>
      <w:r w:rsidRPr="0062143A">
        <w:rPr>
          <w:i/>
          <w:iCs/>
        </w:rPr>
        <w:t>factor de producción es homogéneo y perfectamente divisible</w:t>
      </w:r>
      <w:r>
        <w:t xml:space="preserve">, ambos con cantidades totales dadas. Son perfectamente móviles a nivel nacional (es decir, estamos tomando una perspectiva de </w:t>
      </w:r>
      <w:r>
        <w:rPr>
          <w:i/>
          <w:iCs/>
        </w:rPr>
        <w:t>largo plazo</w:t>
      </w:r>
      <w:r>
        <w:t>) pero inmóvil</w:t>
      </w:r>
      <w:r w:rsidR="00622F8C">
        <w:t>es</w:t>
      </w:r>
      <w:r>
        <w:t xml:space="preserve"> a nivel internacional.</w:t>
      </w:r>
    </w:p>
    <w:p w14:paraId="1404D6C1" w14:textId="77777777" w:rsidR="00C33EC9" w:rsidRDefault="00C33EC9" w:rsidP="00C33EC9">
      <w:pPr>
        <w:pStyle w:val="Nivel2SM"/>
        <w:keepNext/>
        <w:spacing w:after="0"/>
      </w:pPr>
      <w:r>
        <w:t xml:space="preserve">La </w:t>
      </w:r>
      <w:r w:rsidRPr="00D46A35">
        <w:rPr>
          <w:i/>
          <w:iCs/>
          <w:u w:val="single"/>
        </w:rPr>
        <w:t>tecnología</w:t>
      </w:r>
      <w:r>
        <w:t xml:space="preserve"> utilizada en la producción de los</w:t>
      </w:r>
      <w:r w:rsidRPr="001102ED">
        <w:t xml:space="preserve"> bienes </w:t>
      </w:r>
      <w:r>
        <w:rPr>
          <w:i/>
          <w:iCs/>
        </w:rPr>
        <w:t>se puede representar mediante una función de producción neoclásica de buen comportamiento</w:t>
      </w:r>
      <w:r>
        <w:t xml:space="preserve"> (i.e. continua y dos veces diferenciable, con </w:t>
      </w:r>
      <w:r>
        <w:lastRenderedPageBreak/>
        <w:t>rendimientos constantes a escala y productividades marginales positivas pero decrecientes en cada uno de los factores productivos, por lo que la tecnología ya no es lineal).</w:t>
      </w:r>
    </w:p>
    <w:p w14:paraId="1A50F008" w14:textId="77777777" w:rsidR="00D9465C" w:rsidRPr="00C5258B" w:rsidRDefault="00D9465C" w:rsidP="00D9465C">
      <w:pPr>
        <w:pStyle w:val="Nivel3SM"/>
        <w:rPr>
          <w:spacing w:val="-3"/>
        </w:rPr>
      </w:pPr>
      <w:r w:rsidRPr="00C5258B">
        <w:rPr>
          <w:rFonts w:eastAsiaTheme="minorEastAsia"/>
          <w:i/>
          <w:spacing w:val="-3"/>
        </w:rPr>
        <w:t>Gráficamente</w:t>
      </w:r>
      <w:r w:rsidRPr="00C5258B">
        <w:rPr>
          <w:rFonts w:eastAsiaTheme="minorEastAsia"/>
          <w:iCs/>
          <w:spacing w:val="-3"/>
        </w:rPr>
        <w:t>, podremos representar la tecnología mediante una Frontera de Posibilidades de Producción.</w:t>
      </w:r>
      <w:r>
        <w:rPr>
          <w:rFonts w:eastAsiaTheme="minorEastAsia"/>
          <w:iCs/>
          <w:spacing w:val="-3"/>
        </w:rPr>
        <w:t xml:space="preserve"> </w:t>
      </w:r>
      <w:r>
        <w:t xml:space="preserve">La FPP representa las cantidades máximas de los bienes que </w:t>
      </w:r>
      <w:r w:rsidRPr="00A9672A">
        <w:t xml:space="preserve">puede producir el país dada la tecnología y la dotación de factores. Las combinaciones de </w:t>
      </w:r>
      <w:r w:rsidRPr="00C5258B">
        <w:rPr>
          <w:i/>
          <w:iCs/>
        </w:rPr>
        <w:t>X</w:t>
      </w:r>
      <w:r w:rsidRPr="00A9672A">
        <w:t xml:space="preserve"> e </w:t>
      </w:r>
      <w:r w:rsidRPr="00C5258B">
        <w:rPr>
          <w:i/>
          <w:iCs/>
        </w:rPr>
        <w:t>Y</w:t>
      </w:r>
      <w:r w:rsidRPr="00A9672A">
        <w:t xml:space="preserve"> situadas más allá de la curva no son </w:t>
      </w:r>
      <w:r>
        <w:t>f</w:t>
      </w:r>
      <w:r w:rsidRPr="00A9672A">
        <w:t>actibles y las situadas en el interior no son eficientes.</w:t>
      </w:r>
    </w:p>
    <w:p w14:paraId="2E1524FF" w14:textId="77777777" w:rsidR="00D9465C" w:rsidRPr="00D0403F" w:rsidRDefault="00D9465C" w:rsidP="00D9465C">
      <w:pPr>
        <w:pStyle w:val="Nivel3SM"/>
        <w:rPr>
          <w:spacing w:val="-3"/>
        </w:rPr>
      </w:pPr>
      <w:r w:rsidRPr="00A9672A">
        <w:t xml:space="preserve">Nótese que mientras que en el modelo de </w:t>
      </w:r>
      <w:r w:rsidRPr="00A9672A">
        <w:rPr>
          <w:smallCaps/>
        </w:rPr>
        <w:t>Ricardo</w:t>
      </w:r>
      <w:r w:rsidRPr="00A9672A">
        <w:t xml:space="preserve"> la FPP era una línea recta, aquí es una lí</w:t>
      </w:r>
      <w:r>
        <w:t xml:space="preserve">nea </w:t>
      </w:r>
      <w:r>
        <w:rPr>
          <w:i/>
          <w:iCs/>
        </w:rPr>
        <w:t>cóncava</w:t>
      </w:r>
      <w:bookmarkStart w:id="113" w:name="_Hlk117015724"/>
      <w:r w:rsidRPr="00D0403F">
        <w:rPr>
          <w:rStyle w:val="Refdenotaalpie"/>
          <w:spacing w:val="-3"/>
        </w:rPr>
        <w:footnoteReference w:id="21"/>
      </w:r>
      <w:bookmarkEnd w:id="113"/>
      <w:r>
        <w:t>.</w:t>
      </w:r>
    </w:p>
    <w:p w14:paraId="7CACB2B5" w14:textId="77777777" w:rsidR="006F13E3" w:rsidRPr="005452B3" w:rsidRDefault="006F13E3" w:rsidP="006F13E3">
      <w:pPr>
        <w:pStyle w:val="Nivel2SM"/>
        <w:keepNext/>
        <w:spacing w:after="0"/>
      </w:pPr>
      <w:r w:rsidRPr="005452B3">
        <w:t xml:space="preserve">Las </w:t>
      </w:r>
      <w:r w:rsidRPr="005452B3">
        <w:rPr>
          <w:i/>
          <w:iCs/>
          <w:u w:val="single"/>
        </w:rPr>
        <w:t>preferencias sociales</w:t>
      </w:r>
      <w:r w:rsidRPr="005452B3">
        <w:t xml:space="preserve"> se representan mediante una </w:t>
      </w:r>
      <w:r w:rsidRPr="005452B3">
        <w:rPr>
          <w:i/>
          <w:iCs/>
        </w:rPr>
        <w:t xml:space="preserve">función de utilidad neoclásica </w:t>
      </w:r>
      <w:r w:rsidRPr="005452B3">
        <w:rPr>
          <w:rFonts w:eastAsiaTheme="minorEastAsia"/>
          <w:i/>
          <w:iCs/>
        </w:rPr>
        <w:t>de buen comportamiento</w:t>
      </w:r>
      <w:r w:rsidRPr="005452B3">
        <w:rPr>
          <w:rFonts w:eastAsiaTheme="minorEastAsia"/>
          <w:iCs/>
        </w:rPr>
        <w:t xml:space="preserve"> (i.e. continua y dos veces diferenciable, monótonamente creciente y estrictamente </w:t>
      </w:r>
      <w:proofErr w:type="spellStart"/>
      <w:r w:rsidRPr="005452B3">
        <w:rPr>
          <w:rFonts w:eastAsiaTheme="minorEastAsia"/>
          <w:iCs/>
        </w:rPr>
        <w:t>cuasicóncava</w:t>
      </w:r>
      <w:proofErr w:type="spellEnd"/>
      <w:r w:rsidRPr="005452B3">
        <w:rPr>
          <w:rFonts w:eastAsiaTheme="minorEastAsia"/>
          <w:iCs/>
        </w:rPr>
        <w:t>)</w:t>
      </w:r>
      <w:r w:rsidRPr="005452B3">
        <w:t>.</w:t>
      </w:r>
    </w:p>
    <w:p w14:paraId="1547B77E" w14:textId="77777777" w:rsidR="00C33EC9" w:rsidRDefault="00C33EC9" w:rsidP="00C33EC9">
      <w:pPr>
        <w:pStyle w:val="Nivel3SM"/>
      </w:pPr>
      <w:r w:rsidRPr="00D0403F">
        <w:rPr>
          <w:rFonts w:eastAsiaTheme="minorEastAsia"/>
          <w:i/>
        </w:rPr>
        <w:t>Gráficamente</w:t>
      </w:r>
      <w:r>
        <w:rPr>
          <w:rFonts w:eastAsiaTheme="minorEastAsia"/>
          <w:iCs/>
        </w:rPr>
        <w:t xml:space="preserve">, podremos representar las preferencias mediante curvas de indiferencia social que </w:t>
      </w:r>
      <w:r>
        <w:t>representan las combinaciones de los bienes que proporcionan el mismo nivel de utilidad al país, que será mayor cuanto más alejada esté la curva del origen.</w:t>
      </w:r>
    </w:p>
    <w:p w14:paraId="13D2A853" w14:textId="77777777" w:rsidR="001B540F" w:rsidRDefault="001B540F" w:rsidP="001564F4">
      <w:pPr>
        <w:pStyle w:val="Nivel2SM"/>
      </w:pPr>
      <w:r w:rsidRPr="00D46A35">
        <w:rPr>
          <w:i/>
          <w:iCs/>
          <w:u w:val="single"/>
        </w:rPr>
        <w:t>Competencia perfecta</w:t>
      </w:r>
      <w:r w:rsidRPr="00597F84">
        <w:t xml:space="preserve"> en</w:t>
      </w:r>
      <w:r>
        <w:t xml:space="preserve"> los mercados de bienes y de factores.</w:t>
      </w:r>
    </w:p>
    <w:p w14:paraId="40ED9754" w14:textId="68ACEEC0" w:rsidR="00B71303" w:rsidRPr="00D9465C" w:rsidRDefault="00B71303" w:rsidP="001564F4">
      <w:pPr>
        <w:pStyle w:val="Nivel2SM"/>
      </w:pPr>
      <w:r w:rsidRPr="00D46A35">
        <w:rPr>
          <w:i/>
          <w:iCs/>
          <w:u w:val="single"/>
        </w:rPr>
        <w:t>Movilidad perfecta de bienes</w:t>
      </w:r>
      <w:r w:rsidRPr="007C5FF4">
        <w:rPr>
          <w:spacing w:val="-1"/>
        </w:rPr>
        <w:t xml:space="preserve">: </w:t>
      </w:r>
      <w:r w:rsidR="001614DA">
        <w:rPr>
          <w:spacing w:val="-1"/>
        </w:rPr>
        <w:t>E</w:t>
      </w:r>
      <w:r w:rsidRPr="007C5FF4">
        <w:rPr>
          <w:spacing w:val="-1"/>
        </w:rPr>
        <w:t>xiste libre comercio entre países y no existen costes de transporte.</w:t>
      </w:r>
    </w:p>
    <w:p w14:paraId="11C3C108" w14:textId="4FA23090" w:rsidR="009406A3" w:rsidRDefault="00624934" w:rsidP="00FF4C50">
      <w:pPr>
        <w:pStyle w:val="Ttulo6"/>
      </w:pPr>
      <w:bookmarkStart w:id="114" w:name="_Toc89250937"/>
      <w:bookmarkStart w:id="115" w:name="_Toc89251049"/>
      <w:bookmarkStart w:id="116" w:name="_Toc111386446"/>
      <w:bookmarkStart w:id="117" w:name="_Toc141112718"/>
      <w:bookmarkEnd w:id="112"/>
      <w:r>
        <w:t>Desarrollo</w:t>
      </w:r>
      <w:bookmarkEnd w:id="114"/>
      <w:bookmarkEnd w:id="115"/>
      <w:bookmarkEnd w:id="116"/>
      <w:bookmarkEnd w:id="117"/>
    </w:p>
    <w:p w14:paraId="52CA6D8C" w14:textId="755B5347" w:rsidR="00A9672A" w:rsidRDefault="00A9672A" w:rsidP="000E7BD7">
      <w:pPr>
        <w:pStyle w:val="Ttulo7"/>
        <w:spacing w:before="0"/>
      </w:pPr>
      <w:bookmarkStart w:id="118" w:name="_Toc111386447"/>
      <w:bookmarkStart w:id="119" w:name="_Toc141112719"/>
      <w:r>
        <w:t>Equilibrio de autarquía</w:t>
      </w:r>
      <w:bookmarkEnd w:id="118"/>
      <w:bookmarkEnd w:id="119"/>
    </w:p>
    <w:p w14:paraId="20BD6205" w14:textId="77777777" w:rsidR="00F21712" w:rsidRDefault="00F21712" w:rsidP="000E7BD7">
      <w:pPr>
        <w:pStyle w:val="Nivel1SM"/>
        <w:keepNext/>
        <w:spacing w:before="0" w:after="0"/>
      </w:pPr>
      <w:bookmarkStart w:id="120" w:name="_Hlk111532704"/>
      <w:r>
        <w:t>En el caso de autarquía, la Frontera de Posibilidades de Consumo coincide con la Frontera de Posibilidades de Producción y constituye la restricción del problema de maximización de la utilidad de los consumidores.</w:t>
      </w:r>
    </w:p>
    <w:p w14:paraId="1C660D85" w14:textId="6D83DFCE" w:rsidR="00F21712" w:rsidRDefault="00F21712" w:rsidP="00F21712">
      <w:pPr>
        <w:pStyle w:val="Nivel2SM"/>
      </w:pPr>
      <w:r>
        <w:t xml:space="preserve">El equilibrio se logra en la tangencia entre la Frontera de Posibilidades de Producción y la curva de indiferencia social, es decir, donde la Relación Marginal de Transformación (pendiente de la FPP) se iguala a la Relación Marginal de Sustitución (pendiente de la curva de indiferencia). Esto ocurre en el punto </w:t>
      </w:r>
      <m:oMath>
        <m:sSub>
          <m:sSubPr>
            <m:ctrlPr>
              <w:rPr>
                <w:rFonts w:ascii="Cambria Math" w:hAnsi="Cambria Math"/>
                <w:i/>
              </w:rPr>
            </m:ctrlPr>
          </m:sSubPr>
          <m:e>
            <m:r>
              <m:rPr>
                <m:nor/>
              </m:rPr>
              <w:rPr>
                <w:i/>
              </w:rPr>
              <m:t>P</m:t>
            </m:r>
          </m:e>
          <m:sub>
            <m:r>
              <m:rPr>
                <m:nor/>
              </m:rPr>
              <w:rPr>
                <w:i/>
              </w:rPr>
              <m:t>Aut</m:t>
            </m:r>
          </m:sub>
        </m:sSub>
        <m:r>
          <w:rPr>
            <w:rFonts w:ascii="Cambria Math" w:hAnsi="Cambria Math"/>
          </w:rPr>
          <m:t>=</m:t>
        </m:r>
        <m:sSub>
          <m:sSubPr>
            <m:ctrlPr>
              <w:rPr>
                <w:rFonts w:ascii="Cambria Math" w:hAnsi="Cambria Math"/>
                <w:i/>
              </w:rPr>
            </m:ctrlPr>
          </m:sSubPr>
          <m:e>
            <m:r>
              <m:rPr>
                <m:nor/>
              </m:rPr>
              <w:rPr>
                <w:i/>
              </w:rPr>
              <m:t>C</m:t>
            </m:r>
          </m:e>
          <m:sub>
            <m:r>
              <m:rPr>
                <m:nor/>
              </m:rPr>
              <w:rPr>
                <w:i/>
              </w:rPr>
              <m:t>Aut</m:t>
            </m:r>
          </m:sub>
        </m:sSub>
      </m:oMath>
      <w:r>
        <w:rPr>
          <w:rFonts w:eastAsiaTheme="minorEastAsia"/>
        </w:rPr>
        <w:t>, donde se produce lo que se consume</w:t>
      </w:r>
      <w:r>
        <w:t>.</w:t>
      </w:r>
    </w:p>
    <w:p w14:paraId="122175EB" w14:textId="61BDCCFE" w:rsidR="00F21712" w:rsidRPr="000230FE" w:rsidRDefault="00F21712" w:rsidP="00F21712">
      <w:pPr>
        <w:pStyle w:val="Nivel2SM"/>
      </w:pPr>
      <w:r>
        <w:t xml:space="preserve">La pendiente en ese punto determinará el cociente de precios domésticos </w:t>
      </w:r>
      <m:oMath>
        <m:f>
          <m:fPr>
            <m:type m:val="lin"/>
            <m:ctrlPr>
              <w:rPr>
                <w:rFonts w:ascii="Cambria Math" w:hAnsi="Cambria Math"/>
                <w:i/>
              </w:rPr>
            </m:ctrlPr>
          </m:fPr>
          <m:num>
            <m:sSubSup>
              <m:sSubSupPr>
                <m:ctrlPr>
                  <w:rPr>
                    <w:rFonts w:ascii="Cambria Math" w:hAnsi="Cambria Math"/>
                    <w:i/>
                  </w:rPr>
                </m:ctrlPr>
              </m:sSubSupPr>
              <m:e>
                <m:r>
                  <m:rPr>
                    <m:nor/>
                  </m:rPr>
                  <w:rPr>
                    <w:i/>
                    <w:iCs/>
                  </w:rPr>
                  <m:t>P</m:t>
                </m:r>
              </m:e>
              <m:sub>
                <m:r>
                  <m:rPr>
                    <m:nor/>
                  </m:rPr>
                  <w:rPr>
                    <w:i/>
                    <w:iCs/>
                  </w:rPr>
                  <m:t>X</m:t>
                </m:r>
              </m:sub>
              <m:sup>
                <m:r>
                  <m:rPr>
                    <m:nor/>
                  </m:rPr>
                  <w:rPr>
                    <w:i/>
                    <w:iCs/>
                  </w:rPr>
                  <m:t>A</m:t>
                </m:r>
              </m:sup>
            </m:sSubSup>
          </m:num>
          <m:den>
            <m:sSubSup>
              <m:sSubSupPr>
                <m:ctrlPr>
                  <w:rPr>
                    <w:rFonts w:ascii="Cambria Math" w:hAnsi="Cambria Math"/>
                    <w:i/>
                  </w:rPr>
                </m:ctrlPr>
              </m:sSubSupPr>
              <m:e>
                <m:r>
                  <m:rPr>
                    <m:nor/>
                  </m:rPr>
                  <w:rPr>
                    <w:i/>
                    <w:iCs/>
                  </w:rPr>
                  <m:t>P</m:t>
                </m:r>
              </m:e>
              <m:sub>
                <m:r>
                  <m:rPr>
                    <m:nor/>
                  </m:rPr>
                  <w:rPr>
                    <w:i/>
                    <w:iCs/>
                  </w:rPr>
                  <m:t>Y</m:t>
                </m:r>
              </m:sub>
              <m:sup>
                <m:r>
                  <m:rPr>
                    <m:nor/>
                  </m:rPr>
                  <w:rPr>
                    <w:i/>
                    <w:iCs/>
                  </w:rPr>
                  <m:t>A</m:t>
                </m:r>
              </m:sup>
            </m:sSubSup>
          </m:den>
        </m:f>
      </m:oMath>
      <w:r>
        <w:rPr>
          <w:rFonts w:eastAsiaTheme="minorEastAsia"/>
        </w:rPr>
        <w:t>.</w:t>
      </w:r>
    </w:p>
    <w:p w14:paraId="31564E38" w14:textId="00C0E187" w:rsidR="000230FE" w:rsidRPr="00433FE2" w:rsidRDefault="000230FE" w:rsidP="000230FE">
      <w:pPr>
        <w:pStyle w:val="Ttuloimagen"/>
        <w:rPr>
          <w:smallCaps w:val="0"/>
        </w:rPr>
      </w:pPr>
      <w:r>
        <w:t>Imagen </w:t>
      </w:r>
      <w:r>
        <w:fldChar w:fldCharType="begin"/>
      </w:r>
      <w:r>
        <w:instrText xml:space="preserve"> SEQ Ilustración \* ARABIC </w:instrText>
      </w:r>
      <w:r>
        <w:fldChar w:fldCharType="separate"/>
      </w:r>
      <w:r w:rsidR="006E2537">
        <w:t>5</w:t>
      </w:r>
      <w:r>
        <w:fldChar w:fldCharType="end"/>
      </w:r>
      <w:r>
        <w:rPr>
          <w:smallCaps w:val="0"/>
        </w:rPr>
        <w:t xml:space="preserve">.– </w:t>
      </w:r>
      <w:r>
        <w:rPr>
          <w:i/>
          <w:iCs/>
          <w:smallCaps w:val="0"/>
        </w:rPr>
        <w:t xml:space="preserve">Equilibrio de autarquía en el modelo de </w:t>
      </w:r>
      <w:r w:rsidRPr="00D0623A">
        <w:rPr>
          <w:i/>
          <w:iCs/>
        </w:rPr>
        <w:t>Haberler</w:t>
      </w:r>
      <w:r>
        <w:rPr>
          <w:i/>
          <w:iCs/>
          <w:smallCaps w:val="0"/>
        </w:rPr>
        <w:t xml:space="preserve"> para el país A</w:t>
      </w:r>
    </w:p>
    <w:p w14:paraId="57038CFD" w14:textId="2E93DB7A" w:rsidR="000230FE" w:rsidRDefault="000230FE" w:rsidP="000230FE">
      <w:pPr>
        <w:pStyle w:val="Imagen"/>
      </w:pPr>
      <w:r>
        <w:drawing>
          <wp:inline distT="0" distB="0" distL="0" distR="0" wp14:anchorId="6BB3E345" wp14:editId="3ED23198">
            <wp:extent cx="2091296" cy="1980000"/>
            <wp:effectExtent l="0" t="0" r="4445" b="1270"/>
            <wp:docPr id="680581542" name="Imagen 68058154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47502" name="Imagen 1" descr="Diagrama&#10;&#10;Descripción generada automáticamente"/>
                    <pic:cNvPicPr/>
                  </pic:nvPicPr>
                  <pic:blipFill rotWithShape="1">
                    <a:blip r:embed="rId17"/>
                    <a:srcRect l="22411" r="18181"/>
                    <a:stretch/>
                  </pic:blipFill>
                  <pic:spPr bwMode="auto">
                    <a:xfrm>
                      <a:off x="0" y="0"/>
                      <a:ext cx="2091296" cy="1980000"/>
                    </a:xfrm>
                    <a:prstGeom prst="rect">
                      <a:avLst/>
                    </a:prstGeom>
                    <a:ln>
                      <a:noFill/>
                    </a:ln>
                    <a:extLst>
                      <a:ext uri="{53640926-AAD7-44D8-BBD7-CCE9431645EC}">
                        <a14:shadowObscured xmlns:a14="http://schemas.microsoft.com/office/drawing/2010/main"/>
                      </a:ext>
                    </a:extLst>
                  </pic:spPr>
                </pic:pic>
              </a:graphicData>
            </a:graphic>
          </wp:inline>
        </w:drawing>
      </w:r>
    </w:p>
    <w:p w14:paraId="3E44AD29" w14:textId="77777777" w:rsidR="000230FE" w:rsidRPr="00D9465C" w:rsidRDefault="000230FE" w:rsidP="000230FE">
      <w:pPr>
        <w:pStyle w:val="PiedeImagen"/>
        <w:rPr>
          <w:i w:val="0"/>
          <w:iCs/>
        </w:rPr>
      </w:pPr>
      <w:r>
        <w:t>Fuente</w:t>
      </w:r>
      <w:r>
        <w:rPr>
          <w:i w:val="0"/>
          <w:iCs/>
        </w:rPr>
        <w:t>: Elaboración propia</w:t>
      </w:r>
    </w:p>
    <w:p w14:paraId="3F836FCE" w14:textId="23B6905D" w:rsidR="00A9672A" w:rsidRDefault="00A9672A" w:rsidP="00A9672A">
      <w:pPr>
        <w:pStyle w:val="Ttulo7"/>
      </w:pPr>
      <w:bookmarkStart w:id="121" w:name="_Toc111386448"/>
      <w:bookmarkStart w:id="122" w:name="_Toc141112720"/>
      <w:bookmarkEnd w:id="120"/>
      <w:r>
        <w:t xml:space="preserve">Equilibrio de </w:t>
      </w:r>
      <w:bookmarkEnd w:id="121"/>
      <w:r w:rsidR="0099042F">
        <w:t>libre comercio</w:t>
      </w:r>
      <w:bookmarkEnd w:id="122"/>
    </w:p>
    <w:p w14:paraId="68884070" w14:textId="12F65F53" w:rsidR="00736BD1" w:rsidRPr="0046130F" w:rsidRDefault="00736BD1" w:rsidP="000E7BD7">
      <w:pPr>
        <w:pStyle w:val="Nivel1SM"/>
        <w:keepNext/>
        <w:spacing w:before="0" w:after="0"/>
        <w:rPr>
          <w:rFonts w:eastAsiaTheme="minorEastAsia"/>
          <w:iCs/>
        </w:rPr>
      </w:pPr>
      <w:bookmarkStart w:id="123" w:name="_Hlk111534737"/>
      <w:r>
        <w:t xml:space="preserve">Para este análisis vamos a definir </w:t>
      </w:r>
      <w:r w:rsidR="004447CB">
        <w:rPr>
          <w:b/>
          <w:bCs/>
        </w:rPr>
        <w:t>2 </w:t>
      </w:r>
      <w:r w:rsidRPr="0046130F">
        <w:rPr>
          <w:b/>
          <w:bCs/>
        </w:rPr>
        <w:t>conceptos</w:t>
      </w:r>
      <w:r>
        <w:t>:</w:t>
      </w:r>
    </w:p>
    <w:p w14:paraId="4E1D0225" w14:textId="77777777" w:rsidR="00736BD1" w:rsidRPr="00F60E42" w:rsidRDefault="00736BD1" w:rsidP="00736BD1">
      <w:pPr>
        <w:pStyle w:val="Nivel2SM"/>
      </w:pPr>
      <w:r w:rsidRPr="00F60E42">
        <w:rPr>
          <w:i/>
          <w:iCs/>
        </w:rPr>
        <w:t>Relación Real de Intercambio</w:t>
      </w:r>
      <w:r w:rsidRPr="00F60E42">
        <w:t xml:space="preserve"> (RRI)</w:t>
      </w:r>
    </w:p>
    <w:p w14:paraId="49E83024" w14:textId="77777777" w:rsidR="00736BD1" w:rsidRDefault="00736BD1" w:rsidP="00736BD1">
      <w:pPr>
        <w:pStyle w:val="Nivel2SM"/>
      </w:pPr>
      <w:r w:rsidRPr="00F60E42">
        <w:rPr>
          <w:i/>
          <w:iCs/>
        </w:rPr>
        <w:t>Curva de Oferta Neta</w:t>
      </w:r>
      <w:r w:rsidRPr="00F60E42">
        <w:t xml:space="preserve"> (ON)</w:t>
      </w:r>
    </w:p>
    <w:p w14:paraId="66C855CD" w14:textId="115865C7" w:rsidR="00736BD1" w:rsidRDefault="00736BD1" w:rsidP="00736BD1">
      <w:pPr>
        <w:pStyle w:val="Nivel1SM"/>
        <w:keepNext/>
        <w:spacing w:after="0"/>
      </w:pPr>
      <w:r>
        <w:lastRenderedPageBreak/>
        <w:t>Con comercio internacional, el país</w:t>
      </w:r>
      <w:r w:rsidR="00091951">
        <w:t> </w:t>
      </w:r>
      <w:r>
        <w:rPr>
          <w:i/>
          <w:iCs/>
        </w:rPr>
        <w:t>A</w:t>
      </w:r>
      <w:r>
        <w:t xml:space="preserve"> se enfrenta a una </w:t>
      </w:r>
      <w:r w:rsidRPr="00F60E42">
        <w:rPr>
          <w:b/>
          <w:bCs/>
        </w:rPr>
        <w:t>Relación Real de Intercambio</w:t>
      </w:r>
      <w:r w:rsidRPr="00F60E42">
        <w:t xml:space="preserve"> (RRI)</w:t>
      </w:r>
      <w:r>
        <w:t xml:space="preserve">, por ejemplo, mayor al cociente de precios domésticos, lo que indica que el precio relativo de </w:t>
      </w:r>
      <w:r>
        <w:rPr>
          <w:i/>
          <w:iCs/>
        </w:rPr>
        <w:t>X</w:t>
      </w:r>
      <w:r>
        <w:t xml:space="preserve"> es mayor a nivel internacional que a nivel nacional, por lo que el país tenderá a exportar </w:t>
      </w:r>
      <w:r w:rsidRPr="00F13662">
        <w:rPr>
          <w:i/>
          <w:iCs/>
        </w:rPr>
        <w:t>X</w:t>
      </w:r>
      <w:r w:rsidRPr="00F13662">
        <w:t xml:space="preserve"> y a importar</w:t>
      </w:r>
      <w:r>
        <w:t xml:space="preserve"> </w:t>
      </w:r>
      <w:r>
        <w:rPr>
          <w:i/>
          <w:iCs/>
        </w:rPr>
        <w:t>Y</w:t>
      </w:r>
      <w:r>
        <w:t>. Vemos, pues, como la diferencia de precios relativos que da lugar al comercio internacional y a un patrón determinado se debe a la tecnología (FPP, que determina el punto</w:t>
      </w:r>
      <w:r w:rsidR="000E7BD7">
        <w:t> </w:t>
      </w:r>
      <m:oMath>
        <m:sSub>
          <m:sSubPr>
            <m:ctrlPr>
              <w:rPr>
                <w:rFonts w:ascii="Cambria Math" w:hAnsi="Cambria Math"/>
                <w:i/>
              </w:rPr>
            </m:ctrlPr>
          </m:sSubPr>
          <m:e>
            <m:r>
              <m:rPr>
                <m:nor/>
              </m:rPr>
              <w:rPr>
                <w:i/>
              </w:rPr>
              <m:t>P</m:t>
            </m:r>
          </m:e>
          <m:sub>
            <m:r>
              <m:rPr>
                <m:nor/>
              </m:rPr>
              <w:rPr>
                <w:i/>
              </w:rPr>
              <m:t>CI</m:t>
            </m:r>
          </m:sub>
        </m:sSub>
      </m:oMath>
      <w:r>
        <w:t>) y a las preferencias (curvas de indiferencia social, que determinan el punto</w:t>
      </w:r>
      <w:r w:rsidR="000E7BD7">
        <w:t> </w:t>
      </w:r>
      <m:oMath>
        <m:sSub>
          <m:sSubPr>
            <m:ctrlPr>
              <w:rPr>
                <w:rFonts w:ascii="Cambria Math" w:hAnsi="Cambria Math"/>
                <w:i/>
              </w:rPr>
            </m:ctrlPr>
          </m:sSubPr>
          <m:e>
            <m:r>
              <m:rPr>
                <m:nor/>
              </m:rPr>
              <w:rPr>
                <w:i/>
              </w:rPr>
              <m:t>C</m:t>
            </m:r>
          </m:e>
          <m:sub>
            <m:r>
              <m:rPr>
                <m:nor/>
              </m:rPr>
              <w:rPr>
                <w:i/>
              </w:rPr>
              <m:t>CI</m:t>
            </m:r>
          </m:sub>
        </m:sSub>
      </m:oMath>
      <w:r w:rsidRPr="00F13662">
        <w:t>).</w:t>
      </w:r>
    </w:p>
    <w:p w14:paraId="2E9095C8" w14:textId="77777777" w:rsidR="00736BD1" w:rsidRDefault="00736BD1" w:rsidP="00736BD1">
      <w:pPr>
        <w:pStyle w:val="Nivel2SM"/>
        <w:keepNext/>
        <w:spacing w:after="0"/>
      </w:pPr>
      <w:r>
        <w:t xml:space="preserve">El país puede ahora </w:t>
      </w:r>
      <w:r w:rsidRPr="00F13662">
        <w:t>separar sus decisiones de producción y de consumo</w:t>
      </w:r>
      <w:r>
        <w:t>:</w:t>
      </w:r>
    </w:p>
    <w:p w14:paraId="7BCEDA3E" w14:textId="3711B983" w:rsidR="00736BD1" w:rsidRPr="00F13662" w:rsidRDefault="00736BD1" w:rsidP="00736BD1">
      <w:pPr>
        <w:pStyle w:val="Nivel3SM"/>
      </w:pPr>
      <w:r>
        <w:rPr>
          <w:iCs/>
        </w:rPr>
        <w:t xml:space="preserve">El problema de maximización del beneficio de la empresa le lleva a </w:t>
      </w:r>
      <w:r>
        <w:rPr>
          <w:i/>
        </w:rPr>
        <w:t>producir</w:t>
      </w:r>
      <w:r>
        <w:t xml:space="preserve"> allí donde </w:t>
      </w:r>
      <m:oMath>
        <m:r>
          <m:rPr>
            <m:nor/>
          </m:rPr>
          <w:rPr>
            <w:i/>
          </w:rPr>
          <m:t>RMT</m:t>
        </m:r>
        <m:r>
          <w:rPr>
            <w:rFonts w:ascii="Cambria Math" w:hAnsi="Cambria Math"/>
          </w:rPr>
          <m:t>=</m:t>
        </m:r>
        <m:r>
          <m:rPr>
            <m:nor/>
          </m:rPr>
          <w:rPr>
            <w:i/>
          </w:rPr>
          <m:t>RRI</m:t>
        </m:r>
      </m:oMath>
      <w:r>
        <w:t xml:space="preserve"> (es decir, en </w:t>
      </w:r>
      <m:oMath>
        <m:sSub>
          <m:sSubPr>
            <m:ctrlPr>
              <w:rPr>
                <w:rFonts w:ascii="Cambria Math" w:hAnsi="Cambria Math"/>
                <w:i/>
              </w:rPr>
            </m:ctrlPr>
          </m:sSubPr>
          <m:e>
            <m:r>
              <m:rPr>
                <m:nor/>
              </m:rPr>
              <w:rPr>
                <w:i/>
              </w:rPr>
              <m:t>P</m:t>
            </m:r>
          </m:e>
          <m:sub>
            <m:r>
              <m:rPr>
                <m:nor/>
              </m:rPr>
              <w:rPr>
                <w:i/>
              </w:rPr>
              <m:t>CI</m:t>
            </m:r>
          </m:sub>
        </m:sSub>
      </m:oMath>
      <w:r>
        <w:t xml:space="preserve">), lo que implica una mayor producción de </w:t>
      </w:r>
      <w:r>
        <w:rPr>
          <w:i/>
        </w:rPr>
        <w:t>X</w:t>
      </w:r>
      <w:r>
        <w:t xml:space="preserve"> y una menor producción de </w:t>
      </w:r>
      <w:r>
        <w:rPr>
          <w:i/>
        </w:rPr>
        <w:t>Y</w:t>
      </w:r>
      <w:r>
        <w:t xml:space="preserve"> con respecto a la situación de autarquía.</w:t>
      </w:r>
    </w:p>
    <w:p w14:paraId="49976C64" w14:textId="78959324" w:rsidR="00736BD1" w:rsidRPr="00F13662" w:rsidRDefault="00736BD1" w:rsidP="00736BD1">
      <w:pPr>
        <w:pStyle w:val="Nivel3SM"/>
      </w:pPr>
      <w:r w:rsidRPr="001B7F89">
        <w:rPr>
          <w:iCs/>
        </w:rPr>
        <w:t>El problema de maximización de utilidad le lleva a</w:t>
      </w:r>
      <w:r>
        <w:rPr>
          <w:i/>
        </w:rPr>
        <w:t xml:space="preserve"> consumir</w:t>
      </w:r>
      <w:r>
        <w:t xml:space="preserve"> allí donde </w:t>
      </w:r>
      <m:oMath>
        <m:r>
          <m:rPr>
            <m:nor/>
          </m:rPr>
          <w:rPr>
            <w:i/>
          </w:rPr>
          <m:t>RMS</m:t>
        </m:r>
        <m:r>
          <w:rPr>
            <w:rFonts w:ascii="Cambria Math" w:hAnsi="Cambria Math"/>
          </w:rPr>
          <m:t>=</m:t>
        </m:r>
        <m:r>
          <m:rPr>
            <m:nor/>
          </m:rPr>
          <w:rPr>
            <w:i/>
          </w:rPr>
          <m:t>RRI</m:t>
        </m:r>
      </m:oMath>
      <w:r>
        <w:t xml:space="preserve"> (es decir, en </w:t>
      </w:r>
      <m:oMath>
        <m:sSub>
          <m:sSubPr>
            <m:ctrlPr>
              <w:rPr>
                <w:rFonts w:ascii="Cambria Math" w:hAnsi="Cambria Math"/>
                <w:i/>
              </w:rPr>
            </m:ctrlPr>
          </m:sSubPr>
          <m:e>
            <m:r>
              <m:rPr>
                <m:nor/>
              </m:rPr>
              <w:rPr>
                <w:i/>
              </w:rPr>
              <m:t>C</m:t>
            </m:r>
          </m:e>
          <m:sub>
            <m:r>
              <m:rPr>
                <m:nor/>
              </m:rPr>
              <w:rPr>
                <w:i/>
              </w:rPr>
              <m:t>CI</m:t>
            </m:r>
          </m:sub>
        </m:sSub>
      </m:oMath>
      <w:r>
        <w:t xml:space="preserve">), lo que implica un mayor consumo de </w:t>
      </w:r>
      <w:r w:rsidRPr="00F13662">
        <w:t>ambos bienes</w:t>
      </w:r>
      <w:r>
        <w:rPr>
          <w:rStyle w:val="Refdenotaalpie"/>
          <w:rFonts w:eastAsiaTheme="minorEastAsia"/>
          <w:iCs/>
        </w:rPr>
        <w:footnoteReference w:id="22"/>
      </w:r>
      <w:r>
        <w:t xml:space="preserve"> con respecto a la situación de autarquía (y, por tanto, un mayor bienestar).</w:t>
      </w:r>
    </w:p>
    <w:p w14:paraId="51261982" w14:textId="123AC8A1" w:rsidR="00736BD1" w:rsidRDefault="00736BD1" w:rsidP="00736BD1">
      <w:pPr>
        <w:pStyle w:val="Nivel2SM"/>
      </w:pPr>
      <w:r>
        <w:t xml:space="preserve">La diferencia (positiva o negativa) entre producción y consumo es cubierta por el </w:t>
      </w:r>
      <w:r w:rsidRPr="00356ABD">
        <w:rPr>
          <w:i/>
          <w:iCs/>
        </w:rPr>
        <w:t>comercio internacional</w:t>
      </w:r>
      <w:r>
        <w:t>: se exportará una cantidad</w:t>
      </w:r>
      <w:r w:rsidR="00091951">
        <w:t> </w:t>
      </w:r>
      <m:oMath>
        <m:sSubSup>
          <m:sSubSupPr>
            <m:ctrlPr>
              <w:rPr>
                <w:rFonts w:ascii="Cambria Math" w:hAnsi="Cambria Math"/>
                <w:i/>
              </w:rPr>
            </m:ctrlPr>
          </m:sSubSupPr>
          <m:e>
            <m:r>
              <m:rPr>
                <m:nor/>
              </m:rPr>
              <w:rPr>
                <w:i/>
              </w:rPr>
              <m:t>X</m:t>
            </m:r>
          </m:e>
          <m:sub>
            <m:r>
              <m:rPr>
                <m:nor/>
              </m:rPr>
              <w:rPr>
                <w:i/>
              </w:rPr>
              <m:t>P</m:t>
            </m:r>
          </m:sub>
          <m:sup>
            <m:r>
              <m:rPr>
                <m:nor/>
              </m:rPr>
              <w:rPr>
                <w:i/>
              </w:rPr>
              <m:t>CI</m:t>
            </m:r>
          </m:sup>
        </m:sSubSup>
        <m:sSubSup>
          <m:sSubSupPr>
            <m:ctrlPr>
              <w:rPr>
                <w:rFonts w:ascii="Cambria Math" w:hAnsi="Cambria Math"/>
                <w:i/>
              </w:rPr>
            </m:ctrlPr>
          </m:sSubSupPr>
          <m:e>
            <m:r>
              <m:rPr>
                <m:nor/>
              </m:rPr>
              <w:rPr>
                <w:i/>
              </w:rPr>
              <m:t>X</m:t>
            </m:r>
          </m:e>
          <m:sub>
            <m:r>
              <m:rPr>
                <m:nor/>
              </m:rPr>
              <w:rPr>
                <w:i/>
              </w:rPr>
              <m:t>C</m:t>
            </m:r>
          </m:sub>
          <m:sup>
            <m:r>
              <m:rPr>
                <m:nor/>
              </m:rPr>
              <w:rPr>
                <w:i/>
              </w:rPr>
              <m:t>CI</m:t>
            </m:r>
          </m:sup>
        </m:sSubSup>
      </m:oMath>
      <w:r>
        <w:rPr>
          <w:rFonts w:eastAsiaTheme="minorEastAsia"/>
        </w:rPr>
        <w:t xml:space="preserve"> del bien</w:t>
      </w:r>
      <w:r w:rsidR="000E7BD7">
        <w:rPr>
          <w:rFonts w:eastAsiaTheme="minorEastAsia"/>
        </w:rPr>
        <w:t> </w:t>
      </w:r>
      <w:r>
        <w:rPr>
          <w:rFonts w:eastAsiaTheme="minorEastAsia"/>
          <w:i/>
          <w:iCs/>
        </w:rPr>
        <w:t>X</w:t>
      </w:r>
      <w:r w:rsidRPr="00B95B7F">
        <w:rPr>
          <w:rFonts w:eastAsiaTheme="minorEastAsia"/>
        </w:rPr>
        <w:t xml:space="preserve"> </w:t>
      </w:r>
      <w:r>
        <w:t>y se importará una cantidad</w:t>
      </w:r>
      <w:r w:rsidR="00091951">
        <w:t> </w:t>
      </w:r>
      <m:oMath>
        <m:sSubSup>
          <m:sSubSupPr>
            <m:ctrlPr>
              <w:rPr>
                <w:rFonts w:ascii="Cambria Math" w:hAnsi="Cambria Math"/>
                <w:i/>
              </w:rPr>
            </m:ctrlPr>
          </m:sSubSupPr>
          <m:e>
            <m:r>
              <m:rPr>
                <m:nor/>
              </m:rPr>
              <w:rPr>
                <w:i/>
              </w:rPr>
              <m:t>Y</m:t>
            </m:r>
          </m:e>
          <m:sub>
            <m:r>
              <m:rPr>
                <m:nor/>
              </m:rPr>
              <w:rPr>
                <w:i/>
              </w:rPr>
              <m:t>C</m:t>
            </m:r>
          </m:sub>
          <m:sup>
            <m:r>
              <m:rPr>
                <m:nor/>
              </m:rPr>
              <w:rPr>
                <w:i/>
              </w:rPr>
              <m:t>CI</m:t>
            </m:r>
          </m:sup>
        </m:sSubSup>
        <m:sSubSup>
          <m:sSubSupPr>
            <m:ctrlPr>
              <w:rPr>
                <w:rFonts w:ascii="Cambria Math" w:hAnsi="Cambria Math"/>
                <w:i/>
              </w:rPr>
            </m:ctrlPr>
          </m:sSubSupPr>
          <m:e>
            <m:r>
              <m:rPr>
                <m:nor/>
              </m:rPr>
              <w:rPr>
                <w:i/>
              </w:rPr>
              <m:t>Y</m:t>
            </m:r>
          </m:e>
          <m:sub>
            <m:r>
              <m:rPr>
                <m:nor/>
              </m:rPr>
              <w:rPr>
                <w:i/>
              </w:rPr>
              <m:t>P</m:t>
            </m:r>
          </m:sub>
          <m:sup>
            <m:r>
              <m:rPr>
                <m:nor/>
              </m:rPr>
              <w:rPr>
                <w:i/>
              </w:rPr>
              <m:t>CI</m:t>
            </m:r>
          </m:sup>
        </m:sSubSup>
      </m:oMath>
      <w:r>
        <w:rPr>
          <w:rFonts w:eastAsiaTheme="minorEastAsia"/>
        </w:rPr>
        <w:t xml:space="preserve"> del bien</w:t>
      </w:r>
      <w:r w:rsidR="000E7BD7">
        <w:rPr>
          <w:rFonts w:eastAsiaTheme="minorEastAsia"/>
        </w:rPr>
        <w:t> </w:t>
      </w:r>
      <w:r>
        <w:rPr>
          <w:rFonts w:eastAsiaTheme="minorEastAsia"/>
          <w:i/>
          <w:iCs/>
        </w:rPr>
        <w:t>Y</w:t>
      </w:r>
      <w:r>
        <w:rPr>
          <w:rFonts w:eastAsiaTheme="minorEastAsia"/>
        </w:rPr>
        <w:t>.</w:t>
      </w:r>
    </w:p>
    <w:p w14:paraId="3DAD809F" w14:textId="60295317" w:rsidR="00736BD1" w:rsidRDefault="00736BD1" w:rsidP="00736BD1">
      <w:pPr>
        <w:pStyle w:val="Nivel2SM"/>
      </w:pPr>
      <w:r>
        <w:t xml:space="preserve">Además, a diferencia de lo que ocurría en el modelo ricardiano, la </w:t>
      </w:r>
      <w:r w:rsidRPr="00356ABD">
        <w:rPr>
          <w:i/>
          <w:iCs/>
        </w:rPr>
        <w:t>especialización no es completa</w:t>
      </w:r>
      <w:r>
        <w:t xml:space="preserve">, ya que ahora la FPP es cóncava </w:t>
      </w:r>
      <w:r w:rsidRPr="00356ABD">
        <w:rPr>
          <w:color w:val="767171" w:themeColor="background2" w:themeShade="80"/>
          <w:sz w:val="19"/>
          <w:szCs w:val="19"/>
        </w:rPr>
        <w:t>[ver nota al pie</w:t>
      </w:r>
      <w:r w:rsidR="00222147">
        <w:rPr>
          <w:color w:val="767171" w:themeColor="background2" w:themeShade="80"/>
          <w:sz w:val="19"/>
          <w:szCs w:val="19"/>
        </w:rPr>
        <w:t xml:space="preserve"> </w:t>
      </w:r>
      <w:r w:rsidR="00222147">
        <w:rPr>
          <w:color w:val="767171" w:themeColor="background2" w:themeShade="80"/>
          <w:sz w:val="19"/>
          <w:szCs w:val="19"/>
        </w:rPr>
        <w:fldChar w:fldCharType="begin"/>
      </w:r>
      <w:r w:rsidR="00222147">
        <w:rPr>
          <w:color w:val="767171" w:themeColor="background2" w:themeShade="80"/>
          <w:sz w:val="19"/>
          <w:szCs w:val="19"/>
        </w:rPr>
        <w:instrText xml:space="preserve"> NOTEREF _Hlk117015724 \h </w:instrText>
      </w:r>
      <w:r w:rsidR="00222147">
        <w:rPr>
          <w:color w:val="767171" w:themeColor="background2" w:themeShade="80"/>
          <w:sz w:val="19"/>
          <w:szCs w:val="19"/>
        </w:rPr>
      </w:r>
      <w:r w:rsidR="00222147">
        <w:rPr>
          <w:color w:val="767171" w:themeColor="background2" w:themeShade="80"/>
          <w:sz w:val="19"/>
          <w:szCs w:val="19"/>
        </w:rPr>
        <w:fldChar w:fldCharType="separate"/>
      </w:r>
      <w:r w:rsidR="006E2537">
        <w:rPr>
          <w:color w:val="767171" w:themeColor="background2" w:themeShade="80"/>
          <w:sz w:val="19"/>
          <w:szCs w:val="19"/>
        </w:rPr>
        <w:t>20</w:t>
      </w:r>
      <w:r w:rsidR="00222147">
        <w:rPr>
          <w:color w:val="767171" w:themeColor="background2" w:themeShade="80"/>
          <w:sz w:val="19"/>
          <w:szCs w:val="19"/>
        </w:rPr>
        <w:fldChar w:fldCharType="end"/>
      </w:r>
      <w:r w:rsidRPr="00356ABD">
        <w:rPr>
          <w:color w:val="767171" w:themeColor="background2" w:themeShade="80"/>
          <w:sz w:val="19"/>
          <w:szCs w:val="19"/>
        </w:rPr>
        <w:t>]</w:t>
      </w:r>
      <w:r>
        <w:t>.</w:t>
      </w:r>
    </w:p>
    <w:p w14:paraId="22DC46CF" w14:textId="123128BE" w:rsidR="000230FE" w:rsidRPr="00433FE2" w:rsidRDefault="000230FE" w:rsidP="000230FE">
      <w:pPr>
        <w:pStyle w:val="Ttuloimagen"/>
        <w:rPr>
          <w:smallCaps w:val="0"/>
        </w:rPr>
      </w:pPr>
      <w:r>
        <w:t>Imagen </w:t>
      </w:r>
      <w:r>
        <w:fldChar w:fldCharType="begin"/>
      </w:r>
      <w:r>
        <w:instrText xml:space="preserve"> SEQ Ilustración \* ARABIC </w:instrText>
      </w:r>
      <w:r>
        <w:fldChar w:fldCharType="separate"/>
      </w:r>
      <w:r w:rsidR="006E2537">
        <w:t>6</w:t>
      </w:r>
      <w:r>
        <w:fldChar w:fldCharType="end"/>
      </w:r>
      <w:r>
        <w:rPr>
          <w:smallCaps w:val="0"/>
        </w:rPr>
        <w:t xml:space="preserve">.– </w:t>
      </w:r>
      <w:r>
        <w:rPr>
          <w:i/>
          <w:iCs/>
          <w:smallCaps w:val="0"/>
        </w:rPr>
        <w:t xml:space="preserve">Equilibrio de libre-cambio en el modelo de </w:t>
      </w:r>
      <w:r w:rsidRPr="00D0623A">
        <w:rPr>
          <w:i/>
          <w:iCs/>
        </w:rPr>
        <w:t>Haberler</w:t>
      </w:r>
      <w:r>
        <w:rPr>
          <w:i/>
          <w:iCs/>
          <w:smallCaps w:val="0"/>
        </w:rPr>
        <w:t xml:space="preserve"> para el país A</w:t>
      </w:r>
    </w:p>
    <w:p w14:paraId="7795410C" w14:textId="742F737F" w:rsidR="000230FE" w:rsidRDefault="000230FE" w:rsidP="000230FE">
      <w:pPr>
        <w:pStyle w:val="Imagen"/>
      </w:pPr>
      <w:r>
        <w:drawing>
          <wp:inline distT="0" distB="0" distL="0" distR="0" wp14:anchorId="217D729B" wp14:editId="31C79555">
            <wp:extent cx="2072552" cy="1980000"/>
            <wp:effectExtent l="0" t="0" r="4445" b="1270"/>
            <wp:docPr id="1401725734" name="Imagen 140172573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7450" name="Imagen 2" descr="Diagrama&#10;&#10;Descripción generada automáticamente"/>
                    <pic:cNvPicPr/>
                  </pic:nvPicPr>
                  <pic:blipFill rotWithShape="1">
                    <a:blip r:embed="rId18"/>
                    <a:srcRect l="22233" r="18891"/>
                    <a:stretch/>
                  </pic:blipFill>
                  <pic:spPr bwMode="auto">
                    <a:xfrm>
                      <a:off x="0" y="0"/>
                      <a:ext cx="2072552" cy="1980000"/>
                    </a:xfrm>
                    <a:prstGeom prst="rect">
                      <a:avLst/>
                    </a:prstGeom>
                    <a:ln>
                      <a:noFill/>
                    </a:ln>
                    <a:extLst>
                      <a:ext uri="{53640926-AAD7-44D8-BBD7-CCE9431645EC}">
                        <a14:shadowObscured xmlns:a14="http://schemas.microsoft.com/office/drawing/2010/main"/>
                      </a:ext>
                    </a:extLst>
                  </pic:spPr>
                </pic:pic>
              </a:graphicData>
            </a:graphic>
          </wp:inline>
        </w:drawing>
      </w:r>
    </w:p>
    <w:p w14:paraId="33ED5EFF" w14:textId="77777777" w:rsidR="000230FE" w:rsidRPr="00D9465C" w:rsidRDefault="000230FE" w:rsidP="000230FE">
      <w:pPr>
        <w:pStyle w:val="PiedeImagen"/>
        <w:rPr>
          <w:i w:val="0"/>
          <w:iCs/>
        </w:rPr>
      </w:pPr>
      <w:r>
        <w:t>Fuente</w:t>
      </w:r>
      <w:r>
        <w:rPr>
          <w:i w:val="0"/>
          <w:iCs/>
        </w:rPr>
        <w:t>: Elaboración propia</w:t>
      </w:r>
    </w:p>
    <w:p w14:paraId="442C18EC" w14:textId="30FDABAE" w:rsidR="00736BD1" w:rsidRPr="00356ABD" w:rsidRDefault="00736BD1" w:rsidP="00736BD1">
      <w:pPr>
        <w:pStyle w:val="Nivel1SM"/>
        <w:keepNext/>
        <w:spacing w:after="0"/>
      </w:pPr>
      <w:r>
        <w:t xml:space="preserve">En cuanto a la determinación de la Relación Real de Intercambio, </w:t>
      </w:r>
      <w:r w:rsidR="00573A33">
        <w:t>é</w:t>
      </w:r>
      <w:r>
        <w:t>sta</w:t>
      </w:r>
      <w:r>
        <w:rPr>
          <w:b/>
          <w:bCs/>
        </w:rPr>
        <w:t xml:space="preserve"> </w:t>
      </w:r>
      <w:r w:rsidRPr="0046130F">
        <w:t>se determina mediante la</w:t>
      </w:r>
      <w:r>
        <w:rPr>
          <w:b/>
          <w:bCs/>
        </w:rPr>
        <w:t xml:space="preserve"> </w:t>
      </w:r>
      <w:r w:rsidRPr="00F60E42">
        <w:rPr>
          <w:b/>
          <w:bCs/>
        </w:rPr>
        <w:t>Curva de Oferta Neta</w:t>
      </w:r>
      <w:r w:rsidRPr="00F60E42">
        <w:t xml:space="preserve"> (ON)</w:t>
      </w:r>
      <w:r>
        <w:t xml:space="preserve">, que es una formalización de </w:t>
      </w:r>
      <w:r>
        <w:rPr>
          <w:smallCaps/>
        </w:rPr>
        <w:t>Marshall</w:t>
      </w:r>
      <w:r>
        <w:t xml:space="preserve"> del concepto de demanda recíproca acuñado por </w:t>
      </w:r>
      <w:r>
        <w:rPr>
          <w:smallCaps/>
        </w:rPr>
        <w:t>J.S. Mill</w:t>
      </w:r>
      <w:r>
        <w:t xml:space="preserve">. Este concepto </w:t>
      </w:r>
      <w:r>
        <w:rPr>
          <w:iCs/>
        </w:rPr>
        <w:t>se basa en que</w:t>
      </w:r>
      <w:r w:rsidRPr="00F31B02">
        <w:rPr>
          <w:iCs/>
        </w:rPr>
        <w:t xml:space="preserve"> </w:t>
      </w:r>
      <w:r w:rsidRPr="00A4091C">
        <w:rPr>
          <w:i/>
        </w:rPr>
        <w:t>la relación real de intercambio se determina para igualar el valor de las exportaciones y el de las importaciones</w:t>
      </w:r>
      <w:r w:rsidRPr="00356ABD">
        <w:rPr>
          <w:rStyle w:val="Refdenotaalpie"/>
          <w:iCs/>
        </w:rPr>
        <w:footnoteReference w:id="23"/>
      </w:r>
      <w:r>
        <w:rPr>
          <w:iCs/>
          <w:vertAlign w:val="superscript"/>
        </w:rPr>
        <w:t>,</w:t>
      </w:r>
      <w:r w:rsidRPr="003F6D18">
        <w:rPr>
          <w:rStyle w:val="Refdenotaalpie"/>
          <w:iCs/>
        </w:rPr>
        <w:footnoteReference w:id="24"/>
      </w:r>
      <w:r w:rsidRPr="00F31B02">
        <w:rPr>
          <w:iCs/>
        </w:rPr>
        <w:t>.</w:t>
      </w:r>
    </w:p>
    <w:p w14:paraId="6AC4E24F" w14:textId="77777777" w:rsidR="00736BD1" w:rsidRDefault="00736BD1" w:rsidP="00736BD1">
      <w:pPr>
        <w:pStyle w:val="Nivel2SM"/>
      </w:pPr>
      <w:r>
        <w:t>La curva de oferta neta muestra la cantidad comprada de un bien (importaciones) a cambio de otro (exportaciones) para cada relación real de intercambio.</w:t>
      </w:r>
    </w:p>
    <w:p w14:paraId="1E2AE2F8" w14:textId="6A597966" w:rsidR="00736BD1" w:rsidRDefault="00736BD1" w:rsidP="00736BD1">
      <w:pPr>
        <w:pStyle w:val="Nivel2SM"/>
      </w:pPr>
      <w:r>
        <w:lastRenderedPageBreak/>
        <w:t>Cada punto de la curva de oferta neta se obtiene trasladando las cantidades exportadas e importadas de la figura anterior (</w:t>
      </w:r>
      <m:oMath>
        <m:sSubSup>
          <m:sSubSupPr>
            <m:ctrlPr>
              <w:rPr>
                <w:rFonts w:ascii="Cambria Math" w:hAnsi="Cambria Math"/>
                <w:i/>
              </w:rPr>
            </m:ctrlPr>
          </m:sSubSupPr>
          <m:e>
            <m:r>
              <m:rPr>
                <m:nor/>
              </m:rPr>
              <w:rPr>
                <w:i/>
              </w:rPr>
              <m:t>X</m:t>
            </m:r>
          </m:e>
          <m:sub>
            <m:r>
              <m:rPr>
                <m:nor/>
              </m:rPr>
              <w:rPr>
                <w:i/>
              </w:rPr>
              <m:t>P</m:t>
            </m:r>
          </m:sub>
          <m:sup>
            <m:r>
              <m:rPr>
                <m:nor/>
              </m:rPr>
              <w:rPr>
                <w:i/>
              </w:rPr>
              <m:t>CI</m:t>
            </m:r>
          </m:sup>
        </m:sSubSup>
        <m:sSubSup>
          <m:sSubSupPr>
            <m:ctrlPr>
              <w:rPr>
                <w:rFonts w:ascii="Cambria Math" w:hAnsi="Cambria Math"/>
                <w:i/>
              </w:rPr>
            </m:ctrlPr>
          </m:sSubSupPr>
          <m:e>
            <m:r>
              <m:rPr>
                <m:nor/>
              </m:rPr>
              <w:rPr>
                <w:i/>
              </w:rPr>
              <m:t>X</m:t>
            </m:r>
          </m:e>
          <m:sub>
            <m:r>
              <m:rPr>
                <m:nor/>
              </m:rPr>
              <w:rPr>
                <w:i/>
              </w:rPr>
              <m:t>C</m:t>
            </m:r>
          </m:sub>
          <m:sup>
            <m:r>
              <m:rPr>
                <m:nor/>
              </m:rPr>
              <w:rPr>
                <w:i/>
              </w:rPr>
              <m:t>CI</m:t>
            </m:r>
          </m:sup>
        </m:sSubSup>
      </m:oMath>
      <w:r>
        <w:rPr>
          <w:rFonts w:eastAsiaTheme="minorEastAsia"/>
        </w:rPr>
        <w:t xml:space="preserve"> y </w:t>
      </w:r>
      <m:oMath>
        <m:sSubSup>
          <m:sSubSupPr>
            <m:ctrlPr>
              <w:rPr>
                <w:rFonts w:ascii="Cambria Math" w:hAnsi="Cambria Math"/>
                <w:i/>
              </w:rPr>
            </m:ctrlPr>
          </m:sSubSupPr>
          <m:e>
            <m:r>
              <m:rPr>
                <m:nor/>
              </m:rPr>
              <w:rPr>
                <w:i/>
              </w:rPr>
              <m:t>Y</m:t>
            </m:r>
          </m:e>
          <m:sub>
            <m:r>
              <m:rPr>
                <m:nor/>
              </m:rPr>
              <w:rPr>
                <w:i/>
              </w:rPr>
              <m:t>C</m:t>
            </m:r>
          </m:sub>
          <m:sup>
            <m:r>
              <m:rPr>
                <m:nor/>
              </m:rPr>
              <w:rPr>
                <w:i/>
              </w:rPr>
              <m:t>CI</m:t>
            </m:r>
          </m:sup>
        </m:sSubSup>
        <m:sSubSup>
          <m:sSubSupPr>
            <m:ctrlPr>
              <w:rPr>
                <w:rFonts w:ascii="Cambria Math" w:hAnsi="Cambria Math"/>
                <w:i/>
              </w:rPr>
            </m:ctrlPr>
          </m:sSubSupPr>
          <m:e>
            <m:r>
              <m:rPr>
                <m:nor/>
              </m:rPr>
              <w:rPr>
                <w:i/>
              </w:rPr>
              <m:t>Y</m:t>
            </m:r>
          </m:e>
          <m:sub>
            <m:r>
              <m:rPr>
                <m:nor/>
              </m:rPr>
              <w:rPr>
                <w:i/>
              </w:rPr>
              <m:t>P</m:t>
            </m:r>
          </m:sub>
          <m:sup>
            <m:r>
              <m:rPr>
                <m:nor/>
              </m:rPr>
              <w:rPr>
                <w:i/>
              </w:rPr>
              <m:t>CI</m:t>
            </m:r>
          </m:sup>
        </m:sSubSup>
      </m:oMath>
      <w:r>
        <w:rPr>
          <w:rFonts w:eastAsiaTheme="minorEastAsia"/>
        </w:rPr>
        <w:t>, respectivamente</w:t>
      </w:r>
      <w:r>
        <w:t>) a un eje de coordenadas, repitiendo el proceso para distintos valores de la RRI</w:t>
      </w:r>
      <w:r>
        <w:rPr>
          <w:rStyle w:val="Refdenotaalpie"/>
        </w:rPr>
        <w:footnoteReference w:id="25"/>
      </w:r>
      <w:r>
        <w:t>.</w:t>
      </w:r>
    </w:p>
    <w:p w14:paraId="6E51F7B8" w14:textId="77777777" w:rsidR="00736BD1" w:rsidRDefault="00736BD1" w:rsidP="00736BD1">
      <w:pPr>
        <w:pStyle w:val="Nivel2SM"/>
        <w:keepNext/>
        <w:spacing w:after="0"/>
      </w:pPr>
      <w:r>
        <w:t xml:space="preserve">Gráficamente, la curva de oferta neta pasa por el origen y tiene un </w:t>
      </w:r>
      <w:r w:rsidRPr="001357B0">
        <w:rPr>
          <w:i/>
          <w:iCs/>
        </w:rPr>
        <w:t>tramo inicial elástico</w:t>
      </w:r>
      <w:r>
        <w:t xml:space="preserve"> (porque al aumentar el precio del bien exportado se ofrece más </w:t>
      </w:r>
      <w:r>
        <w:rPr>
          <w:i/>
          <w:iCs/>
        </w:rPr>
        <w:t>X</w:t>
      </w:r>
      <w:r>
        <w:t xml:space="preserve"> para importar más </w:t>
      </w:r>
      <w:r>
        <w:rPr>
          <w:i/>
          <w:iCs/>
        </w:rPr>
        <w:t>Y</w:t>
      </w:r>
      <w:r>
        <w:t xml:space="preserve">) y un </w:t>
      </w:r>
      <w:r w:rsidRPr="001357B0">
        <w:rPr>
          <w:i/>
          <w:iCs/>
        </w:rPr>
        <w:t>tramo final inelástico</w:t>
      </w:r>
      <w:r>
        <w:t xml:space="preserve"> (el precio de </w:t>
      </w:r>
      <w:r>
        <w:rPr>
          <w:i/>
          <w:iCs/>
        </w:rPr>
        <w:t>X</w:t>
      </w:r>
      <w:r>
        <w:t xml:space="preserve"> es muy alto en relación a </w:t>
      </w:r>
      <w:r>
        <w:rPr>
          <w:i/>
          <w:iCs/>
        </w:rPr>
        <w:t>Y</w:t>
      </w:r>
      <w:r>
        <w:t xml:space="preserve">, por lo que no es necesario exportar tanto </w:t>
      </w:r>
      <w:r>
        <w:rPr>
          <w:i/>
          <w:iCs/>
        </w:rPr>
        <w:t>X</w:t>
      </w:r>
      <w:r>
        <w:t xml:space="preserve"> para importar </w:t>
      </w:r>
      <w:r>
        <w:rPr>
          <w:i/>
          <w:iCs/>
        </w:rPr>
        <w:t>Y</w:t>
      </w:r>
      <w:r>
        <w:t>).</w:t>
      </w:r>
    </w:p>
    <w:p w14:paraId="59992D73" w14:textId="77777777" w:rsidR="00736BD1" w:rsidRPr="000863F7" w:rsidRDefault="00736BD1" w:rsidP="00736BD1">
      <w:pPr>
        <w:pStyle w:val="Nivel3SM"/>
        <w:rPr>
          <w:spacing w:val="-4"/>
        </w:rPr>
      </w:pPr>
      <w:r w:rsidRPr="000863F7">
        <w:rPr>
          <w:spacing w:val="-4"/>
        </w:rPr>
        <w:t xml:space="preserve">Puede llegar un momento en que el precio de </w:t>
      </w:r>
      <w:r w:rsidRPr="000863F7">
        <w:rPr>
          <w:i/>
          <w:iCs/>
          <w:spacing w:val="-4"/>
        </w:rPr>
        <w:t>X</w:t>
      </w:r>
      <w:r w:rsidRPr="000863F7">
        <w:rPr>
          <w:spacing w:val="-4"/>
        </w:rPr>
        <w:t xml:space="preserve"> sea ya tan elevado que, a medida que aumente la RRI (i.e.</w:t>
      </w:r>
      <m:oMath>
        <m:r>
          <w:rPr>
            <w:rFonts w:ascii="Cambria Math" w:hAnsi="Cambria Math"/>
            <w:spacing w:val="-4"/>
          </w:rPr>
          <m:t xml:space="preserve"> </m:t>
        </m:r>
        <m:r>
          <m:rPr>
            <m:nor/>
          </m:rPr>
          <w:rPr>
            <w:rFonts w:ascii="Times New Roman" w:hAnsi="Times New Roman" w:cs="Times New Roman"/>
            <w:i/>
            <w:iCs/>
            <w:spacing w:val="-4"/>
          </w:rPr>
          <m:t>↑</m:t>
        </m:r>
        <m:f>
          <m:fPr>
            <m:type m:val="lin"/>
            <m:ctrlPr>
              <w:rPr>
                <w:rFonts w:ascii="Cambria Math" w:hAnsi="Cambria Math" w:cs="Times New Roman"/>
                <w:i/>
                <w:iCs/>
                <w:spacing w:val="-4"/>
              </w:rPr>
            </m:ctrlPr>
          </m:fPr>
          <m:num>
            <m:sSub>
              <m:sSubPr>
                <m:ctrlPr>
                  <w:rPr>
                    <w:rFonts w:ascii="Cambria Math" w:hAnsi="Cambria Math"/>
                    <w:i/>
                    <w:spacing w:val="-4"/>
                  </w:rPr>
                </m:ctrlPr>
              </m:sSubPr>
              <m:e>
                <m:r>
                  <m:rPr>
                    <m:nor/>
                  </m:rPr>
                  <w:rPr>
                    <w:i/>
                    <w:spacing w:val="-4"/>
                  </w:rPr>
                  <m:t>P</m:t>
                </m:r>
              </m:e>
              <m:sub>
                <m:r>
                  <m:rPr>
                    <m:nor/>
                  </m:rPr>
                  <w:rPr>
                    <w:i/>
                    <w:spacing w:val="-4"/>
                  </w:rPr>
                  <m:t>X</m:t>
                </m:r>
              </m:sub>
            </m:sSub>
          </m:num>
          <m:den>
            <m:sSub>
              <m:sSubPr>
                <m:ctrlPr>
                  <w:rPr>
                    <w:rFonts w:ascii="Cambria Math" w:hAnsi="Cambria Math"/>
                    <w:i/>
                    <w:spacing w:val="-4"/>
                  </w:rPr>
                </m:ctrlPr>
              </m:sSubPr>
              <m:e>
                <m:r>
                  <m:rPr>
                    <m:nor/>
                  </m:rPr>
                  <w:rPr>
                    <w:i/>
                    <w:spacing w:val="-4"/>
                  </w:rPr>
                  <m:t>P</m:t>
                </m:r>
              </m:e>
              <m:sub>
                <m:r>
                  <m:rPr>
                    <m:nor/>
                  </m:rPr>
                  <w:rPr>
                    <w:i/>
                    <w:spacing w:val="-4"/>
                  </w:rPr>
                  <m:t>Y</m:t>
                </m:r>
              </m:sub>
            </m:sSub>
          </m:den>
        </m:f>
      </m:oMath>
      <w:r w:rsidRPr="000863F7">
        <w:rPr>
          <w:spacing w:val="-4"/>
        </w:rPr>
        <w:t xml:space="preserve">), disminuyan las exportaciones y aun así aumenten las importaciones (porque </w:t>
      </w:r>
      <m:oMath>
        <m:r>
          <m:rPr>
            <m:nor/>
          </m:rPr>
          <w:rPr>
            <w:rFonts w:ascii="Times New Roman" w:hAnsi="Times New Roman" w:cs="Times New Roman"/>
            <w:i/>
            <w:iCs/>
            <w:spacing w:val="-4"/>
          </w:rPr>
          <m:t>↑↑</m:t>
        </m:r>
        <m:sSub>
          <m:sSubPr>
            <m:ctrlPr>
              <w:rPr>
                <w:rFonts w:ascii="Cambria Math" w:hAnsi="Cambria Math"/>
                <w:i/>
                <w:spacing w:val="-4"/>
              </w:rPr>
            </m:ctrlPr>
          </m:sSubPr>
          <m:e>
            <m:r>
              <m:rPr>
                <m:nor/>
              </m:rPr>
              <w:rPr>
                <w:i/>
                <w:spacing w:val="-4"/>
              </w:rPr>
              <m:t>P</m:t>
            </m:r>
          </m:e>
          <m:sub>
            <m:r>
              <m:rPr>
                <m:nor/>
              </m:rPr>
              <w:rPr>
                <w:i/>
                <w:spacing w:val="-4"/>
              </w:rPr>
              <m:t>X</m:t>
            </m:r>
          </m:sub>
        </m:sSub>
        <m:r>
          <w:rPr>
            <w:rFonts w:ascii="Cambria Math" w:eastAsiaTheme="minorEastAsia" w:hAnsi="Cambria Math"/>
            <w:spacing w:val="-4"/>
          </w:rPr>
          <m:t>∙</m:t>
        </m:r>
        <m:r>
          <m:rPr>
            <m:nor/>
          </m:rPr>
          <w:rPr>
            <w:rFonts w:ascii="Times New Roman" w:eastAsiaTheme="minorEastAsia" w:hAnsi="Times New Roman" w:cs="Times New Roman"/>
            <w:i/>
            <w:iCs/>
            <w:spacing w:val="-4"/>
          </w:rPr>
          <m:t>↓</m:t>
        </m:r>
        <m:r>
          <m:rPr>
            <m:nor/>
          </m:rPr>
          <w:rPr>
            <w:i/>
            <w:spacing w:val="-4"/>
          </w:rPr>
          <m:t>X</m:t>
        </m:r>
      </m:oMath>
      <w:r w:rsidRPr="000863F7">
        <w:rPr>
          <w:rFonts w:eastAsiaTheme="minorEastAsia"/>
          <w:spacing w:val="-4"/>
        </w:rPr>
        <w:t>, por lo que se pueden seguir comprando más importaciones</w:t>
      </w:r>
      <w:r w:rsidRPr="000863F7">
        <w:rPr>
          <w:rStyle w:val="Refdenotaalpie"/>
          <w:rFonts w:eastAsiaTheme="minorEastAsia"/>
          <w:spacing w:val="-4"/>
        </w:rPr>
        <w:footnoteReference w:id="26"/>
      </w:r>
      <w:r w:rsidRPr="000863F7">
        <w:rPr>
          <w:spacing w:val="-4"/>
        </w:rPr>
        <w:t>).</w:t>
      </w:r>
    </w:p>
    <w:p w14:paraId="64718C49" w14:textId="2749EC8B" w:rsidR="00736BD1" w:rsidRDefault="00736BD1" w:rsidP="00736BD1">
      <w:pPr>
        <w:pStyle w:val="Nivel2SM"/>
      </w:pPr>
      <w:r>
        <w:t>Repitiendo el mismo proceso para el país</w:t>
      </w:r>
      <w:r w:rsidR="000562A6">
        <w:t> </w:t>
      </w:r>
      <w:r>
        <w:rPr>
          <w:i/>
          <w:iCs/>
        </w:rPr>
        <w:t>B</w:t>
      </w:r>
      <w:r>
        <w:t xml:space="preserve">, obtendríamos su curva de oferta, sólo que ahora las cantidades de </w:t>
      </w:r>
      <w:r>
        <w:rPr>
          <w:i/>
          <w:iCs/>
        </w:rPr>
        <w:t>X</w:t>
      </w:r>
      <w:r>
        <w:t xml:space="preserve"> representan las importaciones y las de </w:t>
      </w:r>
      <w:r>
        <w:rPr>
          <w:i/>
          <w:iCs/>
        </w:rPr>
        <w:t>Y</w:t>
      </w:r>
      <w:r w:rsidRPr="006961AC">
        <w:t>,</w:t>
      </w:r>
      <w:r>
        <w:t xml:space="preserve"> las exportaciones.</w:t>
      </w:r>
    </w:p>
    <w:p w14:paraId="731FC1DB" w14:textId="4FC87F94" w:rsidR="00736BD1" w:rsidRDefault="00736BD1" w:rsidP="00736BD1">
      <w:pPr>
        <w:pStyle w:val="Nivel2SM"/>
        <w:keepNext/>
        <w:spacing w:after="0"/>
      </w:pPr>
      <w:r>
        <w:t>De esta manera, la RRI vendrá determinada por la</w:t>
      </w:r>
      <w:r w:rsidR="00E82001">
        <w:t xml:space="preserve"> pendiente de la</w:t>
      </w:r>
      <w:r>
        <w:t xml:space="preserve"> recta que parta del origen y pase por la intersección de ambas, donde se igualan la oferta de exportaciones y la demanda de importaciones de ambos países.</w:t>
      </w:r>
    </w:p>
    <w:p w14:paraId="245CD9A2" w14:textId="142DCC81" w:rsidR="00736BD1" w:rsidRDefault="00736BD1" w:rsidP="003D45DC">
      <w:pPr>
        <w:pStyle w:val="Nivel3SM"/>
      </w:pPr>
      <w:r>
        <w:t xml:space="preserve">La condición para que el punto de equilibrio sea </w:t>
      </w:r>
      <w:r>
        <w:rPr>
          <w:i/>
          <w:iCs/>
        </w:rPr>
        <w:t>único</w:t>
      </w:r>
      <w:r>
        <w:t xml:space="preserve"> es que ambos bienes sean normales</w:t>
      </w:r>
      <w:r w:rsidR="003D45DC">
        <w:t xml:space="preserve"> (</w:t>
      </w:r>
      <w:r w:rsidR="003D45DC" w:rsidRPr="003D45DC">
        <w:t>i</w:t>
      </w:r>
      <w:r w:rsidR="003D45DC">
        <w:t>.</w:t>
      </w:r>
      <w:r w:rsidR="003D45DC" w:rsidRPr="003D45DC">
        <w:t>e</w:t>
      </w:r>
      <w:r w:rsidR="003D45DC">
        <w:t>.</w:t>
      </w:r>
      <w:r w:rsidR="003D45DC" w:rsidRPr="003D45DC">
        <w:t xml:space="preserve"> que ante un movimiento favorable de la RRI, se produzca un aumento tanto de la oferta de exportaciones como de la demanda de importaciones</w:t>
      </w:r>
      <w:r w:rsidR="003D45DC">
        <w:t>)</w:t>
      </w:r>
      <w:r w:rsidRPr="00042767">
        <w:t xml:space="preserve">, y la condición para que sea </w:t>
      </w:r>
      <w:r w:rsidRPr="00143C07">
        <w:rPr>
          <w:i/>
          <w:iCs/>
        </w:rPr>
        <w:t>estable</w:t>
      </w:r>
      <w:r w:rsidRPr="00042767">
        <w:t xml:space="preserve"> es la condición de </w:t>
      </w:r>
      <w:r>
        <w:rPr>
          <w:smallCaps/>
        </w:rPr>
        <w:t>Marshall</w:t>
      </w:r>
      <w:r w:rsidRPr="00042767">
        <w:t>-</w:t>
      </w:r>
      <w:r>
        <w:rPr>
          <w:smallCaps/>
        </w:rPr>
        <w:t>Lerner</w:t>
      </w:r>
      <w:r w:rsidRPr="00042767">
        <w:t xml:space="preserve"> (</w:t>
      </w:r>
      <m:oMath>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M</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X</m:t>
                </m:r>
              </m:sub>
            </m:sSub>
          </m:e>
        </m:d>
        <m:r>
          <w:rPr>
            <w:rFonts w:ascii="Cambria Math" w:hAnsi="Cambria Math"/>
          </w:rPr>
          <m:t>&gt;</m:t>
        </m:r>
        <m:r>
          <m:rPr>
            <m:nor/>
          </m:rPr>
          <w:rPr>
            <w:i/>
            <w:iCs/>
          </w:rPr>
          <m:t>1</m:t>
        </m:r>
      </m:oMath>
      <w:r w:rsidRPr="00042767">
        <w:t>).</w:t>
      </w:r>
    </w:p>
    <w:p w14:paraId="1ECECE96" w14:textId="3E3CB1D9" w:rsidR="00DC1EAF" w:rsidRDefault="009406A3" w:rsidP="0079653D">
      <w:pPr>
        <w:pStyle w:val="Ttulo6"/>
      </w:pPr>
      <w:bookmarkStart w:id="124" w:name="_Toc111386449"/>
      <w:bookmarkStart w:id="125" w:name="_Toc141112721"/>
      <w:bookmarkStart w:id="126" w:name="_Toc89250938"/>
      <w:bookmarkStart w:id="127" w:name="_Toc89251050"/>
      <w:bookmarkEnd w:id="123"/>
      <w:r>
        <w:t>Implicacione</w:t>
      </w:r>
      <w:r w:rsidR="00DC1EAF">
        <w:t>s</w:t>
      </w:r>
      <w:bookmarkEnd w:id="124"/>
      <w:bookmarkEnd w:id="125"/>
    </w:p>
    <w:p w14:paraId="378E3170" w14:textId="5BF43B7F" w:rsidR="00187CC5" w:rsidRPr="009A3B14" w:rsidRDefault="00187CC5" w:rsidP="00BC31DB">
      <w:pPr>
        <w:pStyle w:val="Nivel5"/>
        <w:ind w:left="170"/>
      </w:pPr>
      <w:r>
        <w:rPr>
          <w:i/>
          <w:iCs/>
          <w:u w:val="single"/>
        </w:rPr>
        <w:t>¿Por qué comercian los países?</w:t>
      </w:r>
      <w:r>
        <w:t xml:space="preserve">: El comercio internacional surge por las </w:t>
      </w:r>
      <w:r w:rsidRPr="007C5FF4">
        <w:rPr>
          <w:i/>
          <w:iCs/>
        </w:rPr>
        <w:t>diferencias en los precios relativos de los bienes</w:t>
      </w:r>
      <w:r w:rsidRPr="007C5FF4">
        <w:t xml:space="preserve"> causadas por </w:t>
      </w:r>
      <w:r w:rsidR="00EA1F3D">
        <w:t xml:space="preserve">las diferencias en las dotaciones factoriales, </w:t>
      </w:r>
      <w:r w:rsidRPr="007C5FF4">
        <w:t>las</w:t>
      </w:r>
      <w:r w:rsidRPr="00EA1F3D">
        <w:t xml:space="preserve"> </w:t>
      </w:r>
      <w:r w:rsidRPr="007C5FF4">
        <w:t>diferencias entre las tecnologías de los distintos países</w:t>
      </w:r>
      <w:r>
        <w:t xml:space="preserve"> y diferencias en las preferencias.</w:t>
      </w:r>
    </w:p>
    <w:p w14:paraId="650B6137" w14:textId="199EA236" w:rsidR="00187CC5" w:rsidRDefault="00187CC5" w:rsidP="00BC31DB">
      <w:pPr>
        <w:pStyle w:val="Nivel5"/>
        <w:ind w:left="170"/>
      </w:pPr>
      <w:r w:rsidRPr="00D5088A">
        <w:rPr>
          <w:i/>
          <w:iCs/>
          <w:u w:val="single"/>
        </w:rPr>
        <w:t>¿Qué producen?</w:t>
      </w:r>
      <w:r>
        <w:t>:</w:t>
      </w:r>
      <w:r w:rsidRPr="00D5088A">
        <w:t xml:space="preserve"> </w:t>
      </w:r>
      <w:r w:rsidRPr="007C5FF4">
        <w:rPr>
          <w:i/>
          <w:iCs/>
        </w:rPr>
        <w:t xml:space="preserve">Cada país </w:t>
      </w:r>
      <w:r w:rsidRPr="00822AA5">
        <w:t xml:space="preserve">produce </w:t>
      </w:r>
      <w:r w:rsidR="00822AA5" w:rsidRPr="00822AA5">
        <w:t>los dos bienes</w:t>
      </w:r>
      <w:r w:rsidR="00822AA5">
        <w:t xml:space="preserve"> (ya no tendrá lugar la</w:t>
      </w:r>
      <w:r w:rsidR="00822AA5" w:rsidRPr="00822AA5">
        <w:t xml:space="preserve"> especialización completa,</w:t>
      </w:r>
      <w:r w:rsidR="00822AA5">
        <w:t xml:space="preserve"> ya que la FPP es cóncava). Cada país </w:t>
      </w:r>
      <w:r w:rsidR="00822AA5" w:rsidRPr="00747CD7">
        <w:rPr>
          <w:i/>
          <w:iCs/>
        </w:rPr>
        <w:t xml:space="preserve">exporta </w:t>
      </w:r>
      <w:r w:rsidRPr="00747CD7">
        <w:rPr>
          <w:i/>
          <w:iCs/>
        </w:rPr>
        <w:t>el bien</w:t>
      </w:r>
      <w:r w:rsidRPr="007C5FF4">
        <w:rPr>
          <w:i/>
          <w:iCs/>
        </w:rPr>
        <w:t xml:space="preserve"> </w:t>
      </w:r>
      <w:r>
        <w:rPr>
          <w:i/>
          <w:iCs/>
        </w:rPr>
        <w:t>que es más caro con comercio internacional que en autarquía</w:t>
      </w:r>
      <w:r w:rsidR="00822AA5" w:rsidRPr="00822AA5">
        <w:rPr>
          <w:i/>
          <w:iCs/>
        </w:rPr>
        <w:t xml:space="preserve"> e importa el otro</w:t>
      </w:r>
      <w:r w:rsidR="00822AA5">
        <w:t>.</w:t>
      </w:r>
    </w:p>
    <w:p w14:paraId="3206CA4E" w14:textId="3A3609EE" w:rsidR="00747CD7" w:rsidRPr="00747CD7" w:rsidRDefault="00187CC5" w:rsidP="00BA6B86">
      <w:pPr>
        <w:pStyle w:val="Nivel5"/>
        <w:numPr>
          <w:ilvl w:val="0"/>
          <w:numId w:val="0"/>
        </w:numPr>
        <w:ind w:left="170"/>
      </w:pPr>
      <w:r w:rsidRPr="002169BC">
        <w:rPr>
          <w:i/>
          <w:iCs/>
          <w:u w:val="single"/>
        </w:rPr>
        <w:t>¿Qué implicaciones tiene para el bienestar?</w:t>
      </w:r>
      <w:r>
        <w:t xml:space="preserve">: En la medida en que cada país se especializa en la producción de aquel bien que hace relativamente mejor que el resto, el comercio será </w:t>
      </w:r>
      <w:r w:rsidRPr="00D5088A">
        <w:t>beneficioso para ambos</w:t>
      </w:r>
      <w:r>
        <w:t xml:space="preserve">, ya que la producción </w:t>
      </w:r>
      <w:r w:rsidRPr="002169BC">
        <w:rPr>
          <w:i/>
          <w:iCs/>
        </w:rPr>
        <w:t>total</w:t>
      </w:r>
      <w:r>
        <w:t xml:space="preserve"> es mayor que en autarquía. </w:t>
      </w:r>
      <w:r w:rsidRPr="002169BC">
        <w:rPr>
          <w:iCs/>
        </w:rPr>
        <w:t xml:space="preserve">De este modo, el comercio </w:t>
      </w:r>
      <w:r w:rsidRPr="002169BC">
        <w:rPr>
          <w:iCs/>
        </w:rPr>
        <w:lastRenderedPageBreak/>
        <w:t>internacional aumenta las posibilidades de consumo de los países que participan en él al permitir que cada país obtenga de manera más eficiente el bien en el que no tiene una ventaja comparativa, produciendo el bien para el que tiene una ventaja comparativa e intercambiándolo por el otro bien.</w:t>
      </w:r>
      <w:r w:rsidR="002169BC">
        <w:rPr>
          <w:iCs/>
        </w:rPr>
        <w:t xml:space="preserve"> </w:t>
      </w:r>
      <w:r w:rsidR="00747CD7" w:rsidRPr="00747CD7">
        <w:t>Sin</w:t>
      </w:r>
      <w:r w:rsidR="00747CD7">
        <w:t xml:space="preserve"> embargo, dentro de cada país pueden surgir ganadores y perdedores, como ejemplificaremos con el modelo de </w:t>
      </w:r>
      <w:r w:rsidR="00747CD7" w:rsidRPr="002169BC">
        <w:rPr>
          <w:smallCaps/>
        </w:rPr>
        <w:t>Heckscher-Ohlin-Samuelson</w:t>
      </w:r>
      <w:r w:rsidR="00747CD7">
        <w:t>.</w:t>
      </w:r>
    </w:p>
    <w:p w14:paraId="1EDA8A07" w14:textId="6893F408" w:rsidR="00A4091C" w:rsidRPr="00187CC5" w:rsidRDefault="00A4091C" w:rsidP="00BC31DB">
      <w:pPr>
        <w:pStyle w:val="Nivel5"/>
        <w:ind w:left="170"/>
      </w:pPr>
      <w:r>
        <w:rPr>
          <w:i/>
          <w:iCs/>
          <w:u w:val="single"/>
        </w:rPr>
        <w:t>¿Cuál es la relación real de intercambio?</w:t>
      </w:r>
      <w:r>
        <w:t xml:space="preserve">: La relación real de intercambio se determina mediante la curva de oferta neta, que es una formalización de </w:t>
      </w:r>
      <w:r>
        <w:rPr>
          <w:smallCaps/>
        </w:rPr>
        <w:t>Marshall</w:t>
      </w:r>
      <w:r>
        <w:t xml:space="preserve"> del concepto de demanda recíproca acuñado por </w:t>
      </w:r>
      <w:r>
        <w:rPr>
          <w:smallCaps/>
        </w:rPr>
        <w:t>J.S. Mill</w:t>
      </w:r>
      <w:r>
        <w:t xml:space="preserve">. Este concepto </w:t>
      </w:r>
      <w:r>
        <w:rPr>
          <w:iCs/>
        </w:rPr>
        <w:t>se basa en que</w:t>
      </w:r>
      <w:r w:rsidRPr="00F31B02">
        <w:rPr>
          <w:iCs/>
        </w:rPr>
        <w:t xml:space="preserve"> </w:t>
      </w:r>
      <w:r w:rsidRPr="00A4091C">
        <w:rPr>
          <w:i/>
        </w:rPr>
        <w:t>la relación real de intercambio se determina para igualar el valor de las exportaciones y el de las importaciones</w:t>
      </w:r>
      <w:r w:rsidRPr="00F31B02">
        <w:rPr>
          <w:iCs/>
        </w:rPr>
        <w:t>.</w:t>
      </w:r>
    </w:p>
    <w:p w14:paraId="76B00A14" w14:textId="0B505C03" w:rsidR="009406A3" w:rsidRDefault="00DC1EAF" w:rsidP="009406A3">
      <w:pPr>
        <w:pStyle w:val="Ttulo3"/>
      </w:pPr>
      <w:bookmarkStart w:id="128" w:name="_Toc111386450"/>
      <w:bookmarkStart w:id="129" w:name="_Toc141112722"/>
      <w:r>
        <w:t>Evidencia empírica</w:t>
      </w:r>
      <w:bookmarkEnd w:id="126"/>
      <w:bookmarkEnd w:id="127"/>
      <w:bookmarkEnd w:id="128"/>
      <w:bookmarkEnd w:id="129"/>
    </w:p>
    <w:p w14:paraId="6673C1FC" w14:textId="738B1BDB" w:rsidR="009406A3" w:rsidRDefault="009406A3" w:rsidP="000E7BD7">
      <w:pPr>
        <w:pStyle w:val="Nivel1SM"/>
        <w:spacing w:before="0"/>
      </w:pPr>
      <w:r>
        <w:t>Este modelo neoclásico en su versión generali</w:t>
      </w:r>
      <w:r w:rsidR="002169BC">
        <w:t>z</w:t>
      </w:r>
      <w:r>
        <w:t>ad</w:t>
      </w:r>
      <w:r w:rsidR="002169BC">
        <w:t>a</w:t>
      </w:r>
      <w:r>
        <w:t xml:space="preserve"> apenas </w:t>
      </w:r>
      <w:r w:rsidR="002169BC">
        <w:t>h</w:t>
      </w:r>
      <w:r>
        <w:t>a recibido atención empírica, ya que prácticamente todos los estudios empíricos se han concentrado en el modelo de Heckscher-Ohlin, que desde el punto de vista teórico puede ser considerado como un caso particular del modelo neoclásico general</w:t>
      </w:r>
      <w:r w:rsidR="00A42C5C">
        <w:t>.</w:t>
      </w:r>
    </w:p>
    <w:p w14:paraId="7961E266" w14:textId="522EDF48" w:rsidR="00A42C5C" w:rsidRDefault="00A42C5C" w:rsidP="00A360D3">
      <w:pPr>
        <w:pStyle w:val="Nivel1SM"/>
      </w:pPr>
      <w:proofErr w:type="spellStart"/>
      <w:r>
        <w:rPr>
          <w:smallCaps/>
        </w:rPr>
        <w:t>Harrigan</w:t>
      </w:r>
      <w:proofErr w:type="spellEnd"/>
      <w:r w:rsidR="006F28E8">
        <w:t xml:space="preserve"> </w:t>
      </w:r>
      <w:r>
        <w:t xml:space="preserve">(1997) es de los pocos estudios empíricos de este modelo. En este estudio, </w:t>
      </w:r>
      <w:proofErr w:type="spellStart"/>
      <w:r>
        <w:rPr>
          <w:smallCaps/>
        </w:rPr>
        <w:t>Harrigan</w:t>
      </w:r>
      <w:proofErr w:type="spellEnd"/>
      <w:r>
        <w:t xml:space="preserve"> halló resultados empíricos aceptables, de forma que el modelo neoclásico parece adaptarse adecuadamente a la realidad.</w:t>
      </w:r>
    </w:p>
    <w:p w14:paraId="6FE5DBD6" w14:textId="1F51AA01" w:rsidR="009406A3" w:rsidRDefault="00514BA4" w:rsidP="00A57C1F">
      <w:pPr>
        <w:pStyle w:val="Ttulo2"/>
        <w:spacing w:line="252" w:lineRule="auto"/>
        <w:rPr>
          <w:lang w:val="fr-FR"/>
        </w:rPr>
      </w:pPr>
      <w:bookmarkStart w:id="130" w:name="_Toc89250939"/>
      <w:bookmarkStart w:id="131" w:name="_Toc89251051"/>
      <w:bookmarkStart w:id="132" w:name="_Toc111386451"/>
      <w:bookmarkStart w:id="133" w:name="_Toc141112723"/>
      <w:r w:rsidRPr="00233E65">
        <w:t>Modelo</w:t>
      </w:r>
      <w:r w:rsidR="009406A3" w:rsidRPr="009406A3">
        <w:rPr>
          <w:lang w:val="fr-FR"/>
        </w:rPr>
        <w:t xml:space="preserve"> de Heckscher-Ohlin</w:t>
      </w:r>
      <w:r w:rsidR="009406A3">
        <w:rPr>
          <w:lang w:val="fr-FR"/>
        </w:rPr>
        <w:t>-</w:t>
      </w:r>
      <w:r w:rsidR="009406A3" w:rsidRPr="009406A3">
        <w:rPr>
          <w:lang w:val="fr-FR"/>
        </w:rPr>
        <w:t>Sa</w:t>
      </w:r>
      <w:r w:rsidR="009406A3">
        <w:rPr>
          <w:lang w:val="fr-FR"/>
        </w:rPr>
        <w:t>muelson</w:t>
      </w:r>
      <w:bookmarkEnd w:id="130"/>
      <w:bookmarkEnd w:id="131"/>
      <w:bookmarkEnd w:id="132"/>
      <w:bookmarkEnd w:id="133"/>
    </w:p>
    <w:p w14:paraId="0EC84330" w14:textId="39A5A97F" w:rsidR="0045126B" w:rsidRDefault="009406A3" w:rsidP="00A57C1F">
      <w:pPr>
        <w:pStyle w:val="Ttulo3"/>
        <w:spacing w:before="0" w:line="252" w:lineRule="auto"/>
      </w:pPr>
      <w:bookmarkStart w:id="134" w:name="_Toc89250940"/>
      <w:bookmarkStart w:id="135" w:name="_Toc89251052"/>
      <w:bookmarkStart w:id="136" w:name="_Toc111386452"/>
      <w:bookmarkStart w:id="137" w:name="_Toc141112724"/>
      <w:r w:rsidRPr="0044394A">
        <w:t>Idea</w:t>
      </w:r>
      <w:bookmarkEnd w:id="134"/>
      <w:bookmarkEnd w:id="135"/>
      <w:bookmarkEnd w:id="136"/>
      <w:bookmarkEnd w:id="137"/>
    </w:p>
    <w:p w14:paraId="7B25D97B" w14:textId="77777777" w:rsidR="008B1B9B" w:rsidRDefault="00233E65" w:rsidP="00A57C1F">
      <w:pPr>
        <w:pStyle w:val="Nivel1SM"/>
        <w:keepNext/>
        <w:spacing w:before="0" w:after="0" w:line="252" w:lineRule="auto"/>
      </w:pPr>
      <w:r>
        <w:t xml:space="preserve">El </w:t>
      </w:r>
      <w:r w:rsidRPr="00233E65">
        <w:rPr>
          <w:b/>
          <w:bCs/>
        </w:rPr>
        <w:t xml:space="preserve">modelo de </w:t>
      </w:r>
      <w:r w:rsidRPr="00233E65">
        <w:rPr>
          <w:b/>
          <w:bCs/>
          <w:smallCaps/>
        </w:rPr>
        <w:t>Heckscher-Ohlin-Samuelson</w:t>
      </w:r>
      <w:r>
        <w:t xml:space="preserve"> puede ser considerado un caso particular del modelo neoclásico en el que se asumen idénticos gustos y funciones de producción entre los diferentes países.</w:t>
      </w:r>
    </w:p>
    <w:p w14:paraId="23643705" w14:textId="0084A11F" w:rsidR="00233E65" w:rsidRPr="00233E65" w:rsidRDefault="00233E65" w:rsidP="00A57C1F">
      <w:pPr>
        <w:pStyle w:val="Nivel2SM"/>
        <w:spacing w:line="252" w:lineRule="auto"/>
      </w:pPr>
      <w:r>
        <w:t>Esta pérdida de generalidad es, de acuerdo con algunos autores, el precio que ha de ser pagado para obtener conclusiones firmes sobre la estructura del comercio internacional de un país.</w:t>
      </w:r>
    </w:p>
    <w:p w14:paraId="21838F57" w14:textId="6BA29587" w:rsidR="00F72951" w:rsidRPr="001B3EDC" w:rsidRDefault="00F72951" w:rsidP="00A57C1F">
      <w:pPr>
        <w:pStyle w:val="Nivel1SM"/>
        <w:spacing w:line="252" w:lineRule="auto"/>
      </w:pPr>
      <w:r>
        <w:rPr>
          <w:rStyle w:val="Hipervnculo"/>
          <w:color w:val="auto"/>
          <w:u w:val="none"/>
        </w:rPr>
        <w:t xml:space="preserve">Este </w:t>
      </w:r>
      <w:r w:rsidR="0044394A" w:rsidRPr="0044394A">
        <w:rPr>
          <w:rStyle w:val="Hipervnculo"/>
          <w:color w:val="auto"/>
          <w:u w:val="none"/>
        </w:rPr>
        <w:t xml:space="preserve">modelo </w:t>
      </w:r>
      <w:r>
        <w:rPr>
          <w:rStyle w:val="Hipervnculo"/>
          <w:color w:val="auto"/>
          <w:u w:val="none"/>
        </w:rPr>
        <w:t>fue planteado inicialmente por</w:t>
      </w:r>
      <w:r w:rsidR="0044394A" w:rsidRPr="0044394A">
        <w:rPr>
          <w:rStyle w:val="Hipervnculo"/>
          <w:color w:val="auto"/>
          <w:u w:val="none"/>
        </w:rPr>
        <w:t xml:space="preserve"> los economistas suecos </w:t>
      </w:r>
      <w:r w:rsidR="00A94006" w:rsidRPr="00A94006">
        <w:rPr>
          <w:rStyle w:val="Hipervnculo"/>
          <w:smallCaps/>
          <w:color w:val="auto"/>
          <w:u w:val="none"/>
        </w:rPr>
        <w:t>Eli</w:t>
      </w:r>
      <w:r w:rsidR="00A94006">
        <w:rPr>
          <w:rStyle w:val="Hipervnculo"/>
          <w:color w:val="auto"/>
          <w:u w:val="none"/>
        </w:rPr>
        <w:t xml:space="preserve"> </w:t>
      </w:r>
      <w:proofErr w:type="spellStart"/>
      <w:r w:rsidR="0044394A" w:rsidRPr="0044394A">
        <w:rPr>
          <w:rStyle w:val="Hipervnculo"/>
          <w:smallCaps/>
          <w:color w:val="auto"/>
          <w:u w:val="none"/>
        </w:rPr>
        <w:t>Heckscher</w:t>
      </w:r>
      <w:proofErr w:type="spellEnd"/>
      <w:r w:rsidR="0044394A">
        <w:rPr>
          <w:rStyle w:val="Hipervnculo"/>
          <w:color w:val="auto"/>
          <w:u w:val="none"/>
        </w:rPr>
        <w:t xml:space="preserve"> </w:t>
      </w:r>
      <w:r w:rsidR="0044394A" w:rsidRPr="0044394A">
        <w:rPr>
          <w:rStyle w:val="Hipervnculo"/>
          <w:color w:val="auto"/>
          <w:u w:val="none"/>
        </w:rPr>
        <w:t xml:space="preserve">(1919) y </w:t>
      </w:r>
      <w:r>
        <w:rPr>
          <w:rStyle w:val="Hipervnculo"/>
          <w:color w:val="auto"/>
          <w:u w:val="none"/>
        </w:rPr>
        <w:t xml:space="preserve">su alumno, </w:t>
      </w:r>
      <w:r w:rsidR="00A94006" w:rsidRPr="00A94006">
        <w:rPr>
          <w:rStyle w:val="Hipervnculo"/>
          <w:smallCaps/>
          <w:color w:val="auto"/>
          <w:u w:val="none"/>
        </w:rPr>
        <w:t>Bertil</w:t>
      </w:r>
      <w:r w:rsidR="00A94006">
        <w:rPr>
          <w:rStyle w:val="Hipervnculo"/>
          <w:color w:val="auto"/>
          <w:u w:val="none"/>
        </w:rPr>
        <w:t xml:space="preserve"> </w:t>
      </w:r>
      <w:r w:rsidR="0044394A" w:rsidRPr="0044394A">
        <w:rPr>
          <w:rStyle w:val="Hipervnculo"/>
          <w:smallCaps/>
          <w:color w:val="auto"/>
          <w:u w:val="none"/>
        </w:rPr>
        <w:t>Ohlin</w:t>
      </w:r>
      <w:r w:rsidR="0044394A" w:rsidRPr="0044394A">
        <w:rPr>
          <w:rStyle w:val="Hipervnculo"/>
          <w:color w:val="auto"/>
          <w:u w:val="none"/>
        </w:rPr>
        <w:t xml:space="preserve"> (19</w:t>
      </w:r>
      <w:r w:rsidR="00597F84">
        <w:rPr>
          <w:rStyle w:val="Hipervnculo"/>
          <w:color w:val="auto"/>
          <w:u w:val="none"/>
        </w:rPr>
        <w:t>33</w:t>
      </w:r>
      <w:r w:rsidR="0044394A" w:rsidRPr="0044394A">
        <w:rPr>
          <w:rStyle w:val="Hipervnculo"/>
          <w:color w:val="auto"/>
          <w:u w:val="none"/>
        </w:rPr>
        <w:t>)</w:t>
      </w:r>
      <w:r>
        <w:rPr>
          <w:rStyle w:val="Hipervnculo"/>
          <w:color w:val="auto"/>
          <w:u w:val="none"/>
        </w:rPr>
        <w:t>. Años más tarde,</w:t>
      </w:r>
      <w:r w:rsidR="001B3EDC">
        <w:rPr>
          <w:rStyle w:val="Hipervnculo"/>
          <w:color w:val="auto"/>
          <w:u w:val="none"/>
        </w:rPr>
        <w:t xml:space="preserve"> a finales de la década de 1940,</w:t>
      </w:r>
      <w:r>
        <w:rPr>
          <w:rStyle w:val="Hipervnculo"/>
          <w:color w:val="auto"/>
          <w:u w:val="none"/>
        </w:rPr>
        <w:t xml:space="preserve"> </w:t>
      </w:r>
      <w:r>
        <w:rPr>
          <w:rStyle w:val="Hipervnculo"/>
          <w:smallCaps/>
          <w:color w:val="auto"/>
          <w:u w:val="none"/>
        </w:rPr>
        <w:t>Paul Samuelson</w:t>
      </w:r>
      <w:r>
        <w:rPr>
          <w:rStyle w:val="Hipervnculo"/>
          <w:color w:val="auto"/>
          <w:u w:val="none"/>
        </w:rPr>
        <w:t xml:space="preserve"> publicaría una s</w:t>
      </w:r>
      <w:r w:rsidRPr="00524060">
        <w:rPr>
          <w:rStyle w:val="Hipervnculo"/>
          <w:color w:val="auto"/>
          <w:u w:val="none"/>
        </w:rPr>
        <w:t>erie de artículos que contribuirían a dotar este modelo de un mayor rigor analítico</w:t>
      </w:r>
      <w:r w:rsidR="005C315B" w:rsidRPr="00524060">
        <w:rPr>
          <w:rStyle w:val="Refdenotaalpie"/>
        </w:rPr>
        <w:footnoteReference w:id="27"/>
      </w:r>
      <w:r w:rsidR="005C315B" w:rsidRPr="00524060">
        <w:rPr>
          <w:rStyle w:val="Hipervnculo"/>
          <w:color w:val="auto"/>
          <w:u w:val="none"/>
        </w:rPr>
        <w:t>.</w:t>
      </w:r>
      <w:r w:rsidR="00524060" w:rsidRPr="00524060">
        <w:rPr>
          <w:rStyle w:val="Hipervnculo"/>
          <w:color w:val="auto"/>
          <w:u w:val="none"/>
        </w:rPr>
        <w:t xml:space="preserve"> Cabe </w:t>
      </w:r>
      <w:r w:rsidR="00524060">
        <w:rPr>
          <w:rStyle w:val="Hipervnculo"/>
          <w:color w:val="auto"/>
          <w:u w:val="none"/>
        </w:rPr>
        <w:t xml:space="preserve">destacar en este sentido, las posteriores aportaciones de </w:t>
      </w:r>
      <w:r w:rsidR="00524060">
        <w:rPr>
          <w:rStyle w:val="Hipervnculo"/>
          <w:smallCaps/>
          <w:color w:val="auto"/>
          <w:u w:val="none"/>
        </w:rPr>
        <w:t>Ronald W. Jones</w:t>
      </w:r>
      <w:r w:rsidR="00524060">
        <w:rPr>
          <w:rStyle w:val="Hipervnculo"/>
          <w:color w:val="auto"/>
          <w:u w:val="none"/>
        </w:rPr>
        <w:t>.</w:t>
      </w:r>
    </w:p>
    <w:p w14:paraId="3435FE40" w14:textId="77777777" w:rsidR="000F527E" w:rsidRDefault="00F72951" w:rsidP="000F527E">
      <w:pPr>
        <w:pStyle w:val="Nivel1SM"/>
        <w:keepNext/>
        <w:spacing w:after="0" w:line="252" w:lineRule="auto"/>
        <w:rPr>
          <w:rStyle w:val="Hipervnculo"/>
          <w:color w:val="auto"/>
          <w:u w:val="none"/>
        </w:rPr>
      </w:pPr>
      <w:r w:rsidRPr="0044394A">
        <w:rPr>
          <w:rStyle w:val="Hipervnculo"/>
          <w:color w:val="auto"/>
          <w:u w:val="none"/>
        </w:rPr>
        <w:t xml:space="preserve">La </w:t>
      </w:r>
      <w:r w:rsidRPr="00A94006">
        <w:rPr>
          <w:rStyle w:val="Hipervnculo"/>
          <w:b/>
          <w:bCs/>
          <w:color w:val="auto"/>
          <w:u w:val="none"/>
        </w:rPr>
        <w:t>idea principal</w:t>
      </w:r>
      <w:r w:rsidRPr="0044394A">
        <w:rPr>
          <w:rStyle w:val="Hipervnculo"/>
          <w:color w:val="auto"/>
          <w:u w:val="none"/>
        </w:rPr>
        <w:t xml:space="preserve"> del</w:t>
      </w:r>
      <w:r>
        <w:rPr>
          <w:rStyle w:val="Hipervnculo"/>
          <w:color w:val="auto"/>
          <w:u w:val="none"/>
        </w:rPr>
        <w:t xml:space="preserve"> modelo</w:t>
      </w:r>
      <w:r w:rsidR="0044394A">
        <w:rPr>
          <w:rStyle w:val="Hipervnculo"/>
          <w:color w:val="auto"/>
          <w:u w:val="none"/>
        </w:rPr>
        <w:t xml:space="preserve"> es que las diferencias en los precios relativos de los </w:t>
      </w:r>
      <w:r>
        <w:rPr>
          <w:rStyle w:val="Hipervnculo"/>
          <w:color w:val="auto"/>
          <w:u w:val="none"/>
        </w:rPr>
        <w:t>b</w:t>
      </w:r>
      <w:r w:rsidR="0044394A">
        <w:rPr>
          <w:rStyle w:val="Hipervnculo"/>
          <w:color w:val="auto"/>
          <w:u w:val="none"/>
        </w:rPr>
        <w:t xml:space="preserve">ienes (y, por tanto, la ventaja comparativa que da lugar al comercio internacional) se deben a las </w:t>
      </w:r>
      <w:r w:rsidR="0044394A">
        <w:rPr>
          <w:rStyle w:val="Hipervnculo"/>
          <w:b/>
          <w:bCs/>
          <w:color w:val="auto"/>
          <w:u w:val="none"/>
        </w:rPr>
        <w:t>diferencias en las dotaciones relativas de los factores de producción</w:t>
      </w:r>
      <w:r w:rsidR="0044394A">
        <w:rPr>
          <w:rStyle w:val="Hipervnculo"/>
          <w:color w:val="auto"/>
          <w:u w:val="none"/>
        </w:rPr>
        <w:t>.</w:t>
      </w:r>
    </w:p>
    <w:p w14:paraId="7D59F7EF" w14:textId="67E4163D" w:rsidR="0044394A" w:rsidRPr="0044394A" w:rsidRDefault="000F527E" w:rsidP="000F527E">
      <w:pPr>
        <w:pStyle w:val="Nivel2SM"/>
      </w:pPr>
      <w:r>
        <w:rPr>
          <w:rStyle w:val="Hipervnculo"/>
          <w:color w:val="auto"/>
          <w:u w:val="none"/>
        </w:rPr>
        <w:t>Es decir, la mayor abundancia relativa de un país de un factor dará pie a una ventaja comparativa en la producción del bien cuya producción es intensiva en ese factor.</w:t>
      </w:r>
    </w:p>
    <w:p w14:paraId="255405D0" w14:textId="77777777" w:rsidR="002F76F5" w:rsidRDefault="002F76F5" w:rsidP="00A57C1F">
      <w:pPr>
        <w:pStyle w:val="Ttulo3"/>
        <w:spacing w:line="252" w:lineRule="auto"/>
      </w:pPr>
      <w:bookmarkStart w:id="138" w:name="_Toc111386453"/>
      <w:bookmarkStart w:id="139" w:name="_Toc141112725"/>
      <w:bookmarkStart w:id="140" w:name="_Toc89250941"/>
      <w:bookmarkStart w:id="141" w:name="_Toc89251053"/>
      <w:r>
        <w:t>Modelo</w:t>
      </w:r>
      <w:bookmarkEnd w:id="138"/>
      <w:bookmarkEnd w:id="139"/>
    </w:p>
    <w:p w14:paraId="23D57501" w14:textId="17918EA0" w:rsidR="00514BA4" w:rsidRDefault="00514BA4" w:rsidP="00A57C1F">
      <w:pPr>
        <w:pStyle w:val="Ttulo6"/>
        <w:spacing w:before="0" w:line="252" w:lineRule="auto"/>
      </w:pPr>
      <w:bookmarkStart w:id="142" w:name="_Toc111386454"/>
      <w:bookmarkStart w:id="143" w:name="_Toc141112726"/>
      <w:r>
        <w:t>Supuestos</w:t>
      </w:r>
      <w:bookmarkEnd w:id="140"/>
      <w:bookmarkEnd w:id="141"/>
      <w:bookmarkEnd w:id="142"/>
      <w:bookmarkEnd w:id="143"/>
    </w:p>
    <w:p w14:paraId="46193D75" w14:textId="1240B171" w:rsidR="00A360D3" w:rsidRPr="00A360D3" w:rsidRDefault="00A360D3" w:rsidP="00A57C1F">
      <w:pPr>
        <w:pStyle w:val="Nivel1SM"/>
        <w:keepNext/>
        <w:spacing w:before="0" w:after="0" w:line="252" w:lineRule="auto"/>
      </w:pPr>
      <w:r>
        <w:t>Partiremos de los siguientes supuestos:</w:t>
      </w:r>
    </w:p>
    <w:p w14:paraId="4D8E8205" w14:textId="151059DC" w:rsidR="00512E6E" w:rsidRDefault="00512E6E" w:rsidP="00A57C1F">
      <w:pPr>
        <w:pStyle w:val="Nivel2SM"/>
        <w:keepNext/>
        <w:spacing w:after="0" w:line="252" w:lineRule="auto"/>
      </w:pPr>
      <w:bookmarkStart w:id="144" w:name="_Hlk96498490"/>
      <w:r w:rsidRPr="00A61AA0">
        <w:rPr>
          <w:i/>
          <w:iCs/>
          <w:u w:val="single"/>
        </w:rPr>
        <w:t>2</w:t>
      </w:r>
      <w:r w:rsidR="000E7BD7">
        <w:rPr>
          <w:i/>
          <w:iCs/>
          <w:u w:val="single"/>
        </w:rPr>
        <w:t> </w:t>
      </w:r>
      <w:r w:rsidRPr="00A61AA0">
        <w:rPr>
          <w:i/>
          <w:iCs/>
          <w:u w:val="single"/>
        </w:rPr>
        <w:t>países</w:t>
      </w:r>
      <w:r>
        <w:t xml:space="preserve"> </w:t>
      </w:r>
      <w:r w:rsidRPr="00B54613">
        <w:rPr>
          <w:sz w:val="20"/>
          <w:szCs w:val="20"/>
        </w:rPr>
        <w:t>(</w:t>
      </w:r>
      <w:r w:rsidRPr="00597F84">
        <w:rPr>
          <w:i/>
          <w:iCs/>
          <w:sz w:val="20"/>
          <w:szCs w:val="20"/>
        </w:rPr>
        <w:t>A</w:t>
      </w:r>
      <w:r>
        <w:rPr>
          <w:sz w:val="20"/>
          <w:szCs w:val="20"/>
        </w:rPr>
        <w:t xml:space="preserve"> y </w:t>
      </w:r>
      <w:r w:rsidRPr="00597F84">
        <w:rPr>
          <w:i/>
          <w:iCs/>
          <w:sz w:val="20"/>
          <w:szCs w:val="20"/>
        </w:rPr>
        <w:t>B</w:t>
      </w:r>
      <w:r w:rsidRPr="00B54613">
        <w:rPr>
          <w:sz w:val="20"/>
          <w:szCs w:val="20"/>
        </w:rPr>
        <w:t>)</w:t>
      </w:r>
      <w:r>
        <w:t xml:space="preserve">, </w:t>
      </w:r>
      <w:r w:rsidRPr="00A61AA0">
        <w:rPr>
          <w:i/>
          <w:iCs/>
          <w:u w:val="single"/>
        </w:rPr>
        <w:t>2</w:t>
      </w:r>
      <w:r w:rsidR="000E7BD7">
        <w:rPr>
          <w:i/>
          <w:iCs/>
          <w:u w:val="single"/>
        </w:rPr>
        <w:t> </w:t>
      </w:r>
      <w:r w:rsidRPr="00A61AA0">
        <w:rPr>
          <w:i/>
          <w:iCs/>
          <w:u w:val="single"/>
        </w:rPr>
        <w:t>bienes</w:t>
      </w:r>
      <w:r>
        <w:t xml:space="preserve"> </w:t>
      </w:r>
      <w:r w:rsidRPr="00B54613">
        <w:rPr>
          <w:sz w:val="20"/>
          <w:szCs w:val="20"/>
        </w:rPr>
        <w:t>(</w:t>
      </w:r>
      <w:r w:rsidRPr="00597F84">
        <w:rPr>
          <w:i/>
          <w:iCs/>
          <w:sz w:val="20"/>
          <w:szCs w:val="20"/>
        </w:rPr>
        <w:t>X</w:t>
      </w:r>
      <w:r>
        <w:rPr>
          <w:sz w:val="20"/>
          <w:szCs w:val="20"/>
        </w:rPr>
        <w:t xml:space="preserve"> e </w:t>
      </w:r>
      <w:r w:rsidRPr="00597F84">
        <w:rPr>
          <w:i/>
          <w:iCs/>
          <w:sz w:val="20"/>
          <w:szCs w:val="20"/>
        </w:rPr>
        <w:t>Y</w:t>
      </w:r>
      <w:r w:rsidRPr="00B54613">
        <w:rPr>
          <w:sz w:val="20"/>
          <w:szCs w:val="20"/>
        </w:rPr>
        <w:t>)</w:t>
      </w:r>
      <w:r>
        <w:t xml:space="preserve"> homogéneos entre sí y </w:t>
      </w:r>
      <w:r w:rsidRPr="00A61AA0">
        <w:rPr>
          <w:i/>
          <w:iCs/>
          <w:u w:val="single"/>
        </w:rPr>
        <w:t>2</w:t>
      </w:r>
      <w:r w:rsidR="000E7BD7">
        <w:rPr>
          <w:i/>
          <w:iCs/>
          <w:u w:val="single"/>
        </w:rPr>
        <w:t> </w:t>
      </w:r>
      <w:r w:rsidRPr="00A61AA0">
        <w:rPr>
          <w:i/>
          <w:iCs/>
          <w:u w:val="single"/>
        </w:rPr>
        <w:t>factores de producción</w:t>
      </w:r>
      <w:r>
        <w:t xml:space="preserve"> </w:t>
      </w:r>
      <w:r w:rsidRPr="00B54613">
        <w:rPr>
          <w:sz w:val="20"/>
          <w:szCs w:val="20"/>
        </w:rPr>
        <w:t>(trabajo</w:t>
      </w:r>
      <w:r>
        <w:rPr>
          <w:sz w:val="20"/>
          <w:szCs w:val="20"/>
        </w:rPr>
        <w:t xml:space="preserve"> y capital</w:t>
      </w:r>
      <w:r w:rsidRPr="00B54613">
        <w:rPr>
          <w:sz w:val="20"/>
          <w:szCs w:val="20"/>
        </w:rPr>
        <w:t>)</w:t>
      </w:r>
      <w:r>
        <w:t>.</w:t>
      </w:r>
    </w:p>
    <w:p w14:paraId="574A0429" w14:textId="214346C6" w:rsidR="00512E6E" w:rsidRDefault="00512E6E" w:rsidP="00A57C1F">
      <w:pPr>
        <w:pStyle w:val="Nivel3SM"/>
        <w:spacing w:line="252" w:lineRule="auto"/>
      </w:pPr>
      <w:r>
        <w:t>El país</w:t>
      </w:r>
      <w:r w:rsidR="000E7BD7">
        <w:t> </w:t>
      </w:r>
      <w:r>
        <w:rPr>
          <w:i/>
          <w:iCs/>
        </w:rPr>
        <w:t>A</w:t>
      </w:r>
      <w:r>
        <w:t xml:space="preserve"> es abundante en capital, y el país</w:t>
      </w:r>
      <w:r w:rsidR="000E7BD7">
        <w:t> </w:t>
      </w:r>
      <w:r w:rsidRPr="00512E6E">
        <w:rPr>
          <w:i/>
          <w:iCs/>
        </w:rPr>
        <w:t>B</w:t>
      </w:r>
      <w:r>
        <w:t xml:space="preserve"> es abundante en trabajo</w:t>
      </w:r>
      <w:r w:rsidR="00545A70">
        <w:rPr>
          <w:rStyle w:val="Refdenotaalpie"/>
        </w:rPr>
        <w:footnoteReference w:id="28"/>
      </w:r>
      <w:r>
        <w:t>.</w:t>
      </w:r>
    </w:p>
    <w:p w14:paraId="7806B378" w14:textId="5EEAFBB7" w:rsidR="00597F84" w:rsidRPr="00597F84" w:rsidRDefault="00C243B1" w:rsidP="00A57C1F">
      <w:pPr>
        <w:pStyle w:val="Nivel3SM"/>
        <w:spacing w:line="252" w:lineRule="auto"/>
      </w:pPr>
      <w:r>
        <w:lastRenderedPageBreak/>
        <w:t>El bien</w:t>
      </w:r>
      <w:r w:rsidR="000E7BD7">
        <w:t> </w:t>
      </w:r>
      <w:r>
        <w:rPr>
          <w:i/>
          <w:iCs/>
        </w:rPr>
        <w:t>X</w:t>
      </w:r>
      <w:r>
        <w:t xml:space="preserve"> es intensivo en capital, y el bien</w:t>
      </w:r>
      <w:r w:rsidR="000E7BD7">
        <w:t> </w:t>
      </w:r>
      <w:r>
        <w:rPr>
          <w:i/>
          <w:iCs/>
        </w:rPr>
        <w:t>Y</w:t>
      </w:r>
      <w:r>
        <w:t xml:space="preserve"> es intensivo en trabajo</w:t>
      </w:r>
      <w:r w:rsidR="0062143A">
        <w:rPr>
          <w:rStyle w:val="Refdenotaalpie"/>
        </w:rPr>
        <w:footnoteReference w:id="29"/>
      </w:r>
      <w:r>
        <w:t>.</w:t>
      </w:r>
      <w:r w:rsidR="00597F84">
        <w:t xml:space="preserve"> </w:t>
      </w:r>
      <w:r w:rsidR="00597F84" w:rsidRPr="00597F84">
        <w:t>Se excluye la posibilidad de reversión de intensidad de los factores</w:t>
      </w:r>
      <w:r w:rsidR="00597F84">
        <w:rPr>
          <w:rStyle w:val="Refdenotaalpie"/>
        </w:rPr>
        <w:footnoteReference w:id="30"/>
      </w:r>
      <w:r w:rsidR="007C55A6">
        <w:rPr>
          <w:vertAlign w:val="superscript"/>
        </w:rPr>
        <w:t>,</w:t>
      </w:r>
      <w:r w:rsidR="007C55A6">
        <w:rPr>
          <w:rStyle w:val="Refdenotaalpie"/>
        </w:rPr>
        <w:footnoteReference w:id="31"/>
      </w:r>
      <w:r w:rsidR="00597F84">
        <w:t>.</w:t>
      </w:r>
      <w:bookmarkStart w:id="145" w:name="_Hlk96587934"/>
      <w:r w:rsidR="005A52C5">
        <w:t xml:space="preserve"> Además, </w:t>
      </w:r>
      <w:r w:rsidR="008B1B9B">
        <w:t>supone</w:t>
      </w:r>
      <w:r w:rsidR="005A52C5">
        <w:t>mos</w:t>
      </w:r>
      <w:r w:rsidR="005A52C5" w:rsidRPr="005A52C5">
        <w:rPr>
          <w:i/>
          <w:iCs/>
        </w:rPr>
        <w:t xml:space="preserve"> movilidad perfecta de bienes</w:t>
      </w:r>
      <w:r w:rsidR="005A52C5">
        <w:t xml:space="preserve"> (i.e. </w:t>
      </w:r>
      <w:r w:rsidR="005A52C5" w:rsidRPr="005A52C5">
        <w:t>existe libre comercio entre países y no existen costes de transporte</w:t>
      </w:r>
      <w:r w:rsidR="005A52C5">
        <w:t>)</w:t>
      </w:r>
      <w:r w:rsidR="005A52C5" w:rsidRPr="005A52C5">
        <w:t>.</w:t>
      </w:r>
      <w:bookmarkEnd w:id="145"/>
    </w:p>
    <w:p w14:paraId="294791B4" w14:textId="103EA20A" w:rsidR="005A52C5" w:rsidRPr="005A52C5" w:rsidRDefault="00512E6E" w:rsidP="00A57C1F">
      <w:pPr>
        <w:pStyle w:val="Nivel3SM"/>
        <w:spacing w:line="247" w:lineRule="auto"/>
      </w:pPr>
      <w:r w:rsidRPr="00B71303">
        <w:t>Cada tipo de</w:t>
      </w:r>
      <w:r>
        <w:t xml:space="preserve"> </w:t>
      </w:r>
      <w:r w:rsidRPr="0062143A">
        <w:rPr>
          <w:i/>
          <w:iCs/>
        </w:rPr>
        <w:t>factor de producción es homogéneo y perfectamente divisible</w:t>
      </w:r>
      <w:r>
        <w:t>, ambos con cantidades totales dadas.</w:t>
      </w:r>
      <w:r w:rsidR="0062143A">
        <w:t xml:space="preserve"> Son perfectamente móviles</w:t>
      </w:r>
      <w:r w:rsidR="00580AAC">
        <w:t xml:space="preserve"> entre industrias</w:t>
      </w:r>
      <w:r w:rsidR="0062143A">
        <w:t xml:space="preserve"> a nivel nacional </w:t>
      </w:r>
      <w:r w:rsidR="00227E5C" w:rsidRPr="00545A70">
        <w:rPr>
          <w:sz w:val="20"/>
          <w:szCs w:val="20"/>
        </w:rPr>
        <w:t xml:space="preserve">(es decir, estamos tomando una perspectiva de </w:t>
      </w:r>
      <w:r w:rsidR="00227E5C" w:rsidRPr="00545A70">
        <w:rPr>
          <w:i/>
          <w:iCs/>
          <w:sz w:val="20"/>
          <w:szCs w:val="20"/>
        </w:rPr>
        <w:t>largo plazo</w:t>
      </w:r>
      <w:r w:rsidR="00227E5C" w:rsidRPr="00545A70">
        <w:rPr>
          <w:sz w:val="20"/>
          <w:szCs w:val="20"/>
        </w:rPr>
        <w:t>)</w:t>
      </w:r>
      <w:r w:rsidR="00227E5C">
        <w:t xml:space="preserve"> </w:t>
      </w:r>
      <w:r w:rsidR="0062143A">
        <w:t>pero inmóvil</w:t>
      </w:r>
      <w:r w:rsidR="00545A70">
        <w:t>es</w:t>
      </w:r>
      <w:r w:rsidR="0062143A">
        <w:t xml:space="preserve"> a nivel internaciona</w:t>
      </w:r>
      <w:r w:rsidR="00227E5C">
        <w:t>l</w:t>
      </w:r>
      <w:r w:rsidR="00E36591">
        <w:rPr>
          <w:rStyle w:val="Refdenotaalpie"/>
        </w:rPr>
        <w:footnoteReference w:id="32"/>
      </w:r>
      <w:r w:rsidR="0062143A">
        <w:t>.</w:t>
      </w:r>
    </w:p>
    <w:p w14:paraId="2E38F66F" w14:textId="16C4324C" w:rsidR="0062143A" w:rsidRDefault="00512E6E" w:rsidP="00A360D3">
      <w:pPr>
        <w:pStyle w:val="Nivel2SM"/>
        <w:keepNext/>
        <w:spacing w:after="0"/>
      </w:pPr>
      <w:r w:rsidRPr="00A61AA0">
        <w:rPr>
          <w:i/>
          <w:iCs/>
          <w:u w:val="single"/>
        </w:rPr>
        <w:t xml:space="preserve">Misma </w:t>
      </w:r>
      <w:r w:rsidR="0062143A" w:rsidRPr="00A61AA0">
        <w:rPr>
          <w:i/>
          <w:iCs/>
          <w:u w:val="single"/>
        </w:rPr>
        <w:t>tecnología</w:t>
      </w:r>
      <w:r w:rsidR="0062143A">
        <w:t xml:space="preserve"> </w:t>
      </w:r>
      <w:r>
        <w:t>en ambos países (i.e. misma</w:t>
      </w:r>
      <w:r w:rsidR="00EB5344">
        <w:t>s</w:t>
      </w:r>
      <w:r>
        <w:t xml:space="preserve"> </w:t>
      </w:r>
      <w:r w:rsidR="0062143A">
        <w:t>funci</w:t>
      </w:r>
      <w:r w:rsidR="00EB5344">
        <w:t>o</w:t>
      </w:r>
      <w:r w:rsidR="0062143A">
        <w:t>n</w:t>
      </w:r>
      <w:r w:rsidR="00EB5344">
        <w:t>es</w:t>
      </w:r>
      <w:r w:rsidR="0062143A">
        <w:t xml:space="preserve"> de producción</w:t>
      </w:r>
      <w:r w:rsidR="00EB5344">
        <w:t xml:space="preserve"> para cada bien</w:t>
      </w:r>
      <w:r>
        <w:t>)</w:t>
      </w:r>
      <w:r w:rsidR="0062143A">
        <w:t>.</w:t>
      </w:r>
    </w:p>
    <w:p w14:paraId="4721C516" w14:textId="6DCC7C47" w:rsidR="00512E6E" w:rsidRDefault="0062143A" w:rsidP="00A360D3">
      <w:pPr>
        <w:pStyle w:val="Nivel3SM"/>
      </w:pPr>
      <w:r w:rsidRPr="0062143A">
        <w:rPr>
          <w:i/>
          <w:iCs/>
        </w:rPr>
        <w:t xml:space="preserve">Función de producción </w:t>
      </w:r>
      <w:r w:rsidR="00C243B1" w:rsidRPr="0062143A">
        <w:rPr>
          <w:i/>
          <w:iCs/>
        </w:rPr>
        <w:t>neoclásica de buen comportamiento</w:t>
      </w:r>
      <w:r>
        <w:t xml:space="preserve">, es decir, con rendimientos </w:t>
      </w:r>
      <w:r w:rsidR="001B540F">
        <w:t xml:space="preserve">constantes a escala y productividades </w:t>
      </w:r>
      <w:r>
        <w:t xml:space="preserve">marginales </w:t>
      </w:r>
      <w:r w:rsidR="001B540F">
        <w:t xml:space="preserve">positivas pero </w:t>
      </w:r>
      <w:r>
        <w:t>decrecientes</w:t>
      </w:r>
      <w:r w:rsidR="001B540F">
        <w:t xml:space="preserve"> en cada uno de los factores productivos</w:t>
      </w:r>
      <w:r w:rsidR="008E6CC1">
        <w:rPr>
          <w:rStyle w:val="Refdenotaalpie"/>
        </w:rPr>
        <w:footnoteReference w:id="33"/>
      </w:r>
      <w:r>
        <w:t>.</w:t>
      </w:r>
    </w:p>
    <w:p w14:paraId="13FC040F" w14:textId="28BBBD41" w:rsidR="00A94006" w:rsidRDefault="00512E6E" w:rsidP="00A360D3">
      <w:pPr>
        <w:pStyle w:val="Nivel2SM"/>
        <w:keepNext/>
        <w:spacing w:after="0"/>
      </w:pPr>
      <w:r>
        <w:t xml:space="preserve">Las </w:t>
      </w:r>
      <w:r w:rsidRPr="00A61AA0">
        <w:rPr>
          <w:i/>
          <w:iCs/>
          <w:u w:val="single"/>
        </w:rPr>
        <w:t>preferencias sociales</w:t>
      </w:r>
      <w:r w:rsidRPr="00A94006">
        <w:rPr>
          <w:i/>
          <w:iCs/>
        </w:rPr>
        <w:t xml:space="preserve"> </w:t>
      </w:r>
      <w:r w:rsidR="00A94006" w:rsidRPr="00A94006">
        <w:rPr>
          <w:i/>
          <w:iCs/>
        </w:rPr>
        <w:t>son idénticas</w:t>
      </w:r>
      <w:r w:rsidR="00A94006">
        <w:t xml:space="preserve"> en ambos países.</w:t>
      </w:r>
    </w:p>
    <w:p w14:paraId="0347E028" w14:textId="3D6598FC" w:rsidR="0099042F" w:rsidRPr="006F13E3" w:rsidRDefault="0099042F" w:rsidP="00A360D3">
      <w:pPr>
        <w:pStyle w:val="Nivel3SM"/>
        <w:rPr>
          <w:spacing w:val="-2"/>
        </w:rPr>
      </w:pPr>
      <w:r w:rsidRPr="006F13E3">
        <w:rPr>
          <w:spacing w:val="-2"/>
        </w:rPr>
        <w:t xml:space="preserve">Se representan mediante una </w:t>
      </w:r>
      <w:r w:rsidRPr="006F13E3">
        <w:rPr>
          <w:i/>
          <w:iCs/>
          <w:spacing w:val="-2"/>
        </w:rPr>
        <w:t>función de utilidad</w:t>
      </w:r>
      <w:r w:rsidRPr="006F13E3">
        <w:rPr>
          <w:spacing w:val="-2"/>
        </w:rPr>
        <w:t xml:space="preserve"> </w:t>
      </w:r>
      <w:r w:rsidRPr="006F13E3">
        <w:rPr>
          <w:i/>
          <w:iCs/>
          <w:spacing w:val="-2"/>
        </w:rPr>
        <w:t xml:space="preserve">neoclásica </w:t>
      </w:r>
      <w:r w:rsidRPr="006F13E3">
        <w:rPr>
          <w:rFonts w:eastAsiaTheme="minorEastAsia"/>
          <w:i/>
          <w:iCs/>
          <w:spacing w:val="-2"/>
        </w:rPr>
        <w:t>de buen comportamiento</w:t>
      </w:r>
      <w:r w:rsidRPr="006F13E3">
        <w:rPr>
          <w:rFonts w:eastAsiaTheme="minorEastAsia"/>
          <w:iCs/>
          <w:spacing w:val="-2"/>
        </w:rPr>
        <w:t xml:space="preserve"> (</w:t>
      </w:r>
      <w:r w:rsidR="006F13E3" w:rsidRPr="006F13E3">
        <w:rPr>
          <w:rFonts w:eastAsiaTheme="minorEastAsia"/>
          <w:iCs/>
          <w:spacing w:val="-2"/>
        </w:rPr>
        <w:t xml:space="preserve">i.e. </w:t>
      </w:r>
      <w:r w:rsidRPr="006F13E3">
        <w:rPr>
          <w:rFonts w:eastAsiaTheme="minorEastAsia"/>
          <w:iCs/>
          <w:spacing w:val="-2"/>
        </w:rPr>
        <w:t xml:space="preserve">continua y dos veces diferenciable, monótonamente creciente y estrictamente </w:t>
      </w:r>
      <w:proofErr w:type="spellStart"/>
      <w:r w:rsidRPr="006F13E3">
        <w:rPr>
          <w:rFonts w:eastAsiaTheme="minorEastAsia"/>
          <w:iCs/>
          <w:spacing w:val="-2"/>
        </w:rPr>
        <w:t>cuasicóncava</w:t>
      </w:r>
      <w:proofErr w:type="spellEnd"/>
      <w:r w:rsidRPr="006F13E3">
        <w:rPr>
          <w:rFonts w:eastAsiaTheme="minorEastAsia"/>
          <w:iCs/>
          <w:spacing w:val="-2"/>
        </w:rPr>
        <w:t>)</w:t>
      </w:r>
      <w:r w:rsidRPr="006F13E3">
        <w:rPr>
          <w:spacing w:val="-2"/>
        </w:rPr>
        <w:t>.</w:t>
      </w:r>
    </w:p>
    <w:p w14:paraId="1E0B9408" w14:textId="7FFC0B3B" w:rsidR="006F28E8" w:rsidRPr="006F28E8" w:rsidRDefault="00C243B1" w:rsidP="00A360D3">
      <w:pPr>
        <w:pStyle w:val="Nivel3SM"/>
      </w:pPr>
      <w:r>
        <w:lastRenderedPageBreak/>
        <w:t xml:space="preserve">Las </w:t>
      </w:r>
      <w:r w:rsidRPr="00A94006">
        <w:t>preferencias</w:t>
      </w:r>
      <w:r>
        <w:t xml:space="preserve"> son</w:t>
      </w:r>
      <w:r w:rsidR="00A94006">
        <w:t xml:space="preserve"> </w:t>
      </w:r>
      <w:r w:rsidRPr="00A94006">
        <w:t>homotéticas</w:t>
      </w:r>
      <w:r>
        <w:t xml:space="preserve"> (i.e. la proporción de la renta dedicada a cada bien no cambia, es decir, la elasticidad-renta es</w:t>
      </w:r>
      <w:r w:rsidR="00597F84">
        <w:t xml:space="preserve"> constante e</w:t>
      </w:r>
      <w:r>
        <w:t xml:space="preserve"> igual a 1 en todos sus bienes)</w:t>
      </w:r>
      <w:r w:rsidR="006F28E8">
        <w:t xml:space="preserve">. </w:t>
      </w:r>
      <w:r w:rsidR="006F28E8" w:rsidRPr="006F28E8">
        <w:t>Este supuesto sirve para excluir la posibilidad de que a pesar de que los gustos sean idénticos, ambos bienes sean consumidos en diferentes proporciones en los dos países por las posibles diferencias en el nivel de renta</w:t>
      </w:r>
      <w:r w:rsidR="00F725A6">
        <w:rPr>
          <w:rStyle w:val="Refdenotaalpie"/>
        </w:rPr>
        <w:footnoteReference w:id="34"/>
      </w:r>
      <w:r w:rsidR="006F28E8" w:rsidRPr="006F28E8">
        <w:t>.</w:t>
      </w:r>
    </w:p>
    <w:p w14:paraId="2EA1EF85" w14:textId="2A441058" w:rsidR="006F28E8" w:rsidRDefault="006F28E8" w:rsidP="00A360D3">
      <w:pPr>
        <w:pStyle w:val="Nivel2SM"/>
      </w:pPr>
      <w:r w:rsidRPr="00A61AA0">
        <w:rPr>
          <w:i/>
          <w:iCs/>
          <w:u w:val="single"/>
        </w:rPr>
        <w:t>Competencia perfecta</w:t>
      </w:r>
      <w:r w:rsidRPr="00597F84">
        <w:t xml:space="preserve"> en</w:t>
      </w:r>
      <w:r>
        <w:t xml:space="preserve"> los mercados de bienes y de factores</w:t>
      </w:r>
      <w:r w:rsidR="001614DA">
        <w:t xml:space="preserve"> productivos</w:t>
      </w:r>
      <w:r w:rsidR="00F725A6">
        <w:rPr>
          <w:rStyle w:val="Refdenotaalpie"/>
        </w:rPr>
        <w:footnoteReference w:id="35"/>
      </w:r>
      <w:r>
        <w:t>.</w:t>
      </w:r>
    </w:p>
    <w:p w14:paraId="43EA4575" w14:textId="25DEEF4A" w:rsidR="001614DA" w:rsidRPr="00D9465C" w:rsidRDefault="001614DA" w:rsidP="001614DA">
      <w:pPr>
        <w:pStyle w:val="Nivel2SM"/>
      </w:pPr>
      <w:r w:rsidRPr="00D46A35">
        <w:rPr>
          <w:i/>
          <w:iCs/>
          <w:u w:val="single"/>
        </w:rPr>
        <w:t>Movilidad perfecta de bienes</w:t>
      </w:r>
      <w:r w:rsidRPr="007C5FF4">
        <w:rPr>
          <w:spacing w:val="-1"/>
        </w:rPr>
        <w:t xml:space="preserve">: </w:t>
      </w:r>
      <w:r>
        <w:rPr>
          <w:spacing w:val="-1"/>
        </w:rPr>
        <w:t>E</w:t>
      </w:r>
      <w:r w:rsidRPr="007C5FF4">
        <w:rPr>
          <w:spacing w:val="-1"/>
        </w:rPr>
        <w:t>xiste libre comercio entre países y no existen costes de transporte.</w:t>
      </w:r>
    </w:p>
    <w:p w14:paraId="159524F7" w14:textId="7EE1B6F9" w:rsidR="00514BA4" w:rsidRDefault="00514BA4" w:rsidP="002F76F5">
      <w:pPr>
        <w:pStyle w:val="Ttulo6"/>
      </w:pPr>
      <w:bookmarkStart w:id="146" w:name="_Toc89250942"/>
      <w:bookmarkStart w:id="147" w:name="_Toc89251054"/>
      <w:bookmarkStart w:id="148" w:name="_Toc111386455"/>
      <w:bookmarkStart w:id="149" w:name="_Toc141112727"/>
      <w:bookmarkEnd w:id="144"/>
      <w:r>
        <w:t>Desarrollo</w:t>
      </w:r>
      <w:bookmarkEnd w:id="146"/>
      <w:bookmarkEnd w:id="147"/>
      <w:bookmarkEnd w:id="148"/>
      <w:bookmarkEnd w:id="149"/>
    </w:p>
    <w:p w14:paraId="27958245" w14:textId="11107195" w:rsidR="00B20406" w:rsidRDefault="00B20406" w:rsidP="000E7BD7">
      <w:pPr>
        <w:pStyle w:val="Nivel1SM"/>
        <w:keepNext/>
        <w:spacing w:before="0" w:after="0"/>
      </w:pPr>
      <w:r>
        <w:t xml:space="preserve">Como resultado de este modelo obtenemos los </w:t>
      </w:r>
      <w:r w:rsidR="00125FE9" w:rsidRPr="00125FE9">
        <w:rPr>
          <w:b/>
          <w:bCs/>
        </w:rPr>
        <w:t>4 </w:t>
      </w:r>
      <w:r w:rsidRPr="00125FE9">
        <w:rPr>
          <w:b/>
          <w:bCs/>
        </w:rPr>
        <w:t>teoremas centrales de la teoría tradicional del comercio internacional</w:t>
      </w:r>
      <w:r>
        <w:t>:</w:t>
      </w:r>
    </w:p>
    <w:p w14:paraId="7275905A" w14:textId="415ECD8B" w:rsidR="00891D8E" w:rsidRDefault="00891D8E" w:rsidP="001A32D7">
      <w:pPr>
        <w:pStyle w:val="Nivel2SM"/>
      </w:pPr>
      <w:r>
        <w:fldChar w:fldCharType="begin"/>
      </w:r>
      <w:r>
        <w:instrText xml:space="preserve"> REF _Ref111375911 \h </w:instrText>
      </w:r>
      <w:r w:rsidR="001A32D7">
        <w:instrText xml:space="preserve"> \* MERGEFORMAT </w:instrText>
      </w:r>
      <w:r>
        <w:fldChar w:fldCharType="separate"/>
      </w:r>
      <w:r w:rsidR="006E2537">
        <w:t xml:space="preserve">Teorema de </w:t>
      </w:r>
      <w:r w:rsidR="006E2537" w:rsidRPr="00125FE9">
        <w:rPr>
          <w:smallCaps/>
        </w:rPr>
        <w:t>Heckscher</w:t>
      </w:r>
      <w:r w:rsidR="006E2537" w:rsidRPr="006E2537">
        <w:rPr>
          <w:smallCaps/>
        </w:rPr>
        <w:t>-</w:t>
      </w:r>
      <w:r w:rsidR="006E2537" w:rsidRPr="00125FE9">
        <w:rPr>
          <w:smallCaps/>
        </w:rPr>
        <w:t>Ohlin</w:t>
      </w:r>
      <w:r>
        <w:fldChar w:fldCharType="end"/>
      </w:r>
    </w:p>
    <w:p w14:paraId="68CCF042" w14:textId="2458EA91" w:rsidR="00891D8E" w:rsidRDefault="00891D8E" w:rsidP="001A32D7">
      <w:pPr>
        <w:pStyle w:val="Nivel2SM"/>
      </w:pPr>
      <w:r>
        <w:fldChar w:fldCharType="begin"/>
      </w:r>
      <w:r>
        <w:instrText xml:space="preserve"> REF _Ref111375933 \h </w:instrText>
      </w:r>
      <w:r w:rsidR="001A32D7">
        <w:instrText xml:space="preserve"> \* MERGEFORMAT </w:instrText>
      </w:r>
      <w:r>
        <w:fldChar w:fldCharType="separate"/>
      </w:r>
      <w:r w:rsidR="006E2537">
        <w:t>Teorema de la igualación del precio de los factores (</w:t>
      </w:r>
      <w:r w:rsidR="006E2537">
        <w:rPr>
          <w:smallCaps/>
        </w:rPr>
        <w:t>Samuelson</w:t>
      </w:r>
      <w:r w:rsidR="006E2537">
        <w:t>, 1949)</w:t>
      </w:r>
      <w:r>
        <w:fldChar w:fldCharType="end"/>
      </w:r>
    </w:p>
    <w:p w14:paraId="5E3B2BF5" w14:textId="454C052C" w:rsidR="007B484D" w:rsidRDefault="00891D8E" w:rsidP="001A32D7">
      <w:pPr>
        <w:pStyle w:val="Nivel2SM"/>
      </w:pPr>
      <w:r>
        <w:fldChar w:fldCharType="begin"/>
      </w:r>
      <w:r>
        <w:instrText xml:space="preserve"> REF _Ref111375948 \h </w:instrText>
      </w:r>
      <w:r w:rsidR="001A32D7">
        <w:instrText xml:space="preserve"> \* MERGEFORMAT </w:instrText>
      </w:r>
      <w:r>
        <w:fldChar w:fldCharType="separate"/>
      </w:r>
      <w:r w:rsidR="006E2537">
        <w:t xml:space="preserve">Teorema de </w:t>
      </w:r>
      <w:proofErr w:type="spellStart"/>
      <w:r w:rsidR="006E2537" w:rsidRPr="00125FE9">
        <w:rPr>
          <w:smallCaps/>
        </w:rPr>
        <w:t>Stolper</w:t>
      </w:r>
      <w:proofErr w:type="spellEnd"/>
      <w:r w:rsidR="006E2537" w:rsidRPr="006E2537">
        <w:rPr>
          <w:smallCaps/>
        </w:rPr>
        <w:t>-</w:t>
      </w:r>
      <w:r w:rsidR="006E2537" w:rsidRPr="00125FE9">
        <w:rPr>
          <w:smallCaps/>
        </w:rPr>
        <w:t>Samuelson</w:t>
      </w:r>
      <w:r w:rsidR="006E2537" w:rsidRPr="0044394A">
        <w:t xml:space="preserve"> (</w:t>
      </w:r>
      <w:r w:rsidR="006E2537">
        <w:t>1941</w:t>
      </w:r>
      <w:r w:rsidR="006E2537" w:rsidRPr="0044394A">
        <w:t>)</w:t>
      </w:r>
      <w:r>
        <w:fldChar w:fldCharType="end"/>
      </w:r>
    </w:p>
    <w:p w14:paraId="2FA3C466" w14:textId="6EC88FE5" w:rsidR="007B484D" w:rsidRDefault="00891D8E" w:rsidP="001A32D7">
      <w:pPr>
        <w:pStyle w:val="Nivel2SM"/>
      </w:pPr>
      <w:r>
        <w:fldChar w:fldCharType="begin"/>
      </w:r>
      <w:r>
        <w:instrText xml:space="preserve"> REF _Ref111375965 \h </w:instrText>
      </w:r>
      <w:r w:rsidR="001A32D7">
        <w:instrText xml:space="preserve"> \* MERGEFORMAT </w:instrText>
      </w:r>
      <w:r>
        <w:fldChar w:fldCharType="separate"/>
      </w:r>
      <w:r w:rsidR="006E2537">
        <w:t xml:space="preserve">Teorema de </w:t>
      </w:r>
      <w:r w:rsidR="006E2537" w:rsidRPr="00CC3DCB">
        <w:rPr>
          <w:smallCaps/>
        </w:rPr>
        <w:t>Rybczynski</w:t>
      </w:r>
      <w:r w:rsidR="006E2537">
        <w:t xml:space="preserve"> (1955)</w:t>
      </w:r>
      <w:r>
        <w:fldChar w:fldCharType="end"/>
      </w:r>
    </w:p>
    <w:p w14:paraId="5CE11BE6" w14:textId="1E037B30" w:rsidR="00CC3DCB" w:rsidRDefault="00CC3DCB" w:rsidP="0079653D">
      <w:pPr>
        <w:pStyle w:val="Ttulo7"/>
      </w:pPr>
      <w:bookmarkStart w:id="150" w:name="_Toc89250946"/>
      <w:bookmarkStart w:id="151" w:name="_Toc89251058"/>
      <w:bookmarkStart w:id="152" w:name="_Ref111375911"/>
      <w:bookmarkStart w:id="153" w:name="_Toc111386456"/>
      <w:bookmarkStart w:id="154" w:name="_Toc141112728"/>
      <w:r>
        <w:t xml:space="preserve">Teorema de </w:t>
      </w:r>
      <w:r w:rsidRPr="00125FE9">
        <w:rPr>
          <w:smallCaps/>
        </w:rPr>
        <w:t>Heckscher</w:t>
      </w:r>
      <w:r>
        <w:t>-</w:t>
      </w:r>
      <w:r w:rsidRPr="00125FE9">
        <w:rPr>
          <w:smallCaps/>
        </w:rPr>
        <w:t>Ohlin</w:t>
      </w:r>
      <w:bookmarkEnd w:id="150"/>
      <w:bookmarkEnd w:id="151"/>
      <w:bookmarkEnd w:id="152"/>
      <w:bookmarkEnd w:id="153"/>
      <w:bookmarkEnd w:id="154"/>
    </w:p>
    <w:p w14:paraId="0699A227" w14:textId="7FF5C2F6" w:rsidR="00D47118" w:rsidRPr="00D47118" w:rsidRDefault="005C6F16" w:rsidP="00D47118">
      <w:r>
        <w:rPr>
          <w:noProof/>
        </w:rPr>
        <mc:AlternateContent>
          <mc:Choice Requires="wps">
            <w:drawing>
              <wp:inline distT="0" distB="0" distL="0" distR="0" wp14:anchorId="62325388" wp14:editId="48BC6EDC">
                <wp:extent cx="5895340" cy="313690"/>
                <wp:effectExtent l="1905" t="5715" r="8255" b="4445"/>
                <wp:docPr id="27" name="Rectángulo: esquinas redondeadas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313690"/>
                        </a:xfrm>
                        <a:prstGeom prst="roundRect">
                          <a:avLst>
                            <a:gd name="adj" fmla="val 5792"/>
                          </a:avLst>
                        </a:prstGeom>
                        <a:solidFill>
                          <a:schemeClr val="accent6">
                            <a:lumMod val="20000"/>
                            <a:lumOff val="80000"/>
                          </a:schemeClr>
                        </a:solidFill>
                        <a:ln w="12700">
                          <a:solidFill>
                            <a:srgbClr val="5F2987"/>
                          </a:solidFill>
                          <a:prstDash val="lgDash"/>
                          <a:miter lim="800000"/>
                          <a:headEnd/>
                          <a:tailEnd/>
                        </a:ln>
                      </wps:spPr>
                      <wps:txbx>
                        <w:txbxContent>
                          <w:p w14:paraId="2C7608D4" w14:textId="3C86738E" w:rsidR="00D47118" w:rsidRPr="000E1C5E" w:rsidRDefault="00D47118" w:rsidP="00D47118">
                            <w:pPr>
                              <w:keepNext/>
                              <w:rPr>
                                <w:color w:val="5F2987"/>
                              </w:rPr>
                            </w:pPr>
                            <w:r w:rsidRPr="00D47118">
                              <w:rPr>
                                <w:i/>
                                <w:iCs/>
                                <w:color w:val="5F2987"/>
                              </w:rPr>
                              <w:t>Cada país exporta el bien intensivo en el factor más abundante en el país.</w:t>
                            </w:r>
                          </w:p>
                        </w:txbxContent>
                      </wps:txbx>
                      <wps:bodyPr rot="0" vert="horz" wrap="square" lIns="91440" tIns="45720" rIns="91440" bIns="45720" anchor="ctr" anchorCtr="0" upright="1">
                        <a:noAutofit/>
                      </wps:bodyPr>
                    </wps:wsp>
                  </a:graphicData>
                </a:graphic>
              </wp:inline>
            </w:drawing>
          </mc:Choice>
          <mc:Fallback>
            <w:pict>
              <v:roundrect w14:anchorId="62325388" id="Rectángulo: esquinas redondeadas 69" o:spid="_x0000_s1026" style="width:464.2pt;height:24.7pt;visibility:visible;mso-wrap-style:square;mso-left-percent:-10001;mso-top-percent:-10001;mso-position-horizontal:absolute;mso-position-horizontal-relative:char;mso-position-vertical:absolute;mso-position-vertical-relative:line;mso-left-percent:-10001;mso-top-percent:-10001;v-text-anchor:middle" arcsize="3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" fillcolor="#e2efd9 [665]" strokecolor="#5f2987" strokeweight="1pt">
                <v:stroke dashstyle="longDash" joinstyle="miter"/>
                <v:textbox>
                  <w:txbxContent>
                    <w:p w14:paraId="2C7608D4" w14:textId="3C86738E" w:rsidR="00D47118" w:rsidRPr="000E1C5E" w:rsidRDefault="00D47118" w:rsidP="00D47118">
                      <w:pPr>
                        <w:keepNext/>
                        <w:rPr>
                          <w:color w:val="5F2987"/>
                        </w:rPr>
                      </w:pPr>
                      <w:r w:rsidRPr="00D47118">
                        <w:rPr>
                          <w:i/>
                          <w:iCs/>
                          <w:color w:val="5F2987"/>
                        </w:rPr>
                        <w:t>Cada país exporta el bien intensivo en el factor más abundante en el país.</w:t>
                      </w:r>
                    </w:p>
                  </w:txbxContent>
                </v:textbox>
                <w10:anchorlock/>
              </v:roundrect>
            </w:pict>
          </mc:Fallback>
        </mc:AlternateContent>
      </w:r>
    </w:p>
    <w:p w14:paraId="20FD0D5E" w14:textId="1E34F322" w:rsidR="007B484D" w:rsidRDefault="007B484D" w:rsidP="000E7BD7">
      <w:pPr>
        <w:pStyle w:val="Nivel1SM"/>
        <w:spacing w:before="0"/>
      </w:pPr>
      <w:r>
        <w:t>Un país se especializará (incompletamente) y exportará el bien cuya producción es intensiva en su factor relativamente abundante e importará el bien cuya producción es intensiva en su factor relativamente escaso.</w:t>
      </w:r>
    </w:p>
    <w:p w14:paraId="70602422" w14:textId="22A3DA16" w:rsidR="007B484D" w:rsidRDefault="007B484D" w:rsidP="001A3EDC">
      <w:pPr>
        <w:pStyle w:val="Nivel1SM"/>
        <w:keepNext/>
        <w:spacing w:after="0"/>
      </w:pPr>
      <w:r>
        <w:rPr>
          <w:b/>
          <w:bCs/>
        </w:rPr>
        <w:t>Gráficamente</w:t>
      </w:r>
      <w:r>
        <w:t xml:space="preserve">, incorporamos a la representación de </w:t>
      </w:r>
      <w:proofErr w:type="spellStart"/>
      <w:r>
        <w:rPr>
          <w:smallCaps/>
        </w:rPr>
        <w:t>Haberler</w:t>
      </w:r>
      <w:proofErr w:type="spellEnd"/>
      <w:r>
        <w:t xml:space="preserve"> un segundo país</w:t>
      </w:r>
      <w:r w:rsidR="00544C95">
        <w:t>, lo que nos permitirá mostrar los motivos por los que los países comercian cuando las condiciones de demanda y la tecnología son idénticas entre los países, pero estos cuentan con diferentes dotaciones factoriales</w:t>
      </w:r>
      <w:r>
        <w:t>:</w:t>
      </w:r>
    </w:p>
    <w:p w14:paraId="45201001" w14:textId="1B69E684" w:rsidR="008C7FB9" w:rsidRDefault="00C26B27" w:rsidP="00C56AAE">
      <w:pPr>
        <w:pStyle w:val="Ttuloimagen"/>
      </w:pPr>
      <w:bookmarkStart w:id="155" w:name="_Ref141170332"/>
      <w:r>
        <w:t>Imagen</w:t>
      </w:r>
      <w:r w:rsidR="000E7BD7">
        <w:t> </w:t>
      </w:r>
      <w:r w:rsidR="00657644">
        <w:fldChar w:fldCharType="begin"/>
      </w:r>
      <w:r w:rsidR="00657644">
        <w:instrText xml:space="preserve"> SEQ Ilustración \* ARABIC </w:instrText>
      </w:r>
      <w:r w:rsidR="00657644">
        <w:fldChar w:fldCharType="separate"/>
      </w:r>
      <w:r w:rsidR="006E2537">
        <w:t>7</w:t>
      </w:r>
      <w:r w:rsidR="00657644">
        <w:fldChar w:fldCharType="end"/>
      </w:r>
      <w:bookmarkEnd w:id="155"/>
      <w:r w:rsidR="008C7FB9">
        <w:t xml:space="preserve">.– </w:t>
      </w:r>
      <w:r w:rsidR="008C7FB9">
        <w:rPr>
          <w:i/>
          <w:iCs/>
          <w:smallCaps w:val="0"/>
        </w:rPr>
        <w:t>Teorema de Heckscher-Ohlin</w:t>
      </w:r>
    </w:p>
    <w:p w14:paraId="1941452D" w14:textId="71CFAF89" w:rsidR="008C7FB9" w:rsidRDefault="00544C95" w:rsidP="008C7FB9">
      <w:pPr>
        <w:pStyle w:val="Imagen"/>
      </w:pPr>
      <w:r>
        <w:drawing>
          <wp:inline distT="0" distB="0" distL="0" distR="0" wp14:anchorId="12F21980" wp14:editId="0E8013B5">
            <wp:extent cx="2247249" cy="2160000"/>
            <wp:effectExtent l="0" t="0" r="1270" b="0"/>
            <wp:docPr id="78042783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27832" name="Imagen 2" descr="Diagrama&#10;&#10;Descripción generada automáticamente"/>
                    <pic:cNvPicPr/>
                  </pic:nvPicPr>
                  <pic:blipFill rotWithShape="1">
                    <a:blip r:embed="rId19"/>
                    <a:srcRect l="22412" r="19070"/>
                    <a:stretch/>
                  </pic:blipFill>
                  <pic:spPr bwMode="auto">
                    <a:xfrm>
                      <a:off x="0" y="0"/>
                      <a:ext cx="2247249" cy="21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2CE54BA6" wp14:editId="7393DCD1">
            <wp:extent cx="2382226" cy="2160000"/>
            <wp:effectExtent l="0" t="0" r="0" b="0"/>
            <wp:docPr id="130453512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35122" name="Imagen 1" descr="Diagrama&#10;&#10;Descripción generada automáticamente"/>
                    <pic:cNvPicPr/>
                  </pic:nvPicPr>
                  <pic:blipFill rotWithShape="1">
                    <a:blip r:embed="rId20"/>
                    <a:srcRect l="19336" r="18630"/>
                    <a:stretch/>
                  </pic:blipFill>
                  <pic:spPr bwMode="auto">
                    <a:xfrm>
                      <a:off x="0" y="0"/>
                      <a:ext cx="2382226" cy="2160000"/>
                    </a:xfrm>
                    <a:prstGeom prst="rect">
                      <a:avLst/>
                    </a:prstGeom>
                    <a:ln>
                      <a:noFill/>
                    </a:ln>
                    <a:extLst>
                      <a:ext uri="{53640926-AAD7-44D8-BBD7-CCE9431645EC}">
                        <a14:shadowObscured xmlns:a14="http://schemas.microsoft.com/office/drawing/2010/main"/>
                      </a:ext>
                    </a:extLst>
                  </pic:spPr>
                </pic:pic>
              </a:graphicData>
            </a:graphic>
          </wp:inline>
        </w:drawing>
      </w:r>
    </w:p>
    <w:p w14:paraId="3DF4FE50" w14:textId="63CDCAF0" w:rsidR="008C7FB9" w:rsidRDefault="008C7FB9" w:rsidP="008C7FB9">
      <w:pPr>
        <w:pStyle w:val="PiedeImagen"/>
        <w:rPr>
          <w:i w:val="0"/>
          <w:iCs/>
        </w:rPr>
      </w:pPr>
      <w:r w:rsidRPr="00032D03">
        <w:t>Fuente</w:t>
      </w:r>
      <w:r w:rsidRPr="00032D03">
        <w:rPr>
          <w:i w:val="0"/>
          <w:iCs/>
        </w:rPr>
        <w:t xml:space="preserve">: </w:t>
      </w:r>
      <w:r w:rsidR="008F222C">
        <w:rPr>
          <w:i w:val="0"/>
          <w:iCs/>
        </w:rPr>
        <w:t>Elaboración propia</w:t>
      </w:r>
    </w:p>
    <w:p w14:paraId="3490AE3D" w14:textId="391C6C68" w:rsidR="00CA6475" w:rsidRDefault="00CA6475" w:rsidP="00FA7866">
      <w:pPr>
        <w:pStyle w:val="Nivel2SM"/>
        <w:keepNext/>
        <w:spacing w:after="0"/>
      </w:pPr>
      <w:r>
        <w:t>Partamos de una situación de autarquía:</w:t>
      </w:r>
    </w:p>
    <w:p w14:paraId="29CC96D6" w14:textId="4D54C510" w:rsidR="00CA6475" w:rsidRDefault="00CA6475" w:rsidP="00FA7866">
      <w:pPr>
        <w:pStyle w:val="Nivel3SM"/>
      </w:pPr>
      <w:r w:rsidRPr="00CA6475">
        <w:t>Suponemos que el país </w:t>
      </w:r>
      <w:r w:rsidR="002167A0">
        <w:rPr>
          <w:i/>
          <w:iCs/>
        </w:rPr>
        <w:t>A</w:t>
      </w:r>
      <w:r w:rsidRPr="00CA6475">
        <w:t xml:space="preserve"> es abundante en capital y por lo tanto su FPP está sesgada hacia la producción del bien </w:t>
      </w:r>
      <w:r w:rsidRPr="00CA6475">
        <w:rPr>
          <w:i/>
          <w:iCs/>
        </w:rPr>
        <w:t>X</w:t>
      </w:r>
      <w:r w:rsidRPr="00CA6475">
        <w:t xml:space="preserve"> (capital-intensivo), mientras que el país </w:t>
      </w:r>
      <w:r w:rsidR="002167A0">
        <w:rPr>
          <w:i/>
          <w:iCs/>
        </w:rPr>
        <w:t>B</w:t>
      </w:r>
      <w:r w:rsidRPr="00CA6475">
        <w:t xml:space="preserve"> será abundante en trabajo y su FPP está sesgada hacia la producción del bien </w:t>
      </w:r>
      <w:r w:rsidRPr="00CA6475">
        <w:rPr>
          <w:i/>
          <w:iCs/>
        </w:rPr>
        <w:t>Y</w:t>
      </w:r>
      <w:r w:rsidRPr="00CA6475">
        <w:t xml:space="preserve"> (trabajo-intensivo).</w:t>
      </w:r>
    </w:p>
    <w:p w14:paraId="5F45CCB5" w14:textId="53EA7FD7" w:rsidR="00544C95" w:rsidRPr="00544C95" w:rsidRDefault="00544C95" w:rsidP="00FA7866">
      <w:pPr>
        <w:pStyle w:val="Nivel3SM"/>
      </w:pPr>
      <w:r w:rsidRPr="00544C95">
        <w:lastRenderedPageBreak/>
        <w:t xml:space="preserve">El mapa de curvas de indiferencia es común a ambos </w:t>
      </w:r>
      <w:r>
        <w:t xml:space="preserve">países </w:t>
      </w:r>
      <w:r w:rsidRPr="00544C95">
        <w:t xml:space="preserve">(porque las preferencias son </w:t>
      </w:r>
      <w:r w:rsidRPr="00FA7866">
        <w:rPr>
          <w:i/>
          <w:iCs/>
        </w:rPr>
        <w:t>idénticas</w:t>
      </w:r>
      <w:r w:rsidRPr="00544C95">
        <w:t xml:space="preserve">) y cualquier línea recta que parta del origen </w:t>
      </w:r>
      <w:proofErr w:type="spellStart"/>
      <w:r w:rsidRPr="00544C95">
        <w:t>intersecta</w:t>
      </w:r>
      <w:proofErr w:type="spellEnd"/>
      <w:r w:rsidRPr="00544C95">
        <w:t xml:space="preserve"> a todas las curvas de indiferencia en puntos de igual pendiente (porque las preferencias son </w:t>
      </w:r>
      <w:r w:rsidRPr="00FA7866">
        <w:rPr>
          <w:i/>
          <w:iCs/>
        </w:rPr>
        <w:t>homotéticas</w:t>
      </w:r>
      <w:r w:rsidRPr="00544C95">
        <w:t>).</w:t>
      </w:r>
    </w:p>
    <w:p w14:paraId="77E6884C" w14:textId="78AB233F" w:rsidR="00CA6475" w:rsidRDefault="00544C95" w:rsidP="00FA7866">
      <w:pPr>
        <w:pStyle w:val="Nivel3SM"/>
      </w:pPr>
      <w:r w:rsidRPr="00544C95">
        <w:rPr>
          <w:spacing w:val="-5"/>
        </w:rPr>
        <w:t>V</w:t>
      </w:r>
      <w:r w:rsidR="00CA6475" w:rsidRPr="00544C95">
        <w:rPr>
          <w:spacing w:val="-5"/>
        </w:rPr>
        <w:t>emos que el precio relativo del bien </w:t>
      </w:r>
      <w:r w:rsidR="00CA6475" w:rsidRPr="00544C95">
        <w:rPr>
          <w:i/>
          <w:iCs/>
          <w:spacing w:val="-5"/>
        </w:rPr>
        <w:t>X</w:t>
      </w:r>
      <w:r w:rsidR="00CA6475" w:rsidRPr="00544C95">
        <w:rPr>
          <w:spacing w:val="-5"/>
        </w:rPr>
        <w:t xml:space="preserve"> en el país </w:t>
      </w:r>
      <w:r w:rsidR="00B1695F" w:rsidRPr="00544C95">
        <w:rPr>
          <w:i/>
          <w:iCs/>
          <w:spacing w:val="-5"/>
        </w:rPr>
        <w:t>A</w:t>
      </w:r>
      <w:r w:rsidR="00CA6475" w:rsidRPr="00544C95">
        <w:rPr>
          <w:spacing w:val="-5"/>
        </w:rPr>
        <w:t xml:space="preserve"> va a ser menor que en el país </w:t>
      </w:r>
      <w:r w:rsidR="00B1695F" w:rsidRPr="00544C95">
        <w:rPr>
          <w:i/>
          <w:iCs/>
          <w:spacing w:val="-5"/>
        </w:rPr>
        <w:t>B</w:t>
      </w:r>
      <w:r w:rsidR="00CA6475" w:rsidRPr="00544C95">
        <w:rPr>
          <w:spacing w:val="-5"/>
        </w:rPr>
        <w:t xml:space="preserve"> (</w:t>
      </w:r>
      <m:oMath>
        <m:sSub>
          <m:sSubPr>
            <m:ctrlPr>
              <w:rPr>
                <w:rFonts w:ascii="Cambria Math" w:hAnsi="Cambria Math"/>
                <w:i/>
                <w:spacing w:val="-5"/>
              </w:rPr>
            </m:ctrlPr>
          </m:sSubPr>
          <m:e>
            <m:d>
              <m:dPr>
                <m:ctrlPr>
                  <w:rPr>
                    <w:rFonts w:ascii="Cambria Math" w:hAnsi="Cambria Math"/>
                    <w:i/>
                    <w:spacing w:val="-5"/>
                  </w:rPr>
                </m:ctrlPr>
              </m:dPr>
              <m:e>
                <m:f>
                  <m:fPr>
                    <m:type m:val="lin"/>
                    <m:ctrlPr>
                      <w:rPr>
                        <w:rFonts w:ascii="Cambria Math" w:hAnsi="Cambria Math"/>
                        <w:i/>
                        <w:spacing w:val="-5"/>
                      </w:rPr>
                    </m:ctrlPr>
                  </m:fPr>
                  <m:num>
                    <m:sSub>
                      <m:sSubPr>
                        <m:ctrlPr>
                          <w:rPr>
                            <w:rFonts w:ascii="Cambria Math" w:hAnsi="Cambria Math"/>
                            <w:i/>
                            <w:spacing w:val="-5"/>
                          </w:rPr>
                        </m:ctrlPr>
                      </m:sSubPr>
                      <m:e>
                        <m:r>
                          <m:rPr>
                            <m:nor/>
                          </m:rPr>
                          <w:rPr>
                            <w:i/>
                            <w:spacing w:val="-5"/>
                          </w:rPr>
                          <m:t>P</m:t>
                        </m:r>
                      </m:e>
                      <m:sub>
                        <m:r>
                          <m:rPr>
                            <m:nor/>
                          </m:rPr>
                          <w:rPr>
                            <w:i/>
                            <w:spacing w:val="-5"/>
                          </w:rPr>
                          <m:t>X</m:t>
                        </m:r>
                      </m:sub>
                    </m:sSub>
                  </m:num>
                  <m:den>
                    <m:sSub>
                      <m:sSubPr>
                        <m:ctrlPr>
                          <w:rPr>
                            <w:rFonts w:ascii="Cambria Math" w:hAnsi="Cambria Math"/>
                            <w:i/>
                            <w:spacing w:val="-5"/>
                          </w:rPr>
                        </m:ctrlPr>
                      </m:sSubPr>
                      <m:e>
                        <m:r>
                          <m:rPr>
                            <m:nor/>
                          </m:rPr>
                          <w:rPr>
                            <w:i/>
                            <w:spacing w:val="-5"/>
                          </w:rPr>
                          <m:t>P</m:t>
                        </m:r>
                      </m:e>
                      <m:sub>
                        <m:r>
                          <m:rPr>
                            <m:nor/>
                          </m:rPr>
                          <w:rPr>
                            <w:i/>
                            <w:spacing w:val="-5"/>
                          </w:rPr>
                          <m:t>Y</m:t>
                        </m:r>
                      </m:sub>
                    </m:sSub>
                  </m:den>
                </m:f>
              </m:e>
            </m:d>
          </m:e>
          <m:sub>
            <m:r>
              <m:rPr>
                <m:nor/>
              </m:rPr>
              <w:rPr>
                <w:i/>
                <w:spacing w:val="-5"/>
              </w:rPr>
              <m:t>A</m:t>
            </m:r>
          </m:sub>
        </m:sSub>
        <m:r>
          <w:rPr>
            <w:rFonts w:ascii="Cambria Math" w:hAnsi="Cambria Math"/>
            <w:spacing w:val="-5"/>
          </w:rPr>
          <m:t>&lt;</m:t>
        </m:r>
        <m:sSub>
          <m:sSubPr>
            <m:ctrlPr>
              <w:rPr>
                <w:rFonts w:ascii="Cambria Math" w:hAnsi="Cambria Math"/>
                <w:i/>
                <w:spacing w:val="-5"/>
              </w:rPr>
            </m:ctrlPr>
          </m:sSubPr>
          <m:e>
            <m:d>
              <m:dPr>
                <m:ctrlPr>
                  <w:rPr>
                    <w:rFonts w:ascii="Cambria Math" w:hAnsi="Cambria Math"/>
                    <w:i/>
                    <w:spacing w:val="-5"/>
                  </w:rPr>
                </m:ctrlPr>
              </m:dPr>
              <m:e>
                <m:f>
                  <m:fPr>
                    <m:type m:val="lin"/>
                    <m:ctrlPr>
                      <w:rPr>
                        <w:rFonts w:ascii="Cambria Math" w:hAnsi="Cambria Math"/>
                        <w:i/>
                        <w:spacing w:val="-5"/>
                      </w:rPr>
                    </m:ctrlPr>
                  </m:fPr>
                  <m:num>
                    <m:sSub>
                      <m:sSubPr>
                        <m:ctrlPr>
                          <w:rPr>
                            <w:rFonts w:ascii="Cambria Math" w:hAnsi="Cambria Math"/>
                            <w:i/>
                            <w:spacing w:val="-5"/>
                          </w:rPr>
                        </m:ctrlPr>
                      </m:sSubPr>
                      <m:e>
                        <m:r>
                          <m:rPr>
                            <m:nor/>
                          </m:rPr>
                          <w:rPr>
                            <w:i/>
                            <w:spacing w:val="-5"/>
                          </w:rPr>
                          <m:t>P</m:t>
                        </m:r>
                      </m:e>
                      <m:sub>
                        <m:r>
                          <m:rPr>
                            <m:nor/>
                          </m:rPr>
                          <w:rPr>
                            <w:i/>
                            <w:spacing w:val="-5"/>
                          </w:rPr>
                          <m:t>X</m:t>
                        </m:r>
                      </m:sub>
                    </m:sSub>
                  </m:num>
                  <m:den>
                    <m:sSub>
                      <m:sSubPr>
                        <m:ctrlPr>
                          <w:rPr>
                            <w:rFonts w:ascii="Cambria Math" w:hAnsi="Cambria Math"/>
                            <w:i/>
                            <w:spacing w:val="-5"/>
                          </w:rPr>
                        </m:ctrlPr>
                      </m:sSubPr>
                      <m:e>
                        <m:r>
                          <m:rPr>
                            <m:nor/>
                          </m:rPr>
                          <w:rPr>
                            <w:i/>
                            <w:spacing w:val="-5"/>
                          </w:rPr>
                          <m:t>P</m:t>
                        </m:r>
                      </m:e>
                      <m:sub>
                        <m:r>
                          <m:rPr>
                            <m:nor/>
                          </m:rPr>
                          <w:rPr>
                            <w:i/>
                            <w:spacing w:val="-5"/>
                          </w:rPr>
                          <m:t>Y</m:t>
                        </m:r>
                      </m:sub>
                    </m:sSub>
                  </m:den>
                </m:f>
              </m:e>
            </m:d>
          </m:e>
          <m:sub>
            <m:r>
              <m:rPr>
                <m:nor/>
              </m:rPr>
              <w:rPr>
                <w:i/>
                <w:spacing w:val="-5"/>
              </w:rPr>
              <m:t>B</m:t>
            </m:r>
          </m:sub>
        </m:sSub>
      </m:oMath>
      <w:r w:rsidR="00CA6475" w:rsidRPr="00544C95">
        <w:rPr>
          <w:spacing w:val="-5"/>
        </w:rPr>
        <w:t>).</w:t>
      </w:r>
      <w:r w:rsidR="00CA6475" w:rsidRPr="007D32FC">
        <w:rPr>
          <w:spacing w:val="-2"/>
        </w:rPr>
        <w:t xml:space="preserve"> Esto da lugar a una curva de precios relativos más plana.</w:t>
      </w:r>
      <w:r w:rsidRPr="007D32FC">
        <w:rPr>
          <w:spacing w:val="-2"/>
        </w:rPr>
        <w:t xml:space="preserve"> </w:t>
      </w:r>
      <w:r w:rsidR="00CA6475" w:rsidRPr="007D32FC">
        <w:rPr>
          <w:spacing w:val="-2"/>
        </w:rPr>
        <w:t xml:space="preserve">Esta diferencia en precios relativos domésticos </w:t>
      </w:r>
      <w:r w:rsidR="002167A0" w:rsidRPr="007D32FC">
        <w:rPr>
          <w:spacing w:val="-2"/>
        </w:rPr>
        <w:t>será</w:t>
      </w:r>
      <w:r w:rsidR="00CA6475" w:rsidRPr="007D32FC">
        <w:rPr>
          <w:spacing w:val="-2"/>
        </w:rPr>
        <w:t xml:space="preserve"> la base que justifica el comercio internacional.</w:t>
      </w:r>
    </w:p>
    <w:p w14:paraId="27BBBCC0" w14:textId="01735743" w:rsidR="00CA6475" w:rsidRDefault="00CA6475" w:rsidP="00FA7866">
      <w:pPr>
        <w:pStyle w:val="Nivel2SM"/>
        <w:keepNext/>
        <w:spacing w:after="0"/>
      </w:pPr>
      <w:r>
        <w:t xml:space="preserve">Con la apertura al comercio internacional pasamos al </w:t>
      </w:r>
      <w:r w:rsidR="00544C95">
        <w:t>gráfico de la derecha</w:t>
      </w:r>
      <w:r>
        <w:t xml:space="preserve"> de la </w:t>
      </w:r>
      <w:r>
        <w:fldChar w:fldCharType="begin"/>
      </w:r>
      <w:r>
        <w:instrText xml:space="preserve"> REF _Ref141170332 \h </w:instrText>
      </w:r>
      <w:r>
        <w:fldChar w:fldCharType="separate"/>
      </w:r>
      <w:r w:rsidR="006E2537">
        <w:t>Imagen </w:t>
      </w:r>
      <w:r w:rsidR="006E2537">
        <w:rPr>
          <w:noProof/>
        </w:rPr>
        <w:t>7</w:t>
      </w:r>
      <w:r>
        <w:fldChar w:fldCharType="end"/>
      </w:r>
      <w:r>
        <w:t>.</w:t>
      </w:r>
    </w:p>
    <w:p w14:paraId="4769995E" w14:textId="21ED4CAB" w:rsidR="002167A0" w:rsidRPr="002167A0" w:rsidRDefault="002167A0" w:rsidP="00FA7866">
      <w:pPr>
        <w:pStyle w:val="Nivel3SM"/>
      </w:pPr>
      <w:r>
        <w:t xml:space="preserve">Para que ambos se beneficien del comercio internacional, es necesario que el precio que se establezca a nivel internacional (i.e. la RRI), esté comprendida entre los precios relativos domésticos de ambos países. Por ello, podemos suponer que la RRI se establece a un nivel </w:t>
      </w:r>
      <m:oMath>
        <m:sSub>
          <m:sSubPr>
            <m:ctrlPr>
              <w:rPr>
                <w:rFonts w:ascii="Cambria Math" w:hAnsi="Cambria Math"/>
                <w:i/>
                <w:spacing w:val="-3"/>
              </w:rPr>
            </m:ctrlPr>
          </m:sSubPr>
          <m:e>
            <m:d>
              <m:dPr>
                <m:ctrlPr>
                  <w:rPr>
                    <w:rFonts w:ascii="Cambria Math" w:hAnsi="Cambria Math"/>
                    <w:i/>
                    <w:spacing w:val="-3"/>
                  </w:rPr>
                </m:ctrlPr>
              </m:dPr>
              <m:e>
                <m:f>
                  <m:fPr>
                    <m:type m:val="lin"/>
                    <m:ctrlPr>
                      <w:rPr>
                        <w:rFonts w:ascii="Cambria Math" w:hAnsi="Cambria Math"/>
                        <w:i/>
                        <w:spacing w:val="-3"/>
                      </w:rPr>
                    </m:ctrlPr>
                  </m:fPr>
                  <m:num>
                    <m:sSub>
                      <m:sSubPr>
                        <m:ctrlPr>
                          <w:rPr>
                            <w:rFonts w:ascii="Cambria Math" w:hAnsi="Cambria Math"/>
                            <w:i/>
                            <w:spacing w:val="-3"/>
                          </w:rPr>
                        </m:ctrlPr>
                      </m:sSubPr>
                      <m:e>
                        <m:r>
                          <m:rPr>
                            <m:nor/>
                          </m:rPr>
                          <w:rPr>
                            <w:i/>
                            <w:spacing w:val="-3"/>
                          </w:rPr>
                          <m:t>P</m:t>
                        </m:r>
                      </m:e>
                      <m:sub>
                        <m:r>
                          <m:rPr>
                            <m:nor/>
                          </m:rPr>
                          <w:rPr>
                            <w:i/>
                            <w:spacing w:val="-3"/>
                          </w:rPr>
                          <m:t>X</m:t>
                        </m:r>
                      </m:sub>
                    </m:sSub>
                  </m:num>
                  <m:den>
                    <m:sSub>
                      <m:sSubPr>
                        <m:ctrlPr>
                          <w:rPr>
                            <w:rFonts w:ascii="Cambria Math" w:hAnsi="Cambria Math"/>
                            <w:i/>
                            <w:spacing w:val="-3"/>
                          </w:rPr>
                        </m:ctrlPr>
                      </m:sSubPr>
                      <m:e>
                        <m:r>
                          <m:rPr>
                            <m:nor/>
                          </m:rPr>
                          <w:rPr>
                            <w:i/>
                            <w:spacing w:val="-3"/>
                          </w:rPr>
                          <m:t>P</m:t>
                        </m:r>
                      </m:e>
                      <m:sub>
                        <m:r>
                          <m:rPr>
                            <m:nor/>
                          </m:rPr>
                          <w:rPr>
                            <w:i/>
                            <w:spacing w:val="-3"/>
                          </w:rPr>
                          <m:t>Y</m:t>
                        </m:r>
                      </m:sub>
                    </m:sSub>
                  </m:den>
                </m:f>
              </m:e>
            </m:d>
          </m:e>
          <m:sub>
            <m:r>
              <m:rPr>
                <m:nor/>
              </m:rPr>
              <w:rPr>
                <w:i/>
                <w:spacing w:val="-3"/>
              </w:rPr>
              <m:t>RRI</m:t>
            </m:r>
          </m:sub>
        </m:sSub>
      </m:oMath>
      <w:r w:rsidRPr="002167A0">
        <w:rPr>
          <w:rFonts w:eastAsiaTheme="minorEastAsia"/>
          <w:spacing w:val="-3"/>
        </w:rPr>
        <w:t>.</w:t>
      </w:r>
    </w:p>
    <w:p w14:paraId="330D7864" w14:textId="2B16FF83" w:rsidR="002167A0" w:rsidRPr="002167A0" w:rsidRDefault="002167A0" w:rsidP="00FA7866">
      <w:pPr>
        <w:pStyle w:val="Nivel3SM"/>
      </w:pPr>
      <w:r>
        <w:rPr>
          <w:rFonts w:eastAsiaTheme="minorEastAsia"/>
          <w:spacing w:val="-3"/>
        </w:rPr>
        <w:t>En esta situación, ambos países consumen en el punto </w:t>
      </w:r>
      <w:bookmarkStart w:id="156" w:name="_Hlk141174392"/>
      <m:oMath>
        <m:sSubSup>
          <m:sSubSupPr>
            <m:ctrlPr>
              <w:rPr>
                <w:rFonts w:ascii="Cambria Math" w:eastAsiaTheme="minorEastAsia" w:hAnsi="Cambria Math"/>
                <w:i/>
                <w:spacing w:val="-3"/>
              </w:rPr>
            </m:ctrlPr>
          </m:sSubSupPr>
          <m:e>
            <m:r>
              <m:rPr>
                <m:nor/>
              </m:rPr>
              <w:rPr>
                <w:rFonts w:eastAsiaTheme="minorEastAsia"/>
                <w:i/>
                <w:spacing w:val="-3"/>
              </w:rPr>
              <m:t>C</m:t>
            </m:r>
          </m:e>
          <m:sub>
            <m:r>
              <m:rPr>
                <m:nor/>
              </m:rPr>
              <w:rPr>
                <w:rFonts w:eastAsiaTheme="minorEastAsia"/>
                <w:i/>
                <w:spacing w:val="-3"/>
              </w:rPr>
              <m:t>A</m:t>
            </m:r>
          </m:sub>
          <m:sup>
            <m:r>
              <m:rPr>
                <m:nor/>
              </m:rPr>
              <w:rPr>
                <w:rFonts w:eastAsiaTheme="minorEastAsia"/>
                <w:i/>
                <w:spacing w:val="-3"/>
              </w:rPr>
              <m:t>CI</m:t>
            </m:r>
          </m:sup>
        </m:sSubSup>
        <w:bookmarkEnd w:id="156"/>
        <m:r>
          <w:rPr>
            <w:rFonts w:ascii="Cambria Math" w:eastAsiaTheme="minorEastAsia" w:hAnsi="Cambria Math"/>
            <w:spacing w:val="-3"/>
          </w:rPr>
          <m:t>=</m:t>
        </m:r>
        <m:sSubSup>
          <m:sSubSupPr>
            <m:ctrlPr>
              <w:rPr>
                <w:rFonts w:ascii="Cambria Math" w:eastAsiaTheme="minorEastAsia" w:hAnsi="Cambria Math"/>
                <w:i/>
                <w:spacing w:val="-3"/>
              </w:rPr>
            </m:ctrlPr>
          </m:sSubSupPr>
          <m:e>
            <m:r>
              <m:rPr>
                <m:nor/>
              </m:rPr>
              <w:rPr>
                <w:rFonts w:eastAsiaTheme="minorEastAsia"/>
                <w:i/>
                <w:spacing w:val="-3"/>
              </w:rPr>
              <m:t>C</m:t>
            </m:r>
          </m:e>
          <m:sub>
            <m:r>
              <m:rPr>
                <m:nor/>
              </m:rPr>
              <w:rPr>
                <w:rFonts w:eastAsiaTheme="minorEastAsia"/>
                <w:i/>
                <w:spacing w:val="-3"/>
              </w:rPr>
              <m:t>B</m:t>
            </m:r>
          </m:sub>
          <m:sup>
            <m:r>
              <m:rPr>
                <m:nor/>
              </m:rPr>
              <w:rPr>
                <w:rFonts w:eastAsiaTheme="minorEastAsia"/>
                <w:i/>
                <w:spacing w:val="-3"/>
              </w:rPr>
              <m:t>CI</m:t>
            </m:r>
          </m:sup>
        </m:sSubSup>
      </m:oMath>
      <w:r>
        <w:rPr>
          <w:rFonts w:eastAsiaTheme="minorEastAsia"/>
          <w:spacing w:val="-3"/>
        </w:rPr>
        <w:t xml:space="preserve"> (debido al supuesto de idénticas demandas en ambos países), que no era alcanzable en la situación de autarquía (pues es exterior a las FPP de ambos países).</w:t>
      </w:r>
    </w:p>
    <w:p w14:paraId="774C66B1" w14:textId="2ACC1566" w:rsidR="00285031" w:rsidRPr="00285031" w:rsidRDefault="002167A0" w:rsidP="00FA7866">
      <w:pPr>
        <w:pStyle w:val="Nivel3SM"/>
        <w:keepNext/>
      </w:pPr>
      <w:r>
        <w:rPr>
          <w:rFonts w:eastAsiaTheme="minorEastAsia"/>
          <w:spacing w:val="-3"/>
        </w:rPr>
        <w:t>En lo que se refiere a la producción, el país </w:t>
      </w:r>
      <w:r w:rsidRPr="002167A0">
        <w:rPr>
          <w:rFonts w:eastAsiaTheme="minorEastAsia"/>
          <w:i/>
          <w:iCs/>
          <w:spacing w:val="-3"/>
        </w:rPr>
        <w:t>A</w:t>
      </w:r>
      <w:r>
        <w:rPr>
          <w:rFonts w:eastAsiaTheme="minorEastAsia"/>
          <w:spacing w:val="-3"/>
        </w:rPr>
        <w:t xml:space="preserve"> producirá en el punto </w:t>
      </w:r>
      <m:oMath>
        <m:sSubSup>
          <m:sSubSupPr>
            <m:ctrlPr>
              <w:rPr>
                <w:rFonts w:ascii="Cambria Math" w:eastAsiaTheme="minorEastAsia" w:hAnsi="Cambria Math"/>
                <w:i/>
                <w:spacing w:val="-3"/>
              </w:rPr>
            </m:ctrlPr>
          </m:sSubSupPr>
          <m:e>
            <m:r>
              <m:rPr>
                <m:nor/>
              </m:rPr>
              <w:rPr>
                <w:rFonts w:eastAsiaTheme="minorEastAsia"/>
                <w:i/>
                <w:spacing w:val="-3"/>
              </w:rPr>
              <m:t>P</m:t>
            </m:r>
          </m:e>
          <m:sub>
            <m:r>
              <m:rPr>
                <m:nor/>
              </m:rPr>
              <w:rPr>
                <w:rFonts w:eastAsiaTheme="minorEastAsia"/>
                <w:i/>
                <w:spacing w:val="-3"/>
              </w:rPr>
              <m:t>A</m:t>
            </m:r>
          </m:sub>
          <m:sup>
            <m:r>
              <m:rPr>
                <m:nor/>
              </m:rPr>
              <w:rPr>
                <w:rFonts w:eastAsiaTheme="minorEastAsia"/>
                <w:i/>
                <w:spacing w:val="-3"/>
              </w:rPr>
              <m:t>CI</m:t>
            </m:r>
          </m:sup>
        </m:sSubSup>
      </m:oMath>
      <w:r>
        <w:rPr>
          <w:rFonts w:eastAsiaTheme="minorEastAsia"/>
          <w:spacing w:val="-3"/>
        </w:rPr>
        <w:t xml:space="preserve"> y el país </w:t>
      </w:r>
      <w:r>
        <w:rPr>
          <w:rFonts w:eastAsiaTheme="minorEastAsia"/>
          <w:i/>
          <w:iCs/>
          <w:spacing w:val="-3"/>
        </w:rPr>
        <w:t>B</w:t>
      </w:r>
      <w:r>
        <w:rPr>
          <w:rFonts w:eastAsiaTheme="minorEastAsia"/>
          <w:spacing w:val="-3"/>
        </w:rPr>
        <w:t xml:space="preserve"> producirá en el punto </w:t>
      </w:r>
      <m:oMath>
        <m:sSubSup>
          <m:sSubSupPr>
            <m:ctrlPr>
              <w:rPr>
                <w:rFonts w:ascii="Cambria Math" w:eastAsiaTheme="minorEastAsia" w:hAnsi="Cambria Math"/>
                <w:i/>
                <w:spacing w:val="-3"/>
              </w:rPr>
            </m:ctrlPr>
          </m:sSubSupPr>
          <m:e>
            <m:r>
              <m:rPr>
                <m:nor/>
              </m:rPr>
              <w:rPr>
                <w:rFonts w:eastAsiaTheme="minorEastAsia"/>
                <w:i/>
                <w:spacing w:val="-3"/>
              </w:rPr>
              <m:t>P</m:t>
            </m:r>
          </m:e>
          <m:sub>
            <m:r>
              <m:rPr>
                <m:nor/>
              </m:rPr>
              <w:rPr>
                <w:rFonts w:eastAsiaTheme="minorEastAsia"/>
                <w:i/>
                <w:spacing w:val="-3"/>
              </w:rPr>
              <m:t>B</m:t>
            </m:r>
          </m:sub>
          <m:sup>
            <m:r>
              <m:rPr>
                <m:nor/>
              </m:rPr>
              <w:rPr>
                <w:rFonts w:eastAsiaTheme="minorEastAsia"/>
                <w:i/>
                <w:spacing w:val="-3"/>
              </w:rPr>
              <m:t>CI</m:t>
            </m:r>
          </m:sup>
        </m:sSubSup>
      </m:oMath>
      <w:r>
        <w:rPr>
          <w:rFonts w:eastAsiaTheme="minorEastAsia"/>
          <w:spacing w:val="-3"/>
        </w:rPr>
        <w:t xml:space="preserve">. Vemos cómo cada país se especializa </w:t>
      </w:r>
      <w:r w:rsidR="00285031">
        <w:rPr>
          <w:rFonts w:eastAsiaTheme="minorEastAsia"/>
          <w:spacing w:val="-3"/>
        </w:rPr>
        <w:t xml:space="preserve">(no completamente) </w:t>
      </w:r>
      <w:r>
        <w:rPr>
          <w:rFonts w:eastAsiaTheme="minorEastAsia"/>
          <w:spacing w:val="-3"/>
        </w:rPr>
        <w:t>en l</w:t>
      </w:r>
      <w:r w:rsidR="00285031">
        <w:rPr>
          <w:rFonts w:eastAsiaTheme="minorEastAsia"/>
          <w:spacing w:val="-3"/>
        </w:rPr>
        <w:t>a</w:t>
      </w:r>
      <w:r>
        <w:rPr>
          <w:rFonts w:eastAsiaTheme="minorEastAsia"/>
          <w:spacing w:val="-3"/>
        </w:rPr>
        <w:t xml:space="preserve"> producción del bien que utiliza intensivamente el factor productivo en el que el país es abundante</w:t>
      </w:r>
      <w:r w:rsidR="00246BFA">
        <w:rPr>
          <w:rStyle w:val="Refdenotaalpie"/>
          <w:rFonts w:eastAsiaTheme="minorEastAsia"/>
          <w:spacing w:val="-3"/>
        </w:rPr>
        <w:footnoteReference w:id="36"/>
      </w:r>
      <w:r>
        <w:rPr>
          <w:rFonts w:eastAsiaTheme="minorEastAsia"/>
          <w:spacing w:val="-3"/>
        </w:rPr>
        <w:t>.</w:t>
      </w:r>
    </w:p>
    <w:p w14:paraId="7136C32C" w14:textId="1279FC51" w:rsidR="002167A0" w:rsidRDefault="00285031" w:rsidP="00FA7866">
      <w:pPr>
        <w:pStyle w:val="Nivel4"/>
        <w:ind w:left="1474"/>
      </w:pPr>
      <w:r>
        <w:t xml:space="preserve">Este resultado se conoce como </w:t>
      </w:r>
      <w:r>
        <w:rPr>
          <w:i/>
          <w:iCs/>
        </w:rPr>
        <w:t>teorema de Heckscher-Ohlin</w:t>
      </w:r>
      <w:r>
        <w:t>. Cada país se especializa en el bien cuya producción es intensiva en el factor productivo abundante y lo exporta a cambio del otro bien</w:t>
      </w:r>
      <w:r w:rsidR="00931D42">
        <w:rPr>
          <w:rStyle w:val="Refdenotaalpie"/>
        </w:rPr>
        <w:footnoteReference w:id="37"/>
      </w:r>
      <w:r>
        <w:t>.</w:t>
      </w:r>
    </w:p>
    <w:p w14:paraId="645082AB" w14:textId="4AB75E14" w:rsidR="00CC3DCB" w:rsidRDefault="00CC3DCB" w:rsidP="0079653D">
      <w:pPr>
        <w:pStyle w:val="Ttulo7"/>
      </w:pPr>
      <w:bookmarkStart w:id="157" w:name="_Toc89250947"/>
      <w:bookmarkStart w:id="158" w:name="_Toc89251059"/>
      <w:bookmarkStart w:id="159" w:name="_Ref111375933"/>
      <w:bookmarkStart w:id="160" w:name="_Toc111386457"/>
      <w:bookmarkStart w:id="161" w:name="_Toc141112729"/>
      <w:r>
        <w:t>Teorema de la igualación del precio de los factores</w:t>
      </w:r>
      <w:bookmarkEnd w:id="157"/>
      <w:bookmarkEnd w:id="158"/>
      <w:r w:rsidR="00066A83">
        <w:t xml:space="preserve"> (</w:t>
      </w:r>
      <w:r w:rsidR="00066A83">
        <w:rPr>
          <w:smallCaps/>
        </w:rPr>
        <w:t>Samuelson</w:t>
      </w:r>
      <w:r w:rsidR="00066A83">
        <w:t>, 194</w:t>
      </w:r>
      <w:r w:rsidR="00032D03">
        <w:t>9</w:t>
      </w:r>
      <w:r w:rsidR="00066A83">
        <w:t>)</w:t>
      </w:r>
      <w:bookmarkEnd w:id="159"/>
      <w:bookmarkEnd w:id="160"/>
      <w:bookmarkEnd w:id="161"/>
    </w:p>
    <w:p w14:paraId="7281EDE7" w14:textId="70A8F6F1" w:rsidR="00A227F0" w:rsidRDefault="005C6F16" w:rsidP="00A227F0">
      <w:pPr>
        <w:spacing w:after="0"/>
      </w:pPr>
      <w:r>
        <w:rPr>
          <w:noProof/>
        </w:rPr>
        <mc:AlternateContent>
          <mc:Choice Requires="wps">
            <w:drawing>
              <wp:inline distT="0" distB="0" distL="0" distR="0" wp14:anchorId="5638D7B5" wp14:editId="48D00DA9">
                <wp:extent cx="5895340" cy="737235"/>
                <wp:effectExtent l="1905" t="10795" r="8255" b="4445"/>
                <wp:docPr id="26" name="Rectángulo: esquinas redondeadas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737235"/>
                        </a:xfrm>
                        <a:prstGeom prst="roundRect">
                          <a:avLst>
                            <a:gd name="adj" fmla="val 3509"/>
                          </a:avLst>
                        </a:prstGeom>
                        <a:solidFill>
                          <a:schemeClr val="accent6">
                            <a:lumMod val="20000"/>
                            <a:lumOff val="80000"/>
                          </a:schemeClr>
                        </a:solidFill>
                        <a:ln w="12700">
                          <a:solidFill>
                            <a:srgbClr val="5F2987"/>
                          </a:solidFill>
                          <a:prstDash val="lgDash"/>
                          <a:miter lim="800000"/>
                          <a:headEnd/>
                          <a:tailEnd/>
                        </a:ln>
                      </wps:spPr>
                      <wps:txbx>
                        <w:txbxContent>
                          <w:p w14:paraId="2C31EFEC" w14:textId="77777777" w:rsidR="00D47118" w:rsidRPr="00D47118" w:rsidRDefault="00D47118" w:rsidP="007D32FC">
                            <w:pPr>
                              <w:keepNext/>
                              <w:rPr>
                                <w:i/>
                                <w:iCs/>
                                <w:color w:val="5F2987"/>
                              </w:rPr>
                            </w:pPr>
                            <w:r w:rsidRPr="00D47118">
                              <w:rPr>
                                <w:i/>
                                <w:iCs/>
                                <w:color w:val="5F2987"/>
                              </w:rPr>
                              <w:t>El comercio internacional de bienes y la especialización incompleta, bajo los supuestos del modelo Heckscher-Ohlin y a pesar de la inmovilidad internacional de factores, iguala los precios relativos y absolutos de los factores entre países en caso de especialización incompleta.</w:t>
                            </w:r>
                          </w:p>
                          <w:p w14:paraId="1CB8CB3F" w14:textId="77777777" w:rsidR="00D47118" w:rsidRDefault="00D47118" w:rsidP="007D32FC">
                            <w:pPr>
                              <w:keepNext/>
                              <w:jc w:val="center"/>
                            </w:pPr>
                          </w:p>
                        </w:txbxContent>
                      </wps:txbx>
                      <wps:bodyPr rot="0" vert="horz" wrap="square" lIns="91440" tIns="45720" rIns="91440" bIns="45720" anchor="ctr" anchorCtr="0" upright="1">
                        <a:noAutofit/>
                      </wps:bodyPr>
                    </wps:wsp>
                  </a:graphicData>
                </a:graphic>
              </wp:inline>
            </w:drawing>
          </mc:Choice>
          <mc:Fallback>
            <w:pict>
              <v:roundrect w14:anchorId="5638D7B5" id="Rectángulo: esquinas redondeadas 68" o:spid="_x0000_s1027" style="width:464.2pt;height:58.05pt;visibility:visible;mso-wrap-style:square;mso-left-percent:-10001;mso-top-percent:-10001;mso-position-horizontal:absolute;mso-position-horizontal-relative:char;mso-position-vertical:absolute;mso-position-vertical-relative:line;mso-left-percent:-10001;mso-top-percent:-10001;v-text-anchor:middle" arcsize="23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" fillcolor="#e2efd9 [665]" strokecolor="#5f2987" strokeweight="1pt">
                <v:stroke dashstyle="longDash" joinstyle="miter"/>
                <v:textbox>
                  <w:txbxContent>
                    <w:p w14:paraId="2C31EFEC" w14:textId="77777777" w:rsidR="00D47118" w:rsidRPr="00D47118" w:rsidRDefault="00D47118" w:rsidP="007D32FC">
                      <w:pPr>
                        <w:keepNext/>
                        <w:rPr>
                          <w:i/>
                          <w:iCs/>
                          <w:color w:val="5F2987"/>
                        </w:rPr>
                      </w:pPr>
                      <w:r w:rsidRPr="00D47118">
                        <w:rPr>
                          <w:i/>
                          <w:iCs/>
                          <w:color w:val="5F2987"/>
                        </w:rPr>
                        <w:t>El comercio internacional de bienes y la especialización incompleta, bajo los supuestos del modelo Heckscher-Ohlin y a pesar de la inmovilidad internacional de factores, iguala los precios relativos y absolutos de los factores entre países en caso de especialización incompleta.</w:t>
                      </w:r>
                    </w:p>
                    <w:p w14:paraId="1CB8CB3F" w14:textId="77777777" w:rsidR="00D47118" w:rsidRDefault="00D47118" w:rsidP="007D32FC">
                      <w:pPr>
                        <w:keepNext/>
                        <w:jc w:val="center"/>
                      </w:pPr>
                    </w:p>
                  </w:txbxContent>
                </v:textbox>
                <w10:anchorlock/>
              </v:roundrect>
            </w:pict>
          </mc:Fallback>
        </mc:AlternateContent>
      </w:r>
    </w:p>
    <w:p w14:paraId="42757A4D" w14:textId="77777777" w:rsidR="00524F18" w:rsidRDefault="00A227F0">
      <w:pPr>
        <w:pStyle w:val="Prrafodelista"/>
        <w:keepNext/>
        <w:numPr>
          <w:ilvl w:val="0"/>
          <w:numId w:val="13"/>
        </w:numPr>
        <w:spacing w:after="0"/>
        <w:ind w:left="397" w:hanging="113"/>
      </w:pPr>
      <w:r>
        <w:t>El libre comercio iguala internacionalmente el precio</w:t>
      </w:r>
      <w:r w:rsidR="00032D03">
        <w:t xml:space="preserve"> </w:t>
      </w:r>
      <w:r>
        <w:t xml:space="preserve">de los bienes por la </w:t>
      </w:r>
      <w:r w:rsidRPr="009B2F4B">
        <w:rPr>
          <w:i/>
          <w:iCs/>
          <w:u w:val="single"/>
        </w:rPr>
        <w:t>ley del precio único</w:t>
      </w:r>
      <w:r w:rsidR="00524F18">
        <w:t>:</w:t>
      </w:r>
    </w:p>
    <w:p w14:paraId="6DF3CAE7" w14:textId="1572C446" w:rsidR="00524F18" w:rsidRPr="00524F18" w:rsidRDefault="00000000" w:rsidP="00524F18">
      <w:pPr>
        <w:pStyle w:val="Prrafodelista"/>
        <w:ind w:left="397"/>
      </w:pPr>
      <m:oMathPara>
        <m:oMath>
          <m:sSubSup>
            <m:sSubSupPr>
              <m:ctrlPr>
                <w:rPr>
                  <w:rFonts w:ascii="Cambria Math" w:hAnsi="Cambria Math"/>
                  <w:i/>
                </w:rPr>
              </m:ctrlPr>
            </m:sSubSupPr>
            <m:e>
              <m:r>
                <m:rPr>
                  <m:nor/>
                </m:rPr>
                <w:rPr>
                  <w:i/>
                </w:rPr>
                <m:t>P</m:t>
              </m:r>
            </m:e>
            <m:sub>
              <m:r>
                <m:rPr>
                  <m:nor/>
                </m:rPr>
                <w:rPr>
                  <w:i/>
                </w:rPr>
                <m:t>X</m:t>
              </m:r>
            </m:sub>
            <m:sup>
              <m:r>
                <m:rPr>
                  <m:nor/>
                </m:rPr>
                <w:rPr>
                  <w:i/>
                </w:rPr>
                <m:t>A</m:t>
              </m:r>
            </m:sup>
          </m:sSubSup>
          <m:r>
            <w:rPr>
              <w:rFonts w:ascii="Cambria Math" w:hAnsi="Cambria Math"/>
            </w:rPr>
            <m:t>=</m:t>
          </m:r>
          <m:sSubSup>
            <m:sSubSupPr>
              <m:ctrlPr>
                <w:rPr>
                  <w:rFonts w:ascii="Cambria Math" w:hAnsi="Cambria Math"/>
                  <w:i/>
                </w:rPr>
              </m:ctrlPr>
            </m:sSubSupPr>
            <m:e>
              <m:r>
                <m:rPr>
                  <m:nor/>
                </m:rPr>
                <w:rPr>
                  <w:i/>
                </w:rPr>
                <m:t>P</m:t>
              </m:r>
            </m:e>
            <m:sub>
              <m:r>
                <m:rPr>
                  <m:nor/>
                </m:rPr>
                <w:rPr>
                  <w:i/>
                </w:rPr>
                <m:t>X</m:t>
              </m:r>
            </m:sub>
            <m:sup>
              <m:r>
                <m:rPr>
                  <m:nor/>
                </m:rPr>
                <w:rPr>
                  <w:i/>
                </w:rPr>
                <m:t>B</m:t>
              </m:r>
            </m:sup>
          </m:sSubSup>
          <m:r>
            <w:rPr>
              <w:rFonts w:ascii="Cambria Math" w:hAnsi="Cambria Math"/>
            </w:rPr>
            <m:t>=</m:t>
          </m:r>
          <m:sSub>
            <m:sSubPr>
              <m:ctrlPr>
                <w:rPr>
                  <w:rFonts w:ascii="Cambria Math" w:hAnsi="Cambria Math"/>
                  <w:i/>
                </w:rPr>
              </m:ctrlPr>
            </m:sSubPr>
            <m:e>
              <m:r>
                <m:rPr>
                  <m:nor/>
                </m:rPr>
                <w:rPr>
                  <w:i/>
                </w:rPr>
                <m:t>P</m:t>
              </m:r>
            </m:e>
            <m:sub>
              <m:r>
                <m:rPr>
                  <m:nor/>
                </m:rPr>
                <w:rPr>
                  <w:i/>
                </w:rPr>
                <m:t>X</m:t>
              </m:r>
            </m:sub>
          </m:sSub>
        </m:oMath>
      </m:oMathPara>
    </w:p>
    <w:p w14:paraId="02BD7C64" w14:textId="07F124D3" w:rsidR="00524F18" w:rsidRDefault="00000000" w:rsidP="00524F18">
      <w:pPr>
        <w:pStyle w:val="Prrafodelista"/>
        <w:ind w:left="397"/>
      </w:pPr>
      <m:oMathPara>
        <m:oMath>
          <m:sSubSup>
            <m:sSubSupPr>
              <m:ctrlPr>
                <w:rPr>
                  <w:rFonts w:ascii="Cambria Math" w:hAnsi="Cambria Math"/>
                  <w:i/>
                </w:rPr>
              </m:ctrlPr>
            </m:sSubSupPr>
            <m:e>
              <m:r>
                <m:rPr>
                  <m:nor/>
                </m:rPr>
                <w:rPr>
                  <w:i/>
                </w:rPr>
                <m:t>P</m:t>
              </m:r>
            </m:e>
            <m:sub>
              <m:r>
                <m:rPr>
                  <m:nor/>
                </m:rPr>
                <w:rPr>
                  <w:i/>
                </w:rPr>
                <m:t>Y</m:t>
              </m:r>
            </m:sub>
            <m:sup>
              <m:r>
                <m:rPr>
                  <m:nor/>
                </m:rPr>
                <w:rPr>
                  <w:i/>
                </w:rPr>
                <m:t>A</m:t>
              </m:r>
            </m:sup>
          </m:sSubSup>
          <m:r>
            <w:rPr>
              <w:rFonts w:ascii="Cambria Math" w:hAnsi="Cambria Math"/>
            </w:rPr>
            <m:t>=</m:t>
          </m:r>
          <m:sSubSup>
            <m:sSubSupPr>
              <m:ctrlPr>
                <w:rPr>
                  <w:rFonts w:ascii="Cambria Math" w:hAnsi="Cambria Math"/>
                  <w:i/>
                </w:rPr>
              </m:ctrlPr>
            </m:sSubSupPr>
            <m:e>
              <m:r>
                <m:rPr>
                  <m:nor/>
                </m:rPr>
                <w:rPr>
                  <w:i/>
                </w:rPr>
                <m:t>P</m:t>
              </m:r>
            </m:e>
            <m:sub>
              <m:r>
                <m:rPr>
                  <m:nor/>
                </m:rPr>
                <w:rPr>
                  <w:i/>
                </w:rPr>
                <m:t>Y</m:t>
              </m:r>
            </m:sub>
            <m:sup>
              <m:r>
                <m:rPr>
                  <m:nor/>
                </m:rPr>
                <w:rPr>
                  <w:i/>
                </w:rPr>
                <m:t>B</m:t>
              </m:r>
            </m:sup>
          </m:sSubSup>
          <m:r>
            <w:rPr>
              <w:rFonts w:ascii="Cambria Math" w:hAnsi="Cambria Math"/>
            </w:rPr>
            <m:t>=</m:t>
          </m:r>
          <m:sSub>
            <m:sSubPr>
              <m:ctrlPr>
                <w:rPr>
                  <w:rFonts w:ascii="Cambria Math" w:hAnsi="Cambria Math"/>
                  <w:i/>
                </w:rPr>
              </m:ctrlPr>
            </m:sSubPr>
            <m:e>
              <m:r>
                <m:rPr>
                  <m:nor/>
                </m:rPr>
                <w:rPr>
                  <w:i/>
                </w:rPr>
                <m:t>P</m:t>
              </m:r>
            </m:e>
            <m:sub>
              <m:r>
                <m:rPr>
                  <m:nor/>
                </m:rPr>
                <w:rPr>
                  <w:i/>
                </w:rPr>
                <m:t>Y</m:t>
              </m:r>
            </m:sub>
          </m:sSub>
        </m:oMath>
      </m:oMathPara>
    </w:p>
    <w:p w14:paraId="52FF52AD" w14:textId="77777777" w:rsidR="00524F18" w:rsidRDefault="00A227F0" w:rsidP="00271ABF">
      <w:pPr>
        <w:pStyle w:val="Prrafodelista"/>
        <w:keepNext/>
        <w:spacing w:after="0"/>
        <w:ind w:left="397"/>
      </w:pPr>
      <w:r>
        <w:t>Por lo tanto, el precio relativo de los bienes será igual en ambos países</w:t>
      </w:r>
      <w:r w:rsidR="00524F18">
        <w:t>:</w:t>
      </w:r>
    </w:p>
    <w:p w14:paraId="3078B355" w14:textId="43818713" w:rsidR="00524F18" w:rsidRDefault="00000000" w:rsidP="00524F18">
      <w:pPr>
        <w:pStyle w:val="Prrafodelista"/>
        <w:ind w:left="397"/>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e>
              </m:d>
            </m:e>
            <m:sup>
              <m:r>
                <m:rPr>
                  <m:nor/>
                </m:rPr>
                <w:rPr>
                  <w:i/>
                </w:rPr>
                <m:t>A</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e>
              </m:d>
            </m:e>
            <m:sup>
              <m:r>
                <m:rPr>
                  <m:nor/>
                </m:rPr>
                <w:rPr>
                  <w:i/>
                </w:rPr>
                <m:t>B</m:t>
              </m:r>
            </m:sup>
          </m:sSup>
        </m:oMath>
      </m:oMathPara>
    </w:p>
    <w:p w14:paraId="796CAE12" w14:textId="0375B099" w:rsidR="00524F18" w:rsidRDefault="00A227F0">
      <w:pPr>
        <w:pStyle w:val="Prrafodelista"/>
        <w:keepNext/>
        <w:numPr>
          <w:ilvl w:val="0"/>
          <w:numId w:val="13"/>
        </w:numPr>
        <w:spacing w:after="0"/>
        <w:ind w:left="397" w:hanging="113"/>
      </w:pPr>
      <w:r>
        <w:t xml:space="preserve">Gracias a la </w:t>
      </w:r>
      <w:r w:rsidRPr="009B2F4B">
        <w:rPr>
          <w:i/>
          <w:iCs/>
          <w:u w:val="single"/>
        </w:rPr>
        <w:t>no</w:t>
      </w:r>
      <w:r w:rsidR="00337A29">
        <w:rPr>
          <w:i/>
          <w:iCs/>
          <w:u w:val="single"/>
        </w:rPr>
        <w:t> </w:t>
      </w:r>
      <w:r w:rsidRPr="009B2F4B">
        <w:rPr>
          <w:i/>
          <w:iCs/>
          <w:u w:val="single"/>
        </w:rPr>
        <w:t>reversibilidad de la intensidad factorial</w:t>
      </w:r>
      <w:r>
        <w:t xml:space="preserve">, existe una relación unívoca entre el precio relativo de los bienes y el precio relativo de los factores, por lo que </w:t>
      </w:r>
      <w:r w:rsidRPr="00524F18">
        <w:rPr>
          <w:b/>
          <w:bCs/>
        </w:rPr>
        <w:t xml:space="preserve">el </w:t>
      </w:r>
      <w:r w:rsidRPr="00524F18">
        <w:rPr>
          <w:b/>
          <w:bCs/>
          <w:i/>
          <w:iCs/>
        </w:rPr>
        <w:t>precio relativo</w:t>
      </w:r>
      <w:r w:rsidRPr="00524F18">
        <w:rPr>
          <w:b/>
          <w:bCs/>
        </w:rPr>
        <w:t xml:space="preserve"> de los factores también será el mismo en ambos países</w:t>
      </w:r>
      <w:r w:rsidR="00271ABF">
        <w:t>:</w:t>
      </w:r>
    </w:p>
    <w:p w14:paraId="586892B1" w14:textId="5ADCCB50" w:rsidR="00271ABF" w:rsidRDefault="00000000" w:rsidP="00271ABF">
      <w:pPr>
        <w:pStyle w:val="Prrafodelista"/>
        <w:ind w:left="397"/>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rPr>
                        <m:t>r</m:t>
                      </m:r>
                    </m:num>
                    <m:den>
                      <m:r>
                        <m:rPr>
                          <m:nor/>
                        </m:rPr>
                        <w:rPr>
                          <w:i/>
                        </w:rPr>
                        <m:t>w</m:t>
                      </m:r>
                    </m:den>
                  </m:f>
                </m:e>
              </m:d>
            </m:e>
            <m:sup>
              <m:r>
                <m:rPr>
                  <m:nor/>
                </m:rPr>
                <w:rPr>
                  <w:i/>
                </w:rPr>
                <m:t>A</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rPr>
                        <m:t>r</m:t>
                      </m:r>
                    </m:num>
                    <m:den>
                      <m:r>
                        <m:rPr>
                          <m:nor/>
                        </m:rPr>
                        <w:rPr>
                          <w:i/>
                        </w:rPr>
                        <m:t>w</m:t>
                      </m:r>
                    </m:den>
                  </m:f>
                </m:e>
              </m:d>
            </m:e>
            <m:sup>
              <m:r>
                <m:rPr>
                  <m:nor/>
                </m:rPr>
                <w:rPr>
                  <w:i/>
                </w:rPr>
                <m:t>B</m:t>
              </m:r>
            </m:sup>
          </m:sSup>
        </m:oMath>
      </m:oMathPara>
    </w:p>
    <w:p w14:paraId="7851B852" w14:textId="70FB3FC5" w:rsidR="00A227F0" w:rsidRDefault="00A227F0">
      <w:pPr>
        <w:pStyle w:val="Prrafodelista"/>
        <w:keepNext/>
        <w:numPr>
          <w:ilvl w:val="0"/>
          <w:numId w:val="13"/>
        </w:numPr>
        <w:spacing w:after="0"/>
        <w:ind w:left="397" w:hanging="113"/>
      </w:pPr>
      <w:r>
        <w:t xml:space="preserve">Como </w:t>
      </w:r>
      <w:r w:rsidRPr="00271ABF">
        <w:rPr>
          <w:u w:val="single"/>
        </w:rPr>
        <w:t xml:space="preserve">la </w:t>
      </w:r>
      <w:r w:rsidRPr="00271ABF">
        <w:rPr>
          <w:i/>
          <w:iCs/>
          <w:u w:val="single"/>
        </w:rPr>
        <w:t>tecnología</w:t>
      </w:r>
      <w:r w:rsidRPr="00271ABF">
        <w:rPr>
          <w:u w:val="single"/>
        </w:rPr>
        <w:t xml:space="preserve"> es la misma en ambos países</w:t>
      </w:r>
      <w:r>
        <w:t xml:space="preserve">, si el precio relativo de los factores es igual en ambos países, entonces la </w:t>
      </w:r>
      <w:r w:rsidRPr="00524F18">
        <w:rPr>
          <w:i/>
          <w:iCs/>
        </w:rPr>
        <w:t>proporción óptima de factores</w:t>
      </w:r>
      <w:r>
        <w:t xml:space="preserve"> para la producción de cada uno de los bienes también será igual en ambos países.</w:t>
      </w:r>
    </w:p>
    <w:p w14:paraId="71CA57E8" w14:textId="276EFE22" w:rsidR="00524F18" w:rsidRDefault="00000000" w:rsidP="00524F18">
      <w:pPr>
        <w:pStyle w:val="Prrafodelista"/>
        <w:ind w:left="538"/>
      </w:pPr>
      <m:oMathPara>
        <m:oMath>
          <m:sSubSup>
            <m:sSubSupPr>
              <m:ctrlPr>
                <w:rPr>
                  <w:rFonts w:ascii="Cambria Math" w:hAnsi="Cambria Math"/>
                  <w:i/>
                </w:rPr>
              </m:ctrlPr>
            </m:sSubSupPr>
            <m:e>
              <m:d>
                <m:dPr>
                  <m:ctrlPr>
                    <w:rPr>
                      <w:rFonts w:ascii="Cambria Math" w:hAnsi="Cambria Math"/>
                      <w:i/>
                    </w:rPr>
                  </m:ctrlPr>
                </m:dPr>
                <m:e>
                  <m:f>
                    <m:fPr>
                      <m:ctrlPr>
                        <w:rPr>
                          <w:rFonts w:ascii="Cambria Math" w:hAnsi="Cambria Math"/>
                          <w:i/>
                        </w:rPr>
                      </m:ctrlPr>
                    </m:fPr>
                    <m:num>
                      <m:r>
                        <m:rPr>
                          <m:nor/>
                        </m:rPr>
                        <w:rPr>
                          <w:i/>
                        </w:rPr>
                        <m:t>K</m:t>
                      </m:r>
                    </m:num>
                    <m:den>
                      <m:r>
                        <m:rPr>
                          <m:nor/>
                        </m:rPr>
                        <w:rPr>
                          <w:i/>
                        </w:rPr>
                        <m:t>L</m:t>
                      </m:r>
                    </m:den>
                  </m:f>
                </m:e>
              </m:d>
            </m:e>
            <m:sub>
              <m:r>
                <m:rPr>
                  <m:nor/>
                </m:rPr>
                <w:rPr>
                  <w:i/>
                </w:rPr>
                <m:t>X</m:t>
              </m:r>
            </m:sub>
            <m:sup>
              <m:r>
                <m:rPr>
                  <m:nor/>
                </m:rPr>
                <w:rPr>
                  <w:i/>
                </w:rPr>
                <m:t>A</m:t>
              </m:r>
            </m:sup>
          </m:sSubSup>
          <m:r>
            <w:rPr>
              <w:rFonts w:ascii="Cambria Math" w:hAnsi="Cambria Math"/>
            </w:rPr>
            <m:t>=</m:t>
          </m:r>
          <m:sSubSup>
            <m:sSubSupPr>
              <m:ctrlPr>
                <w:rPr>
                  <w:rFonts w:ascii="Cambria Math" w:hAnsi="Cambria Math"/>
                  <w:i/>
                </w:rPr>
              </m:ctrlPr>
            </m:sSubSupPr>
            <m:e>
              <m:d>
                <m:dPr>
                  <m:ctrlPr>
                    <w:rPr>
                      <w:rFonts w:ascii="Cambria Math" w:hAnsi="Cambria Math"/>
                      <w:i/>
                    </w:rPr>
                  </m:ctrlPr>
                </m:dPr>
                <m:e>
                  <m:f>
                    <m:fPr>
                      <m:ctrlPr>
                        <w:rPr>
                          <w:rFonts w:ascii="Cambria Math" w:hAnsi="Cambria Math"/>
                          <w:i/>
                        </w:rPr>
                      </m:ctrlPr>
                    </m:fPr>
                    <m:num>
                      <m:r>
                        <m:rPr>
                          <m:nor/>
                        </m:rPr>
                        <w:rPr>
                          <w:i/>
                        </w:rPr>
                        <m:t>K</m:t>
                      </m:r>
                    </m:num>
                    <m:den>
                      <m:r>
                        <m:rPr>
                          <m:nor/>
                        </m:rPr>
                        <w:rPr>
                          <w:i/>
                        </w:rPr>
                        <m:t>L</m:t>
                      </m:r>
                    </m:den>
                  </m:f>
                </m:e>
              </m:d>
            </m:e>
            <m:sub>
              <m:r>
                <m:rPr>
                  <m:nor/>
                </m:rPr>
                <w:rPr>
                  <w:i/>
                </w:rPr>
                <m:t>X</m:t>
              </m:r>
            </m:sub>
            <m:sup>
              <m:r>
                <m:rPr>
                  <m:nor/>
                </m:rPr>
                <w:rPr>
                  <w:i/>
                </w:rPr>
                <m:t>B</m:t>
              </m:r>
            </m:sup>
          </m:sSubSup>
          <m:r>
            <m:rPr>
              <m:nor/>
            </m:rPr>
            <w:rPr>
              <w:rFonts w:ascii="Cambria Math"/>
            </w:rPr>
            <m:t xml:space="preserve">   </m:t>
          </m:r>
          <m:r>
            <m:rPr>
              <m:nor/>
            </m:rPr>
            <m:t>;</m:t>
          </m:r>
          <m:r>
            <m:rPr>
              <m:nor/>
            </m:rPr>
            <w:rPr>
              <w:rFonts w:ascii="Cambria Math"/>
            </w:rPr>
            <m:t xml:space="preserve">   </m:t>
          </m:r>
          <m:sSubSup>
            <m:sSubSupPr>
              <m:ctrlPr>
                <w:rPr>
                  <w:rFonts w:ascii="Cambria Math" w:hAnsi="Cambria Math"/>
                  <w:i/>
                </w:rPr>
              </m:ctrlPr>
            </m:sSubSupPr>
            <m:e>
              <m:d>
                <m:dPr>
                  <m:ctrlPr>
                    <w:rPr>
                      <w:rFonts w:ascii="Cambria Math" w:hAnsi="Cambria Math"/>
                      <w:i/>
                    </w:rPr>
                  </m:ctrlPr>
                </m:dPr>
                <m:e>
                  <m:f>
                    <m:fPr>
                      <m:ctrlPr>
                        <w:rPr>
                          <w:rFonts w:ascii="Cambria Math" w:hAnsi="Cambria Math"/>
                          <w:i/>
                        </w:rPr>
                      </m:ctrlPr>
                    </m:fPr>
                    <m:num>
                      <m:r>
                        <m:rPr>
                          <m:nor/>
                        </m:rPr>
                        <w:rPr>
                          <w:i/>
                        </w:rPr>
                        <m:t>K</m:t>
                      </m:r>
                    </m:num>
                    <m:den>
                      <m:r>
                        <m:rPr>
                          <m:nor/>
                        </m:rPr>
                        <w:rPr>
                          <w:i/>
                        </w:rPr>
                        <m:t>L</m:t>
                      </m:r>
                    </m:den>
                  </m:f>
                </m:e>
              </m:d>
            </m:e>
            <m:sub>
              <m:r>
                <m:rPr>
                  <m:nor/>
                </m:rPr>
                <w:rPr>
                  <w:i/>
                </w:rPr>
                <m:t>Y</m:t>
              </m:r>
            </m:sub>
            <m:sup>
              <m:r>
                <m:rPr>
                  <m:nor/>
                </m:rPr>
                <w:rPr>
                  <w:i/>
                </w:rPr>
                <m:t>A</m:t>
              </m:r>
            </m:sup>
          </m:sSubSup>
          <m:r>
            <w:rPr>
              <w:rFonts w:ascii="Cambria Math" w:hAnsi="Cambria Math"/>
            </w:rPr>
            <m:t>=</m:t>
          </m:r>
          <m:sSubSup>
            <m:sSubSupPr>
              <m:ctrlPr>
                <w:rPr>
                  <w:rFonts w:ascii="Cambria Math" w:hAnsi="Cambria Math"/>
                  <w:i/>
                </w:rPr>
              </m:ctrlPr>
            </m:sSubSupPr>
            <m:e>
              <m:d>
                <m:dPr>
                  <m:ctrlPr>
                    <w:rPr>
                      <w:rFonts w:ascii="Cambria Math" w:hAnsi="Cambria Math"/>
                      <w:i/>
                    </w:rPr>
                  </m:ctrlPr>
                </m:dPr>
                <m:e>
                  <m:f>
                    <m:fPr>
                      <m:ctrlPr>
                        <w:rPr>
                          <w:rFonts w:ascii="Cambria Math" w:hAnsi="Cambria Math"/>
                          <w:i/>
                        </w:rPr>
                      </m:ctrlPr>
                    </m:fPr>
                    <m:num>
                      <m:r>
                        <m:rPr>
                          <m:nor/>
                        </m:rPr>
                        <w:rPr>
                          <w:i/>
                        </w:rPr>
                        <m:t>K</m:t>
                      </m:r>
                    </m:num>
                    <m:den>
                      <m:r>
                        <m:rPr>
                          <m:nor/>
                        </m:rPr>
                        <w:rPr>
                          <w:i/>
                        </w:rPr>
                        <m:t>L</m:t>
                      </m:r>
                    </m:den>
                  </m:f>
                </m:e>
              </m:d>
            </m:e>
            <m:sub>
              <m:r>
                <m:rPr>
                  <m:nor/>
                </m:rPr>
                <w:rPr>
                  <w:i/>
                </w:rPr>
                <m:t>Y</m:t>
              </m:r>
            </m:sub>
            <m:sup>
              <m:r>
                <m:rPr>
                  <m:nor/>
                </m:rPr>
                <w:rPr>
                  <w:i/>
                </w:rPr>
                <m:t>B</m:t>
              </m:r>
            </m:sup>
          </m:sSubSup>
        </m:oMath>
      </m:oMathPara>
    </w:p>
    <w:p w14:paraId="53192C35" w14:textId="77777777" w:rsidR="00271ABF" w:rsidRDefault="00524F18" w:rsidP="00F8264B">
      <w:pPr>
        <w:pStyle w:val="Prrafodelista"/>
        <w:keepNext/>
        <w:keepLines/>
        <w:numPr>
          <w:ilvl w:val="0"/>
          <w:numId w:val="13"/>
        </w:numPr>
        <w:spacing w:after="0"/>
        <w:ind w:left="397" w:hanging="113"/>
      </w:pPr>
      <w:r>
        <w:lastRenderedPageBreak/>
        <w:t xml:space="preserve">Como hemos supuesto que la </w:t>
      </w:r>
      <w:r w:rsidRPr="00271ABF">
        <w:rPr>
          <w:u w:val="single"/>
        </w:rPr>
        <w:t xml:space="preserve">función de producción tiene </w:t>
      </w:r>
      <w:r w:rsidRPr="009B2F4B">
        <w:rPr>
          <w:i/>
          <w:iCs/>
          <w:u w:val="single"/>
        </w:rPr>
        <w:t>rendimientos constantes a escala</w:t>
      </w:r>
      <w:r>
        <w:t>, las productividades marginales (</w:t>
      </w:r>
      <w:proofErr w:type="spellStart"/>
      <m:oMath>
        <m:r>
          <m:rPr>
            <m:nor/>
          </m:rPr>
          <w:rPr>
            <w:i/>
          </w:rPr>
          <m:t>PMgL</m:t>
        </m:r>
      </m:oMath>
      <w:proofErr w:type="spellEnd"/>
      <w:r>
        <w:t xml:space="preserve">) dependen exclusivamente de las proporciones de los factores </w:t>
      </w:r>
      <m:oMath>
        <m:d>
          <m:dPr>
            <m:ctrlPr>
              <w:rPr>
                <w:rFonts w:ascii="Cambria Math" w:hAnsi="Cambria Math"/>
                <w:i/>
              </w:rPr>
            </m:ctrlPr>
          </m:dPr>
          <m:e>
            <m:f>
              <m:fPr>
                <m:ctrlPr>
                  <w:rPr>
                    <w:rFonts w:ascii="Cambria Math" w:hAnsi="Cambria Math"/>
                    <w:i/>
                  </w:rPr>
                </m:ctrlPr>
              </m:fPr>
              <m:num>
                <m:r>
                  <m:rPr>
                    <m:nor/>
                  </m:rPr>
                  <w:rPr>
                    <w:i/>
                  </w:rPr>
                  <m:t>K</m:t>
                </m:r>
              </m:num>
              <m:den>
                <m:r>
                  <m:rPr>
                    <m:nor/>
                  </m:rPr>
                  <w:rPr>
                    <w:i/>
                  </w:rPr>
                  <m:t>L</m:t>
                </m:r>
              </m:den>
            </m:f>
          </m:e>
        </m:d>
      </m:oMath>
      <w:r>
        <w:t>. Y como éstas son las mismas en ambos países, las productividades marginales de cada factor serán iguales para cada bien en ambos países:</w:t>
      </w:r>
    </w:p>
    <w:p w14:paraId="76B1522E" w14:textId="23F5152A" w:rsidR="00524F18" w:rsidRPr="00271ABF" w:rsidRDefault="00000000" w:rsidP="00271ABF">
      <w:pPr>
        <w:pStyle w:val="Prrafodelista"/>
        <w:ind w:left="397"/>
        <w:rPr>
          <w:lang w:val="en-US"/>
        </w:rPr>
      </w:pPr>
      <m:oMathPara>
        <m:oMath>
          <m:sSubSup>
            <m:sSubSupPr>
              <m:ctrlPr>
                <w:rPr>
                  <w:rFonts w:ascii="Cambria Math" w:hAnsi="Cambria Math"/>
                  <w:i/>
                </w:rPr>
              </m:ctrlPr>
            </m:sSubSupPr>
            <m:e>
              <m:r>
                <m:rPr>
                  <m:nor/>
                </m:rPr>
                <w:rPr>
                  <w:i/>
                  <w:lang w:val="en-US"/>
                </w:rPr>
                <m:t>PMgL</m:t>
              </m:r>
            </m:e>
            <m:sub>
              <m:r>
                <m:rPr>
                  <m:nor/>
                </m:rPr>
                <w:rPr>
                  <w:i/>
                  <w:lang w:val="en-US"/>
                </w:rPr>
                <m:t>X</m:t>
              </m:r>
            </m:sub>
            <m:sup>
              <m:r>
                <m:rPr>
                  <m:nor/>
                </m:rPr>
                <w:rPr>
                  <w:i/>
                  <w:lang w:val="en-US"/>
                </w:rPr>
                <m:t>A</m:t>
              </m:r>
            </m:sup>
          </m:sSubSup>
          <m:r>
            <w:rPr>
              <w:rFonts w:ascii="Cambria Math" w:hAnsi="Cambria Math"/>
              <w:lang w:val="en-US"/>
            </w:rPr>
            <m:t>=</m:t>
          </m:r>
          <m:sSubSup>
            <m:sSubSupPr>
              <m:ctrlPr>
                <w:rPr>
                  <w:rFonts w:ascii="Cambria Math" w:hAnsi="Cambria Math"/>
                  <w:i/>
                </w:rPr>
              </m:ctrlPr>
            </m:sSubSupPr>
            <m:e>
              <m:r>
                <m:rPr>
                  <m:nor/>
                </m:rPr>
                <w:rPr>
                  <w:i/>
                  <w:lang w:val="en-US"/>
                </w:rPr>
                <m:t>PMgL</m:t>
              </m:r>
            </m:e>
            <m:sub>
              <m:r>
                <m:rPr>
                  <m:nor/>
                </m:rPr>
                <w:rPr>
                  <w:i/>
                  <w:lang w:val="en-US"/>
                </w:rPr>
                <m:t>X</m:t>
              </m:r>
            </m:sub>
            <m:sup>
              <m:r>
                <m:rPr>
                  <m:nor/>
                </m:rPr>
                <w:rPr>
                  <w:i/>
                  <w:lang w:val="en-US"/>
                </w:rPr>
                <m:t>B</m:t>
              </m:r>
            </m:sup>
          </m:sSubSup>
        </m:oMath>
      </m:oMathPara>
    </w:p>
    <w:p w14:paraId="173A062B" w14:textId="20657FD5" w:rsidR="00271ABF" w:rsidRDefault="00A227F0" w:rsidP="00F8264B">
      <w:pPr>
        <w:pStyle w:val="Prrafodelista"/>
        <w:keepNext/>
        <w:keepLines/>
        <w:numPr>
          <w:ilvl w:val="0"/>
          <w:numId w:val="13"/>
        </w:numPr>
        <w:spacing w:after="0"/>
        <w:ind w:left="397" w:hanging="113"/>
      </w:pPr>
      <w:r>
        <w:t xml:space="preserve">Además, como hemos supuesto </w:t>
      </w:r>
      <w:r w:rsidRPr="009B2F4B">
        <w:rPr>
          <w:i/>
          <w:iCs/>
          <w:u w:val="single"/>
        </w:rPr>
        <w:t>competencia perfecta</w:t>
      </w:r>
      <w:r>
        <w:t xml:space="preserve">, el valor de la productividad marginal tiene que ser igual al precio del factor: </w:t>
      </w:r>
      <m:oMath>
        <m:sSub>
          <m:sSubPr>
            <m:ctrlPr>
              <w:rPr>
                <w:rFonts w:ascii="Cambria Math" w:hAnsi="Cambria Math"/>
                <w:i/>
              </w:rPr>
            </m:ctrlPr>
          </m:sSubPr>
          <m:e>
            <m:r>
              <m:rPr>
                <m:nor/>
              </m:rPr>
              <w:rPr>
                <w:i/>
              </w:rPr>
              <m:t>P</m:t>
            </m:r>
          </m:e>
          <m:sub>
            <w:bookmarkStart w:id="162" w:name="_Hlk95495448"/>
            <m:r>
              <m:rPr>
                <m:nor/>
              </m:rPr>
              <w:rPr>
                <w:i/>
              </w:rPr>
              <m:t>X</m:t>
            </m:r>
            <w:bookmarkEnd w:id="162"/>
          </m:sub>
        </m:sSub>
        <m:r>
          <w:rPr>
            <w:rFonts w:ascii="Cambria Math" w:hAnsi="Cambria Math"/>
          </w:rPr>
          <m:t>∙</m:t>
        </m:r>
        <m:sSubSup>
          <m:sSubSupPr>
            <m:ctrlPr>
              <w:rPr>
                <w:rFonts w:ascii="Cambria Math" w:hAnsi="Cambria Math"/>
                <w:i/>
              </w:rPr>
            </m:ctrlPr>
          </m:sSubSupPr>
          <m:e>
            <m:r>
              <m:rPr>
                <m:nor/>
              </m:rPr>
              <w:rPr>
                <w:i/>
              </w:rPr>
              <m:t>PMgL</m:t>
            </m:r>
          </m:e>
          <m:sub>
            <m:r>
              <m:rPr>
                <m:nor/>
              </m:rPr>
              <w:rPr>
                <w:i/>
              </w:rPr>
              <m:t>X</m:t>
            </m:r>
          </m:sub>
          <m:sup>
            <m:r>
              <m:rPr>
                <m:nor/>
              </m:rPr>
              <w:rPr>
                <w:i/>
              </w:rPr>
              <m:t>A</m:t>
            </m:r>
          </m:sup>
        </m:sSubSup>
        <m:r>
          <w:rPr>
            <w:rFonts w:ascii="Cambria Math" w:hAnsi="Cambria Math"/>
          </w:rPr>
          <m:t>=</m:t>
        </m:r>
        <m:sSup>
          <m:sSupPr>
            <m:ctrlPr>
              <w:rPr>
                <w:rFonts w:ascii="Cambria Math" w:hAnsi="Cambria Math"/>
                <w:i/>
              </w:rPr>
            </m:ctrlPr>
          </m:sSupPr>
          <m:e>
            <m:r>
              <m:rPr>
                <m:nor/>
              </m:rPr>
              <w:rPr>
                <w:i/>
              </w:rPr>
              <m:t>W</m:t>
            </m:r>
          </m:e>
          <m:sup>
            <m:r>
              <m:rPr>
                <m:nor/>
              </m:rPr>
              <w:rPr>
                <w:i/>
              </w:rPr>
              <m:t>A</m:t>
            </m:r>
          </m:sup>
        </m:sSup>
      </m:oMath>
      <w:r>
        <w:t xml:space="preserve"> y </w:t>
      </w:r>
      <m:oMath>
        <m:sSub>
          <m:sSubPr>
            <m:ctrlPr>
              <w:rPr>
                <w:rFonts w:ascii="Cambria Math" w:hAnsi="Cambria Math"/>
                <w:i/>
              </w:rPr>
            </m:ctrlPr>
          </m:sSubPr>
          <m:e>
            <m:r>
              <m:rPr>
                <m:nor/>
              </m:rPr>
              <w:rPr>
                <w:i/>
              </w:rPr>
              <m:t>P</m:t>
            </m:r>
          </m:e>
          <m:sub>
            <m:r>
              <m:rPr>
                <m:nor/>
              </m:rPr>
              <w:rPr>
                <w:i/>
              </w:rPr>
              <m:t>X</m:t>
            </m:r>
          </m:sub>
        </m:sSub>
        <m:r>
          <w:rPr>
            <w:rFonts w:ascii="Cambria Math" w:hAnsi="Cambria Math"/>
          </w:rPr>
          <m:t>∙</m:t>
        </m:r>
        <m:sSubSup>
          <m:sSubSupPr>
            <m:ctrlPr>
              <w:rPr>
                <w:rFonts w:ascii="Cambria Math" w:hAnsi="Cambria Math"/>
                <w:i/>
              </w:rPr>
            </m:ctrlPr>
          </m:sSubSupPr>
          <m:e>
            <m:r>
              <m:rPr>
                <m:nor/>
              </m:rPr>
              <w:rPr>
                <w:i/>
              </w:rPr>
              <m:t>PMgL</m:t>
            </m:r>
          </m:e>
          <m:sub>
            <m:r>
              <m:rPr>
                <m:nor/>
              </m:rPr>
              <w:rPr>
                <w:i/>
              </w:rPr>
              <m:t>X</m:t>
            </m:r>
          </m:sub>
          <m:sup>
            <m:r>
              <m:rPr>
                <m:nor/>
              </m:rPr>
              <w:rPr>
                <w:i/>
              </w:rPr>
              <m:t>B</m:t>
            </m:r>
          </m:sup>
        </m:sSubSup>
        <m:r>
          <w:rPr>
            <w:rFonts w:ascii="Cambria Math" w:hAnsi="Cambria Math"/>
          </w:rPr>
          <m:t>=</m:t>
        </m:r>
        <m:sSup>
          <m:sSupPr>
            <m:ctrlPr>
              <w:rPr>
                <w:rFonts w:ascii="Cambria Math" w:hAnsi="Cambria Math"/>
                <w:i/>
              </w:rPr>
            </m:ctrlPr>
          </m:sSupPr>
          <m:e>
            <m:r>
              <m:rPr>
                <m:nor/>
              </m:rPr>
              <w:rPr>
                <w:i/>
              </w:rPr>
              <m:t>W</m:t>
            </m:r>
          </m:e>
          <m:sup>
            <m:r>
              <m:rPr>
                <m:nor/>
              </m:rPr>
              <w:rPr>
                <w:i/>
              </w:rPr>
              <m:t>B</m:t>
            </m:r>
          </m:sup>
        </m:sSup>
      </m:oMath>
      <w:r>
        <w:t xml:space="preserve"> (nótese que, al existir </w:t>
      </w:r>
      <w:r w:rsidRPr="00524F18">
        <w:rPr>
          <w:i/>
          <w:iCs/>
        </w:rPr>
        <w:t>libre movilidad de los factores</w:t>
      </w:r>
      <w:r>
        <w:t xml:space="preserve"> en un mismo país, el precio de éstos se iguala entre sectores, de forma que para el trabajo será </w:t>
      </w:r>
      <m:oMath>
        <m:sSubSup>
          <m:sSubSupPr>
            <m:ctrlPr>
              <w:rPr>
                <w:rFonts w:ascii="Cambria Math" w:hAnsi="Cambria Math"/>
                <w:i/>
              </w:rPr>
            </m:ctrlPr>
          </m:sSubSupPr>
          <m:e>
            <m:r>
              <m:rPr>
                <m:nor/>
              </m:rPr>
              <w:rPr>
                <w:i/>
              </w:rPr>
              <m:t>W</m:t>
            </m:r>
          </m:e>
          <m:sub>
            <m:r>
              <m:rPr>
                <m:nor/>
              </m:rPr>
              <w:rPr>
                <w:i/>
              </w:rPr>
              <m:t>X</m:t>
            </m:r>
          </m:sub>
          <m:sup>
            <m:r>
              <m:rPr>
                <m:nor/>
              </m:rPr>
              <w:rPr>
                <w:i/>
              </w:rPr>
              <m:t>A</m:t>
            </m:r>
          </m:sup>
        </m:sSubSup>
        <m:r>
          <w:rPr>
            <w:rFonts w:ascii="Cambria Math" w:eastAsiaTheme="minorEastAsia" w:hAnsi="Cambria Math"/>
          </w:rPr>
          <m:t>=</m:t>
        </m:r>
        <m:sSubSup>
          <m:sSubSupPr>
            <m:ctrlPr>
              <w:rPr>
                <w:rFonts w:ascii="Cambria Math" w:hAnsi="Cambria Math"/>
                <w:i/>
              </w:rPr>
            </m:ctrlPr>
          </m:sSubSupPr>
          <m:e>
            <m:r>
              <m:rPr>
                <m:nor/>
              </m:rPr>
              <w:rPr>
                <w:i/>
              </w:rPr>
              <m:t>W</m:t>
            </m:r>
          </m:e>
          <m:sub>
            <m:r>
              <m:rPr>
                <m:nor/>
              </m:rPr>
              <w:rPr>
                <w:i/>
              </w:rPr>
              <m:t>Y</m:t>
            </m:r>
          </m:sub>
          <m:sup>
            <m:r>
              <m:rPr>
                <m:nor/>
              </m:rPr>
              <w:rPr>
                <w:i/>
              </w:rPr>
              <m:t>A</m:t>
            </m:r>
          </m:sup>
        </m:sSubSup>
        <m:r>
          <w:rPr>
            <w:rFonts w:ascii="Cambria Math" w:hAnsi="Cambria Math"/>
          </w:rPr>
          <m:t>=</m:t>
        </m:r>
        <m:sSup>
          <m:sSupPr>
            <m:ctrlPr>
              <w:rPr>
                <w:rFonts w:ascii="Cambria Math" w:hAnsi="Cambria Math"/>
                <w:i/>
              </w:rPr>
            </m:ctrlPr>
          </m:sSupPr>
          <m:e>
            <m:r>
              <m:rPr>
                <m:nor/>
              </m:rPr>
              <w:rPr>
                <w:i/>
              </w:rPr>
              <m:t>W</m:t>
            </m:r>
          </m:e>
          <m:sup>
            <m:r>
              <m:rPr>
                <m:nor/>
              </m:rPr>
              <w:rPr>
                <w:i/>
              </w:rPr>
              <m:t>A</m:t>
            </m:r>
          </m:sup>
        </m:sSup>
      </m:oMath>
      <w:r>
        <w:t>). Y como las productividades marginales son iguales, el precio absoluto de los factores productivos también lo será</w:t>
      </w:r>
      <w:r w:rsidR="00271ABF">
        <w:t>:</w:t>
      </w:r>
    </w:p>
    <w:p w14:paraId="6DF47B73" w14:textId="59AFE784" w:rsidR="00A227F0" w:rsidRDefault="00000000" w:rsidP="00271ABF">
      <w:pPr>
        <w:pStyle w:val="Prrafodelista"/>
        <w:ind w:left="397"/>
      </w:pPr>
      <m:oMathPara>
        <m:oMath>
          <m:sSup>
            <m:sSupPr>
              <m:ctrlPr>
                <w:rPr>
                  <w:rFonts w:ascii="Cambria Math" w:hAnsi="Cambria Math"/>
                  <w:i/>
                </w:rPr>
              </m:ctrlPr>
            </m:sSupPr>
            <m:e>
              <m:r>
                <m:rPr>
                  <m:nor/>
                </m:rPr>
                <w:rPr>
                  <w:i/>
                </w:rPr>
                <m:t>W</m:t>
              </m:r>
            </m:e>
            <m:sup>
              <m:r>
                <m:rPr>
                  <m:nor/>
                </m:rPr>
                <w:rPr>
                  <w:i/>
                </w:rPr>
                <m:t>A</m:t>
              </m:r>
            </m:sup>
          </m:sSup>
          <m:r>
            <w:rPr>
              <w:rFonts w:ascii="Cambria Math" w:hAnsi="Cambria Math"/>
            </w:rPr>
            <m:t>=</m:t>
          </m:r>
          <m:sSup>
            <m:sSupPr>
              <m:ctrlPr>
                <w:rPr>
                  <w:rFonts w:ascii="Cambria Math" w:hAnsi="Cambria Math"/>
                  <w:i/>
                </w:rPr>
              </m:ctrlPr>
            </m:sSupPr>
            <m:e>
              <m:r>
                <m:rPr>
                  <m:nor/>
                </m:rPr>
                <w:rPr>
                  <w:i/>
                </w:rPr>
                <m:t>W</m:t>
              </m:r>
            </m:e>
            <m:sup>
              <m:r>
                <m:rPr>
                  <m:nor/>
                </m:rPr>
                <w:rPr>
                  <w:i/>
                </w:rPr>
                <m:t>B</m:t>
              </m:r>
            </m:sup>
          </m:sSup>
        </m:oMath>
      </m:oMathPara>
    </w:p>
    <w:p w14:paraId="4622A1B0" w14:textId="48C8E4ED" w:rsidR="00CE3F6F" w:rsidRDefault="00CE3F6F" w:rsidP="006C6683">
      <w:pPr>
        <w:pStyle w:val="Nivel1SM"/>
        <w:keepNext/>
        <w:spacing w:after="0"/>
      </w:pPr>
      <w:r>
        <w:t xml:space="preserve">De este modo, </w:t>
      </w:r>
      <w:r w:rsidRPr="00FD5C6F">
        <w:t xml:space="preserve">el </w:t>
      </w:r>
      <w:r w:rsidRPr="006C6683">
        <w:rPr>
          <w:b/>
          <w:bCs/>
        </w:rPr>
        <w:t>comercio internacional iguala los precios absolutos de los factores</w:t>
      </w:r>
      <w:r>
        <w:t>. Para ello será necesario que:</w:t>
      </w:r>
    </w:p>
    <w:p w14:paraId="5E03257F" w14:textId="4784CCB2" w:rsidR="00CE3F6F" w:rsidRDefault="00CE3F6F" w:rsidP="00F8264B">
      <w:pPr>
        <w:pStyle w:val="Nmero"/>
        <w:spacing w:after="0"/>
        <w:ind w:left="425"/>
      </w:pPr>
      <w:r>
        <w:t xml:space="preserve">No se dé </w:t>
      </w:r>
      <w:r w:rsidR="00047208">
        <w:t>especialización</w:t>
      </w:r>
      <w:r>
        <w:t xml:space="preserve"> completa en los países, de forma que todas las productividades marginales sean mayores que cero.</w:t>
      </w:r>
    </w:p>
    <w:p w14:paraId="32B52090" w14:textId="265B2597" w:rsidR="00CE3F6F" w:rsidRDefault="00CE3F6F" w:rsidP="00F8264B">
      <w:pPr>
        <w:pStyle w:val="Nmero"/>
        <w:spacing w:after="0"/>
        <w:ind w:left="425"/>
      </w:pPr>
      <w:r>
        <w:t>No haya reversibilidad de la intensidad factorial, de forma que haya</w:t>
      </w:r>
      <w:r w:rsidR="00047208">
        <w:t xml:space="preserve"> una relación unívoca entre el precio relativo de los bienes y el precio relativo de los factores de producción.</w:t>
      </w:r>
    </w:p>
    <w:p w14:paraId="11BDD24C" w14:textId="3CD86039" w:rsidR="00047208" w:rsidRDefault="00047208" w:rsidP="006C6683">
      <w:pPr>
        <w:pStyle w:val="Nivel1SM"/>
        <w:keepNext/>
        <w:spacing w:after="0"/>
      </w:pPr>
      <w:r>
        <w:t>Po</w:t>
      </w:r>
      <w:r w:rsidR="00FD5C6F">
        <w:t>r</w:t>
      </w:r>
      <w:r>
        <w:t xml:space="preserve"> lo tanto, según este modelo, el comercio internacional es un </w:t>
      </w:r>
      <w:r>
        <w:rPr>
          <w:i/>
          <w:iCs/>
        </w:rPr>
        <w:t>sustitutivo perfecto de los movimientos internacionales de factores</w:t>
      </w:r>
      <w:r>
        <w:t xml:space="preserve">. </w:t>
      </w:r>
      <w:proofErr w:type="spellStart"/>
      <w:r>
        <w:rPr>
          <w:smallCaps/>
        </w:rPr>
        <w:t>Mundell</w:t>
      </w:r>
      <w:proofErr w:type="spellEnd"/>
      <w:r>
        <w:t xml:space="preserve"> llegó a la misma conclusión haciendo el camino inverso.</w:t>
      </w:r>
    </w:p>
    <w:p w14:paraId="13B8849D" w14:textId="794468AC" w:rsidR="00047208" w:rsidRDefault="00047208" w:rsidP="00F8264B">
      <w:pPr>
        <w:pStyle w:val="Nivel2SM"/>
        <w:keepLines/>
      </w:pPr>
      <w:r>
        <w:t xml:space="preserve">Sin embargo, esta conclusión es </w:t>
      </w:r>
      <w:r w:rsidRPr="00FD5C6F">
        <w:rPr>
          <w:i/>
          <w:iCs/>
        </w:rPr>
        <w:t>contraria a lo que se observa en la realidad</w:t>
      </w:r>
      <w:r>
        <w:t xml:space="preserve">, donde se </w:t>
      </w:r>
      <w:r w:rsidR="00FD5C6F">
        <w:t>aprecia</w:t>
      </w:r>
      <w:r>
        <w:t xml:space="preserve"> la coexistencia de comercio internacional y movimientos de factores. Esto se debe al incumplimiento de los supuestos del modelo: costes de transporte, no libre comercio, diferencias tecnológicas, especialización productiva, reversión factorial, etc.</w:t>
      </w:r>
    </w:p>
    <w:p w14:paraId="2CFCB0EF" w14:textId="46EF3B25" w:rsidR="00DB5DD6" w:rsidRPr="00DB5DD6" w:rsidRDefault="00DB5DD6" w:rsidP="00DB5DD6">
      <w:pPr>
        <w:pStyle w:val="Cajadeanotaciones"/>
        <w:keepNext/>
        <w:spacing w:after="60"/>
        <w:jc w:val="center"/>
        <w:rPr>
          <w:b/>
          <w:bCs/>
          <w:i/>
          <w:iCs/>
        </w:rPr>
      </w:pPr>
      <w:r>
        <w:rPr>
          <w:b/>
          <w:bCs/>
          <w:i/>
          <w:iCs/>
        </w:rPr>
        <w:t>Demostración gráfica del teorema de igualación del precio de los factores</w:t>
      </w:r>
    </w:p>
    <w:p w14:paraId="5EA8FDA9" w14:textId="16C9CFF4" w:rsidR="00D25EAA" w:rsidRDefault="007E05EF" w:rsidP="005D1C35">
      <w:pPr>
        <w:pStyle w:val="Cajadeanotaciones"/>
        <w:keepNext/>
      </w:pPr>
      <w:r>
        <w:t>Para demostrar este teorema</w:t>
      </w:r>
      <w:r w:rsidR="00FD5C6F">
        <w:t xml:space="preserve"> </w:t>
      </w:r>
      <w:r w:rsidR="00FD5C6F" w:rsidRPr="00FD5C6F">
        <w:rPr>
          <w:b/>
          <w:bCs/>
        </w:rPr>
        <w:t>gráficamente</w:t>
      </w:r>
      <w:r>
        <w:t xml:space="preserve">, una posibilidad es utilizar el diagrama propuesto por </w:t>
      </w:r>
      <w:r w:rsidRPr="007E05EF">
        <w:rPr>
          <w:smallCaps/>
        </w:rPr>
        <w:t>Samuelson</w:t>
      </w:r>
      <w:r>
        <w:t xml:space="preserve"> y </w:t>
      </w:r>
      <w:r>
        <w:rPr>
          <w:smallCaps/>
        </w:rPr>
        <w:t>Johnson</w:t>
      </w:r>
      <w:r w:rsidR="006D119C" w:rsidRPr="006D119C">
        <w:t xml:space="preserve"> </w:t>
      </w:r>
      <w:r w:rsidR="00576F03" w:rsidRPr="00420F67">
        <w:rPr>
          <w:color w:val="767171" w:themeColor="background2" w:themeShade="80"/>
          <w:sz w:val="19"/>
          <w:szCs w:val="19"/>
        </w:rPr>
        <w:t>[</w:t>
      </w:r>
      <w:r w:rsidR="006D119C" w:rsidRPr="00420F67">
        <w:rPr>
          <w:color w:val="767171" w:themeColor="background2" w:themeShade="80"/>
          <w:sz w:val="19"/>
          <w:szCs w:val="19"/>
        </w:rPr>
        <w:t xml:space="preserve">ver </w:t>
      </w:r>
      <w:r w:rsidR="006D119C" w:rsidRPr="00420F67">
        <w:rPr>
          <w:color w:val="767171" w:themeColor="background2" w:themeShade="80"/>
          <w:sz w:val="19"/>
          <w:szCs w:val="19"/>
        </w:rPr>
        <w:fldChar w:fldCharType="begin"/>
      </w:r>
      <w:r w:rsidR="006D119C" w:rsidRPr="00420F67">
        <w:rPr>
          <w:color w:val="767171" w:themeColor="background2" w:themeShade="80"/>
          <w:sz w:val="19"/>
          <w:szCs w:val="19"/>
        </w:rPr>
        <w:instrText xml:space="preserve"> REF _Ref95407637 \h  \* MERGEFORMAT </w:instrText>
      </w:r>
      <w:r w:rsidR="006D119C" w:rsidRPr="00420F67">
        <w:rPr>
          <w:color w:val="767171" w:themeColor="background2" w:themeShade="80"/>
          <w:sz w:val="19"/>
          <w:szCs w:val="19"/>
        </w:rPr>
      </w:r>
      <w:r w:rsidR="006D119C" w:rsidRPr="00420F67">
        <w:rPr>
          <w:color w:val="767171" w:themeColor="background2" w:themeShade="80"/>
          <w:sz w:val="19"/>
          <w:szCs w:val="19"/>
        </w:rPr>
        <w:fldChar w:fldCharType="separate"/>
      </w:r>
      <w:r w:rsidR="006E2537" w:rsidRPr="006E2537">
        <w:rPr>
          <w:color w:val="767171" w:themeColor="background2" w:themeShade="80"/>
          <w:sz w:val="19"/>
          <w:szCs w:val="19"/>
        </w:rPr>
        <w:t>Imagen 8</w:t>
      </w:r>
      <w:r w:rsidR="006D119C" w:rsidRPr="00420F67">
        <w:rPr>
          <w:color w:val="767171" w:themeColor="background2" w:themeShade="80"/>
          <w:sz w:val="19"/>
          <w:szCs w:val="19"/>
        </w:rPr>
        <w:fldChar w:fldCharType="end"/>
      </w:r>
      <w:r w:rsidR="00576F03" w:rsidRPr="00420F67">
        <w:rPr>
          <w:color w:val="767171" w:themeColor="background2" w:themeShade="80"/>
          <w:sz w:val="19"/>
          <w:szCs w:val="19"/>
        </w:rPr>
        <w:t>]</w:t>
      </w:r>
      <w:r>
        <w:t>.</w:t>
      </w:r>
    </w:p>
    <w:p w14:paraId="2CBD96EA" w14:textId="36940A3D" w:rsidR="006D119C" w:rsidRPr="002018D1" w:rsidRDefault="006D119C" w:rsidP="006D119C">
      <w:pPr>
        <w:pStyle w:val="Cajadeanotaciones"/>
        <w:keepNext/>
        <w:spacing w:after="0"/>
        <w:jc w:val="center"/>
        <w:rPr>
          <w:color w:val="3B3838" w:themeColor="background2" w:themeShade="40"/>
          <w:sz w:val="20"/>
          <w:szCs w:val="20"/>
        </w:rPr>
      </w:pPr>
      <w:bookmarkStart w:id="163" w:name="_Ref95407637"/>
      <w:r w:rsidRPr="002018D1">
        <w:rPr>
          <w:smallCaps/>
          <w:color w:val="3B3838" w:themeColor="background2" w:themeShade="40"/>
          <w:sz w:val="20"/>
          <w:szCs w:val="20"/>
        </w:rPr>
        <w:t>Imagen</w:t>
      </w:r>
      <w:r w:rsidR="000E7BD7" w:rsidRPr="002018D1">
        <w:rPr>
          <w:smallCaps/>
          <w:color w:val="3B3838" w:themeColor="background2" w:themeShade="40"/>
          <w:sz w:val="20"/>
          <w:szCs w:val="20"/>
        </w:rPr>
        <w:t> </w:t>
      </w:r>
      <w:r w:rsidRPr="002018D1">
        <w:rPr>
          <w:smallCaps/>
          <w:color w:val="3B3838" w:themeColor="background2" w:themeShade="40"/>
          <w:sz w:val="20"/>
          <w:szCs w:val="20"/>
        </w:rPr>
        <w:fldChar w:fldCharType="begin"/>
      </w:r>
      <w:r w:rsidRPr="002018D1">
        <w:rPr>
          <w:smallCaps/>
          <w:color w:val="3B3838" w:themeColor="background2" w:themeShade="40"/>
          <w:sz w:val="20"/>
          <w:szCs w:val="20"/>
        </w:rPr>
        <w:instrText xml:space="preserve"> SEQ Ilustración \* ARABIC </w:instrText>
      </w:r>
      <w:r w:rsidRPr="002018D1">
        <w:rPr>
          <w:smallCaps/>
          <w:color w:val="3B3838" w:themeColor="background2" w:themeShade="40"/>
          <w:sz w:val="20"/>
          <w:szCs w:val="20"/>
        </w:rPr>
        <w:fldChar w:fldCharType="separate"/>
      </w:r>
      <w:r w:rsidR="006E2537">
        <w:rPr>
          <w:smallCaps/>
          <w:noProof/>
          <w:color w:val="3B3838" w:themeColor="background2" w:themeShade="40"/>
          <w:sz w:val="20"/>
          <w:szCs w:val="20"/>
        </w:rPr>
        <w:t>8</w:t>
      </w:r>
      <w:r w:rsidRPr="002018D1">
        <w:rPr>
          <w:smallCaps/>
          <w:color w:val="3B3838" w:themeColor="background2" w:themeShade="40"/>
          <w:sz w:val="20"/>
          <w:szCs w:val="20"/>
        </w:rPr>
        <w:fldChar w:fldCharType="end"/>
      </w:r>
      <w:bookmarkEnd w:id="163"/>
      <w:r w:rsidRPr="002018D1">
        <w:rPr>
          <w:smallCaps/>
          <w:color w:val="3B3838" w:themeColor="background2" w:themeShade="40"/>
          <w:sz w:val="20"/>
          <w:szCs w:val="20"/>
        </w:rPr>
        <w:t>.</w:t>
      </w:r>
      <w:r w:rsidRPr="002018D1">
        <w:rPr>
          <w:color w:val="3B3838" w:themeColor="background2" w:themeShade="40"/>
          <w:sz w:val="20"/>
          <w:szCs w:val="20"/>
        </w:rPr>
        <w:t xml:space="preserve">– </w:t>
      </w:r>
      <w:r w:rsidRPr="002018D1">
        <w:rPr>
          <w:i/>
          <w:iCs/>
          <w:color w:val="3B3838" w:themeColor="background2" w:themeShade="40"/>
          <w:sz w:val="20"/>
          <w:szCs w:val="20"/>
        </w:rPr>
        <w:t xml:space="preserve">Teorema de igualación del precio de los factores </w:t>
      </w:r>
      <w:r w:rsidRPr="002018D1">
        <w:rPr>
          <w:color w:val="3B3838" w:themeColor="background2" w:themeShade="40"/>
          <w:sz w:val="20"/>
          <w:szCs w:val="20"/>
        </w:rPr>
        <w:t>(diagrama de Samuelson-Johnson)</w:t>
      </w:r>
    </w:p>
    <w:p w14:paraId="005366FA" w14:textId="3BABBDE5" w:rsidR="006D119C" w:rsidRPr="002018D1" w:rsidRDefault="002018D1" w:rsidP="006D119C">
      <w:pPr>
        <w:pStyle w:val="Cajadeanotaciones"/>
        <w:keepNext/>
        <w:spacing w:after="0"/>
        <w:jc w:val="center"/>
        <w:rPr>
          <w:color w:val="3B3838" w:themeColor="background2" w:themeShade="40"/>
        </w:rPr>
      </w:pPr>
      <w:r w:rsidRPr="002018D1">
        <w:rPr>
          <w:noProof/>
          <w:color w:val="3B3838" w:themeColor="background2" w:themeShade="40"/>
        </w:rPr>
        <w:drawing>
          <wp:inline distT="0" distB="0" distL="0" distR="0" wp14:anchorId="4728342F" wp14:editId="0893C76D">
            <wp:extent cx="3932963" cy="2880000"/>
            <wp:effectExtent l="0" t="0" r="0" b="0"/>
            <wp:docPr id="15308045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04532" name="Imagen 1"/>
                    <pic:cNvPicPr/>
                  </pic:nvPicPr>
                  <pic:blipFill>
                    <a:blip r:embed="rId21"/>
                    <a:srcRect l="11592" r="11592"/>
                    <a:stretch>
                      <a:fillRect/>
                    </a:stretch>
                  </pic:blipFill>
                  <pic:spPr bwMode="auto">
                    <a:xfrm>
                      <a:off x="0" y="0"/>
                      <a:ext cx="3932963" cy="2880000"/>
                    </a:xfrm>
                    <a:prstGeom prst="rect">
                      <a:avLst/>
                    </a:prstGeom>
                    <a:ln>
                      <a:noFill/>
                    </a:ln>
                    <a:extLst>
                      <a:ext uri="{53640926-AAD7-44D8-BBD7-CCE9431645EC}">
                        <a14:shadowObscured xmlns:a14="http://schemas.microsoft.com/office/drawing/2010/main"/>
                      </a:ext>
                    </a:extLst>
                  </pic:spPr>
                </pic:pic>
              </a:graphicData>
            </a:graphic>
          </wp:inline>
        </w:drawing>
      </w:r>
    </w:p>
    <w:p w14:paraId="1AA241BD" w14:textId="7C79B72F" w:rsidR="006D119C" w:rsidRPr="006D119C" w:rsidRDefault="006D119C" w:rsidP="006D119C">
      <w:pPr>
        <w:pStyle w:val="Cajadeanotaciones"/>
        <w:jc w:val="center"/>
        <w:rPr>
          <w:i/>
          <w:iCs/>
          <w:color w:val="3B3838" w:themeColor="background2" w:themeShade="40"/>
          <w:sz w:val="15"/>
          <w:szCs w:val="15"/>
        </w:rPr>
      </w:pPr>
      <w:r w:rsidRPr="002018D1">
        <w:rPr>
          <w:i/>
          <w:iCs/>
          <w:color w:val="3B3838" w:themeColor="background2" w:themeShade="40"/>
          <w:sz w:val="15"/>
          <w:szCs w:val="15"/>
        </w:rPr>
        <w:t>Fuente</w:t>
      </w:r>
      <w:r w:rsidRPr="002018D1">
        <w:rPr>
          <w:iCs/>
          <w:color w:val="3B3838" w:themeColor="background2" w:themeShade="40"/>
          <w:sz w:val="15"/>
          <w:szCs w:val="15"/>
        </w:rPr>
        <w:t xml:space="preserve">: </w:t>
      </w:r>
      <w:r w:rsidR="003C125F" w:rsidRPr="002018D1">
        <w:rPr>
          <w:iCs/>
          <w:color w:val="3B3838" w:themeColor="background2" w:themeShade="40"/>
          <w:sz w:val="15"/>
          <w:szCs w:val="15"/>
        </w:rPr>
        <w:t xml:space="preserve">Elaborado a partir de </w:t>
      </w:r>
      <w:r w:rsidRPr="002018D1">
        <w:rPr>
          <w:iCs/>
          <w:color w:val="3B3838" w:themeColor="background2" w:themeShade="40"/>
          <w:sz w:val="15"/>
          <w:szCs w:val="15"/>
        </w:rPr>
        <w:t xml:space="preserve">Gandolfo, G. (2014). </w:t>
      </w:r>
      <w:r w:rsidRPr="002018D1">
        <w:rPr>
          <w:i/>
          <w:iCs/>
          <w:color w:val="3B3838" w:themeColor="background2" w:themeShade="40"/>
          <w:sz w:val="15"/>
          <w:szCs w:val="15"/>
          <w:lang w:val="en-US"/>
        </w:rPr>
        <w:t>International Trade Theory and Policy</w:t>
      </w:r>
      <w:r w:rsidRPr="002018D1">
        <w:rPr>
          <w:color w:val="3B3838" w:themeColor="background2" w:themeShade="40"/>
          <w:sz w:val="15"/>
          <w:szCs w:val="15"/>
          <w:lang w:val="en-US"/>
        </w:rPr>
        <w:t xml:space="preserve">. </w:t>
      </w:r>
      <w:r w:rsidRPr="002018D1">
        <w:rPr>
          <w:iCs/>
          <w:color w:val="3B3838" w:themeColor="background2" w:themeShade="40"/>
          <w:sz w:val="15"/>
          <w:szCs w:val="15"/>
        </w:rPr>
        <w:t xml:space="preserve">Springer </w:t>
      </w:r>
      <w:proofErr w:type="spellStart"/>
      <w:r w:rsidRPr="002018D1">
        <w:rPr>
          <w:iCs/>
          <w:color w:val="3B3838" w:themeColor="background2" w:themeShade="40"/>
          <w:sz w:val="15"/>
          <w:szCs w:val="15"/>
        </w:rPr>
        <w:t>Berlin</w:t>
      </w:r>
      <w:proofErr w:type="spellEnd"/>
      <w:r w:rsidRPr="002018D1">
        <w:rPr>
          <w:iCs/>
          <w:color w:val="3B3838" w:themeColor="background2" w:themeShade="40"/>
          <w:sz w:val="15"/>
          <w:szCs w:val="15"/>
        </w:rPr>
        <w:t xml:space="preserve"> Heidelberg.</w:t>
      </w:r>
      <w:r w:rsidR="00DB5DD6" w:rsidRPr="002018D1">
        <w:rPr>
          <w:iCs/>
          <w:color w:val="3B3838" w:themeColor="background2" w:themeShade="40"/>
          <w:sz w:val="15"/>
          <w:szCs w:val="15"/>
        </w:rPr>
        <w:t xml:space="preserve"> Página 75.</w:t>
      </w:r>
    </w:p>
    <w:p w14:paraId="62EB2ADB" w14:textId="168B135A" w:rsidR="00D25EAA" w:rsidRDefault="00D25EAA" w:rsidP="00C27714">
      <w:pPr>
        <w:pStyle w:val="Cajadeanotaciones"/>
        <w:spacing w:line="259" w:lineRule="auto"/>
      </w:pPr>
      <w:r>
        <w:t xml:space="preserve">Representamos en el </w:t>
      </w:r>
      <w:r w:rsidRPr="001C3266">
        <w:rPr>
          <w:i/>
          <w:iCs/>
        </w:rPr>
        <w:t>cuadrante superior</w:t>
      </w:r>
      <w:r>
        <w:t xml:space="preserve"> esta relación para ambos bienes (no se cruzan al suponer que no se producen reversiones en la intensidad de los factores).</w:t>
      </w:r>
    </w:p>
    <w:p w14:paraId="3780C573" w14:textId="70FD9157" w:rsidR="00D25EAA" w:rsidRPr="001C3266" w:rsidRDefault="00D25EAA" w:rsidP="00C27714">
      <w:pPr>
        <w:pStyle w:val="Cajadeanotaciones"/>
        <w:spacing w:line="259" w:lineRule="auto"/>
      </w:pPr>
      <w:r>
        <w:lastRenderedPageBreak/>
        <w:t xml:space="preserve">En el </w:t>
      </w:r>
      <w:r w:rsidRPr="001C3266">
        <w:rPr>
          <w:i/>
          <w:iCs/>
        </w:rPr>
        <w:t>cuadrante inferior</w:t>
      </w:r>
      <w:r w:rsidRPr="001C3266">
        <w:t xml:space="preserve"> representamos la relación entre el precio relativo de los factores y el precio relativo de los bienes. A mayor precio relativo del factor </w:t>
      </w:r>
      <w:r w:rsidR="00F65596">
        <w:t>capital</w:t>
      </w:r>
      <w:r w:rsidRPr="001C3266">
        <w:t>, mayor será el precio del bien que use intensivamente ese factor.</w:t>
      </w:r>
    </w:p>
    <w:p w14:paraId="3BED0921" w14:textId="6C1B7F8E" w:rsidR="00D25EAA" w:rsidRPr="001C3266" w:rsidRDefault="00D25EAA" w:rsidP="00C27714">
      <w:pPr>
        <w:pStyle w:val="Cajadeanotaciones"/>
        <w:spacing w:line="259" w:lineRule="auto"/>
      </w:pPr>
      <w:r w:rsidRPr="001C3266">
        <w:t xml:space="preserve">Debido al supuesto de tecnología idéntica en ambos países, la </w:t>
      </w:r>
      <w:r w:rsidR="001C3266" w:rsidRPr="001C3266">
        <w:fldChar w:fldCharType="begin"/>
      </w:r>
      <w:r w:rsidR="001C3266" w:rsidRPr="001C3266">
        <w:instrText xml:space="preserve"> REF _Ref95407637 \h  \* MERGEFORMAT </w:instrText>
      </w:r>
      <w:r w:rsidR="001C3266" w:rsidRPr="001C3266">
        <w:fldChar w:fldCharType="separate"/>
      </w:r>
      <w:r w:rsidR="006E2537" w:rsidRPr="006E2537">
        <w:t>Imagen 8</w:t>
      </w:r>
      <w:r w:rsidR="001C3266" w:rsidRPr="001C3266">
        <w:fldChar w:fldCharType="end"/>
      </w:r>
      <w:r w:rsidRPr="001C3266">
        <w:t xml:space="preserve"> se puede referir a la situación de ambos países.</w:t>
      </w:r>
      <w:r w:rsidR="001C3266">
        <w:t xml:space="preserve"> Este gráfico une las relaciones entre la abundancia relativa de los factores y el precio relativo de los factores.</w:t>
      </w:r>
    </w:p>
    <w:p w14:paraId="5ACF9414" w14:textId="55AE32F9" w:rsidR="00D25EAA" w:rsidRDefault="00D25EAA" w:rsidP="00C27714">
      <w:pPr>
        <w:pStyle w:val="Cajadeanotaciones"/>
        <w:spacing w:line="259" w:lineRule="auto"/>
        <w:rPr>
          <w:rFonts w:eastAsiaTheme="minorEastAsia"/>
          <w:iCs/>
        </w:rPr>
      </w:pPr>
      <w:r w:rsidRPr="001C3266">
        <w:t xml:space="preserve">Denotamos por </w:t>
      </w:r>
      <m:oMath>
        <m:sSub>
          <m:sSubPr>
            <m:ctrlPr>
              <w:rPr>
                <w:rFonts w:ascii="Cambria Math" w:hAnsi="Cambria Math" w:cs="Cambria"/>
                <w:iCs/>
              </w:rPr>
            </m:ctrlPr>
          </m:sSubPr>
          <m:e>
            <m:r>
              <m:rPr>
                <m:nor/>
              </m:rPr>
              <w:rPr>
                <w:rFonts w:ascii="Cambria Math" w:hAnsi="Cambria Math" w:cs="Cambria"/>
                <w:i/>
              </w:rPr>
              <m:t>ϱ</m:t>
            </m:r>
          </m:e>
          <m:sub>
            <m:r>
              <m:rPr>
                <m:nor/>
              </m:rPr>
              <w:rPr>
                <w:rFonts w:cs="Cambria"/>
                <w:i/>
              </w:rPr>
              <m:t>A</m:t>
            </m:r>
          </m:sub>
        </m:sSub>
      </m:oMath>
      <w:r w:rsidR="00C009E1" w:rsidRPr="001C3266">
        <w:rPr>
          <w:rFonts w:eastAsiaTheme="minorEastAsia"/>
          <w:iCs/>
        </w:rPr>
        <w:t xml:space="preserve"> y </w:t>
      </w:r>
      <m:oMath>
        <m:sSub>
          <m:sSubPr>
            <m:ctrlPr>
              <w:rPr>
                <w:rFonts w:ascii="Cambria Math" w:hAnsi="Cambria Math" w:cs="Cambria"/>
                <w:iCs/>
              </w:rPr>
            </m:ctrlPr>
          </m:sSubPr>
          <m:e>
            <m:r>
              <m:rPr>
                <m:nor/>
              </m:rPr>
              <w:rPr>
                <w:rFonts w:ascii="Cambria Math" w:hAnsi="Cambria Math" w:cs="Cambria"/>
                <w:i/>
              </w:rPr>
              <m:t>ϱ</m:t>
            </m:r>
          </m:e>
          <m:sub>
            <m:r>
              <m:rPr>
                <m:nor/>
              </m:rPr>
              <w:rPr>
                <w:rFonts w:cs="Cambria"/>
                <w:i/>
              </w:rPr>
              <m:t>B</m:t>
            </m:r>
          </m:sub>
        </m:sSub>
      </m:oMath>
      <w:r w:rsidR="00C009E1" w:rsidRPr="001C3266">
        <w:rPr>
          <w:rFonts w:eastAsiaTheme="minorEastAsia"/>
          <w:iCs/>
        </w:rPr>
        <w:t xml:space="preserve"> la asignación relativa de factores en cada país, por lo que </w:t>
      </w:r>
      <m:oMath>
        <m:sSub>
          <m:sSubPr>
            <m:ctrlPr>
              <w:rPr>
                <w:rFonts w:ascii="Cambria Math" w:hAnsi="Cambria Math" w:cs="Cambria"/>
                <w:iCs/>
              </w:rPr>
            </m:ctrlPr>
          </m:sSubPr>
          <m:e>
            <m:r>
              <m:rPr>
                <m:nor/>
              </m:rPr>
              <w:rPr>
                <w:rFonts w:ascii="Cambria Math" w:hAnsi="Cambria Math" w:cs="Cambria"/>
                <w:i/>
              </w:rPr>
              <m:t>ϱ</m:t>
            </m:r>
          </m:e>
          <m:sub>
            <m:r>
              <m:rPr>
                <m:nor/>
              </m:rPr>
              <w:rPr>
                <w:rFonts w:cs="Cambria"/>
                <w:i/>
              </w:rPr>
              <m:t>A</m:t>
            </m:r>
          </m:sub>
        </m:sSub>
        <m:r>
          <w:rPr>
            <w:rFonts w:ascii="Cambria Math" w:eastAsiaTheme="minorEastAsia" w:hAnsi="Cambria Math"/>
          </w:rPr>
          <m:t>&gt;</m:t>
        </m:r>
        <m:sSub>
          <m:sSubPr>
            <m:ctrlPr>
              <w:rPr>
                <w:rFonts w:ascii="Cambria Math" w:hAnsi="Cambria Math" w:cs="Cambria"/>
                <w:iCs/>
              </w:rPr>
            </m:ctrlPr>
          </m:sSubPr>
          <m:e>
            <m:r>
              <m:rPr>
                <m:nor/>
              </m:rPr>
              <w:rPr>
                <w:rFonts w:ascii="Cambria Math" w:hAnsi="Cambria Math" w:cs="Cambria"/>
                <w:i/>
              </w:rPr>
              <m:t>ϱ</m:t>
            </m:r>
          </m:e>
          <m:sub>
            <m:r>
              <m:rPr>
                <m:nor/>
              </m:rPr>
              <w:rPr>
                <w:rFonts w:cs="Cambria"/>
                <w:i/>
              </w:rPr>
              <m:t>B</m:t>
            </m:r>
          </m:sub>
        </m:sSub>
      </m:oMath>
      <w:r w:rsidR="00C009E1" w:rsidRPr="001C3266">
        <w:rPr>
          <w:rFonts w:eastAsiaTheme="minorEastAsia"/>
          <w:iCs/>
        </w:rPr>
        <w:t xml:space="preserve"> indica que el país</w:t>
      </w:r>
      <w:r w:rsidR="005D1C35">
        <w:rPr>
          <w:rFonts w:eastAsiaTheme="minorEastAsia"/>
          <w:iCs/>
        </w:rPr>
        <w:t> </w:t>
      </w:r>
      <w:r w:rsidR="006D119C" w:rsidRPr="001C3266">
        <w:rPr>
          <w:rFonts w:eastAsiaTheme="minorEastAsia"/>
          <w:i/>
        </w:rPr>
        <w:t>A</w:t>
      </w:r>
      <w:r w:rsidR="00C009E1" w:rsidRPr="001C3266">
        <w:rPr>
          <w:rFonts w:eastAsiaTheme="minorEastAsia"/>
          <w:iCs/>
        </w:rPr>
        <w:t xml:space="preserve"> es capital abundante. La introducción</w:t>
      </w:r>
      <w:r w:rsidR="00C009E1">
        <w:rPr>
          <w:rFonts w:eastAsiaTheme="minorEastAsia"/>
          <w:iCs/>
        </w:rPr>
        <w:t xml:space="preserve"> de </w:t>
      </w:r>
      <m:oMath>
        <m:sSub>
          <m:sSubPr>
            <m:ctrlPr>
              <w:rPr>
                <w:rFonts w:ascii="Cambria Math" w:hAnsi="Cambria Math" w:cs="Cambria"/>
                <w:iCs/>
              </w:rPr>
            </m:ctrlPr>
          </m:sSubPr>
          <m:e>
            <m:r>
              <m:rPr>
                <m:nor/>
              </m:rPr>
              <w:rPr>
                <w:rFonts w:ascii="Cambria Math" w:hAnsi="Cambria Math" w:cs="Cambria"/>
                <w:i/>
              </w:rPr>
              <m:t>ϱ</m:t>
            </m:r>
          </m:e>
          <m:sub>
            <m:r>
              <m:rPr>
                <m:nor/>
              </m:rPr>
              <w:rPr>
                <w:rFonts w:cs="Cambria"/>
                <w:i/>
              </w:rPr>
              <m:t>A</m:t>
            </m:r>
          </m:sub>
        </m:sSub>
      </m:oMath>
      <w:r w:rsidR="00C009E1">
        <w:rPr>
          <w:rFonts w:eastAsiaTheme="minorEastAsia"/>
          <w:iCs/>
        </w:rPr>
        <w:t xml:space="preserve"> y </w:t>
      </w:r>
      <m:oMath>
        <m:sSub>
          <m:sSubPr>
            <m:ctrlPr>
              <w:rPr>
                <w:rFonts w:ascii="Cambria Math" w:hAnsi="Cambria Math" w:cs="Cambria"/>
                <w:iCs/>
              </w:rPr>
            </m:ctrlPr>
          </m:sSubPr>
          <m:e>
            <m:r>
              <m:rPr>
                <m:nor/>
              </m:rPr>
              <w:rPr>
                <w:rFonts w:ascii="Cambria Math" w:hAnsi="Cambria Math" w:cs="Cambria"/>
                <w:i/>
              </w:rPr>
              <m:t>ϱ</m:t>
            </m:r>
          </m:e>
          <m:sub>
            <m:r>
              <m:rPr>
                <m:nor/>
              </m:rPr>
              <w:rPr>
                <w:rFonts w:cs="Cambria"/>
                <w:i/>
              </w:rPr>
              <m:t>B</m:t>
            </m:r>
          </m:sub>
        </m:sSub>
      </m:oMath>
      <w:r w:rsidR="00C009E1">
        <w:rPr>
          <w:rFonts w:eastAsiaTheme="minorEastAsia"/>
          <w:iCs/>
        </w:rPr>
        <w:t xml:space="preserve"> permite determinar el </w:t>
      </w:r>
      <w:r w:rsidR="00C009E1">
        <w:rPr>
          <w:rFonts w:eastAsiaTheme="minorEastAsia"/>
          <w:i/>
        </w:rPr>
        <w:t>rango admisible de variación</w:t>
      </w:r>
      <w:r w:rsidR="00C009E1">
        <w:rPr>
          <w:rFonts w:eastAsiaTheme="minorEastAsia"/>
          <w:iCs/>
        </w:rPr>
        <w:t xml:space="preserve"> de los precios relativos de los factores en cada país.</w:t>
      </w:r>
    </w:p>
    <w:p w14:paraId="120E3DB4" w14:textId="0A1EDC2A" w:rsidR="00C009E1" w:rsidRPr="00A41249" w:rsidRDefault="00C009E1" w:rsidP="00C27714">
      <w:pPr>
        <w:pStyle w:val="Cajadeanotaciones"/>
        <w:spacing w:line="259" w:lineRule="auto"/>
      </w:pPr>
      <w:r>
        <w:t>En el país</w:t>
      </w:r>
      <w:r w:rsidR="005D1C35">
        <w:t> </w:t>
      </w:r>
      <w:r w:rsidR="006D119C">
        <w:rPr>
          <w:i/>
          <w:iCs/>
        </w:rPr>
        <w:t>A</w:t>
      </w:r>
      <w:r>
        <w:t xml:space="preserve"> el precio relativo de los factores debe estar comprendido entre </w:t>
      </w:r>
      <w:bookmarkStart w:id="164" w:name="_Hlk101859539"/>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A</m:t>
            </m:r>
          </m:sub>
        </m:sSub>
      </m:oMath>
      <w:r>
        <w:rPr>
          <w:rFonts w:eastAsiaTheme="minorEastAsia"/>
          <w:iCs/>
        </w:rPr>
        <w:t xml:space="preserve"> y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A</m:t>
            </m:r>
          </m:sub>
        </m:sSub>
      </m:oMath>
      <w:bookmarkEnd w:id="164"/>
      <w:r>
        <w:rPr>
          <w:rFonts w:eastAsiaTheme="minorEastAsia"/>
          <w:iCs/>
        </w:rPr>
        <w:t xml:space="preserve">. Si el precio está por debajo de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A</m:t>
            </m:r>
          </m:sub>
        </m:sSub>
      </m:oMath>
      <w:r w:rsidRPr="006D119C">
        <w:rPr>
          <w:rFonts w:eastAsiaTheme="minorEastAsia"/>
          <w:iCs/>
        </w:rPr>
        <w:t xml:space="preserve">, el factor </w:t>
      </w:r>
      <w:r w:rsidR="004B3DDF">
        <w:rPr>
          <w:rFonts w:eastAsiaTheme="minorEastAsia"/>
          <w:iCs/>
        </w:rPr>
        <w:t>capital</w:t>
      </w:r>
      <w:r w:rsidRPr="006D119C">
        <w:rPr>
          <w:rFonts w:eastAsiaTheme="minorEastAsia"/>
          <w:iCs/>
        </w:rPr>
        <w:t xml:space="preserve"> será demasiado barato y el país decidirá especializarse completamente en la producción del bien intensivo en </w:t>
      </w:r>
      <w:r w:rsidR="004B3DDF">
        <w:rPr>
          <w:rFonts w:eastAsiaTheme="minorEastAsia"/>
          <w:iCs/>
        </w:rPr>
        <w:t>trabajo</w:t>
      </w:r>
      <w:r w:rsidRPr="006D119C">
        <w:rPr>
          <w:rFonts w:eastAsiaTheme="minorEastAsia"/>
          <w:iCs/>
        </w:rPr>
        <w:t xml:space="preserve">. </w:t>
      </w:r>
      <w:r w:rsidR="00A41249" w:rsidRPr="006D119C">
        <w:rPr>
          <w:rFonts w:eastAsiaTheme="minorEastAsia"/>
          <w:iCs/>
        </w:rPr>
        <w:t xml:space="preserve">Si el precio está por encima de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A</m:t>
            </m:r>
          </m:sub>
        </m:sSub>
      </m:oMath>
      <w:r w:rsidR="00A41249" w:rsidRPr="006D119C">
        <w:rPr>
          <w:rFonts w:eastAsiaTheme="minorEastAsia"/>
          <w:iCs/>
        </w:rPr>
        <w:t xml:space="preserve"> sucederá lo contrario.</w:t>
      </w:r>
    </w:p>
    <w:p w14:paraId="2B7A32E6" w14:textId="45E5F418" w:rsidR="00A41249" w:rsidRDefault="00A41249" w:rsidP="00C27714">
      <w:pPr>
        <w:pStyle w:val="Cajadeanotaciones"/>
        <w:spacing w:line="259" w:lineRule="auto"/>
        <w:rPr>
          <w:rFonts w:eastAsiaTheme="minorEastAsia"/>
          <w:iCs/>
        </w:rPr>
      </w:pPr>
      <w:r>
        <w:t>En el país</w:t>
      </w:r>
      <w:r w:rsidR="005D1C35">
        <w:t> </w:t>
      </w:r>
      <w:r w:rsidR="006D119C">
        <w:rPr>
          <w:i/>
          <w:iCs/>
        </w:rPr>
        <w:t>B</w:t>
      </w:r>
      <w:r>
        <w:t xml:space="preserve"> el precio relativo de los factores debe estar comprendido entre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B</m:t>
            </m:r>
          </m:sub>
        </m:sSub>
      </m:oMath>
      <w:r>
        <w:rPr>
          <w:rFonts w:eastAsiaTheme="minorEastAsia"/>
          <w:iCs/>
        </w:rPr>
        <w:t xml:space="preserve"> y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B</m:t>
            </m:r>
          </m:sub>
        </m:sSub>
      </m:oMath>
      <w:r>
        <w:rPr>
          <w:rFonts w:eastAsiaTheme="minorEastAsia"/>
          <w:iCs/>
        </w:rPr>
        <w:t xml:space="preserve">. Si el precio está por debajo de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B</m:t>
            </m:r>
          </m:sub>
        </m:sSub>
      </m:oMath>
      <w:r>
        <w:rPr>
          <w:rFonts w:eastAsiaTheme="minorEastAsia"/>
          <w:iCs/>
        </w:rPr>
        <w:t xml:space="preserve">, el factor trabajo será demasiado barato y el país decidirá especializarse completamente en la producción del bien intensivo en capital. Si el precio está por encima de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B</m:t>
            </m:r>
          </m:sub>
        </m:sSub>
      </m:oMath>
      <w:r>
        <w:rPr>
          <w:rFonts w:eastAsiaTheme="minorEastAsia"/>
          <w:iCs/>
        </w:rPr>
        <w:t xml:space="preserve"> sucederá lo contrario.</w:t>
      </w:r>
    </w:p>
    <w:p w14:paraId="4A06C787" w14:textId="36A79139" w:rsidR="0038698B" w:rsidRPr="005D1C35" w:rsidRDefault="0038698B" w:rsidP="00C27714">
      <w:pPr>
        <w:pStyle w:val="Cajadeanotaciones"/>
        <w:spacing w:line="259" w:lineRule="auto"/>
        <w:rPr>
          <w:rFonts w:eastAsiaTheme="minorEastAsia"/>
          <w:iCs/>
          <w:spacing w:val="-2"/>
        </w:rPr>
      </w:pPr>
      <w:r w:rsidRPr="005D1C35">
        <w:rPr>
          <w:rFonts w:eastAsiaTheme="minorEastAsia"/>
          <w:iCs/>
          <w:spacing w:val="-2"/>
        </w:rPr>
        <w:t>Como se puede intuir del gráfico, cuanto más lejos estén las dotaciones relativas de los dos países, meno</w:t>
      </w:r>
      <w:r w:rsidR="00A14C81" w:rsidRPr="005D1C35">
        <w:rPr>
          <w:rFonts w:eastAsiaTheme="minorEastAsia"/>
          <w:iCs/>
          <w:spacing w:val="-2"/>
        </w:rPr>
        <w:t>s</w:t>
      </w:r>
      <w:r w:rsidRPr="005D1C35">
        <w:rPr>
          <w:rFonts w:eastAsiaTheme="minorEastAsia"/>
          <w:iCs/>
          <w:spacing w:val="-2"/>
        </w:rPr>
        <w:t xml:space="preserve"> probable será la existencia de un segmento de igualación. Si </w:t>
      </w:r>
      <m:oMath>
        <m:sSub>
          <m:sSubPr>
            <m:ctrlPr>
              <w:rPr>
                <w:rFonts w:ascii="Cambria Math" w:hAnsi="Cambria Math" w:cs="Cambria"/>
                <w:iCs/>
                <w:spacing w:val="-2"/>
              </w:rPr>
            </m:ctrlPr>
          </m:sSubPr>
          <m:e>
            <m:r>
              <m:rPr>
                <m:nor/>
              </m:rPr>
              <w:rPr>
                <w:rFonts w:ascii="Cambria Math" w:hAnsi="Cambria Math" w:cs="Cambria"/>
                <w:i/>
                <w:spacing w:val="-2"/>
              </w:rPr>
              <m:t>ϱ</m:t>
            </m:r>
          </m:e>
          <m:sub>
            <m:r>
              <m:rPr>
                <m:nor/>
              </m:rPr>
              <w:rPr>
                <w:rFonts w:cs="Cambria"/>
                <w:i/>
                <w:spacing w:val="-2"/>
              </w:rPr>
              <m:t>A</m:t>
            </m:r>
          </m:sub>
        </m:sSub>
      </m:oMath>
      <w:r w:rsidRPr="005D1C35">
        <w:rPr>
          <w:rFonts w:eastAsiaTheme="minorEastAsia"/>
          <w:iCs/>
          <w:spacing w:val="-2"/>
        </w:rPr>
        <w:t xml:space="preserve"> y </w:t>
      </w:r>
      <m:oMath>
        <m:sSub>
          <m:sSubPr>
            <m:ctrlPr>
              <w:rPr>
                <w:rFonts w:ascii="Cambria Math" w:hAnsi="Cambria Math" w:cs="Cambria"/>
                <w:iCs/>
                <w:spacing w:val="-2"/>
              </w:rPr>
            </m:ctrlPr>
          </m:sSubPr>
          <m:e>
            <m:r>
              <m:rPr>
                <m:nor/>
              </m:rPr>
              <w:rPr>
                <w:rFonts w:ascii="Cambria Math" w:hAnsi="Cambria Math" w:cs="Cambria"/>
                <w:i/>
                <w:spacing w:val="-2"/>
              </w:rPr>
              <m:t>ϱ</m:t>
            </m:r>
          </m:e>
          <m:sub>
            <m:r>
              <m:rPr>
                <m:nor/>
              </m:rPr>
              <w:rPr>
                <w:rFonts w:cs="Cambria"/>
                <w:i/>
                <w:spacing w:val="-2"/>
              </w:rPr>
              <m:t>B</m:t>
            </m:r>
          </m:sub>
        </m:sSub>
      </m:oMath>
      <w:r w:rsidRPr="005D1C35">
        <w:rPr>
          <w:rFonts w:eastAsiaTheme="minorEastAsia"/>
          <w:iCs/>
          <w:spacing w:val="-2"/>
        </w:rPr>
        <w:t xml:space="preserve"> están suficientemente distantes para excluir la existencia de un segmento de igualación, se producirá especialización completa en al menos un país e incluso la igualación del precio relativo de los factores será imposible.</w:t>
      </w:r>
    </w:p>
    <w:p w14:paraId="19D73A2D" w14:textId="106CDE88" w:rsidR="00290920" w:rsidRPr="00C009E1" w:rsidRDefault="00290920" w:rsidP="00C27714">
      <w:pPr>
        <w:pStyle w:val="Cajadeanotaciones"/>
        <w:spacing w:line="259" w:lineRule="auto"/>
      </w:pPr>
      <w:r>
        <w:rPr>
          <w:rFonts w:eastAsiaTheme="minorEastAsia"/>
          <w:iCs/>
        </w:rPr>
        <w:t>En el caso representado, la igualación del precio de los factores será posible si el precio de relativo de los bienes tras la apertura cae entre</w:t>
      </w:r>
      <w:r w:rsidR="003C125F">
        <w:rPr>
          <w:rFonts w:eastAsiaTheme="minorEastAsia"/>
          <w:iCs/>
        </w:rPr>
        <w:t xml:space="preserve"> </w:t>
      </w:r>
      <w:r w:rsidR="002018D1">
        <w:rPr>
          <w:rFonts w:eastAsiaTheme="minorEastAsia"/>
          <w:i/>
        </w:rPr>
        <w:t>F</w:t>
      </w:r>
      <w:r w:rsidR="003C125F">
        <w:rPr>
          <w:rFonts w:eastAsiaTheme="minorEastAsia"/>
          <w:iCs/>
        </w:rPr>
        <w:t xml:space="preserve"> y </w:t>
      </w:r>
      <w:r w:rsidR="003C125F">
        <w:rPr>
          <w:rFonts w:eastAsiaTheme="minorEastAsia"/>
          <w:i/>
        </w:rPr>
        <w:t>E</w:t>
      </w:r>
      <w:r>
        <w:rPr>
          <w:rFonts w:eastAsiaTheme="minorEastAsia"/>
          <w:iCs/>
        </w:rPr>
        <w:t xml:space="preserve">, lo que hará que el precio relativo de los factores se encuentre entre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B</m:t>
            </m:r>
          </m:sub>
        </m:sSub>
      </m:oMath>
      <w:r>
        <w:rPr>
          <w:rFonts w:eastAsiaTheme="minorEastAsia"/>
          <w:iCs/>
        </w:rPr>
        <w:t xml:space="preserve"> y </w:t>
      </w:r>
      <m:oMath>
        <m:sSub>
          <m:sSubPr>
            <m:ctrlPr>
              <w:rPr>
                <w:rFonts w:ascii="Cambria Math" w:hAnsi="Cambria Math" w:cs="Cambria"/>
                <w:iCs/>
              </w:rPr>
            </m:ctrlPr>
          </m:sSubPr>
          <m:e>
            <m:r>
              <m:rPr>
                <m:nor/>
              </m:rPr>
              <w:rPr>
                <w:rFonts w:cs="Cambria"/>
                <w:i/>
                <w:iCs/>
              </w:rPr>
              <m:t>p</m:t>
            </m:r>
            <m:r>
              <m:rPr>
                <m:nor/>
              </m:rPr>
              <w:rPr>
                <w:rFonts w:cs="Cambria"/>
                <w:iCs/>
              </w:rPr>
              <m:t>''</m:t>
            </m:r>
          </m:e>
          <m:sub>
            <m:r>
              <m:rPr>
                <m:nor/>
              </m:rPr>
              <w:rPr>
                <w:rFonts w:cs="Cambria"/>
                <w:i/>
              </w:rPr>
              <m:t>A</m:t>
            </m:r>
          </m:sub>
        </m:sSub>
      </m:oMath>
      <w:r>
        <w:rPr>
          <w:rFonts w:eastAsiaTheme="minorEastAsia"/>
          <w:iCs/>
        </w:rPr>
        <w:t>.</w:t>
      </w:r>
    </w:p>
    <w:p w14:paraId="16CA4F41" w14:textId="25FA11B9" w:rsidR="00CC3DCB" w:rsidRDefault="00CC3DCB" w:rsidP="0079653D">
      <w:pPr>
        <w:pStyle w:val="Ttulo7"/>
      </w:pPr>
      <w:bookmarkStart w:id="165" w:name="_Toc89250948"/>
      <w:bookmarkStart w:id="166" w:name="_Toc89251060"/>
      <w:bookmarkStart w:id="167" w:name="_Ref111375948"/>
      <w:bookmarkStart w:id="168" w:name="_Toc111386458"/>
      <w:bookmarkStart w:id="169" w:name="_Toc141112730"/>
      <w:r>
        <w:t xml:space="preserve">Teorema de </w:t>
      </w:r>
      <w:proofErr w:type="spellStart"/>
      <w:r w:rsidRPr="00125FE9">
        <w:rPr>
          <w:smallCaps/>
        </w:rPr>
        <w:t>Stolper</w:t>
      </w:r>
      <w:proofErr w:type="spellEnd"/>
      <w:r>
        <w:t>-</w:t>
      </w:r>
      <w:r w:rsidRPr="00125FE9">
        <w:rPr>
          <w:smallCaps/>
        </w:rPr>
        <w:t>Samuelson</w:t>
      </w:r>
      <w:bookmarkEnd w:id="165"/>
      <w:bookmarkEnd w:id="166"/>
      <w:r w:rsidR="0044394A" w:rsidRPr="0044394A">
        <w:t xml:space="preserve"> (</w:t>
      </w:r>
      <w:r w:rsidR="0044394A">
        <w:t>1941</w:t>
      </w:r>
      <w:r w:rsidR="0044394A" w:rsidRPr="0044394A">
        <w:t>)</w:t>
      </w:r>
      <w:bookmarkEnd w:id="167"/>
      <w:bookmarkEnd w:id="168"/>
      <w:bookmarkEnd w:id="169"/>
    </w:p>
    <w:p w14:paraId="388D54C1" w14:textId="06CC07CA" w:rsidR="0024032D" w:rsidRDefault="005C6F16" w:rsidP="0024032D">
      <w:pPr>
        <w:rPr>
          <w:i/>
          <w:iCs/>
        </w:rPr>
      </w:pPr>
      <w:r>
        <w:rPr>
          <w:noProof/>
        </w:rPr>
        <mc:AlternateContent>
          <mc:Choice Requires="wps">
            <w:drawing>
              <wp:inline distT="0" distB="0" distL="0" distR="0" wp14:anchorId="575A8A0F" wp14:editId="4C417901">
                <wp:extent cx="5895340" cy="520700"/>
                <wp:effectExtent l="1905" t="5080" r="8255" b="7620"/>
                <wp:docPr id="24" name="Rectángulo: esquinas redondeadas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520700"/>
                        </a:xfrm>
                        <a:prstGeom prst="roundRect">
                          <a:avLst>
                            <a:gd name="adj" fmla="val 3509"/>
                          </a:avLst>
                        </a:prstGeom>
                        <a:solidFill>
                          <a:schemeClr val="accent6">
                            <a:lumMod val="20000"/>
                            <a:lumOff val="80000"/>
                          </a:schemeClr>
                        </a:solidFill>
                        <a:ln w="12700">
                          <a:solidFill>
                            <a:srgbClr val="5F2987"/>
                          </a:solidFill>
                          <a:prstDash val="lgDash"/>
                          <a:miter lim="800000"/>
                          <a:headEnd/>
                          <a:tailEnd/>
                        </a:ln>
                      </wps:spPr>
                      <wps:txbx>
                        <w:txbxContent>
                          <w:p w14:paraId="0B841CB6" w14:textId="1E3A9B5D" w:rsidR="00F44898" w:rsidRPr="00F44898" w:rsidRDefault="006A2B5E" w:rsidP="006A2B5E">
                            <w:pPr>
                              <w:keepNext/>
                              <w:rPr>
                                <w:i/>
                                <w:iCs/>
                                <w:color w:val="5F2987"/>
                              </w:rPr>
                            </w:pPr>
                            <w:r>
                              <w:rPr>
                                <w:i/>
                                <w:iCs/>
                                <w:color w:val="5F2987"/>
                              </w:rPr>
                              <w:t>Un aumento del precio de un bien aumenta la retribución de aquel factor que es utilizado intensivamente en la producción de dicho bien, y disminuye la retribución del otro factor.</w:t>
                            </w:r>
                          </w:p>
                        </w:txbxContent>
                      </wps:txbx>
                      <wps:bodyPr rot="0" vert="horz" wrap="square" lIns="91440" tIns="45720" rIns="91440" bIns="45720" anchor="ctr" anchorCtr="0" upright="1">
                        <a:noAutofit/>
                      </wps:bodyPr>
                    </wps:wsp>
                  </a:graphicData>
                </a:graphic>
              </wp:inline>
            </w:drawing>
          </mc:Choice>
          <mc:Fallback>
            <w:pict>
              <v:roundrect w14:anchorId="575A8A0F" id="Rectángulo: esquinas redondeadas 70" o:spid="_x0000_s1028" style="width:464.2pt;height:41pt;visibility:visible;mso-wrap-style:square;mso-left-percent:-10001;mso-top-percent:-10001;mso-position-horizontal:absolute;mso-position-horizontal-relative:char;mso-position-vertical:absolute;mso-position-vertical-relative:line;mso-left-percent:-10001;mso-top-percent:-10001;v-text-anchor:middle" arcsize="23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" fillcolor="#e2efd9 [665]" strokecolor="#5f2987" strokeweight="1pt">
                <v:stroke dashstyle="longDash" joinstyle="miter"/>
                <v:textbox>
                  <w:txbxContent>
                    <w:p w14:paraId="0B841CB6" w14:textId="1E3A9B5D" w:rsidR="00F44898" w:rsidRPr="00F44898" w:rsidRDefault="006A2B5E" w:rsidP="006A2B5E">
                      <w:pPr>
                        <w:keepNext/>
                        <w:rPr>
                          <w:i/>
                          <w:iCs/>
                          <w:color w:val="5F2987"/>
                        </w:rPr>
                      </w:pPr>
                      <w:r>
                        <w:rPr>
                          <w:i/>
                          <w:iCs/>
                          <w:color w:val="5F2987"/>
                        </w:rPr>
                        <w:t>Un aumento del precio de un bien aumenta la retribución de aquel factor que es utilizado intensivamente en la producción de dicho bien, y disminuye la retribución del otro factor.</w:t>
                      </w:r>
                    </w:p>
                  </w:txbxContent>
                </v:textbox>
                <w10:anchorlock/>
              </v:roundrect>
            </w:pict>
          </mc:Fallback>
        </mc:AlternateContent>
      </w:r>
    </w:p>
    <w:p w14:paraId="5C431930" w14:textId="3C753067" w:rsidR="00F44898" w:rsidRDefault="00A32B40" w:rsidP="000E7BD7">
      <w:pPr>
        <w:pStyle w:val="Nivel1SM"/>
        <w:spacing w:before="0"/>
      </w:pPr>
      <w:r>
        <w:t>Imaginemos que sube el precio del bien</w:t>
      </w:r>
      <w:r w:rsidR="000E7BD7">
        <w:t> </w:t>
      </w:r>
      <w:r>
        <w:rPr>
          <w:i/>
          <w:iCs/>
        </w:rPr>
        <w:t>Y</w:t>
      </w:r>
      <w:r>
        <w:t xml:space="preserve"> (p.ej. por un arancel). Esto hace que aumente la producción de dicho bien (pues se vuelve más atractiva), lo que provoca que se desplacen factores productivos a dicho sector, lo que produce una disminución del otro bien. Sin embargo, de ese otro sector se libera más capital que trabajo (pues es intensivo en capital) mientras que se está demandando más trabajo que capital (pues ha subido el precio del bien intensivo en trabajo), por lo que se da un exceso de demanda de trabajo y un exceso de oferta de capital, lo que hace que aumente el precio del trabajo y disminuya el del capital</w:t>
      </w:r>
      <w:r w:rsidR="003D32C4">
        <w:rPr>
          <w:rStyle w:val="Refdenotaalpie"/>
        </w:rPr>
        <w:footnoteReference w:id="38"/>
      </w:r>
      <w:r>
        <w:t>.</w:t>
      </w:r>
    </w:p>
    <w:p w14:paraId="20F474E5" w14:textId="350AA19A" w:rsidR="00576F03" w:rsidRPr="00576F03" w:rsidRDefault="00576F03" w:rsidP="006C6683">
      <w:pPr>
        <w:pStyle w:val="Nivel1SM"/>
      </w:pPr>
      <w:r>
        <w:t xml:space="preserve">Un supuesto clave para que se cumpla este teorema es la </w:t>
      </w:r>
      <w:r>
        <w:rPr>
          <w:i/>
          <w:iCs/>
        </w:rPr>
        <w:t>irreversibilidad factorial</w:t>
      </w:r>
      <w:r>
        <w:t>, ya que propiciará que exista una relación biunívoca entre el precio de los factores y el precio de los bienes.</w:t>
      </w:r>
    </w:p>
    <w:p w14:paraId="0652F6A2" w14:textId="24198CB3" w:rsidR="00A32B40" w:rsidRDefault="00A32B40" w:rsidP="006C6683">
      <w:pPr>
        <w:pStyle w:val="Nivel1SM"/>
        <w:keepNext/>
        <w:spacing w:after="0"/>
      </w:pPr>
      <w:r>
        <w:lastRenderedPageBreak/>
        <w:t xml:space="preserve">Este teorema permite entender </w:t>
      </w:r>
      <w:r>
        <w:rPr>
          <w:i/>
          <w:iCs/>
        </w:rPr>
        <w:t>por qué determinados grupos se oponen a libre comercio</w:t>
      </w:r>
      <w:r>
        <w:t>:</w:t>
      </w:r>
    </w:p>
    <w:p w14:paraId="033786C6" w14:textId="792AE281" w:rsidR="00A32B40" w:rsidRDefault="00A32B40" w:rsidP="00691BC0">
      <w:pPr>
        <w:pStyle w:val="Nivel2"/>
        <w:ind w:left="623"/>
      </w:pPr>
      <w:r>
        <w:t xml:space="preserve">Los países en vías de desarrollo suelen tener abundancia relativa de </w:t>
      </w:r>
      <w:r>
        <w:rPr>
          <w:i/>
          <w:iCs/>
        </w:rPr>
        <w:t xml:space="preserve">trabajo poco </w:t>
      </w:r>
      <w:r w:rsidRPr="00A32B40">
        <w:rPr>
          <w:i/>
          <w:iCs/>
        </w:rPr>
        <w:t>cualificado</w:t>
      </w:r>
      <w:r>
        <w:t>, por lo que la apertura al libre comercio beneficiaría a los trabajadores poco cualificados</w:t>
      </w:r>
      <w:r w:rsidR="00691BC0">
        <w:t xml:space="preserve"> y perjudicaría a los trabajadores cualificados y a los capitalistas</w:t>
      </w:r>
      <w:r w:rsidR="003D32C4">
        <w:rPr>
          <w:rStyle w:val="Refdenotaalpie"/>
        </w:rPr>
        <w:footnoteReference w:id="39"/>
      </w:r>
      <w:r w:rsidR="00691BC0">
        <w:t>.</w:t>
      </w:r>
    </w:p>
    <w:p w14:paraId="10FB334F" w14:textId="44AFEFA2" w:rsidR="00A32B40" w:rsidRPr="00A32B40" w:rsidRDefault="00691BC0" w:rsidP="00691BC0">
      <w:pPr>
        <w:pStyle w:val="Nivel2"/>
        <w:ind w:left="623"/>
      </w:pPr>
      <w:r>
        <w:t xml:space="preserve">Los países desarrollados suelen tener abundancia relativa de </w:t>
      </w:r>
      <w:r>
        <w:rPr>
          <w:i/>
          <w:iCs/>
        </w:rPr>
        <w:t>trabajo cualificado</w:t>
      </w:r>
      <w:r>
        <w:t xml:space="preserve"> y de </w:t>
      </w:r>
      <w:r>
        <w:rPr>
          <w:i/>
          <w:iCs/>
        </w:rPr>
        <w:t>capital</w:t>
      </w:r>
      <w:r w:rsidRPr="00691BC0">
        <w:t>, por lo que la ap</w:t>
      </w:r>
      <w:r>
        <w:t>ertura al libre comercio beneficiaría a los trabajadores cualificados y a los capitalistas y perjudicaría a los trabajadores poco cualificados</w:t>
      </w:r>
      <w:r w:rsidR="003D32C4">
        <w:rPr>
          <w:rStyle w:val="Refdenotaalpie"/>
        </w:rPr>
        <w:footnoteReference w:id="40"/>
      </w:r>
      <w:r>
        <w:t>.</w:t>
      </w:r>
    </w:p>
    <w:p w14:paraId="04D17889" w14:textId="348C87C5" w:rsidR="00CC3DCB" w:rsidRPr="0044394A" w:rsidRDefault="00CC3DCB" w:rsidP="0079653D">
      <w:pPr>
        <w:pStyle w:val="Ttulo7"/>
      </w:pPr>
      <w:bookmarkStart w:id="170" w:name="_Toc89250949"/>
      <w:bookmarkStart w:id="171" w:name="_Toc89251061"/>
      <w:bookmarkStart w:id="172" w:name="_Ref111375965"/>
      <w:bookmarkStart w:id="173" w:name="_Toc111386459"/>
      <w:bookmarkStart w:id="174" w:name="_Toc141112731"/>
      <w:r>
        <w:t xml:space="preserve">Teorema de </w:t>
      </w:r>
      <w:r w:rsidRPr="00CC3DCB">
        <w:rPr>
          <w:smallCaps/>
        </w:rPr>
        <w:t>Rybczynski</w:t>
      </w:r>
      <w:bookmarkEnd w:id="170"/>
      <w:bookmarkEnd w:id="171"/>
      <w:r w:rsidR="0044394A">
        <w:t xml:space="preserve"> (1955)</w:t>
      </w:r>
      <w:bookmarkEnd w:id="172"/>
      <w:bookmarkEnd w:id="173"/>
      <w:bookmarkEnd w:id="174"/>
    </w:p>
    <w:p w14:paraId="2CAEB8AD" w14:textId="3EAD9F79" w:rsidR="00A73660" w:rsidRDefault="005C6F16" w:rsidP="00A73660">
      <w:r>
        <w:rPr>
          <w:noProof/>
        </w:rPr>
        <mc:AlternateContent>
          <mc:Choice Requires="wps">
            <w:drawing>
              <wp:inline distT="0" distB="0" distL="0" distR="0" wp14:anchorId="2CADC4A0" wp14:editId="38CA29AD">
                <wp:extent cx="5895340" cy="731520"/>
                <wp:effectExtent l="1905" t="5715" r="8255" b="5715"/>
                <wp:docPr id="10" name="Rectángulo: esquinas redondeadas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340" cy="731520"/>
                        </a:xfrm>
                        <a:prstGeom prst="roundRect">
                          <a:avLst>
                            <a:gd name="adj" fmla="val 3509"/>
                          </a:avLst>
                        </a:prstGeom>
                        <a:solidFill>
                          <a:schemeClr val="accent6">
                            <a:lumMod val="20000"/>
                            <a:lumOff val="80000"/>
                          </a:schemeClr>
                        </a:solidFill>
                        <a:ln w="12700">
                          <a:solidFill>
                            <a:srgbClr val="5F2987"/>
                          </a:solidFill>
                          <a:prstDash val="lgDash"/>
                          <a:miter lim="800000"/>
                          <a:headEnd/>
                          <a:tailEnd/>
                        </a:ln>
                      </wps:spPr>
                      <wps:txbx>
                        <w:txbxContent>
                          <w:p w14:paraId="4F9FD095" w14:textId="11C3732B" w:rsidR="00F44898" w:rsidRPr="00F44898" w:rsidRDefault="006A2B5E" w:rsidP="006A2B5E">
                            <w:pPr>
                              <w:keepNext/>
                              <w:rPr>
                                <w:i/>
                                <w:iCs/>
                                <w:color w:val="5F2987"/>
                              </w:rPr>
                            </w:pPr>
                            <w:r>
                              <w:rPr>
                                <w:i/>
                                <w:iCs/>
                                <w:color w:val="5F2987"/>
                              </w:rPr>
                              <w:t>Un aumento de la dotación relativa de un factor aumenta la producción del bien que es intensivo en dicho factor y disminuye la producción del otro bien, siempre que se mantengan constantes los precios relativos de los bienes y de los factores.</w:t>
                            </w:r>
                          </w:p>
                        </w:txbxContent>
                      </wps:txbx>
                      <wps:bodyPr rot="0" vert="horz" wrap="square" lIns="91440" tIns="45720" rIns="91440" bIns="45720" anchor="ctr" anchorCtr="0" upright="1">
                        <a:noAutofit/>
                      </wps:bodyPr>
                    </wps:wsp>
                  </a:graphicData>
                </a:graphic>
              </wp:inline>
            </w:drawing>
          </mc:Choice>
          <mc:Fallback>
            <w:pict>
              <v:roundrect w14:anchorId="2CADC4A0" id="Rectángulo: esquinas redondeadas 71" o:spid="_x0000_s1029" style="width:464.2pt;height:57.6pt;visibility:visible;mso-wrap-style:square;mso-left-percent:-10001;mso-top-percent:-10001;mso-position-horizontal:absolute;mso-position-horizontal-relative:char;mso-position-vertical:absolute;mso-position-vertical-relative:line;mso-left-percent:-10001;mso-top-percent:-10001;v-text-anchor:middle" arcsize="23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" fillcolor="#e2efd9 [665]" strokecolor="#5f2987" strokeweight="1pt">
                <v:stroke dashstyle="longDash" joinstyle="miter"/>
                <v:textbox>
                  <w:txbxContent>
                    <w:p w14:paraId="4F9FD095" w14:textId="11C3732B" w:rsidR="00F44898" w:rsidRPr="00F44898" w:rsidRDefault="006A2B5E" w:rsidP="006A2B5E">
                      <w:pPr>
                        <w:keepNext/>
                        <w:rPr>
                          <w:i/>
                          <w:iCs/>
                          <w:color w:val="5F2987"/>
                        </w:rPr>
                      </w:pPr>
                      <w:r>
                        <w:rPr>
                          <w:i/>
                          <w:iCs/>
                          <w:color w:val="5F2987"/>
                        </w:rPr>
                        <w:t>Un aumento de la dotación relativa de un factor aumenta la producción del bien que es intensivo en dicho factor y disminuye la producción del otro bien, siempre que se mantengan constantes los precios relativos de los bienes y de los factores.</w:t>
                      </w:r>
                    </w:p>
                  </w:txbxContent>
                </v:textbox>
                <w10:anchorlock/>
              </v:roundrect>
            </w:pict>
          </mc:Fallback>
        </mc:AlternateContent>
      </w:r>
    </w:p>
    <w:p w14:paraId="78764F51" w14:textId="3A7EBBDC" w:rsidR="00287C4B" w:rsidRDefault="00287C4B" w:rsidP="00287C4B">
      <w:pPr>
        <w:pStyle w:val="Nivel1SM"/>
        <w:keepNext/>
        <w:spacing w:before="0" w:after="0"/>
      </w:pPr>
      <w:r>
        <w:t>El teorema de Rybczynski señala que el aumento en la dotación de un determinado factor de un país provoca:</w:t>
      </w:r>
    </w:p>
    <w:p w14:paraId="6DCDBF06" w14:textId="77777777" w:rsidR="00287C4B" w:rsidRPr="00553D8A" w:rsidRDefault="00287C4B" w:rsidP="00287C4B">
      <w:pPr>
        <w:pStyle w:val="Nivel2SM"/>
        <w:rPr>
          <w:spacing w:val="-3"/>
        </w:rPr>
      </w:pPr>
      <w:r w:rsidRPr="00553D8A">
        <w:rPr>
          <w:spacing w:val="-3"/>
        </w:rPr>
        <w:t>Un aumento de la producción del bien que usa intensivamente en términos relativos dicho factor.</w:t>
      </w:r>
    </w:p>
    <w:p w14:paraId="092638E7" w14:textId="77777777" w:rsidR="00287C4B" w:rsidRDefault="00287C4B" w:rsidP="00287C4B">
      <w:pPr>
        <w:pStyle w:val="Nivel2SM"/>
      </w:pPr>
      <w:r>
        <w:t>Un descenso de la producción del otro bien.</w:t>
      </w:r>
    </w:p>
    <w:p w14:paraId="2EAF64BF" w14:textId="31DE947B" w:rsidR="00287C4B" w:rsidRDefault="00287C4B" w:rsidP="00287C4B">
      <w:pPr>
        <w:pStyle w:val="Nivel1SM"/>
        <w:keepNext/>
        <w:spacing w:after="0"/>
      </w:pPr>
      <w:r>
        <w:t>De nuevo la relación biunívoca entre precios relativos de bienes y de factores es fundamental.</w:t>
      </w:r>
    </w:p>
    <w:p w14:paraId="19B8B7CD" w14:textId="2621A431" w:rsidR="00287C4B" w:rsidRDefault="00287C4B" w:rsidP="00287C4B">
      <w:pPr>
        <w:pStyle w:val="Nivel2SM"/>
      </w:pPr>
      <w:r>
        <w:t xml:space="preserve">El aumento de la dotación de un factor podría llevarnos a pensar que </w:t>
      </w:r>
      <w:r w:rsidR="009C650D">
        <w:t>la</w:t>
      </w:r>
      <w:r>
        <w:t xml:space="preserve"> ratio de remuneraciones cambiaría.</w:t>
      </w:r>
    </w:p>
    <w:p w14:paraId="5E6FE0BA" w14:textId="73A4B860" w:rsidR="00287C4B" w:rsidRDefault="00287C4B" w:rsidP="00287C4B">
      <w:pPr>
        <w:pStyle w:val="Nivel2SM"/>
      </w:pPr>
      <w:r>
        <w:t>No obstante</w:t>
      </w:r>
      <w:r w:rsidR="009C650D">
        <w:t>,</w:t>
      </w:r>
      <w:r>
        <w:t xml:space="preserve"> dada la relación biunívoca entre precios relativos de bienes y de factores, el precio relativo de factores no cambiará al no variar la RRI.</w:t>
      </w:r>
    </w:p>
    <w:p w14:paraId="050D34B0" w14:textId="77777777" w:rsidR="00287C4B" w:rsidRDefault="00287C4B" w:rsidP="00287C4B">
      <w:pPr>
        <w:pStyle w:val="Nivel2SM"/>
      </w:pPr>
      <w:r>
        <w:t>Por tanto todo lo anterior ocurre para unos mismos precios relativos de factores productivos.</w:t>
      </w:r>
    </w:p>
    <w:p w14:paraId="021B51FB" w14:textId="7F24496E" w:rsidR="009C650D" w:rsidRPr="009C650D" w:rsidRDefault="009C650D" w:rsidP="009C650D">
      <w:pPr>
        <w:pStyle w:val="Nivel1SM"/>
        <w:keepNext/>
        <w:spacing w:after="0"/>
      </w:pPr>
      <w:r>
        <w:t xml:space="preserve">Podemos </w:t>
      </w:r>
      <w:r w:rsidRPr="009C650D">
        <w:rPr>
          <w:b/>
          <w:bCs/>
        </w:rPr>
        <w:t>demostrar</w:t>
      </w:r>
      <w:r>
        <w:t xml:space="preserve"> el Teorema de Rybczynski haciendo u</w:t>
      </w:r>
      <w:r w:rsidRPr="009C650D">
        <w:t xml:space="preserve">so de una </w:t>
      </w:r>
      <w:r w:rsidRPr="009C650D">
        <w:rPr>
          <w:i/>
          <w:iCs/>
        </w:rPr>
        <w:t xml:space="preserve">caja de </w:t>
      </w:r>
      <w:proofErr w:type="spellStart"/>
      <w:r w:rsidRPr="009C650D">
        <w:rPr>
          <w:i/>
          <w:iCs/>
        </w:rPr>
        <w:t>Edgeworth</w:t>
      </w:r>
      <w:proofErr w:type="spellEnd"/>
      <w:r w:rsidRPr="009C650D">
        <w:t xml:space="preserve"> donde el tamaño de la caja viene dado por las dotaciones factoriales. El aumento de un factor provocará un aumento del tamaño de la caja de </w:t>
      </w:r>
      <w:proofErr w:type="spellStart"/>
      <w:r w:rsidRPr="009C650D">
        <w:t>Edgeworth</w:t>
      </w:r>
      <w:proofErr w:type="spellEnd"/>
      <w:r w:rsidRPr="009C650D">
        <w:t>.</w:t>
      </w:r>
    </w:p>
    <w:p w14:paraId="117C6B69" w14:textId="04A3ED02" w:rsidR="001B70F0" w:rsidRPr="001B70F0" w:rsidRDefault="001B70F0" w:rsidP="001B70F0">
      <w:pPr>
        <w:pStyle w:val="Ttuloimagen"/>
        <w:rPr>
          <w:smallCaps w:val="0"/>
        </w:rPr>
      </w:pPr>
      <w:bookmarkStart w:id="175" w:name="_Ref144284751"/>
      <w:r>
        <w:t>Imagen </w:t>
      </w:r>
      <w:r>
        <w:fldChar w:fldCharType="begin"/>
      </w:r>
      <w:r>
        <w:instrText xml:space="preserve"> SEQ Ilustración \* ARABIC </w:instrText>
      </w:r>
      <w:r>
        <w:fldChar w:fldCharType="separate"/>
      </w:r>
      <w:r w:rsidR="006E2537">
        <w:t>9</w:t>
      </w:r>
      <w:r>
        <w:fldChar w:fldCharType="end"/>
      </w:r>
      <w:bookmarkEnd w:id="175"/>
      <w:r>
        <w:rPr>
          <w:smallCaps w:val="0"/>
        </w:rPr>
        <w:t xml:space="preserve">.– </w:t>
      </w:r>
      <w:r>
        <w:rPr>
          <w:i/>
          <w:iCs/>
          <w:smallCaps w:val="0"/>
        </w:rPr>
        <w:t>Teorema de R</w:t>
      </w:r>
      <w:r w:rsidRPr="001B70F0">
        <w:rPr>
          <w:i/>
          <w:iCs/>
          <w:smallCaps w:val="0"/>
        </w:rPr>
        <w:t>ybczynski</w:t>
      </w:r>
      <w:r>
        <w:rPr>
          <w:i/>
          <w:iCs/>
          <w:smallCaps w:val="0"/>
        </w:rPr>
        <w:t xml:space="preserve"> (representación en la caja de Edgeworth)</w:t>
      </w:r>
    </w:p>
    <w:p w14:paraId="6D3149AC" w14:textId="16C5507C" w:rsidR="001B70F0" w:rsidRDefault="001B70F0" w:rsidP="001B70F0">
      <w:pPr>
        <w:pStyle w:val="Imagen"/>
      </w:pPr>
      <w:r>
        <w:drawing>
          <wp:inline distT="0" distB="0" distL="0" distR="0" wp14:anchorId="706BAAB9" wp14:editId="75C24DF7">
            <wp:extent cx="3840000" cy="2160000"/>
            <wp:effectExtent l="0" t="0" r="8255" b="0"/>
            <wp:docPr id="69539798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97987" name="Imagen 6"/>
                    <pic:cNvPicPr>
                      <a:picLocks noChangeAspect="1" noChangeArrowheads="1"/>
                    </pic:cNvPicPr>
                  </pic:nvPicPr>
                  <pic:blipFill>
                    <a:blip r:embed="rId22"/>
                    <a:stretch>
                      <a:fillRect/>
                    </a:stretch>
                  </pic:blipFill>
                  <pic:spPr bwMode="auto">
                    <a:xfrm>
                      <a:off x="0" y="0"/>
                      <a:ext cx="3840000" cy="2160000"/>
                    </a:xfrm>
                    <a:prstGeom prst="rect">
                      <a:avLst/>
                    </a:prstGeom>
                    <a:noFill/>
                    <a:ln>
                      <a:noFill/>
                    </a:ln>
                  </pic:spPr>
                </pic:pic>
              </a:graphicData>
            </a:graphic>
          </wp:inline>
        </w:drawing>
      </w:r>
    </w:p>
    <w:p w14:paraId="16E443F9" w14:textId="1C63D923" w:rsidR="001B70F0" w:rsidRPr="001B70F0" w:rsidRDefault="001B70F0" w:rsidP="001B70F0">
      <w:pPr>
        <w:pStyle w:val="PiedeImagen"/>
        <w:rPr>
          <w:i w:val="0"/>
          <w:iCs/>
        </w:rPr>
      </w:pPr>
      <w:r>
        <w:t>Fuente</w:t>
      </w:r>
      <w:r>
        <w:rPr>
          <w:i w:val="0"/>
          <w:iCs/>
        </w:rPr>
        <w:t>:</w:t>
      </w:r>
      <w:r w:rsidR="00337A29">
        <w:rPr>
          <w:i w:val="0"/>
          <w:iCs/>
        </w:rPr>
        <w:t xml:space="preserve"> Elaboración propia</w:t>
      </w:r>
    </w:p>
    <w:p w14:paraId="38D48004" w14:textId="77777777" w:rsidR="009C650D" w:rsidRDefault="00287C4B" w:rsidP="009C650D">
      <w:pPr>
        <w:pStyle w:val="Nivel2SM"/>
        <w:keepNext/>
        <w:spacing w:after="0"/>
        <w:rPr>
          <w:spacing w:val="-2"/>
        </w:rPr>
      </w:pPr>
      <w:r w:rsidRPr="009C650D">
        <w:rPr>
          <w:spacing w:val="-2"/>
        </w:rPr>
        <w:t>Partimos de</w:t>
      </w:r>
      <w:r w:rsidR="009C650D" w:rsidRPr="009C650D">
        <w:rPr>
          <w:spacing w:val="-2"/>
        </w:rPr>
        <w:t>l</w:t>
      </w:r>
      <w:r w:rsidRPr="009C650D">
        <w:rPr>
          <w:spacing w:val="-2"/>
        </w:rPr>
        <w:t xml:space="preserve"> punto</w:t>
      </w:r>
      <w:r w:rsidR="009C650D" w:rsidRPr="009C650D">
        <w:rPr>
          <w:spacing w:val="-2"/>
        </w:rPr>
        <w:t> </w:t>
      </w:r>
      <w:r w:rsidRPr="009C650D">
        <w:rPr>
          <w:i/>
          <w:iCs/>
          <w:spacing w:val="-2"/>
        </w:rPr>
        <w:t>E</w:t>
      </w:r>
      <w:r w:rsidR="009C650D" w:rsidRPr="009C650D">
        <w:rPr>
          <w:spacing w:val="-2"/>
        </w:rPr>
        <w:t xml:space="preserve">, </w:t>
      </w:r>
      <w:r w:rsidRPr="009C650D">
        <w:rPr>
          <w:spacing w:val="-2"/>
        </w:rPr>
        <w:t xml:space="preserve">donde ambas empresas están produciendo de forma </w:t>
      </w:r>
      <w:proofErr w:type="gramStart"/>
      <w:r w:rsidRPr="009C650D">
        <w:rPr>
          <w:spacing w:val="-2"/>
        </w:rPr>
        <w:t>económicamente y técnicamente</w:t>
      </w:r>
      <w:proofErr w:type="gramEnd"/>
      <w:r w:rsidRPr="009C650D">
        <w:rPr>
          <w:spacing w:val="-2"/>
        </w:rPr>
        <w:t xml:space="preserve"> eficiente</w:t>
      </w:r>
      <w:r w:rsidR="009C650D" w:rsidRPr="009C650D">
        <w:rPr>
          <w:spacing w:val="-2"/>
        </w:rPr>
        <w:t xml:space="preserve"> (i.e. están</w:t>
      </w:r>
      <w:r w:rsidRPr="009C650D">
        <w:rPr>
          <w:spacing w:val="-2"/>
        </w:rPr>
        <w:t xml:space="preserve"> produciendo </w:t>
      </w:r>
      <w:r w:rsidR="009C650D" w:rsidRPr="009C650D">
        <w:rPr>
          <w:spacing w:val="-2"/>
        </w:rPr>
        <w:t>en la tangencia entre sus</w:t>
      </w:r>
      <w:r w:rsidRPr="009C650D">
        <w:rPr>
          <w:spacing w:val="-2"/>
        </w:rPr>
        <w:t xml:space="preserve"> isocuantas y la restricción económica cuya pendiente viene dada por </w:t>
      </w:r>
      <w:r w:rsidR="009C650D" w:rsidRPr="009C650D">
        <w:rPr>
          <w:spacing w:val="-2"/>
        </w:rPr>
        <w:t>la</w:t>
      </w:r>
      <w:r w:rsidRPr="009C650D">
        <w:rPr>
          <w:spacing w:val="-2"/>
        </w:rPr>
        <w:t xml:space="preserve"> ratio de precios de los factores productivos</w:t>
      </w:r>
      <w:r w:rsidR="009C650D" w:rsidRPr="009C650D">
        <w:rPr>
          <w:spacing w:val="-2"/>
        </w:rPr>
        <w:t>)</w:t>
      </w:r>
      <w:r w:rsidRPr="009C650D">
        <w:rPr>
          <w:spacing w:val="-2"/>
        </w:rPr>
        <w:t>.</w:t>
      </w:r>
    </w:p>
    <w:p w14:paraId="0EA48A08" w14:textId="7755EC7D" w:rsidR="00287C4B" w:rsidRPr="009C650D" w:rsidRDefault="00287C4B" w:rsidP="009C650D">
      <w:pPr>
        <w:pStyle w:val="Nivel3SM"/>
      </w:pPr>
      <w:r w:rsidRPr="009C650D">
        <w:t xml:space="preserve">El ángulo del rayo vector que parte desde el origen nos da </w:t>
      </w:r>
      <w:r w:rsidR="001B70F0" w:rsidRPr="009C650D">
        <w:t>la</w:t>
      </w:r>
      <w:r w:rsidRPr="009C650D">
        <w:t xml:space="preserve"> ratio </w:t>
      </w:r>
      <m:oMath>
        <m:f>
          <m:fPr>
            <m:type m:val="lin"/>
            <m:ctrlPr>
              <w:rPr>
                <w:rFonts w:ascii="Cambria Math" w:hAnsi="Cambria Math"/>
                <w:i/>
                <w:iCs/>
              </w:rPr>
            </m:ctrlPr>
          </m:fPr>
          <m:num>
            <m:r>
              <m:rPr>
                <m:nor/>
              </m:rPr>
              <w:rPr>
                <w:i/>
                <w:iCs/>
              </w:rPr>
              <m:t>L</m:t>
            </m:r>
          </m:num>
          <m:den>
            <m:r>
              <m:rPr>
                <m:nor/>
              </m:rPr>
              <w:rPr>
                <w:i/>
                <w:iCs/>
              </w:rPr>
              <m:t>K</m:t>
            </m:r>
          </m:den>
        </m:f>
      </m:oMath>
      <w:r w:rsidRPr="009C650D">
        <w:t xml:space="preserve"> utilizado para producir cada uno de los productos.</w:t>
      </w:r>
    </w:p>
    <w:p w14:paraId="7CA568E4" w14:textId="14512371" w:rsidR="009C650D" w:rsidRDefault="00287C4B" w:rsidP="009C650D">
      <w:pPr>
        <w:pStyle w:val="Nivel2SM"/>
        <w:keepNext/>
        <w:spacing w:after="0"/>
      </w:pPr>
      <w:r>
        <w:lastRenderedPageBreak/>
        <w:t xml:space="preserve">En caso de producirse un aumento del factor productivo </w:t>
      </w:r>
      <m:oMath>
        <m:r>
          <m:rPr>
            <m:nor/>
          </m:rPr>
          <w:rPr>
            <w:i/>
            <w:iCs/>
          </w:rPr>
          <m:t>K</m:t>
        </m:r>
      </m:oMath>
      <w:r w:rsidR="009C650D">
        <w:t xml:space="preserve">, </w:t>
      </w:r>
      <w:r>
        <w:t xml:space="preserve">la caja de </w:t>
      </w:r>
      <w:proofErr w:type="spellStart"/>
      <w:r>
        <w:t>Edgeworth</w:t>
      </w:r>
      <w:proofErr w:type="spellEnd"/>
      <w:r>
        <w:t xml:space="preserve"> se </w:t>
      </w:r>
      <w:r w:rsidR="009C650D">
        <w:t>amplía</w:t>
      </w:r>
      <w:r>
        <w:t xml:space="preserve"> hacia la derecha y el nuevo punto de producción pasa a situarse sobre el punto</w:t>
      </w:r>
      <w:r w:rsidR="009C650D">
        <w:t> </w:t>
      </w:r>
      <w:r w:rsidRPr="009C650D">
        <w:rPr>
          <w:i/>
          <w:iCs/>
        </w:rPr>
        <w:t>F</w:t>
      </w:r>
      <w:r>
        <w:t>.</w:t>
      </w:r>
    </w:p>
    <w:p w14:paraId="7063D1FE" w14:textId="4CC8CBF7" w:rsidR="00287C4B" w:rsidRDefault="00287C4B" w:rsidP="009C650D">
      <w:pPr>
        <w:pStyle w:val="Nivel3SM"/>
      </w:pPr>
      <w:r>
        <w:t>Las isocuantas nos muestran que</w:t>
      </w:r>
      <w:r w:rsidR="009C650D">
        <w:t>,</w:t>
      </w:r>
      <w:r w:rsidR="009C650D" w:rsidRPr="009C650D">
        <w:t xml:space="preserve"> </w:t>
      </w:r>
      <w:r w:rsidR="009C650D">
        <w:t>suponiendo que el precio de los factores productivos permanece igual,</w:t>
      </w:r>
      <w:r>
        <w:t xml:space="preserve"> la producción de</w:t>
      </w:r>
      <w:r w:rsidR="009C650D">
        <w:t xml:space="preserve"> </w:t>
      </w:r>
      <m:oMath>
        <m:r>
          <m:rPr>
            <m:nor/>
          </m:rPr>
          <w:rPr>
            <w:i/>
            <w:iCs/>
          </w:rPr>
          <m:t>X</m:t>
        </m:r>
      </m:oMath>
      <w:r>
        <w:t xml:space="preserve"> aumenta</w:t>
      </w:r>
      <w:r w:rsidR="009C650D">
        <w:t>,</w:t>
      </w:r>
      <w:r>
        <w:t xml:space="preserve"> mientras que la </w:t>
      </w:r>
      <w:r w:rsidR="009C650D">
        <w:t xml:space="preserve">de </w:t>
      </w:r>
      <m:oMath>
        <m:r>
          <m:rPr>
            <m:nor/>
          </m:rPr>
          <w:rPr>
            <w:i/>
            <w:iCs/>
          </w:rPr>
          <m:t>Y</m:t>
        </m:r>
      </m:oMath>
      <w:r>
        <w:t xml:space="preserve"> disminuye.</w:t>
      </w:r>
    </w:p>
    <w:p w14:paraId="407BF024" w14:textId="77777777" w:rsidR="00287C4B" w:rsidRDefault="00287C4B" w:rsidP="001B70F0">
      <w:pPr>
        <w:pStyle w:val="Nivel1SM"/>
        <w:keepNext/>
        <w:spacing w:after="0"/>
      </w:pPr>
      <w:r>
        <w:t>Extrapolando dicho análisis al plano de bienes obtenemos:</w:t>
      </w:r>
    </w:p>
    <w:p w14:paraId="22EF34F9" w14:textId="2D354D07" w:rsidR="001B70F0" w:rsidRPr="001B70F0" w:rsidRDefault="001B70F0" w:rsidP="001B70F0">
      <w:pPr>
        <w:pStyle w:val="Ttuloimagen"/>
        <w:rPr>
          <w:smallCaps w:val="0"/>
        </w:rPr>
      </w:pPr>
      <w:r>
        <w:t>Imagen </w:t>
      </w:r>
      <w:r>
        <w:fldChar w:fldCharType="begin"/>
      </w:r>
      <w:r>
        <w:instrText xml:space="preserve"> SEQ Ilustración \* ARABIC </w:instrText>
      </w:r>
      <w:r>
        <w:fldChar w:fldCharType="separate"/>
      </w:r>
      <w:r w:rsidR="006E2537">
        <w:t>10</w:t>
      </w:r>
      <w:r>
        <w:fldChar w:fldCharType="end"/>
      </w:r>
      <w:r>
        <w:rPr>
          <w:smallCaps w:val="0"/>
        </w:rPr>
        <w:t xml:space="preserve">.– </w:t>
      </w:r>
      <w:r>
        <w:rPr>
          <w:i/>
          <w:iCs/>
          <w:smallCaps w:val="0"/>
        </w:rPr>
        <w:t>Teorema de R</w:t>
      </w:r>
      <w:r w:rsidRPr="001B70F0">
        <w:rPr>
          <w:i/>
          <w:iCs/>
          <w:smallCaps w:val="0"/>
        </w:rPr>
        <w:t>ybczynski</w:t>
      </w:r>
      <w:r>
        <w:rPr>
          <w:i/>
          <w:iCs/>
          <w:smallCaps w:val="0"/>
        </w:rPr>
        <w:t xml:space="preserve"> (representación en el plano de los bienes)</w:t>
      </w:r>
    </w:p>
    <w:p w14:paraId="76862E3D" w14:textId="0B0D93E3" w:rsidR="001B70F0" w:rsidRDefault="001B70F0" w:rsidP="001B70F0">
      <w:pPr>
        <w:pStyle w:val="Imagen"/>
      </w:pPr>
      <w:r>
        <w:drawing>
          <wp:inline distT="0" distB="0" distL="0" distR="0" wp14:anchorId="417748E4" wp14:editId="3F04EA1A">
            <wp:extent cx="3383280" cy="2324100"/>
            <wp:effectExtent l="0" t="0" r="7620" b="0"/>
            <wp:docPr id="1202318894"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18894" name="Imagen 5" descr="Diagrama&#10;&#10;Descripción generada automáticamente"/>
                    <pic:cNvPicPr>
                      <a:picLocks noChangeAspect="1" noChangeArrowheads="1"/>
                    </pic:cNvPicPr>
                  </pic:nvPicPr>
                  <pic:blipFill>
                    <a:blip r:embed="rId23">
                      <a:extLst>
                        <a:ext uri="{BEBA8EAE-BF5A-486C-A8C5-ECC9F3942E4B}">
                          <a14:imgProps xmlns:a14="http://schemas.microsoft.com/office/drawing/2010/main">
                            <a14:imgLayer r:embed="rId24">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383280" cy="2324100"/>
                    </a:xfrm>
                    <a:prstGeom prst="rect">
                      <a:avLst/>
                    </a:prstGeom>
                    <a:noFill/>
                    <a:ln>
                      <a:noFill/>
                    </a:ln>
                  </pic:spPr>
                </pic:pic>
              </a:graphicData>
            </a:graphic>
          </wp:inline>
        </w:drawing>
      </w:r>
    </w:p>
    <w:p w14:paraId="26E36547" w14:textId="40FED3BB" w:rsidR="001B70F0" w:rsidRPr="001B70F0" w:rsidRDefault="001B70F0" w:rsidP="001B70F0">
      <w:pPr>
        <w:pStyle w:val="PiedeImagen"/>
        <w:rPr>
          <w:i w:val="0"/>
          <w:iCs/>
        </w:rPr>
      </w:pPr>
      <w:r>
        <w:t>Fuente</w:t>
      </w:r>
      <w:r>
        <w:rPr>
          <w:i w:val="0"/>
          <w:iCs/>
        </w:rPr>
        <w:t>:…</w:t>
      </w:r>
    </w:p>
    <w:p w14:paraId="6C40E5D2" w14:textId="78CD4969" w:rsidR="00287C4B" w:rsidRDefault="00287C4B" w:rsidP="001B70F0">
      <w:pPr>
        <w:pStyle w:val="Nivel2SM"/>
      </w:pPr>
      <w:r>
        <w:t>El punto de partida viene dado por el punto </w:t>
      </w:r>
      <w:r w:rsidRPr="00287C4B">
        <w:rPr>
          <w:i/>
          <w:iCs/>
        </w:rPr>
        <w:t>E</w:t>
      </w:r>
      <w:r>
        <w:t xml:space="preserve">. Un aumento del factor productivo </w:t>
      </w:r>
      <m:oMath>
        <m:r>
          <m:rPr>
            <m:nor/>
          </m:rPr>
          <w:rPr>
            <w:i/>
            <w:iCs/>
          </w:rPr>
          <m:t>L</m:t>
        </m:r>
      </m:oMath>
      <w:r>
        <w:t xml:space="preserve"> el cambio en la FPP estará sesgado hacia la producción del bien que utiliza intensivamente </w:t>
      </w:r>
      <m:oMath>
        <m:r>
          <m:rPr>
            <m:nor/>
          </m:rPr>
          <w:rPr>
            <w:i/>
            <w:iCs/>
          </w:rPr>
          <m:t>L</m:t>
        </m:r>
      </m:oMath>
      <w:r>
        <w:t xml:space="preserve"> y viceversa. El punto final será </w:t>
      </w:r>
      <w:r w:rsidRPr="00287C4B">
        <w:rPr>
          <w:i/>
          <w:iCs/>
        </w:rPr>
        <w:t>F</w:t>
      </w:r>
      <w:r>
        <w:t>.</w:t>
      </w:r>
    </w:p>
    <w:p w14:paraId="553E18E8" w14:textId="37EBF469" w:rsidR="00F44898" w:rsidRPr="006717D3" w:rsidRDefault="00A70CEA" w:rsidP="00855092">
      <w:pPr>
        <w:pStyle w:val="Nivel1SM"/>
        <w:keepNext/>
        <w:spacing w:before="0" w:after="0"/>
        <w:rPr>
          <w:highlight w:val="yellow"/>
        </w:rPr>
      </w:pPr>
      <w:r w:rsidRPr="006717D3">
        <w:rPr>
          <w:highlight w:val="yellow"/>
        </w:rPr>
        <w:t xml:space="preserve">¿Cómo podemos acomodar el aumento de la </w:t>
      </w:r>
      <w:r w:rsidR="00257971" w:rsidRPr="006717D3">
        <w:rPr>
          <w:highlight w:val="yellow"/>
        </w:rPr>
        <w:t>cantidad de capital</w:t>
      </w:r>
      <w:r w:rsidRPr="006717D3">
        <w:rPr>
          <w:highlight w:val="yellow"/>
        </w:rPr>
        <w:t>? La idea es que el sector del bien</w:t>
      </w:r>
      <w:r w:rsidR="00B4667B">
        <w:rPr>
          <w:highlight w:val="yellow"/>
        </w:rPr>
        <w:t> </w:t>
      </w:r>
      <w:r w:rsidRPr="006717D3">
        <w:rPr>
          <w:i/>
          <w:iCs/>
          <w:highlight w:val="yellow"/>
        </w:rPr>
        <w:t>X</w:t>
      </w:r>
      <w:r w:rsidRPr="006717D3">
        <w:rPr>
          <w:highlight w:val="yellow"/>
        </w:rPr>
        <w:t xml:space="preserve"> usa</w:t>
      </w:r>
      <w:r w:rsidR="00257971" w:rsidRPr="006717D3">
        <w:rPr>
          <w:highlight w:val="yellow"/>
        </w:rPr>
        <w:t xml:space="preserve"> una mayor ratio de capital respecto a trabajo que el bien</w:t>
      </w:r>
      <w:r w:rsidR="00B4667B">
        <w:rPr>
          <w:highlight w:val="yellow"/>
        </w:rPr>
        <w:t> </w:t>
      </w:r>
      <w:r w:rsidR="00257971" w:rsidRPr="006717D3">
        <w:rPr>
          <w:i/>
          <w:iCs/>
          <w:highlight w:val="yellow"/>
        </w:rPr>
        <w:t>Y</w:t>
      </w:r>
      <w:r w:rsidR="00257971" w:rsidRPr="006717D3">
        <w:rPr>
          <w:highlight w:val="yellow"/>
        </w:rPr>
        <w:t>:</w:t>
      </w:r>
    </w:p>
    <w:p w14:paraId="22027F8E" w14:textId="5A3D3B0B" w:rsidR="00257971" w:rsidRPr="006717D3" w:rsidRDefault="00000000" w:rsidP="00257971">
      <w:pPr>
        <w:pStyle w:val="Prrafodelista"/>
        <w:ind w:left="538"/>
        <w:rPr>
          <w:highlight w:val="yellow"/>
        </w:rPr>
      </w:pPr>
      <m:oMathPara>
        <m:oMath>
          <m:sSub>
            <m:sSubPr>
              <m:ctrlPr>
                <w:rPr>
                  <w:rFonts w:ascii="Cambria Math" w:hAnsi="Cambria Math"/>
                  <w:i/>
                  <w:highlight w:val="yellow"/>
                </w:rPr>
              </m:ctrlPr>
            </m:sSubPr>
            <m:e>
              <m:d>
                <m:dPr>
                  <m:ctrlPr>
                    <w:rPr>
                      <w:rFonts w:ascii="Cambria Math" w:hAnsi="Cambria Math"/>
                      <w:i/>
                      <w:highlight w:val="yellow"/>
                    </w:rPr>
                  </m:ctrlPr>
                </m:dPr>
                <m:e>
                  <m:f>
                    <m:fPr>
                      <m:ctrlPr>
                        <w:rPr>
                          <w:rFonts w:ascii="Cambria Math" w:hAnsi="Cambria Math"/>
                          <w:i/>
                          <w:highlight w:val="yellow"/>
                        </w:rPr>
                      </m:ctrlPr>
                    </m:fPr>
                    <m:num>
                      <m:r>
                        <m:rPr>
                          <m:nor/>
                        </m:rPr>
                        <w:rPr>
                          <w:i/>
                          <w:highlight w:val="yellow"/>
                        </w:rPr>
                        <m:t>K</m:t>
                      </m:r>
                    </m:num>
                    <m:den>
                      <m:r>
                        <m:rPr>
                          <m:nor/>
                        </m:rPr>
                        <w:rPr>
                          <w:i/>
                          <w:highlight w:val="yellow"/>
                        </w:rPr>
                        <m:t>L</m:t>
                      </m:r>
                    </m:den>
                  </m:f>
                </m:e>
              </m:d>
            </m:e>
            <m:sub>
              <m:r>
                <m:rPr>
                  <m:nor/>
                </m:rPr>
                <w:rPr>
                  <w:i/>
                  <w:highlight w:val="yellow"/>
                </w:rPr>
                <m:t>X</m:t>
              </m:r>
            </m:sub>
          </m:sSub>
          <m:r>
            <w:rPr>
              <w:rFonts w:ascii="Cambria Math" w:hAnsi="Cambria Math"/>
              <w:highlight w:val="yellow"/>
            </w:rPr>
            <m:t>&gt;</m:t>
          </m:r>
          <m:sSub>
            <m:sSubPr>
              <m:ctrlPr>
                <w:rPr>
                  <w:rFonts w:ascii="Cambria Math" w:hAnsi="Cambria Math"/>
                  <w:i/>
                  <w:highlight w:val="yellow"/>
                </w:rPr>
              </m:ctrlPr>
            </m:sSubPr>
            <m:e>
              <m:d>
                <m:dPr>
                  <m:ctrlPr>
                    <w:rPr>
                      <w:rFonts w:ascii="Cambria Math" w:hAnsi="Cambria Math"/>
                      <w:i/>
                      <w:highlight w:val="yellow"/>
                    </w:rPr>
                  </m:ctrlPr>
                </m:dPr>
                <m:e>
                  <m:f>
                    <m:fPr>
                      <m:ctrlPr>
                        <w:rPr>
                          <w:rFonts w:ascii="Cambria Math" w:hAnsi="Cambria Math"/>
                          <w:i/>
                          <w:highlight w:val="yellow"/>
                        </w:rPr>
                      </m:ctrlPr>
                    </m:fPr>
                    <m:num>
                      <m:r>
                        <m:rPr>
                          <m:nor/>
                        </m:rPr>
                        <w:rPr>
                          <w:i/>
                          <w:highlight w:val="yellow"/>
                        </w:rPr>
                        <m:t>K</m:t>
                      </m:r>
                    </m:num>
                    <m:den>
                      <m:r>
                        <m:rPr>
                          <m:nor/>
                        </m:rPr>
                        <w:rPr>
                          <w:i/>
                          <w:highlight w:val="yellow"/>
                        </w:rPr>
                        <m:t>L</m:t>
                      </m:r>
                    </m:den>
                  </m:f>
                </m:e>
              </m:d>
            </m:e>
            <m:sub>
              <m:r>
                <m:rPr>
                  <m:nor/>
                </m:rPr>
                <w:rPr>
                  <w:i/>
                  <w:highlight w:val="yellow"/>
                </w:rPr>
                <m:t>Y</m:t>
              </m:r>
            </m:sub>
          </m:sSub>
        </m:oMath>
      </m:oMathPara>
    </w:p>
    <w:p w14:paraId="08C1731D" w14:textId="6E7CE6D8" w:rsidR="00257971" w:rsidRPr="006717D3" w:rsidRDefault="00257971" w:rsidP="00D362FF">
      <w:pPr>
        <w:pStyle w:val="Nivel1SM"/>
        <w:rPr>
          <w:highlight w:val="yellow"/>
        </w:rPr>
      </w:pPr>
      <w:r w:rsidRPr="006717D3">
        <w:rPr>
          <w:highlight w:val="yellow"/>
        </w:rPr>
        <w:t>Por tanto, puede acomodar más fácilmente el aumento de la cantidad de capital. Esto permite entender porque existiría una expansión sesgada de la Frontera de Posibilidades de Producción hacia la producción del bien</w:t>
      </w:r>
      <w:r w:rsidR="00A76D3E">
        <w:rPr>
          <w:highlight w:val="yellow"/>
        </w:rPr>
        <w:t> </w:t>
      </w:r>
      <w:r w:rsidRPr="006717D3">
        <w:rPr>
          <w:i/>
          <w:iCs/>
          <w:highlight w:val="yellow"/>
        </w:rPr>
        <w:t>X</w:t>
      </w:r>
      <w:r w:rsidRPr="006717D3">
        <w:rPr>
          <w:highlight w:val="yellow"/>
        </w:rPr>
        <w:t>.</w:t>
      </w:r>
    </w:p>
    <w:p w14:paraId="7715E8A8" w14:textId="043C875D" w:rsidR="00257971" w:rsidRPr="00D362FF" w:rsidRDefault="00D362FF" w:rsidP="00D362FF">
      <w:pPr>
        <w:pStyle w:val="Nivel1SM"/>
        <w:rPr>
          <w:highlight w:val="yellow"/>
        </w:rPr>
      </w:pPr>
      <w:r w:rsidRPr="006717D3">
        <w:rPr>
          <w:highlight w:val="yellow"/>
        </w:rPr>
        <w:t xml:space="preserve">La proporción de factores utilizada para producir ambos bienes </w:t>
      </w:r>
      <w:r w:rsidRPr="00D362FF">
        <w:rPr>
          <w:highlight w:val="yellow"/>
        </w:rPr>
        <w:t>no variará.</w:t>
      </w:r>
    </w:p>
    <w:p w14:paraId="2121B1B6" w14:textId="0D8FA0AE" w:rsidR="00D362FF" w:rsidRPr="00D362FF" w:rsidRDefault="00D362FF" w:rsidP="00D362FF">
      <w:pPr>
        <w:pStyle w:val="Nivel1SM"/>
        <w:rPr>
          <w:highlight w:val="yellow"/>
        </w:rPr>
      </w:pPr>
      <w:r w:rsidRPr="00D362FF">
        <w:rPr>
          <w:highlight w:val="yellow"/>
        </w:rPr>
        <w:t xml:space="preserve">El efecto Rybczynski predice que la expansión será suficientemente sesgada para que, a pesar de contar con más recursos productivos, la producción del bien </w:t>
      </w:r>
      <w:r w:rsidRPr="00D362FF">
        <w:rPr>
          <w:i/>
          <w:iCs/>
          <w:highlight w:val="yellow"/>
        </w:rPr>
        <w:t>Y</w:t>
      </w:r>
      <w:r w:rsidRPr="00D362FF">
        <w:rPr>
          <w:highlight w:val="yellow"/>
        </w:rPr>
        <w:t xml:space="preserve"> caiga en términos absolutos.</w:t>
      </w:r>
    </w:p>
    <w:p w14:paraId="5A13F84B" w14:textId="6EDD58F3" w:rsidR="00D362FF" w:rsidRPr="00D362FF" w:rsidRDefault="00D362FF" w:rsidP="00D362FF">
      <w:pPr>
        <w:pStyle w:val="Nivel1SM"/>
        <w:rPr>
          <w:highlight w:val="yellow"/>
        </w:rPr>
      </w:pPr>
      <w:r w:rsidRPr="00D362FF">
        <w:rPr>
          <w:highlight w:val="yellow"/>
        </w:rPr>
        <w:t>El efecto sesgado de incrementos en las dotaciones es clave para entender cómo las diferencias de dotaciones factoriales dan lugar a comercio internacional. El país</w:t>
      </w:r>
      <w:r w:rsidR="00A76D3E">
        <w:rPr>
          <w:highlight w:val="yellow"/>
        </w:rPr>
        <w:t> </w:t>
      </w:r>
      <w:r w:rsidRPr="00D362FF">
        <w:rPr>
          <w:i/>
          <w:iCs/>
          <w:highlight w:val="yellow"/>
        </w:rPr>
        <w:t>A</w:t>
      </w:r>
      <w:r w:rsidRPr="00D362FF">
        <w:rPr>
          <w:highlight w:val="yellow"/>
        </w:rPr>
        <w:t xml:space="preserve"> que es capital abundante, tendrá una FPP sesgada hacia la producción del bien</w:t>
      </w:r>
      <w:r w:rsidR="00A76D3E">
        <w:rPr>
          <w:highlight w:val="yellow"/>
        </w:rPr>
        <w:t> </w:t>
      </w:r>
      <w:r w:rsidRPr="00D362FF">
        <w:rPr>
          <w:i/>
          <w:iCs/>
          <w:highlight w:val="yellow"/>
        </w:rPr>
        <w:t>X</w:t>
      </w:r>
      <w:r w:rsidRPr="00D362FF">
        <w:rPr>
          <w:highlight w:val="yellow"/>
        </w:rPr>
        <w:t>.</w:t>
      </w:r>
    </w:p>
    <w:p w14:paraId="1C9EB1BF" w14:textId="62AE139D" w:rsidR="006A2B5E" w:rsidRDefault="00CA7558" w:rsidP="006C6683">
      <w:pPr>
        <w:pStyle w:val="Nivel1SM"/>
        <w:keepNext/>
        <w:spacing w:after="0"/>
      </w:pPr>
      <w:r>
        <w:t xml:space="preserve">El modelo de Heckscher-Ohlin-Samuelson puede presentarse como un programa dual, lo que a su vez nos permite relacionar los resultados de los teoremas </w:t>
      </w:r>
      <w:r w:rsidR="006A2B5E">
        <w:t xml:space="preserve">de </w:t>
      </w:r>
      <w:proofErr w:type="spellStart"/>
      <w:r w:rsidR="006A2B5E">
        <w:rPr>
          <w:smallCaps/>
        </w:rPr>
        <w:t>Stolper</w:t>
      </w:r>
      <w:proofErr w:type="spellEnd"/>
      <w:r w:rsidR="006A2B5E">
        <w:rPr>
          <w:smallCaps/>
        </w:rPr>
        <w:t>-Samuelson</w:t>
      </w:r>
      <w:r w:rsidR="006A2B5E">
        <w:t xml:space="preserve"> y de </w:t>
      </w:r>
      <w:r w:rsidR="006A2B5E">
        <w:rPr>
          <w:smallCaps/>
        </w:rPr>
        <w:t>Rybczynski</w:t>
      </w:r>
      <w:r>
        <w:t>. El efecto de un incremento en la dotación factorial (</w:t>
      </w:r>
      <m:oMath>
        <m:sSub>
          <m:sSubPr>
            <m:ctrlPr>
              <w:rPr>
                <w:rFonts w:ascii="Cambria Math" w:hAnsi="Cambria Math"/>
                <w:i/>
              </w:rPr>
            </m:ctrlPr>
          </m:sSubPr>
          <m:e>
            <m:r>
              <m:rPr>
                <m:nor/>
              </m:rPr>
              <w:rPr>
                <w:i/>
              </w:rPr>
              <m:t>z</m:t>
            </m:r>
          </m:e>
          <m:sub>
            <m:r>
              <m:rPr>
                <m:nor/>
              </m:rPr>
              <w:rPr>
                <w:i/>
              </w:rPr>
              <m:t>m</m:t>
            </m:r>
          </m:sub>
        </m:sSub>
      </m:oMath>
      <w:r>
        <w:t>) sobre el bien que es intensivo en ese factor (</w:t>
      </w:r>
      <m:oMath>
        <m:sSub>
          <m:sSubPr>
            <m:ctrlPr>
              <w:rPr>
                <w:rFonts w:ascii="Cambria Math" w:hAnsi="Cambria Math"/>
                <w:i/>
              </w:rPr>
            </m:ctrlPr>
          </m:sSubPr>
          <m:e>
            <m:r>
              <m:rPr>
                <m:nor/>
              </m:rPr>
              <w:rPr>
                <w:i/>
              </w:rPr>
              <m:t>x</m:t>
            </m:r>
          </m:e>
          <m:sub>
            <m:r>
              <m:rPr>
                <m:nor/>
              </m:rPr>
              <w:rPr>
                <w:i/>
              </w:rPr>
              <m:t>i</m:t>
            </m:r>
          </m:sub>
        </m:sSub>
      </m:oMath>
      <w:r>
        <w:t>), para precios de los factores y los bienes inalterados, es igual al efecto de un incremento en el precio de ese bien (</w:t>
      </w:r>
      <m:oMath>
        <m:sSub>
          <m:sSubPr>
            <m:ctrlPr>
              <w:rPr>
                <w:rFonts w:ascii="Cambria Math" w:hAnsi="Cambria Math"/>
                <w:i/>
              </w:rPr>
            </m:ctrlPr>
          </m:sSubPr>
          <m:e>
            <m:r>
              <m:rPr>
                <m:nor/>
              </m:rPr>
              <w:rPr>
                <w:i/>
              </w:rPr>
              <m:t>p</m:t>
            </m:r>
          </m:e>
          <m:sub>
            <m:r>
              <m:rPr>
                <m:nor/>
              </m:rPr>
              <w:rPr>
                <w:i/>
              </w:rPr>
              <m:t>i</m:t>
            </m:r>
          </m:sub>
        </m:sSub>
      </m:oMath>
      <w:r>
        <w:t>) sobre la remuneración del factor en que este es intensivo (</w:t>
      </w:r>
      <m:oMath>
        <m:sSub>
          <m:sSubPr>
            <m:ctrlPr>
              <w:rPr>
                <w:rFonts w:ascii="Cambria Math" w:hAnsi="Cambria Math"/>
                <w:i/>
              </w:rPr>
            </m:ctrlPr>
          </m:sSubPr>
          <m:e>
            <m:r>
              <m:rPr>
                <m:nor/>
              </m:rPr>
              <w:rPr>
                <w:i/>
              </w:rPr>
              <m:t>w</m:t>
            </m:r>
          </m:e>
          <m:sub>
            <m:r>
              <m:rPr>
                <m:nor/>
              </m:rPr>
              <w:rPr>
                <w:i/>
              </w:rPr>
              <m:t>m</m:t>
            </m:r>
          </m:sub>
        </m:sSub>
      </m:oMath>
      <w:r>
        <w:t>). Este resultado puede presentarse según la expresión</w:t>
      </w:r>
      <w:r w:rsidR="006A2B5E">
        <w:t>:</w:t>
      </w:r>
    </w:p>
    <w:p w14:paraId="76BDFFCB" w14:textId="2E732F7C" w:rsidR="00E73BCF" w:rsidRPr="00E73BCF" w:rsidRDefault="00000000" w:rsidP="009C650D">
      <w:pPr>
        <w:keepNext/>
        <w:spacing w:after="0"/>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w</m:t>
                  </m:r>
                </m:e>
                <m:sub>
                  <m:r>
                    <m:rPr>
                      <m:nor/>
                    </m:rPr>
                    <w:rPr>
                      <w:i/>
                    </w:rPr>
                    <m:t>m</m:t>
                  </m:r>
                </m:sub>
              </m:sSub>
            </m:num>
            <m:den>
              <m:r>
                <m:rPr>
                  <m:nor/>
                </m:rPr>
                <w:rPr>
                  <w:i/>
                </w:rPr>
                <m:t>∂</m:t>
              </m:r>
              <m:sSub>
                <m:sSubPr>
                  <m:ctrlPr>
                    <w:rPr>
                      <w:rFonts w:ascii="Cambria Math" w:hAnsi="Cambria Math"/>
                      <w:i/>
                    </w:rPr>
                  </m:ctrlPr>
                </m:sSubPr>
                <m:e>
                  <m:r>
                    <m:rPr>
                      <m:nor/>
                    </m:rPr>
                    <w:rPr>
                      <w:i/>
                    </w:rPr>
                    <m:t>p</m:t>
                  </m:r>
                </m:e>
                <m:sub>
                  <m:r>
                    <m:rPr>
                      <m:nor/>
                    </m:rPr>
                    <w:rPr>
                      <w:i/>
                    </w:rPr>
                    <m:t>i</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x</m:t>
                  </m:r>
                </m:e>
                <m:sub>
                  <m:r>
                    <m:rPr>
                      <m:nor/>
                    </m:rPr>
                    <w:rPr>
                      <w:i/>
                    </w:rPr>
                    <m:t>i</m:t>
                  </m:r>
                </m:sub>
              </m:sSub>
            </m:num>
            <m:den>
              <m:r>
                <m:rPr>
                  <m:nor/>
                </m:rPr>
                <w:rPr>
                  <w:i/>
                </w:rPr>
                <m:t>∂</m:t>
              </m:r>
              <m:sSub>
                <m:sSubPr>
                  <m:ctrlPr>
                    <w:rPr>
                      <w:rFonts w:ascii="Cambria Math" w:hAnsi="Cambria Math"/>
                      <w:i/>
                    </w:rPr>
                  </m:ctrlPr>
                </m:sSubPr>
                <m:e>
                  <m:r>
                    <m:rPr>
                      <m:nor/>
                    </m:rPr>
                    <w:rPr>
                      <w:i/>
                    </w:rPr>
                    <m:t>z</m:t>
                  </m:r>
                </m:e>
                <m:sub>
                  <m:r>
                    <m:rPr>
                      <m:nor/>
                    </m:rPr>
                    <w:rPr>
                      <w:i/>
                    </w:rPr>
                    <m:t>m</m:t>
                  </m:r>
                </m:sub>
              </m:sSub>
            </m:den>
          </m:f>
          <m:r>
            <m:rPr>
              <m:sty m:val="p"/>
            </m:rPr>
            <w:rPr>
              <w:rFonts w:eastAsiaTheme="minorEastAsia"/>
            </w:rPr>
            <w:br/>
          </m:r>
        </m:oMath>
      </m:oMathPara>
      <w:r w:rsidR="00E73BCF">
        <w:t xml:space="preserve">donde </w:t>
      </w:r>
      <m:oMath>
        <m:sSub>
          <m:sSubPr>
            <m:ctrlPr>
              <w:rPr>
                <w:rFonts w:ascii="Cambria Math" w:hAnsi="Cambria Math"/>
                <w:i/>
              </w:rPr>
            </m:ctrlPr>
          </m:sSubPr>
          <m:e>
            <m:r>
              <m:rPr>
                <m:nor/>
              </m:rPr>
              <w:rPr>
                <w:i/>
              </w:rPr>
              <m:t>w</m:t>
            </m:r>
          </m:e>
          <m:sub>
            <m:r>
              <m:rPr>
                <m:nor/>
              </m:rPr>
              <w:rPr>
                <w:i/>
              </w:rPr>
              <m:t>m</m:t>
            </m:r>
          </m:sub>
        </m:sSub>
      </m:oMath>
      <w:r w:rsidR="00E73BCF">
        <w:rPr>
          <w:rFonts w:eastAsiaTheme="minorEastAsia"/>
        </w:rPr>
        <w:t xml:space="preserve"> es el precio del factor</w:t>
      </w:r>
      <w:r w:rsidR="00DB5FA1">
        <w:rPr>
          <w:rFonts w:eastAsiaTheme="minorEastAsia"/>
        </w:rPr>
        <w:t> </w:t>
      </w:r>
      <w:r w:rsidR="00E73BCF">
        <w:rPr>
          <w:rFonts w:eastAsiaTheme="minorEastAsia"/>
          <w:i/>
          <w:iCs/>
        </w:rPr>
        <w:t>m</w:t>
      </w:r>
      <w:r w:rsidR="00E73BCF">
        <w:t xml:space="preserve">; </w:t>
      </w:r>
      <m:oMath>
        <m:sSub>
          <m:sSubPr>
            <m:ctrlPr>
              <w:rPr>
                <w:rFonts w:ascii="Cambria Math" w:hAnsi="Cambria Math"/>
                <w:i/>
              </w:rPr>
            </m:ctrlPr>
          </m:sSubPr>
          <m:e>
            <m:r>
              <m:rPr>
                <m:nor/>
              </m:rPr>
              <w:rPr>
                <w:i/>
              </w:rPr>
              <m:t>p</m:t>
            </m:r>
          </m:e>
          <m:sub>
            <m:r>
              <m:rPr>
                <m:nor/>
              </m:rPr>
              <w:rPr>
                <w:i/>
              </w:rPr>
              <m:t>i</m:t>
            </m:r>
          </m:sub>
        </m:sSub>
      </m:oMath>
      <w:r w:rsidR="00E73BCF">
        <w:rPr>
          <w:rFonts w:eastAsiaTheme="minorEastAsia"/>
        </w:rPr>
        <w:t xml:space="preserve"> es el precio del bien</w:t>
      </w:r>
      <w:r w:rsidR="00DB5FA1">
        <w:rPr>
          <w:rFonts w:eastAsiaTheme="minorEastAsia"/>
        </w:rPr>
        <w:t> </w:t>
      </w:r>
      <w:r w:rsidR="00E73BCF">
        <w:rPr>
          <w:rFonts w:eastAsiaTheme="minorEastAsia"/>
          <w:i/>
          <w:iCs/>
        </w:rPr>
        <w:t>i</w:t>
      </w:r>
      <w:r w:rsidR="00E73BCF" w:rsidRPr="00E73BCF">
        <w:rPr>
          <w:rFonts w:eastAsiaTheme="minorEastAsia"/>
        </w:rPr>
        <w:t xml:space="preserve"> </w:t>
      </w:r>
      <w:r w:rsidR="00E73BCF">
        <w:rPr>
          <w:rFonts w:eastAsiaTheme="minorEastAsia"/>
        </w:rPr>
        <w:t>(que es intensivo en el factor</w:t>
      </w:r>
      <w:r w:rsidR="00DB5FA1">
        <w:rPr>
          <w:rFonts w:eastAsiaTheme="minorEastAsia"/>
        </w:rPr>
        <w:t> </w:t>
      </w:r>
      <w:r w:rsidR="00E73BCF">
        <w:rPr>
          <w:rFonts w:eastAsiaTheme="minorEastAsia"/>
          <w:i/>
          <w:iCs/>
        </w:rPr>
        <w:t>m</w:t>
      </w:r>
      <w:r w:rsidR="00E73BCF">
        <w:rPr>
          <w:rFonts w:eastAsiaTheme="minorEastAsia"/>
        </w:rPr>
        <w:t>);</w:t>
      </w:r>
      <w:r w:rsidR="00E73BCF" w:rsidRPr="00E73BCF">
        <w:rPr>
          <w:rFonts w:ascii="Cambria Math" w:hAnsi="Cambria Math"/>
          <w:i/>
        </w:rPr>
        <w:t xml:space="preserve"> </w:t>
      </w:r>
      <m:oMath>
        <m:sSub>
          <m:sSubPr>
            <m:ctrlPr>
              <w:rPr>
                <w:rFonts w:ascii="Cambria Math" w:hAnsi="Cambria Math"/>
                <w:i/>
              </w:rPr>
            </m:ctrlPr>
          </m:sSubPr>
          <m:e>
            <m:r>
              <m:rPr>
                <m:nor/>
              </m:rPr>
              <w:rPr>
                <w:i/>
              </w:rPr>
              <m:t>x</m:t>
            </m:r>
          </m:e>
          <m:sub>
            <m:r>
              <m:rPr>
                <m:nor/>
              </m:rPr>
              <w:rPr>
                <w:i/>
              </w:rPr>
              <m:t>i</m:t>
            </m:r>
          </m:sub>
        </m:sSub>
      </m:oMath>
      <w:r w:rsidR="00E73BCF">
        <w:rPr>
          <w:rFonts w:eastAsiaTheme="minorEastAsia"/>
        </w:rPr>
        <w:t xml:space="preserve"> es la cantidad producida del bien</w:t>
      </w:r>
      <w:r w:rsidR="00DB5FA1">
        <w:rPr>
          <w:rFonts w:eastAsiaTheme="minorEastAsia"/>
        </w:rPr>
        <w:t> </w:t>
      </w:r>
      <w:r w:rsidR="00E73BCF">
        <w:rPr>
          <w:rFonts w:eastAsiaTheme="minorEastAsia"/>
          <w:i/>
          <w:iCs/>
        </w:rPr>
        <w:t>i</w:t>
      </w:r>
      <w:r w:rsidR="00E73BCF">
        <w:rPr>
          <w:rFonts w:eastAsiaTheme="minorEastAsia"/>
        </w:rPr>
        <w:t xml:space="preserve">; y </w:t>
      </w:r>
      <m:oMath>
        <m:sSub>
          <m:sSubPr>
            <m:ctrlPr>
              <w:rPr>
                <w:rFonts w:ascii="Cambria Math" w:hAnsi="Cambria Math"/>
                <w:i/>
              </w:rPr>
            </m:ctrlPr>
          </m:sSubPr>
          <m:e>
            <m:r>
              <m:rPr>
                <m:nor/>
              </m:rPr>
              <w:rPr>
                <w:i/>
              </w:rPr>
              <m:t>z</m:t>
            </m:r>
          </m:e>
          <m:sub>
            <m:r>
              <m:rPr>
                <m:nor/>
              </m:rPr>
              <w:rPr>
                <w:i/>
              </w:rPr>
              <m:t>m</m:t>
            </m:r>
          </m:sub>
        </m:sSub>
      </m:oMath>
      <w:r w:rsidR="00E73BCF">
        <w:rPr>
          <w:rFonts w:eastAsiaTheme="minorEastAsia"/>
        </w:rPr>
        <w:t xml:space="preserve"> es la dotación del factor</w:t>
      </w:r>
      <w:r w:rsidR="00DB5FA1">
        <w:rPr>
          <w:rFonts w:eastAsiaTheme="minorEastAsia"/>
        </w:rPr>
        <w:t> </w:t>
      </w:r>
      <w:r w:rsidR="00E73BCF">
        <w:rPr>
          <w:rFonts w:eastAsiaTheme="minorEastAsia"/>
          <w:i/>
          <w:iCs/>
        </w:rPr>
        <w:t>m</w:t>
      </w:r>
      <w:r w:rsidR="00E73BCF">
        <w:rPr>
          <w:rFonts w:eastAsiaTheme="minorEastAsia"/>
        </w:rPr>
        <w:t>.</w:t>
      </w:r>
    </w:p>
    <w:p w14:paraId="4D773BA5" w14:textId="4F57D18D" w:rsidR="006A2B5E" w:rsidRDefault="00E73BCF" w:rsidP="001C3266">
      <w:pPr>
        <w:pStyle w:val="Nivel2"/>
        <w:ind w:left="482"/>
      </w:pPr>
      <w:r>
        <w:t>Es decir, el efecto del incremento del precio del bien sobre el precio del factor intensivo es igual al efecto del incremento de la dotación factorial sobre la producción del bien intensivo en dicho factor.</w:t>
      </w:r>
    </w:p>
    <w:p w14:paraId="114886BB" w14:textId="77777777" w:rsidR="001C3266" w:rsidRDefault="001C3266" w:rsidP="001C3266">
      <w:pPr>
        <w:pStyle w:val="Ttulo6"/>
      </w:pPr>
      <w:bookmarkStart w:id="176" w:name="_Toc89250945"/>
      <w:bookmarkStart w:id="177" w:name="_Toc89251057"/>
      <w:bookmarkStart w:id="178" w:name="_Toc111386460"/>
      <w:bookmarkStart w:id="179" w:name="_Toc141112732"/>
      <w:r>
        <w:t>Implicaciones</w:t>
      </w:r>
      <w:bookmarkEnd w:id="176"/>
      <w:bookmarkEnd w:id="177"/>
      <w:bookmarkEnd w:id="178"/>
      <w:bookmarkEnd w:id="179"/>
    </w:p>
    <w:p w14:paraId="14F25FD2" w14:textId="4FB3AA9E" w:rsidR="000E1C5E" w:rsidRPr="005401D4" w:rsidRDefault="000E1C5E" w:rsidP="00BC31DB">
      <w:pPr>
        <w:pStyle w:val="Nivel5"/>
        <w:ind w:left="170"/>
      </w:pPr>
      <w:r w:rsidRPr="005401D4">
        <w:rPr>
          <w:i/>
          <w:iCs/>
          <w:u w:val="single"/>
        </w:rPr>
        <w:t>¿Por qué comercian los países?</w:t>
      </w:r>
      <w:r w:rsidRPr="005401D4">
        <w:t xml:space="preserve">: El comercio internacional surge por las </w:t>
      </w:r>
      <w:r w:rsidRPr="005401D4">
        <w:rPr>
          <w:i/>
          <w:iCs/>
        </w:rPr>
        <w:t>diferencias en los precios relativos de los bienes</w:t>
      </w:r>
      <w:r w:rsidRPr="005401D4">
        <w:t xml:space="preserve"> causadas por las</w:t>
      </w:r>
      <w:r w:rsidRPr="005401D4">
        <w:rPr>
          <w:i/>
          <w:iCs/>
        </w:rPr>
        <w:t xml:space="preserve"> </w:t>
      </w:r>
      <w:r w:rsidRPr="00486283">
        <w:rPr>
          <w:b/>
          <w:bCs/>
        </w:rPr>
        <w:t xml:space="preserve">diferencias entre las </w:t>
      </w:r>
      <w:r w:rsidR="00531C20" w:rsidRPr="00486283">
        <w:rPr>
          <w:b/>
          <w:bCs/>
        </w:rPr>
        <w:t>dotaciones factoriales</w:t>
      </w:r>
      <w:r w:rsidRPr="00486283">
        <w:rPr>
          <w:b/>
          <w:bCs/>
        </w:rPr>
        <w:t xml:space="preserve"> de los distintos países</w:t>
      </w:r>
      <w:r w:rsidRPr="005401D4">
        <w:t>.</w:t>
      </w:r>
    </w:p>
    <w:p w14:paraId="3152B6EF" w14:textId="494DBD8E" w:rsidR="000E1C5E" w:rsidRPr="005401D4" w:rsidRDefault="000E1C5E" w:rsidP="00BC31DB">
      <w:pPr>
        <w:pStyle w:val="Nivel5"/>
        <w:ind w:left="170"/>
      </w:pPr>
      <w:r w:rsidRPr="005401D4">
        <w:rPr>
          <w:i/>
          <w:iCs/>
          <w:u w:val="single"/>
        </w:rPr>
        <w:t>¿Qué producen?</w:t>
      </w:r>
      <w:r w:rsidRPr="005401D4">
        <w:t xml:space="preserve">: </w:t>
      </w:r>
      <w:r w:rsidR="00BC31DB" w:rsidRPr="007C5FF4">
        <w:rPr>
          <w:i/>
          <w:iCs/>
        </w:rPr>
        <w:t xml:space="preserve">Cada país </w:t>
      </w:r>
      <w:r w:rsidR="00BC31DB" w:rsidRPr="00486283">
        <w:rPr>
          <w:b/>
          <w:bCs/>
        </w:rPr>
        <w:t>produce los dos bienes</w:t>
      </w:r>
      <w:r w:rsidR="00BC31DB">
        <w:t xml:space="preserve"> (ya no tendrá lugar la</w:t>
      </w:r>
      <w:r w:rsidR="00BC31DB" w:rsidRPr="00822AA5">
        <w:t xml:space="preserve"> especialización completa,</w:t>
      </w:r>
      <w:r w:rsidR="00BC31DB">
        <w:t xml:space="preserve"> ya que la FPP es cóncava). Cada país </w:t>
      </w:r>
      <w:r w:rsidR="00BC31DB" w:rsidRPr="00747CD7">
        <w:rPr>
          <w:i/>
          <w:iCs/>
        </w:rPr>
        <w:t>exporta el bien</w:t>
      </w:r>
      <w:r w:rsidR="00BC31DB" w:rsidRPr="007C5FF4">
        <w:rPr>
          <w:i/>
          <w:iCs/>
        </w:rPr>
        <w:t xml:space="preserve"> </w:t>
      </w:r>
      <w:r w:rsidR="00BC31DB">
        <w:rPr>
          <w:i/>
          <w:iCs/>
        </w:rPr>
        <w:t>que es más caro con comercio internacional que en autarquía</w:t>
      </w:r>
      <w:r w:rsidR="00BC31DB" w:rsidRPr="00822AA5">
        <w:rPr>
          <w:i/>
          <w:iCs/>
        </w:rPr>
        <w:t xml:space="preserve"> e importa el otro</w:t>
      </w:r>
      <w:r w:rsidRPr="005401D4">
        <w:t>.</w:t>
      </w:r>
    </w:p>
    <w:p w14:paraId="7871FCA0" w14:textId="246CEA46" w:rsidR="00CD3BBA" w:rsidRPr="005401D4" w:rsidRDefault="000E1C5E" w:rsidP="00BC31DB">
      <w:pPr>
        <w:pStyle w:val="Nivel5"/>
        <w:ind w:left="170"/>
      </w:pPr>
      <w:r w:rsidRPr="005401D4">
        <w:rPr>
          <w:i/>
          <w:iCs/>
          <w:u w:val="single"/>
        </w:rPr>
        <w:t>¿Qué implicaciones tiene para el bienestar?</w:t>
      </w:r>
      <w:r w:rsidRPr="005401D4">
        <w:t xml:space="preserve">: En la medida en que cada país se especializa en la producción de aquel bien que hace relativamente mejor que el resto, el comercio será </w:t>
      </w:r>
      <w:r w:rsidRPr="00BC31DB">
        <w:rPr>
          <w:b/>
          <w:bCs/>
        </w:rPr>
        <w:t>beneficioso para ambos</w:t>
      </w:r>
      <w:r w:rsidR="00CD3BBA" w:rsidRPr="005401D4">
        <w:t>, y</w:t>
      </w:r>
      <w:r w:rsidR="00BC31DB">
        <w:t>a que</w:t>
      </w:r>
      <w:r w:rsidR="00CD3BBA" w:rsidRPr="005401D4">
        <w:t xml:space="preserve"> la producción </w:t>
      </w:r>
      <w:r w:rsidR="00CD3BBA" w:rsidRPr="005401D4">
        <w:rPr>
          <w:i/>
          <w:iCs/>
        </w:rPr>
        <w:t>total</w:t>
      </w:r>
      <w:r w:rsidR="00CD3BBA" w:rsidRPr="005401D4">
        <w:t xml:space="preserve"> es mayor que en autarquía. </w:t>
      </w:r>
      <w:r w:rsidR="00CD3BBA" w:rsidRPr="005401D4">
        <w:rPr>
          <w:iCs/>
        </w:rPr>
        <w:t xml:space="preserve">De este modo, el comercio internacional </w:t>
      </w:r>
      <w:r w:rsidR="00CD3BBA" w:rsidRPr="005401D4">
        <w:rPr>
          <w:i/>
        </w:rPr>
        <w:t>aumenta las posibilidades de consumo</w:t>
      </w:r>
      <w:r w:rsidR="00CD3BBA" w:rsidRPr="005401D4">
        <w:rPr>
          <w:iCs/>
        </w:rPr>
        <w:t xml:space="preserve"> de los países que participan en él al permitir que cada país obtenga de manera más eficiente el bien en el que no tiene una ventaja comparativa, produciendo el bien para el que tiene una ventaja comparativa e intercambiándolo por el otro bien.</w:t>
      </w:r>
    </w:p>
    <w:p w14:paraId="45C7EC81" w14:textId="107824B4" w:rsidR="00CD3BBA" w:rsidRPr="005401D4" w:rsidRDefault="00CD3BBA" w:rsidP="00BC31DB">
      <w:pPr>
        <w:pStyle w:val="Nivel5"/>
        <w:numPr>
          <w:ilvl w:val="0"/>
          <w:numId w:val="0"/>
        </w:numPr>
        <w:ind w:left="170"/>
      </w:pPr>
      <w:r w:rsidRPr="005401D4">
        <w:t>Sin embargo, dentro de cada país pueden surgir ganadores y perdedores, como mu</w:t>
      </w:r>
      <w:r w:rsidR="0007246B" w:rsidRPr="005401D4">
        <w:t>e</w:t>
      </w:r>
      <w:r w:rsidRPr="005401D4">
        <w:t xml:space="preserve">stra el teorema de </w:t>
      </w:r>
      <w:proofErr w:type="spellStart"/>
      <w:r w:rsidRPr="005401D4">
        <w:rPr>
          <w:smallCaps/>
        </w:rPr>
        <w:t>Stolper</w:t>
      </w:r>
      <w:proofErr w:type="spellEnd"/>
      <w:r w:rsidRPr="005401D4">
        <w:t>-</w:t>
      </w:r>
      <w:r w:rsidRPr="005401D4">
        <w:rPr>
          <w:smallCaps/>
        </w:rPr>
        <w:t>Samuelson</w:t>
      </w:r>
      <w:r w:rsidRPr="005401D4">
        <w:t>.</w:t>
      </w:r>
      <w:r w:rsidR="0007246B" w:rsidRPr="005401D4">
        <w:t xml:space="preserve"> En cualquier caso</w:t>
      </w:r>
      <w:r w:rsidR="005279F8" w:rsidRPr="005401D4">
        <w:t>,</w:t>
      </w:r>
      <w:r w:rsidR="0007246B" w:rsidRPr="005401D4">
        <w:t xml:space="preserve"> los ganadores podrían compensar a los perdedores y quedar todos mejor.</w:t>
      </w:r>
    </w:p>
    <w:p w14:paraId="46FD8ED9" w14:textId="77777777" w:rsidR="000E1C5E" w:rsidRPr="005401D4" w:rsidRDefault="000E1C5E" w:rsidP="00BC31DB">
      <w:pPr>
        <w:pStyle w:val="Nivel5"/>
        <w:ind w:left="170"/>
      </w:pPr>
      <w:r w:rsidRPr="005401D4">
        <w:rPr>
          <w:i/>
          <w:iCs/>
          <w:u w:val="single"/>
        </w:rPr>
        <w:t>¿Cuál es la relación real de intercambio?</w:t>
      </w:r>
      <w:r w:rsidRPr="005401D4">
        <w:t xml:space="preserve">: La </w:t>
      </w:r>
      <w:r w:rsidRPr="00486283">
        <w:rPr>
          <w:b/>
          <w:bCs/>
        </w:rPr>
        <w:t>relación real de intercambio se determina mediante la curva de oferta neta</w:t>
      </w:r>
      <w:r w:rsidRPr="005401D4">
        <w:t xml:space="preserve">, que es una formalización de </w:t>
      </w:r>
      <w:r w:rsidRPr="005401D4">
        <w:rPr>
          <w:smallCaps/>
        </w:rPr>
        <w:t>Marshall</w:t>
      </w:r>
      <w:r w:rsidRPr="005401D4">
        <w:t xml:space="preserve"> del concepto de demanda recíproca acuñado por </w:t>
      </w:r>
      <w:r w:rsidRPr="005401D4">
        <w:rPr>
          <w:smallCaps/>
        </w:rPr>
        <w:t>J.S. Mill</w:t>
      </w:r>
      <w:r w:rsidRPr="005401D4">
        <w:t xml:space="preserve">. Este concepto </w:t>
      </w:r>
      <w:r w:rsidRPr="005401D4">
        <w:rPr>
          <w:iCs/>
        </w:rPr>
        <w:t xml:space="preserve">se basa en que </w:t>
      </w:r>
      <w:r w:rsidRPr="005401D4">
        <w:rPr>
          <w:i/>
        </w:rPr>
        <w:t>la relación real de intercambio se determina para igualar el valor de las exportaciones y el de las importaciones</w:t>
      </w:r>
      <w:r w:rsidRPr="005401D4">
        <w:rPr>
          <w:iCs/>
        </w:rPr>
        <w:t>.</w:t>
      </w:r>
    </w:p>
    <w:p w14:paraId="1B9A6662" w14:textId="7277D83A" w:rsidR="00A97B20" w:rsidRDefault="00ED0425" w:rsidP="0005315C">
      <w:pPr>
        <w:pStyle w:val="Ttulo3"/>
      </w:pPr>
      <w:bookmarkStart w:id="180" w:name="_Toc111386468"/>
      <w:bookmarkStart w:id="181" w:name="_Toc141112733"/>
      <w:r>
        <w:t>Evidencia empírica</w:t>
      </w:r>
      <w:bookmarkEnd w:id="180"/>
      <w:bookmarkEnd w:id="181"/>
    </w:p>
    <w:p w14:paraId="4A35E58D" w14:textId="79BDC72F" w:rsidR="00F35EFD" w:rsidRDefault="00F35EFD" w:rsidP="00337A29">
      <w:pPr>
        <w:pStyle w:val="Nivel1SM"/>
        <w:keepLines/>
        <w:spacing w:before="0"/>
      </w:pPr>
      <w:r>
        <w:t xml:space="preserve">El modelo de </w:t>
      </w:r>
      <w:r w:rsidRPr="00F35EFD">
        <w:t>Hecks</w:t>
      </w:r>
      <w:r>
        <w:t>cher-Ohlin-Samuelson muestra que el comercio se debe a diferencias en las dotaciones de recursos entre países y predice que el comercio de bienes es un sustituto del comercio entre factores de producción. A pesar de su influencia, en buena medida la literatura empírica ha encontrado un soporte limitado del modelo con los datos.</w:t>
      </w:r>
    </w:p>
    <w:p w14:paraId="33BD2594" w14:textId="2CAD1FB3" w:rsidR="00A97B20" w:rsidRDefault="00A97B20" w:rsidP="0005315C">
      <w:pPr>
        <w:pStyle w:val="Ttulo6"/>
        <w:rPr>
          <w:smallCaps/>
        </w:rPr>
      </w:pPr>
      <w:bookmarkStart w:id="182" w:name="_Toc89250957"/>
      <w:bookmarkStart w:id="183" w:name="_Toc89251069"/>
      <w:bookmarkStart w:id="184" w:name="_Toc111386469"/>
      <w:bookmarkStart w:id="185" w:name="_Toc141112734"/>
      <w:r>
        <w:t xml:space="preserve">Paradoja de </w:t>
      </w:r>
      <w:proofErr w:type="spellStart"/>
      <w:r>
        <w:rPr>
          <w:smallCaps/>
        </w:rPr>
        <w:t>Leontief</w:t>
      </w:r>
      <w:bookmarkEnd w:id="182"/>
      <w:bookmarkEnd w:id="183"/>
      <w:bookmarkEnd w:id="184"/>
      <w:bookmarkEnd w:id="185"/>
      <w:proofErr w:type="spellEnd"/>
    </w:p>
    <w:p w14:paraId="304992F6" w14:textId="77777777" w:rsidR="00CE5E3F" w:rsidRDefault="00627499" w:rsidP="00CE5E3F">
      <w:pPr>
        <w:pStyle w:val="Nivel1SM"/>
        <w:spacing w:before="0"/>
      </w:pPr>
      <w:r>
        <w:t xml:space="preserve">La relevancia empírica del teorema de Heckscher-Ohlin ha sido objeto de estudio de muchos trabajos, comenzados con la contribución pionera de </w:t>
      </w:r>
      <w:proofErr w:type="spellStart"/>
      <w:r>
        <w:rPr>
          <w:smallCaps/>
        </w:rPr>
        <w:t>Leontief</w:t>
      </w:r>
      <w:proofErr w:type="spellEnd"/>
      <w:r w:rsidR="00010689">
        <w:rPr>
          <w:rStyle w:val="Refdenotaalpie"/>
          <w:smallCaps/>
          <w:lang w:val="en-US"/>
        </w:rPr>
        <w:footnoteReference w:id="41"/>
      </w:r>
      <w:r>
        <w:t xml:space="preserve"> (1953).</w:t>
      </w:r>
    </w:p>
    <w:p w14:paraId="60BF0B84" w14:textId="529011E8" w:rsidR="00627499" w:rsidRPr="00CA1623" w:rsidRDefault="00627499" w:rsidP="00CE5E3F">
      <w:pPr>
        <w:pStyle w:val="Nivel1SM"/>
        <w:keepNext/>
        <w:spacing w:after="0"/>
        <w:rPr>
          <w:spacing w:val="-2"/>
        </w:rPr>
      </w:pPr>
      <w:r w:rsidRPr="00CA1623">
        <w:rPr>
          <w:spacing w:val="-2"/>
        </w:rPr>
        <w:t xml:space="preserve">En la aplicación de su análisis </w:t>
      </w:r>
      <w:r w:rsidRPr="00CA1623">
        <w:rPr>
          <w:i/>
          <w:iCs/>
          <w:spacing w:val="-2"/>
        </w:rPr>
        <w:t>input-output</w:t>
      </w:r>
      <w:r w:rsidRPr="00CA1623">
        <w:rPr>
          <w:spacing w:val="-2"/>
        </w:rPr>
        <w:t xml:space="preserve"> para los E</w:t>
      </w:r>
      <w:r w:rsidR="00F9641B" w:rsidRPr="00CA1623">
        <w:rPr>
          <w:spacing w:val="-2"/>
        </w:rPr>
        <w:t xml:space="preserve">stados </w:t>
      </w:r>
      <w:r w:rsidRPr="00CA1623">
        <w:rPr>
          <w:spacing w:val="-2"/>
        </w:rPr>
        <w:t>U</w:t>
      </w:r>
      <w:r w:rsidR="00F9641B" w:rsidRPr="00CA1623">
        <w:rPr>
          <w:spacing w:val="-2"/>
        </w:rPr>
        <w:t>nidos</w:t>
      </w:r>
      <w:r w:rsidR="00CF0135" w:rsidRPr="00CA1623">
        <w:rPr>
          <w:spacing w:val="-2"/>
        </w:rPr>
        <w:t xml:space="preserve"> utilizando datos de 1947</w:t>
      </w:r>
      <w:r w:rsidRPr="00CA1623">
        <w:rPr>
          <w:spacing w:val="-2"/>
        </w:rPr>
        <w:t xml:space="preserve">, </w:t>
      </w:r>
      <w:proofErr w:type="spellStart"/>
      <w:r w:rsidRPr="00CA1623">
        <w:rPr>
          <w:smallCaps/>
          <w:spacing w:val="-2"/>
        </w:rPr>
        <w:t>Leontief</w:t>
      </w:r>
      <w:proofErr w:type="spellEnd"/>
      <w:r w:rsidRPr="00CA1623">
        <w:rPr>
          <w:spacing w:val="-2"/>
        </w:rPr>
        <w:t xml:space="preserve"> computó los requisitos de factores de producción totales (directos e indirectos) por unidad del bien compuesto “exportaciones” y por unidad del bien compuesto “recambios competitivos de importaciones”</w:t>
      </w:r>
      <w:r w:rsidRPr="00CA1623">
        <w:rPr>
          <w:rStyle w:val="Refdenotaalpie"/>
          <w:spacing w:val="-2"/>
        </w:rPr>
        <w:footnoteReference w:id="42"/>
      </w:r>
      <w:r w:rsidRPr="00CA1623">
        <w:rPr>
          <w:spacing w:val="-2"/>
        </w:rPr>
        <w:t xml:space="preserve">. De esta forma, </w:t>
      </w:r>
      <w:r w:rsidR="00CE5E3F" w:rsidRPr="00CA1623">
        <w:rPr>
          <w:spacing w:val="-2"/>
        </w:rPr>
        <w:t xml:space="preserve">partiendo de la observación de que Estados Unidos es intensiva en </w:t>
      </w:r>
      <w:r w:rsidR="00CE5E3F" w:rsidRPr="00CA1623">
        <w:rPr>
          <w:spacing w:val="-2"/>
        </w:rPr>
        <w:lastRenderedPageBreak/>
        <w:t xml:space="preserve">capital, </w:t>
      </w:r>
      <w:r w:rsidRPr="00CA1623">
        <w:rPr>
          <w:i/>
          <w:iCs/>
          <w:spacing w:val="-2"/>
        </w:rPr>
        <w:t>buscaba estudiar si es cierto que los E</w:t>
      </w:r>
      <w:r w:rsidR="00CA1623" w:rsidRPr="00CA1623">
        <w:rPr>
          <w:i/>
          <w:iCs/>
          <w:spacing w:val="-2"/>
        </w:rPr>
        <w:t xml:space="preserve">stados </w:t>
      </w:r>
      <w:r w:rsidRPr="00CA1623">
        <w:rPr>
          <w:i/>
          <w:iCs/>
          <w:spacing w:val="-2"/>
        </w:rPr>
        <w:t>U</w:t>
      </w:r>
      <w:r w:rsidR="00CA1623" w:rsidRPr="00CA1623">
        <w:rPr>
          <w:i/>
          <w:iCs/>
          <w:spacing w:val="-2"/>
        </w:rPr>
        <w:t>nidos</w:t>
      </w:r>
      <w:r w:rsidRPr="00CA1623">
        <w:rPr>
          <w:i/>
          <w:iCs/>
          <w:spacing w:val="-2"/>
        </w:rPr>
        <w:t xml:space="preserve"> exportan bienes cuya producción doméstica es intensiva en capital e importan bienes y servicios que de ser producidos internamente emplearían mayor trabajo</w:t>
      </w:r>
      <w:r w:rsidRPr="00CA1623">
        <w:rPr>
          <w:rStyle w:val="Refdenotaalpie"/>
          <w:spacing w:val="-2"/>
        </w:rPr>
        <w:footnoteReference w:id="43"/>
      </w:r>
      <w:r w:rsidR="005933E6" w:rsidRPr="00CA1623">
        <w:rPr>
          <w:spacing w:val="-2"/>
        </w:rPr>
        <w:t>.</w:t>
      </w:r>
    </w:p>
    <w:p w14:paraId="08A5EE99" w14:textId="74D47E48" w:rsidR="00627499" w:rsidRDefault="00627499" w:rsidP="00222CC6">
      <w:pPr>
        <w:pStyle w:val="Nivel2SM"/>
      </w:pPr>
      <w:r>
        <w:t>En su estudi</w:t>
      </w:r>
      <w:r w:rsidR="00CE5A62">
        <w:t>o</w:t>
      </w:r>
      <w:r>
        <w:t xml:space="preserve"> halló que esto </w:t>
      </w:r>
      <w:r w:rsidRPr="00627499">
        <w:rPr>
          <w:b/>
          <w:bCs/>
        </w:rPr>
        <w:t>no</w:t>
      </w:r>
      <w:r>
        <w:t xml:space="preserve"> era así, sino que </w:t>
      </w:r>
      <w:r w:rsidR="00222CC6">
        <w:t xml:space="preserve">observó que </w:t>
      </w:r>
      <w:r>
        <w:t>los E</w:t>
      </w:r>
      <w:r w:rsidR="00222CC6">
        <w:t>stados Unidos</w:t>
      </w:r>
      <w:r>
        <w:t xml:space="preserve"> </w:t>
      </w:r>
      <w:r w:rsidR="00222CC6" w:rsidRPr="00222CC6">
        <w:t>exportaba</w:t>
      </w:r>
      <w:r w:rsidR="00222CC6">
        <w:t>n</w:t>
      </w:r>
      <w:r w:rsidR="00222CC6" w:rsidRPr="00222CC6">
        <w:t xml:space="preserve"> bienes que usaban más trabajo por unidad de valor añadido que los bienes que importaba</w:t>
      </w:r>
      <w:r w:rsidR="00222CC6">
        <w:t xml:space="preserve">n (i.e. </w:t>
      </w:r>
      <w:r w:rsidR="00F926EF">
        <w:t xml:space="preserve">en contra de las predicciones del </w:t>
      </w:r>
      <w:r w:rsidR="00443D22">
        <w:t>teorema de</w:t>
      </w:r>
      <w:r w:rsidR="00F926EF">
        <w:t xml:space="preserve"> Heckscher-Ohlin</w:t>
      </w:r>
      <w:r w:rsidR="00222CC6">
        <w:t>)</w:t>
      </w:r>
      <w:r w:rsidR="00CC1AA3">
        <w:t xml:space="preserve">. Esto dio lugar a lo que </w:t>
      </w:r>
      <w:r w:rsidR="00BC5D28">
        <w:t xml:space="preserve">se conoce como la </w:t>
      </w:r>
      <w:r w:rsidR="00BC5D28" w:rsidRPr="00BC5D28">
        <w:rPr>
          <w:i/>
          <w:iCs/>
          <w:u w:val="single"/>
        </w:rPr>
        <w:t>“</w:t>
      </w:r>
      <w:r w:rsidR="00BC5D28">
        <w:rPr>
          <w:i/>
          <w:iCs/>
          <w:u w:val="single"/>
        </w:rPr>
        <w:t xml:space="preserve">paradoja de </w:t>
      </w:r>
      <w:proofErr w:type="spellStart"/>
      <w:r w:rsidR="00BC5D28">
        <w:rPr>
          <w:i/>
          <w:iCs/>
          <w:u w:val="single"/>
        </w:rPr>
        <w:t>Leontief</w:t>
      </w:r>
      <w:proofErr w:type="spellEnd"/>
      <w:r w:rsidR="00BC5D28" w:rsidRPr="00BC5D28">
        <w:rPr>
          <w:i/>
          <w:iCs/>
          <w:u w:val="single"/>
        </w:rPr>
        <w:t>”</w:t>
      </w:r>
      <w:r w:rsidR="00792939">
        <w:t xml:space="preserve">, </w:t>
      </w:r>
      <w:r w:rsidR="008E5E4B">
        <w:t>que inició</w:t>
      </w:r>
      <w:r w:rsidR="00792939">
        <w:t xml:space="preserve"> un amplio debate en la literatura acerca de los motivos detrás de esta paradoja, así como a nuevos estudios empíricos</w:t>
      </w:r>
      <w:r w:rsidR="00F926EF">
        <w:t>.</w:t>
      </w:r>
    </w:p>
    <w:p w14:paraId="6AF43B3A" w14:textId="040AD027" w:rsidR="002F1666" w:rsidRDefault="002F1666" w:rsidP="0005315C">
      <w:pPr>
        <w:pStyle w:val="Ttulo7"/>
      </w:pPr>
      <w:bookmarkStart w:id="186" w:name="_Toc89250958"/>
      <w:bookmarkStart w:id="187" w:name="_Toc89251070"/>
      <w:bookmarkStart w:id="188" w:name="_Toc111386470"/>
      <w:bookmarkStart w:id="189" w:name="_Toc141112735"/>
      <w:r>
        <w:t xml:space="preserve">Explicaciones de la paradoja de </w:t>
      </w:r>
      <w:proofErr w:type="spellStart"/>
      <w:r>
        <w:t>Leontief</w:t>
      </w:r>
      <w:bookmarkEnd w:id="186"/>
      <w:bookmarkEnd w:id="187"/>
      <w:bookmarkEnd w:id="188"/>
      <w:bookmarkEnd w:id="189"/>
      <w:proofErr w:type="spellEnd"/>
    </w:p>
    <w:p w14:paraId="2DE028FB" w14:textId="387EB14D" w:rsidR="00443D22" w:rsidRDefault="00443D22" w:rsidP="009D2C89">
      <w:pPr>
        <w:pStyle w:val="Nivel1SM"/>
        <w:keepNext/>
        <w:spacing w:before="0" w:after="0"/>
      </w:pPr>
      <w:r>
        <w:t xml:space="preserve">Para simplificar toda la literatura generada por la paradoja de </w:t>
      </w:r>
      <w:proofErr w:type="spellStart"/>
      <w:r>
        <w:t>Leontief</w:t>
      </w:r>
      <w:proofErr w:type="spellEnd"/>
      <w:r>
        <w:t xml:space="preserve">, dividiremos los intentos de explicaciones en </w:t>
      </w:r>
      <w:r w:rsidR="00052883">
        <w:t>2 </w:t>
      </w:r>
      <w:r>
        <w:t>grandes grupos:</w:t>
      </w:r>
    </w:p>
    <w:p w14:paraId="3FD6D6B2" w14:textId="4A7E120E" w:rsidR="00443D22" w:rsidRDefault="00443D22" w:rsidP="009D2C89">
      <w:pPr>
        <w:pStyle w:val="Prrafodelista"/>
        <w:numPr>
          <w:ilvl w:val="0"/>
          <w:numId w:val="8"/>
        </w:numPr>
        <w:spacing w:after="100"/>
        <w:ind w:left="567" w:hanging="113"/>
      </w:pPr>
      <w:r>
        <w:t xml:space="preserve">Estudios que defienden la existencia de </w:t>
      </w:r>
      <w:r w:rsidRPr="00443D22">
        <w:rPr>
          <w:i/>
          <w:iCs/>
        </w:rPr>
        <w:t>fallos o imprecisiones de cálculo al pasar de la formulación teórica a la validación empírica</w:t>
      </w:r>
      <w:r>
        <w:t>; y</w:t>
      </w:r>
    </w:p>
    <w:p w14:paraId="61878B4F" w14:textId="63A892EF" w:rsidR="00443D22" w:rsidRPr="00443D22" w:rsidRDefault="00443D22" w:rsidP="009D2C89">
      <w:pPr>
        <w:pStyle w:val="Prrafodelista"/>
        <w:numPr>
          <w:ilvl w:val="0"/>
          <w:numId w:val="8"/>
        </w:numPr>
        <w:spacing w:after="100"/>
        <w:ind w:left="567" w:hanging="113"/>
      </w:pPr>
      <w:r>
        <w:t xml:space="preserve">Estudios que argumentan que </w:t>
      </w:r>
      <w:r w:rsidRPr="000A5D4C">
        <w:rPr>
          <w:i/>
          <w:iCs/>
        </w:rPr>
        <w:t>los supuestos básicos del modelo no se cumplen</w:t>
      </w:r>
      <w:r>
        <w:t xml:space="preserve"> y por lo tanto el teorema de Heckscher-Ohlin pierde validez</w:t>
      </w:r>
      <w:r w:rsidR="000A5D4C">
        <w:t>.</w:t>
      </w:r>
    </w:p>
    <w:p w14:paraId="64C094B4" w14:textId="034744C5" w:rsidR="000F0108" w:rsidRDefault="000F0108" w:rsidP="0005315C">
      <w:pPr>
        <w:pStyle w:val="Ttulo8"/>
      </w:pPr>
      <w:bookmarkStart w:id="190" w:name="_Toc111386471"/>
      <w:r>
        <w:t>Fallos en los cálculos</w:t>
      </w:r>
      <w:bookmarkEnd w:id="190"/>
    </w:p>
    <w:p w14:paraId="6025F821" w14:textId="3EBEDFD2" w:rsidR="000A5D4C" w:rsidRDefault="000A5D4C" w:rsidP="009D2C89">
      <w:pPr>
        <w:pStyle w:val="Nivel1SM"/>
        <w:keepNext/>
        <w:spacing w:before="0" w:after="0"/>
      </w:pPr>
      <w:r>
        <w:t xml:space="preserve">El propio </w:t>
      </w:r>
      <w:proofErr w:type="spellStart"/>
      <w:r w:rsidRPr="008E5E4B">
        <w:rPr>
          <w:smallCaps/>
        </w:rPr>
        <w:t>Leontief</w:t>
      </w:r>
      <w:proofErr w:type="spellEnd"/>
      <w:r>
        <w:t xml:space="preserve"> reconoció que el trabajo estadounidense era más eficiente comparado al de sus socios comerciales, de tal forma que cuando el trabajo americano fue convertido a las unidades equivalentes a las del resto del mundo, los E</w:t>
      </w:r>
      <w:r w:rsidR="00CA1623">
        <w:t>stados Unidos</w:t>
      </w:r>
      <w:r>
        <w:t xml:space="preserve"> se convirtieron en un país abundante en trabajo</w:t>
      </w:r>
      <w:r>
        <w:rPr>
          <w:rStyle w:val="Refdenotaalpie"/>
        </w:rPr>
        <w:footnoteReference w:id="44"/>
      </w:r>
      <w:r w:rsidR="005933E6">
        <w:t>.</w:t>
      </w:r>
    </w:p>
    <w:p w14:paraId="6EC40DFC" w14:textId="311A94F1" w:rsidR="003140DA" w:rsidRDefault="003140DA" w:rsidP="00CE5A62">
      <w:pPr>
        <w:pStyle w:val="Nivel2SM"/>
      </w:pPr>
      <w:r>
        <w:t>Estudios empíricos (</w:t>
      </w:r>
      <w:r w:rsidR="00005B12">
        <w:t>véase,</w:t>
      </w:r>
      <w:r>
        <w:t xml:space="preserve"> por ejemplo, </w:t>
      </w:r>
      <w:proofErr w:type="spellStart"/>
      <w:r>
        <w:rPr>
          <w:smallCaps/>
        </w:rPr>
        <w:t>Kreinin</w:t>
      </w:r>
      <w:proofErr w:type="spellEnd"/>
      <w:r w:rsidR="002218FC">
        <w:rPr>
          <w:smallCaps/>
        </w:rPr>
        <w:t>,</w:t>
      </w:r>
      <w:r>
        <w:rPr>
          <w:smallCaps/>
        </w:rPr>
        <w:t xml:space="preserve"> </w:t>
      </w:r>
      <w:r>
        <w:t>1965)) encontraron</w:t>
      </w:r>
      <w:r w:rsidR="00CD715C">
        <w:t xml:space="preserve"> que el trabajo estadounidense era entre un 20</w:t>
      </w:r>
      <w:r w:rsidR="009D2C89">
        <w:t> </w:t>
      </w:r>
      <w:r w:rsidR="00CD715C">
        <w:t>% y un 25</w:t>
      </w:r>
      <w:r w:rsidR="009D2C89">
        <w:t> </w:t>
      </w:r>
      <w:r w:rsidR="00CD715C">
        <w:t>% más productivo que el del resto del mundo</w:t>
      </w:r>
      <w:r w:rsidR="008E5E4B">
        <w:rPr>
          <w:rStyle w:val="Refdenotaalpie"/>
        </w:rPr>
        <w:footnoteReference w:id="45"/>
      </w:r>
      <w:r w:rsidR="00CD715C">
        <w:t>, lejos del 200</w:t>
      </w:r>
      <w:r w:rsidR="009D2C89">
        <w:t> </w:t>
      </w:r>
      <w:r w:rsidR="00CD715C">
        <w:t xml:space="preserve">% que planteó </w:t>
      </w:r>
      <w:proofErr w:type="spellStart"/>
      <w:r w:rsidR="00CD715C">
        <w:rPr>
          <w:smallCaps/>
        </w:rPr>
        <w:t>Leontief</w:t>
      </w:r>
      <w:proofErr w:type="spellEnd"/>
      <w:r w:rsidR="00CD715C" w:rsidRPr="00CD715C">
        <w:t xml:space="preserve"> y que</w:t>
      </w:r>
      <w:r w:rsidR="00CD715C">
        <w:t xml:space="preserve"> hubiera ocasionado que E</w:t>
      </w:r>
      <w:r w:rsidR="00CA1623">
        <w:t>stados Unidos</w:t>
      </w:r>
      <w:r w:rsidR="00CD715C">
        <w:t xml:space="preserve"> fuese un país abundante en el factor trabajo.</w:t>
      </w:r>
    </w:p>
    <w:p w14:paraId="762E77F0" w14:textId="3960AC3D" w:rsidR="00E5346D" w:rsidRDefault="00E5346D" w:rsidP="00CE5A62">
      <w:pPr>
        <w:pStyle w:val="Nivel1SM"/>
      </w:pPr>
      <w:r>
        <w:t xml:space="preserve">Otra posible explicación a la paradoja de </w:t>
      </w:r>
      <w:proofErr w:type="spellStart"/>
      <w:r>
        <w:t>Leontief</w:t>
      </w:r>
      <w:proofErr w:type="spellEnd"/>
      <w:r>
        <w:t xml:space="preserve"> es que su estudio fue realizado con datos de 1947, un año muy peculiar por ser muy cercano al fin de la Segunda Guerra Mundial, lo que podría sesgar los resultados.</w:t>
      </w:r>
    </w:p>
    <w:p w14:paraId="5B1A2E88" w14:textId="68ACFD64" w:rsidR="004669D4" w:rsidRDefault="004669D4" w:rsidP="00E5346D">
      <w:pPr>
        <w:pStyle w:val="Nivel1SM"/>
        <w:keepNext/>
        <w:spacing w:after="0"/>
      </w:pPr>
      <w:r>
        <w:t>Otros estudios criticaron que es erróneo considerar únicamente dos factores de producción.</w:t>
      </w:r>
    </w:p>
    <w:p w14:paraId="75FD1F88" w14:textId="3E28F642" w:rsidR="00E5346D" w:rsidRPr="004669D4" w:rsidRDefault="00E5346D" w:rsidP="00E5346D">
      <w:pPr>
        <w:pStyle w:val="Nivel2SM"/>
      </w:pPr>
      <w:r>
        <w:t xml:space="preserve">En esta línea, </w:t>
      </w:r>
      <w:proofErr w:type="spellStart"/>
      <w:r>
        <w:rPr>
          <w:smallCaps/>
        </w:rPr>
        <w:t>Leamer</w:t>
      </w:r>
      <w:proofErr w:type="spellEnd"/>
      <w:r>
        <w:t xml:space="preserve"> mostró que los datos sobre los que </w:t>
      </w:r>
      <w:proofErr w:type="spellStart"/>
      <w:r>
        <w:rPr>
          <w:smallCaps/>
        </w:rPr>
        <w:t>Leontief</w:t>
      </w:r>
      <w:proofErr w:type="spellEnd"/>
      <w:r>
        <w:t xml:space="preserve"> construyó su test validaban las predicciones del modelo de Heckscher-Ohlin-</w:t>
      </w:r>
      <w:proofErr w:type="spellStart"/>
      <w:r>
        <w:t>Vanek</w:t>
      </w:r>
      <w:proofErr w:type="spellEnd"/>
      <w:r>
        <w:t xml:space="preserve">, un modelo mucho más realista que tiene en cuenta la posibilidad de más factores productivos, por lo que la paradoja de </w:t>
      </w:r>
      <w:proofErr w:type="spellStart"/>
      <w:r>
        <w:t>Leontief</w:t>
      </w:r>
      <w:proofErr w:type="spellEnd"/>
      <w:r>
        <w:t xml:space="preserve"> no existía.</w:t>
      </w:r>
    </w:p>
    <w:p w14:paraId="25FA25A8" w14:textId="3FE03229" w:rsidR="000F0108" w:rsidRDefault="000F0108" w:rsidP="0005315C">
      <w:pPr>
        <w:pStyle w:val="Ttulo8"/>
      </w:pPr>
      <w:bookmarkStart w:id="191" w:name="_Toc111386472"/>
      <w:r>
        <w:t>Fallos en los supuestos del modelo</w:t>
      </w:r>
      <w:bookmarkEnd w:id="191"/>
    </w:p>
    <w:p w14:paraId="16F12477" w14:textId="018BD563" w:rsidR="008E5E4B" w:rsidRPr="008E5E4B" w:rsidRDefault="008E5E4B" w:rsidP="008E5E4B">
      <w:r w:rsidRPr="008E5E4B">
        <w:rPr>
          <w:highlight w:val="yellow"/>
        </w:rPr>
        <w:t>…</w:t>
      </w:r>
    </w:p>
    <w:p w14:paraId="63111390" w14:textId="285872CC" w:rsidR="000F0108" w:rsidRPr="00E5346D" w:rsidRDefault="00E5346D" w:rsidP="00E5346D">
      <w:pPr>
        <w:pStyle w:val="Ttulo6"/>
        <w:rPr>
          <w:smallCaps/>
        </w:rPr>
      </w:pPr>
      <w:bookmarkStart w:id="192" w:name="_Toc141112736"/>
      <w:proofErr w:type="spellStart"/>
      <w:r>
        <w:lastRenderedPageBreak/>
        <w:t>Tests</w:t>
      </w:r>
      <w:proofErr w:type="spellEnd"/>
      <w:r>
        <w:t xml:space="preserve"> empíricos del modelo </w:t>
      </w:r>
      <w:r>
        <w:rPr>
          <w:smallCaps/>
        </w:rPr>
        <w:t>Heckscher-Ohlin-</w:t>
      </w:r>
      <w:proofErr w:type="spellStart"/>
      <w:r>
        <w:rPr>
          <w:smallCaps/>
        </w:rPr>
        <w:t>Vanek</w:t>
      </w:r>
      <w:bookmarkEnd w:id="192"/>
      <w:proofErr w:type="spellEnd"/>
    </w:p>
    <w:p w14:paraId="035D0869" w14:textId="77777777" w:rsidR="008E5E4B" w:rsidRDefault="00F35EFD" w:rsidP="00E80FDF">
      <w:pPr>
        <w:pStyle w:val="Nivel1SM"/>
        <w:keepNext/>
        <w:spacing w:before="0" w:after="0"/>
      </w:pPr>
      <w:r>
        <w:t>Otros artículos han testado empíricamente las implicaciones del modelo Heckscher-Ohlin-</w:t>
      </w:r>
      <w:proofErr w:type="spellStart"/>
      <w:r>
        <w:t>Vanek</w:t>
      </w:r>
      <w:proofErr w:type="spellEnd"/>
      <w:r>
        <w:t>, de los que destacamos tres</w:t>
      </w:r>
      <w:r w:rsidR="008E5E4B">
        <w:t>:</w:t>
      </w:r>
    </w:p>
    <w:p w14:paraId="578151B9" w14:textId="77777777" w:rsidR="008E5E4B" w:rsidRDefault="00F35EFD" w:rsidP="00E80FDF">
      <w:pPr>
        <w:pStyle w:val="Nivel2SM"/>
      </w:pPr>
      <w:r>
        <w:t xml:space="preserve">En su estudio para varios países y sectores, </w:t>
      </w:r>
      <w:r w:rsidRPr="008E5E4B">
        <w:rPr>
          <w:smallCaps/>
        </w:rPr>
        <w:t>Bowen</w:t>
      </w:r>
      <w:r>
        <w:t xml:space="preserve">, </w:t>
      </w:r>
      <w:proofErr w:type="spellStart"/>
      <w:r w:rsidRPr="008E5E4B">
        <w:rPr>
          <w:smallCaps/>
        </w:rPr>
        <w:t>Leamer</w:t>
      </w:r>
      <w:proofErr w:type="spellEnd"/>
      <w:r w:rsidR="008B16C8" w:rsidRPr="008B16C8">
        <w:t xml:space="preserve"> </w:t>
      </w:r>
      <w:r>
        <w:t xml:space="preserve">y </w:t>
      </w:r>
      <w:proofErr w:type="spellStart"/>
      <w:r w:rsidRPr="008E5E4B">
        <w:rPr>
          <w:smallCaps/>
        </w:rPr>
        <w:t>Sveikauskas</w:t>
      </w:r>
      <w:proofErr w:type="spellEnd"/>
      <w:r>
        <w:t xml:space="preserve"> (1987) mostraron que en un </w:t>
      </w:r>
      <w:r w:rsidR="008B16C8">
        <w:t>gran número de ellos el comercio internacional no reflejaba la abundancia relativa de los factores de producción.</w:t>
      </w:r>
    </w:p>
    <w:p w14:paraId="2C8BCA16" w14:textId="35CB68D4" w:rsidR="008E5E4B" w:rsidRDefault="008B16C8" w:rsidP="00E80FDF">
      <w:pPr>
        <w:pStyle w:val="Nivel2SM"/>
      </w:pPr>
      <w:proofErr w:type="spellStart"/>
      <w:r w:rsidRPr="008E5E4B">
        <w:rPr>
          <w:smallCaps/>
        </w:rPr>
        <w:t>Trefler</w:t>
      </w:r>
      <w:proofErr w:type="spellEnd"/>
      <w:r>
        <w:t xml:space="preserve"> (1995) mostró que el volumen del comercio internacional era mucho menor que el predicho por el modelo Heckscher-Ohlin-</w:t>
      </w:r>
      <w:proofErr w:type="spellStart"/>
      <w:r>
        <w:t>Vanek</w:t>
      </w:r>
      <w:proofErr w:type="spellEnd"/>
      <w:r>
        <w:t xml:space="preserve"> y que, permitiendo diferencias tecnológicas entre países, el modelo explicaba </w:t>
      </w:r>
      <w:r w:rsidR="002218FC">
        <w:t>mucho</w:t>
      </w:r>
      <w:r>
        <w:t xml:space="preserve"> mejor los datos.</w:t>
      </w:r>
    </w:p>
    <w:p w14:paraId="53147EAE" w14:textId="0331E787" w:rsidR="00F35EFD" w:rsidRDefault="008B16C8" w:rsidP="00E80FDF">
      <w:pPr>
        <w:pStyle w:val="Nivel2SM"/>
      </w:pPr>
      <w:proofErr w:type="spellStart"/>
      <w:r w:rsidRPr="008E5E4B">
        <w:rPr>
          <w:smallCaps/>
        </w:rPr>
        <w:t>Romalis</w:t>
      </w:r>
      <w:proofErr w:type="spellEnd"/>
      <w:r>
        <w:t xml:space="preserve"> (2004), por su parte, encontró evidencia del </w:t>
      </w:r>
      <w:r w:rsidR="002218FC">
        <w:t>teorema</w:t>
      </w:r>
      <w:r>
        <w:t xml:space="preserve"> de Heckscher-Ohlin y del efecto Rybczynski. Su estudio mostró que los países abundantes en trabajadores cualificados y capital tienen mayores cuotas de importación en Estados Unidos en las industrias que utilizan estos factores. Asimismo, países con un alto crecimiento (economías asiáticas) y fuerte acumulación de capital y trabajo cualificado han movido su producción y exportaciones hacia industrias más intensivas en capital y trabajo cualificado.</w:t>
      </w:r>
    </w:p>
    <w:p w14:paraId="47F28BE1" w14:textId="5A39E423" w:rsidR="005401D4" w:rsidRDefault="005401D4" w:rsidP="00B95BEE">
      <w:pPr>
        <w:pStyle w:val="Cajadeanotaciones"/>
        <w:keepNext/>
        <w:spacing w:after="60"/>
        <w:jc w:val="center"/>
        <w:rPr>
          <w:b/>
          <w:bCs/>
        </w:rPr>
      </w:pPr>
      <w:r>
        <w:rPr>
          <w:b/>
          <w:bCs/>
          <w:i/>
          <w:iCs/>
        </w:rPr>
        <w:t xml:space="preserve">Resumen de la paradoja de </w:t>
      </w:r>
      <w:proofErr w:type="spellStart"/>
      <w:r>
        <w:rPr>
          <w:b/>
          <w:bCs/>
          <w:i/>
          <w:iCs/>
        </w:rPr>
        <w:t>Leontief</w:t>
      </w:r>
      <w:proofErr w:type="spellEnd"/>
      <w:r>
        <w:rPr>
          <w:b/>
          <w:bCs/>
          <w:i/>
          <w:iCs/>
        </w:rPr>
        <w:t xml:space="preserve"> </w:t>
      </w:r>
      <w:r>
        <w:rPr>
          <w:b/>
          <w:bCs/>
        </w:rPr>
        <w:t>(1953)</w:t>
      </w:r>
    </w:p>
    <w:p w14:paraId="79F20BA6" w14:textId="3FBF300B" w:rsidR="005401D4" w:rsidRDefault="005D1E3D" w:rsidP="00B95BEE">
      <w:pPr>
        <w:pStyle w:val="Cajadeanotaciones"/>
        <w:spacing w:after="60"/>
      </w:pPr>
      <w:proofErr w:type="spellStart"/>
      <w:r w:rsidRPr="005D1E3D">
        <w:rPr>
          <w:smallCaps/>
        </w:rPr>
        <w:t>Leontief</w:t>
      </w:r>
      <w:proofErr w:type="spellEnd"/>
      <w:r>
        <w:t xml:space="preserve"> (1953) observa que las importaciones de </w:t>
      </w:r>
      <w:r w:rsidR="00CA1623">
        <w:t>Estados Unidos</w:t>
      </w:r>
      <w:r>
        <w:t xml:space="preserve"> eran intensivas en capital a pesar de que </w:t>
      </w:r>
      <w:r w:rsidR="00CA1623">
        <w:t>Estados Unidos</w:t>
      </w:r>
      <w:r>
        <w:t xml:space="preserve"> era abundante en capital. Esto da lugar a la </w:t>
      </w:r>
      <w:r>
        <w:rPr>
          <w:i/>
          <w:iCs/>
        </w:rPr>
        <w:t xml:space="preserve">paradoja de </w:t>
      </w:r>
      <w:proofErr w:type="spellStart"/>
      <w:r>
        <w:rPr>
          <w:i/>
          <w:iCs/>
        </w:rPr>
        <w:t>Leontief</w:t>
      </w:r>
      <w:proofErr w:type="spellEnd"/>
      <w:r>
        <w:t xml:space="preserve">, pues contradice las predicciones del teorema de Heckscher-Ohlin que predecían que </w:t>
      </w:r>
      <w:r w:rsidR="00CA1623">
        <w:t>Estados Unidos</w:t>
      </w:r>
      <w:r>
        <w:t xml:space="preserve"> como país abundante en capital debía exportar bienes intensivos en capital y no importarlos.</w:t>
      </w:r>
    </w:p>
    <w:p w14:paraId="638DF7F2" w14:textId="245DC3A2" w:rsidR="005D1E3D" w:rsidRPr="00B95BEE" w:rsidRDefault="005D1E3D" w:rsidP="005D1E3D">
      <w:pPr>
        <w:pStyle w:val="Cajadeanotaciones"/>
        <w:keepNext/>
        <w:spacing w:after="0"/>
      </w:pPr>
      <w:r w:rsidRPr="005D1E3D">
        <w:rPr>
          <w:i/>
          <w:iCs/>
        </w:rPr>
        <w:t>¿</w:t>
      </w:r>
      <w:r w:rsidRPr="00B95BEE">
        <w:rPr>
          <w:i/>
          <w:iCs/>
        </w:rPr>
        <w:t>Qué motivos explican esta paradoja?</w:t>
      </w:r>
      <w:r w:rsidRPr="00B95BEE">
        <w:t>, puede haber varios:</w:t>
      </w:r>
    </w:p>
    <w:p w14:paraId="3C26D2FA" w14:textId="4F1EC3FA" w:rsidR="005D1E3D" w:rsidRPr="00B95BEE" w:rsidRDefault="005D1E3D" w:rsidP="005D1E3D">
      <w:pPr>
        <w:pStyle w:val="Cajadeanotaciones"/>
        <w:spacing w:after="0"/>
      </w:pPr>
      <w:r w:rsidRPr="00B95BEE">
        <w:rPr>
          <w:rFonts w:ascii="Times New Roman" w:hAnsi="Times New Roman" w:cs="Times New Roman"/>
        </w:rPr>
        <w:t>→</w:t>
      </w:r>
      <w:r w:rsidRPr="00B95BEE">
        <w:t xml:space="preserve"> El resultado puede venir de no permitir diferencias en la tecnología de producción, que son evidentes entre </w:t>
      </w:r>
      <w:r w:rsidR="00CA1623">
        <w:t>Estados Unidos</w:t>
      </w:r>
      <w:r w:rsidRPr="00B95BEE">
        <w:t xml:space="preserve"> y el resto de países.</w:t>
      </w:r>
    </w:p>
    <w:p w14:paraId="13D16441" w14:textId="0D1BC807" w:rsidR="005D1E3D" w:rsidRPr="00B95BEE" w:rsidRDefault="005D1E3D" w:rsidP="005D1E3D">
      <w:pPr>
        <w:pStyle w:val="Cajadeanotaciones"/>
        <w:spacing w:after="0"/>
      </w:pPr>
      <w:r w:rsidRPr="00B95BEE">
        <w:rPr>
          <w:rFonts w:ascii="Times New Roman" w:hAnsi="Times New Roman" w:cs="Times New Roman"/>
        </w:rPr>
        <w:t>→</w:t>
      </w:r>
      <w:r w:rsidRPr="00B95BEE">
        <w:t xml:space="preserve"> No tener en cuenta el factor tierra.</w:t>
      </w:r>
    </w:p>
    <w:p w14:paraId="0410CEDA" w14:textId="4DE9A222" w:rsidR="005D1E3D" w:rsidRPr="00B95BEE" w:rsidRDefault="005D1E3D" w:rsidP="005D1E3D">
      <w:pPr>
        <w:pStyle w:val="Cajadeanotaciones"/>
        <w:spacing w:after="0"/>
        <w:rPr>
          <w:rFonts w:cs="Times New Roman"/>
        </w:rPr>
      </w:pPr>
      <w:r w:rsidRPr="00B95BEE">
        <w:rPr>
          <w:rFonts w:ascii="Times New Roman" w:hAnsi="Times New Roman" w:cs="Times New Roman"/>
        </w:rPr>
        <w:t>→</w:t>
      </w:r>
      <w:r w:rsidRPr="00B95BEE">
        <w:rPr>
          <w:rFonts w:cs="Times New Roman"/>
        </w:rPr>
        <w:t xml:space="preserve"> No diferenciación entre trabajo cualificado y no cualificado.</w:t>
      </w:r>
    </w:p>
    <w:p w14:paraId="16FDC54D" w14:textId="167B453B" w:rsidR="005D1E3D" w:rsidRPr="00B95BEE" w:rsidRDefault="005D1E3D" w:rsidP="005D1E3D">
      <w:pPr>
        <w:pStyle w:val="Cajadeanotaciones"/>
        <w:spacing w:after="0"/>
        <w:rPr>
          <w:rFonts w:cs="Times New Roman"/>
        </w:rPr>
      </w:pPr>
      <w:r w:rsidRPr="00B95BEE">
        <w:rPr>
          <w:rFonts w:ascii="Times New Roman" w:hAnsi="Times New Roman" w:cs="Times New Roman"/>
        </w:rPr>
        <w:t>→</w:t>
      </w:r>
      <w:r w:rsidRPr="00B95BEE">
        <w:rPr>
          <w:rFonts w:cs="Times New Roman"/>
        </w:rPr>
        <w:t xml:space="preserve"> La elección de la fecha de análisis, muy cercana a la Segunda Guerra Mundial.</w:t>
      </w:r>
    </w:p>
    <w:p w14:paraId="121BAC66" w14:textId="1107B7DC" w:rsidR="005D1E3D" w:rsidRPr="00B95BEE" w:rsidRDefault="005D1E3D" w:rsidP="005D1E3D">
      <w:pPr>
        <w:pStyle w:val="Cajadeanotaciones"/>
        <w:spacing w:after="0"/>
      </w:pPr>
      <w:r w:rsidRPr="00B95BEE">
        <w:rPr>
          <w:rFonts w:ascii="Times New Roman" w:hAnsi="Times New Roman" w:cs="Times New Roman"/>
        </w:rPr>
        <w:t>→</w:t>
      </w:r>
      <w:r w:rsidRPr="00B95BEE">
        <w:rPr>
          <w:rFonts w:cs="Times New Roman"/>
        </w:rPr>
        <w:t xml:space="preserve"> </w:t>
      </w:r>
      <w:proofErr w:type="spellStart"/>
      <w:r w:rsidRPr="00B95BEE">
        <w:rPr>
          <w:rFonts w:cs="Times New Roman"/>
          <w:smallCaps/>
        </w:rPr>
        <w:t>Leamer</w:t>
      </w:r>
      <w:proofErr w:type="spellEnd"/>
      <w:r w:rsidRPr="00B95BEE">
        <w:rPr>
          <w:rFonts w:cs="Times New Roman"/>
        </w:rPr>
        <w:t xml:space="preserve"> mostró que los datos sobre los que </w:t>
      </w:r>
      <w:proofErr w:type="spellStart"/>
      <w:r w:rsidRPr="00B95BEE">
        <w:rPr>
          <w:rFonts w:cs="Times New Roman"/>
          <w:smallCaps/>
        </w:rPr>
        <w:t>Leontief</w:t>
      </w:r>
      <w:proofErr w:type="spellEnd"/>
      <w:r w:rsidRPr="00B95BEE">
        <w:rPr>
          <w:rFonts w:cs="Times New Roman"/>
        </w:rPr>
        <w:t xml:space="preserve"> construyó </w:t>
      </w:r>
      <w:r w:rsidR="00B95BEE" w:rsidRPr="00B95BEE">
        <w:rPr>
          <w:rFonts w:cs="Times New Roman"/>
        </w:rPr>
        <w:t>su test validaban las predicciones del modelo de Heckscher-Ohlin-</w:t>
      </w:r>
      <w:proofErr w:type="spellStart"/>
      <w:r w:rsidR="00B95BEE" w:rsidRPr="00B95BEE">
        <w:rPr>
          <w:rFonts w:cs="Times New Roman"/>
        </w:rPr>
        <w:t>Vanek</w:t>
      </w:r>
      <w:proofErr w:type="spellEnd"/>
      <w:r w:rsidR="00B95BEE" w:rsidRPr="00B95BEE">
        <w:rPr>
          <w:rFonts w:cs="Times New Roman"/>
        </w:rPr>
        <w:t>, pero no las del modelo de Heckscher-Ohlin-Samuelson.</w:t>
      </w:r>
    </w:p>
    <w:p w14:paraId="7F4A1106" w14:textId="07B848EA" w:rsidR="005D1E3D" w:rsidRPr="00B95BEE" w:rsidRDefault="00B95BEE" w:rsidP="005401D4">
      <w:pPr>
        <w:pStyle w:val="Cajadeanotaciones"/>
        <w:rPr>
          <w:i/>
        </w:rPr>
      </w:pPr>
      <w:r w:rsidRPr="00B95BEE">
        <w:rPr>
          <w:rFonts w:ascii="Times New Roman" w:hAnsi="Times New Roman" w:cs="Times New Roman"/>
        </w:rPr>
        <w:t>→</w:t>
      </w:r>
      <w:r w:rsidRPr="00B95BEE">
        <w:rPr>
          <w:rFonts w:cs="Times New Roman"/>
        </w:rPr>
        <w:t xml:space="preserve"> </w:t>
      </w:r>
      <w:proofErr w:type="spellStart"/>
      <w:r w:rsidRPr="00B95BEE">
        <w:rPr>
          <w:rFonts w:cs="Times New Roman"/>
          <w:iCs/>
          <w:smallCaps/>
        </w:rPr>
        <w:t>Trefler</w:t>
      </w:r>
      <w:proofErr w:type="spellEnd"/>
      <w:r w:rsidRPr="00B95BEE">
        <w:rPr>
          <w:rFonts w:cs="Times New Roman"/>
          <w:iCs/>
        </w:rPr>
        <w:t xml:space="preserve"> (1959) mostró que el volumen de comercio internacional era </w:t>
      </w:r>
      <w:r w:rsidRPr="00B95BEE">
        <w:t>mucho menor que el predicho por el modelo Heckscher-Ohlin-</w:t>
      </w:r>
      <w:proofErr w:type="spellStart"/>
      <w:r w:rsidRPr="00B95BEE">
        <w:t>Vanek</w:t>
      </w:r>
      <w:proofErr w:type="spellEnd"/>
      <w:r w:rsidRPr="00B95BEE">
        <w:t xml:space="preserve"> y que, permitiendo diferencias tecnológicas entre países, el modelo explicaba mucho mejor los datos.</w:t>
      </w:r>
    </w:p>
    <w:p w14:paraId="79993FE7" w14:textId="77777777" w:rsidR="00B22652" w:rsidRDefault="00B22652" w:rsidP="00B22652">
      <w:pPr>
        <w:pStyle w:val="Ttulo3"/>
      </w:pPr>
      <w:bookmarkStart w:id="193" w:name="_Toc89250953"/>
      <w:bookmarkStart w:id="194" w:name="_Toc89251065"/>
      <w:bookmarkStart w:id="195" w:name="_Toc111386461"/>
      <w:bookmarkStart w:id="196" w:name="_Toc141112737"/>
      <w:bookmarkStart w:id="197" w:name="_Toc89250960"/>
      <w:bookmarkStart w:id="198" w:name="_Toc89251072"/>
      <w:bookmarkStart w:id="199" w:name="_Toc111386474"/>
      <w:r>
        <w:t>Extensiones</w:t>
      </w:r>
      <w:bookmarkEnd w:id="193"/>
      <w:bookmarkEnd w:id="194"/>
      <w:r>
        <w:t xml:space="preserve"> y levantamiento de supuestos</w:t>
      </w:r>
      <w:bookmarkEnd w:id="195"/>
      <w:bookmarkEnd w:id="196"/>
    </w:p>
    <w:p w14:paraId="2709BDA7" w14:textId="44012161" w:rsidR="00B22652" w:rsidRDefault="00B22652" w:rsidP="00B00550">
      <w:pPr>
        <w:pStyle w:val="Nivel1SM"/>
        <w:keepNext/>
        <w:spacing w:before="0" w:after="0"/>
      </w:pPr>
      <w:r>
        <w:t>Vamos a desarrollar 3</w:t>
      </w:r>
      <w:r w:rsidR="00E80FDF">
        <w:t> </w:t>
      </w:r>
      <w:r>
        <w:t xml:space="preserve">extensiones al modelo de </w:t>
      </w:r>
      <w:r>
        <w:rPr>
          <w:smallCaps/>
        </w:rPr>
        <w:t>Heckscher</w:t>
      </w:r>
      <w:r>
        <w:t>-</w:t>
      </w:r>
      <w:r>
        <w:rPr>
          <w:smallCaps/>
        </w:rPr>
        <w:t>Ohlin</w:t>
      </w:r>
      <w:r>
        <w:t>-</w:t>
      </w:r>
      <w:r>
        <w:rPr>
          <w:smallCaps/>
        </w:rPr>
        <w:t>Samuelson</w:t>
      </w:r>
      <w:r>
        <w:t>:</w:t>
      </w:r>
    </w:p>
    <w:p w14:paraId="72457C89" w14:textId="6050F5F8" w:rsidR="00337A29" w:rsidRDefault="00B22652" w:rsidP="009271CC">
      <w:pPr>
        <w:pStyle w:val="Prrafodelista"/>
        <w:keepNext/>
        <w:numPr>
          <w:ilvl w:val="2"/>
          <w:numId w:val="12"/>
        </w:numPr>
        <w:spacing w:after="100"/>
        <w:ind w:left="567" w:hanging="113"/>
      </w:pPr>
      <w:r>
        <w:fldChar w:fldCharType="begin"/>
      </w:r>
      <w:r>
        <w:instrText xml:space="preserve"> REF _Ref111386332 \h </w:instrText>
      </w:r>
      <w:r w:rsidR="00337A29">
        <w:instrText xml:space="preserve"> \* MERGEFORMAT </w:instrText>
      </w:r>
      <w:r>
        <w:fldChar w:fldCharType="separate"/>
      </w:r>
      <w:r w:rsidR="006E2537">
        <w:t xml:space="preserve">Más de 2 factores: Modelo de </w:t>
      </w:r>
      <w:r w:rsidR="006E2537" w:rsidRPr="00E92E05">
        <w:rPr>
          <w:smallCaps/>
        </w:rPr>
        <w:t>Heckscher</w:t>
      </w:r>
      <w:r w:rsidR="006E2537" w:rsidRPr="006E2537">
        <w:rPr>
          <w:smallCaps/>
        </w:rPr>
        <w:t>-</w:t>
      </w:r>
      <w:r w:rsidR="006E2537" w:rsidRPr="00E92E05">
        <w:rPr>
          <w:smallCaps/>
        </w:rPr>
        <w:t>Ohlin</w:t>
      </w:r>
      <w:r w:rsidR="006E2537" w:rsidRPr="006E2537">
        <w:rPr>
          <w:smallCaps/>
        </w:rPr>
        <w:t>-</w:t>
      </w:r>
      <w:proofErr w:type="spellStart"/>
      <w:r w:rsidR="006E2537" w:rsidRPr="00E92E05">
        <w:rPr>
          <w:smallCaps/>
        </w:rPr>
        <w:t>Vanek</w:t>
      </w:r>
      <w:proofErr w:type="spellEnd"/>
      <w:r>
        <w:fldChar w:fldCharType="end"/>
      </w:r>
    </w:p>
    <w:p w14:paraId="0698044E" w14:textId="2B51035E" w:rsidR="00337A29" w:rsidRDefault="00B22652" w:rsidP="008D6892">
      <w:pPr>
        <w:pStyle w:val="Prrafodelista"/>
        <w:keepNext/>
        <w:numPr>
          <w:ilvl w:val="2"/>
          <w:numId w:val="12"/>
        </w:numPr>
        <w:spacing w:after="100"/>
        <w:ind w:left="567" w:hanging="113"/>
      </w:pPr>
      <w:r>
        <w:fldChar w:fldCharType="begin"/>
      </w:r>
      <w:r>
        <w:instrText xml:space="preserve"> REF _Ref112144516 \h </w:instrText>
      </w:r>
      <w:r w:rsidR="00337A29">
        <w:instrText xml:space="preserve"> \* MERGEFORMAT </w:instrText>
      </w:r>
      <w:r>
        <w:fldChar w:fldCharType="separate"/>
      </w:r>
      <w:r w:rsidR="006E2537">
        <w:t>Más de 2 bienes (</w:t>
      </w:r>
      <w:r w:rsidR="006E2537">
        <w:rPr>
          <w:smallCaps/>
        </w:rPr>
        <w:t>Jones</w:t>
      </w:r>
      <w:r w:rsidR="006E2537">
        <w:t xml:space="preserve"> y </w:t>
      </w:r>
      <w:proofErr w:type="spellStart"/>
      <w:r w:rsidR="006E2537">
        <w:rPr>
          <w:smallCaps/>
        </w:rPr>
        <w:t>Deardorff</w:t>
      </w:r>
      <w:proofErr w:type="spellEnd"/>
      <w:r w:rsidR="006E2537">
        <w:t>)</w:t>
      </w:r>
      <w:r>
        <w:fldChar w:fldCharType="end"/>
      </w:r>
    </w:p>
    <w:p w14:paraId="31DBF37E" w14:textId="1487FA53" w:rsidR="00B22652" w:rsidRDefault="00B22652" w:rsidP="008D6892">
      <w:pPr>
        <w:pStyle w:val="Prrafodelista"/>
        <w:keepNext/>
        <w:numPr>
          <w:ilvl w:val="2"/>
          <w:numId w:val="12"/>
        </w:numPr>
        <w:spacing w:after="100"/>
        <w:ind w:left="567" w:hanging="113"/>
      </w:pPr>
      <w:r>
        <w:fldChar w:fldCharType="begin"/>
      </w:r>
      <w:r>
        <w:instrText xml:space="preserve"> REF _Ref112144522 \h </w:instrText>
      </w:r>
      <w:r w:rsidR="00337A29">
        <w:instrText xml:space="preserve"> \* MERGEFORMAT </w:instrText>
      </w:r>
      <w:r>
        <w:fldChar w:fldCharType="separate"/>
      </w:r>
      <w:r w:rsidR="006E2537">
        <w:t>No movilidad interna perfecta de factores: Modelo de factores específicos Ricardo-Viner (</w:t>
      </w:r>
      <w:r w:rsidR="006E2537">
        <w:rPr>
          <w:smallCaps/>
        </w:rPr>
        <w:t>Jones</w:t>
      </w:r>
      <w:r w:rsidR="006E2537">
        <w:t xml:space="preserve"> y </w:t>
      </w:r>
      <w:r w:rsidR="006E2537">
        <w:rPr>
          <w:smallCaps/>
        </w:rPr>
        <w:t>Samuelson</w:t>
      </w:r>
      <w:r w:rsidR="006E2537">
        <w:t>)</w:t>
      </w:r>
      <w:r>
        <w:fldChar w:fldCharType="end"/>
      </w:r>
    </w:p>
    <w:p w14:paraId="659C27BC" w14:textId="76941203" w:rsidR="00B22652" w:rsidRDefault="00B22652" w:rsidP="00B22652">
      <w:pPr>
        <w:pStyle w:val="Ttulo6"/>
      </w:pPr>
      <w:bookmarkStart w:id="200" w:name="_Ref111386332"/>
      <w:bookmarkStart w:id="201" w:name="_Toc111386467"/>
      <w:bookmarkStart w:id="202" w:name="_Toc141112738"/>
      <w:bookmarkStart w:id="203" w:name="_Ref111386329"/>
      <w:bookmarkStart w:id="204" w:name="_Toc111386466"/>
      <w:bookmarkStart w:id="205" w:name="_Toc89250955"/>
      <w:bookmarkStart w:id="206" w:name="_Toc89251067"/>
      <w:r>
        <w:t>Más de 2</w:t>
      </w:r>
      <w:r w:rsidR="00E80FDF">
        <w:t> </w:t>
      </w:r>
      <w:r>
        <w:t xml:space="preserve">factores: Modelo de </w:t>
      </w:r>
      <w:r w:rsidRPr="00E92E05">
        <w:rPr>
          <w:smallCaps/>
        </w:rPr>
        <w:t>Heckscher</w:t>
      </w:r>
      <w:r>
        <w:t>-</w:t>
      </w:r>
      <w:r w:rsidRPr="00E92E05">
        <w:rPr>
          <w:smallCaps/>
        </w:rPr>
        <w:t>Ohlin</w:t>
      </w:r>
      <w:r>
        <w:t>-</w:t>
      </w:r>
      <w:proofErr w:type="spellStart"/>
      <w:r w:rsidRPr="00E92E05">
        <w:rPr>
          <w:smallCaps/>
        </w:rPr>
        <w:t>Vanek</w:t>
      </w:r>
      <w:bookmarkEnd w:id="200"/>
      <w:bookmarkEnd w:id="201"/>
      <w:bookmarkEnd w:id="202"/>
      <w:proofErr w:type="spellEnd"/>
    </w:p>
    <w:p w14:paraId="32AD38EE" w14:textId="77777777" w:rsidR="00B22652" w:rsidRDefault="00B22652" w:rsidP="00B22652">
      <w:pPr>
        <w:pStyle w:val="Notaalopositor"/>
      </w:pPr>
      <w:r>
        <w:t>Debe enfatizarse que este modelo no es exitoso a la hora de predecir la dirección y cuantía de los flujos comerciales.</w:t>
      </w:r>
    </w:p>
    <w:p w14:paraId="3A6DCFF0" w14:textId="14000E3F" w:rsidR="00B22652" w:rsidRPr="00893BCA" w:rsidRDefault="00B22652" w:rsidP="00CE5E3F">
      <w:pPr>
        <w:pStyle w:val="Nivel1SM"/>
        <w:spacing w:before="0"/>
      </w:pPr>
      <w:r>
        <w:t>Con más de 2</w:t>
      </w:r>
      <w:r w:rsidR="00CE5E3F">
        <w:t> </w:t>
      </w:r>
      <w:r>
        <w:t xml:space="preserve">factores es </w:t>
      </w:r>
      <w:r>
        <w:rPr>
          <w:b/>
          <w:bCs/>
        </w:rPr>
        <w:t>difícil medir la intensidad factorial</w:t>
      </w:r>
      <w:r>
        <w:t xml:space="preserve"> y predecir el patrón de comercio. Por eso, el </w:t>
      </w:r>
      <w:r>
        <w:rPr>
          <w:b/>
          <w:bCs/>
        </w:rPr>
        <w:t xml:space="preserve">modelo de </w:t>
      </w:r>
      <w:r>
        <w:rPr>
          <w:b/>
          <w:bCs/>
          <w:smallCaps/>
        </w:rPr>
        <w:t>Heckscher-Ohlin-</w:t>
      </w:r>
      <w:proofErr w:type="spellStart"/>
      <w:r>
        <w:rPr>
          <w:b/>
          <w:bCs/>
          <w:smallCaps/>
        </w:rPr>
        <w:t>Vanek</w:t>
      </w:r>
      <w:proofErr w:type="spellEnd"/>
      <w:r>
        <w:t xml:space="preserve"> (o de contenido factorial) reconoce que en este escenario quizá no sea posible determinar la dirección en que se comercializarán </w:t>
      </w:r>
      <w:r>
        <w:rPr>
          <w:b/>
          <w:bCs/>
        </w:rPr>
        <w:t>bienes concretos</w:t>
      </w:r>
      <w:r>
        <w:t xml:space="preserve">, pero señala que, al menos, sí se podrá determinar el contenido factorial del </w:t>
      </w:r>
      <w:r w:rsidRPr="00B34C46">
        <w:rPr>
          <w:i/>
          <w:iCs/>
        </w:rPr>
        <w:t>conjunto</w:t>
      </w:r>
      <w:r>
        <w:t xml:space="preserve"> de exportaciones y del </w:t>
      </w:r>
      <w:r w:rsidRPr="00B34C46">
        <w:rPr>
          <w:i/>
          <w:iCs/>
        </w:rPr>
        <w:t>conjunto</w:t>
      </w:r>
      <w:r>
        <w:t xml:space="preserve"> de importaciones, e intentar relacionar dichos contenidos con las dotaciones factoriales de la economía. Tras este ejercicio </w:t>
      </w:r>
      <w:proofErr w:type="spellStart"/>
      <w:r>
        <w:rPr>
          <w:smallCaps/>
        </w:rPr>
        <w:t>Vanek</w:t>
      </w:r>
      <w:proofErr w:type="spellEnd"/>
      <w:r>
        <w:t xml:space="preserve"> postula que </w:t>
      </w:r>
      <w:r w:rsidRPr="005933E6">
        <w:rPr>
          <w:i/>
          <w:iCs/>
        </w:rPr>
        <w:t xml:space="preserve">un país será exportador neto de productos intensivos en los factores relativamente abundantes en su economía e importador neto de productos intensivos </w:t>
      </w:r>
      <w:r w:rsidRPr="005933E6">
        <w:rPr>
          <w:i/>
          <w:iCs/>
        </w:rPr>
        <w:lastRenderedPageBreak/>
        <w:t>en el factor relativamente escaso.</w:t>
      </w:r>
      <w:r>
        <w:t xml:space="preserve"> Esto es lo que se conoce como el </w:t>
      </w:r>
      <w:r w:rsidRPr="005933E6">
        <w:rPr>
          <w:b/>
          <w:bCs/>
        </w:rPr>
        <w:t>teorema de Heckscher-Ohlin-</w:t>
      </w:r>
      <w:proofErr w:type="spellStart"/>
      <w:r w:rsidRPr="005933E6">
        <w:rPr>
          <w:b/>
          <w:bCs/>
        </w:rPr>
        <w:t>Vanek</w:t>
      </w:r>
      <w:proofErr w:type="spellEnd"/>
      <w:r>
        <w:t xml:space="preserve"> y es una generalización del teorema de Heckscher-Ohlin. En cualquier caso, este modelo no ha resultado exitoso a la hora de predecir la dirección y cuantía de los flujos comerciales.</w:t>
      </w:r>
    </w:p>
    <w:p w14:paraId="4D9F6314" w14:textId="52F35E35" w:rsidR="00B22652" w:rsidRDefault="00B22652" w:rsidP="00B22652">
      <w:pPr>
        <w:pStyle w:val="Ttulo6"/>
      </w:pPr>
      <w:bookmarkStart w:id="207" w:name="_Ref112144516"/>
      <w:bookmarkStart w:id="208" w:name="_Toc141112739"/>
      <w:r>
        <w:t>Más de 2</w:t>
      </w:r>
      <w:r w:rsidR="00CE5E3F">
        <w:t> </w:t>
      </w:r>
      <w:r>
        <w:t>bienes</w:t>
      </w:r>
      <w:bookmarkEnd w:id="203"/>
      <w:bookmarkEnd w:id="204"/>
      <w:r>
        <w:t xml:space="preserve"> (</w:t>
      </w:r>
      <w:r>
        <w:rPr>
          <w:smallCaps/>
        </w:rPr>
        <w:t>Jones</w:t>
      </w:r>
      <w:r>
        <w:t xml:space="preserve"> y </w:t>
      </w:r>
      <w:proofErr w:type="spellStart"/>
      <w:r>
        <w:rPr>
          <w:smallCaps/>
        </w:rPr>
        <w:t>Deardo</w:t>
      </w:r>
      <w:r w:rsidR="00EB68AE">
        <w:rPr>
          <w:smallCaps/>
        </w:rPr>
        <w:t>r</w:t>
      </w:r>
      <w:r>
        <w:rPr>
          <w:smallCaps/>
        </w:rPr>
        <w:t>ff</w:t>
      </w:r>
      <w:proofErr w:type="spellEnd"/>
      <w:r>
        <w:t>)</w:t>
      </w:r>
      <w:bookmarkEnd w:id="207"/>
      <w:bookmarkEnd w:id="208"/>
    </w:p>
    <w:p w14:paraId="76A8E588" w14:textId="3A275A27" w:rsidR="00B22652" w:rsidRPr="00F16C61" w:rsidRDefault="00B22652" w:rsidP="00CE5E3F">
      <w:pPr>
        <w:pStyle w:val="Ttulo7"/>
        <w:spacing w:before="0"/>
      </w:pPr>
      <w:bookmarkStart w:id="209" w:name="_Toc141112740"/>
      <w:r>
        <w:t xml:space="preserve">Proposición de la cadena de </w:t>
      </w:r>
      <w:r>
        <w:rPr>
          <w:smallCaps/>
        </w:rPr>
        <w:t>Jones</w:t>
      </w:r>
      <w:r>
        <w:t xml:space="preserve"> (m</w:t>
      </w:r>
      <w:r w:rsidR="00CE5E3F">
        <w:t> </w:t>
      </w:r>
      <w:r w:rsidRPr="00F16C61">
        <w:t>bienes × 2</w:t>
      </w:r>
      <w:r w:rsidR="00CE5E3F">
        <w:t> </w:t>
      </w:r>
      <w:r w:rsidRPr="00F16C61">
        <w:t>factores × 2</w:t>
      </w:r>
      <w:r w:rsidR="00CE5E3F">
        <w:t> </w:t>
      </w:r>
      <w:r w:rsidRPr="00F16C61">
        <w:t>países)</w:t>
      </w:r>
      <w:bookmarkEnd w:id="209"/>
    </w:p>
    <w:p w14:paraId="487A887E" w14:textId="677618BE" w:rsidR="00B22652" w:rsidRPr="00207732" w:rsidRDefault="00B22652" w:rsidP="00A31DC0">
      <w:pPr>
        <w:pStyle w:val="Nivel1SM"/>
        <w:keepLines/>
        <w:spacing w:before="0"/>
        <w:rPr>
          <w:spacing w:val="-3"/>
        </w:rPr>
      </w:pPr>
      <w:r w:rsidRPr="00207732">
        <w:rPr>
          <w:spacing w:val="-3"/>
        </w:rPr>
        <w:t xml:space="preserve">El trabajo de </w:t>
      </w:r>
      <w:r w:rsidRPr="00207732">
        <w:rPr>
          <w:smallCaps/>
          <w:spacing w:val="-3"/>
        </w:rPr>
        <w:t>Jones</w:t>
      </w:r>
      <w:r w:rsidRPr="00207732">
        <w:rPr>
          <w:spacing w:val="-3"/>
        </w:rPr>
        <w:t xml:space="preserve">, en el que se especifica un modelo con </w:t>
      </w:r>
      <w:r w:rsidRPr="00207732">
        <w:rPr>
          <w:i/>
          <w:iCs/>
          <w:spacing w:val="-3"/>
        </w:rPr>
        <w:t>m</w:t>
      </w:r>
      <w:r w:rsidRPr="00207732">
        <w:rPr>
          <w:spacing w:val="-3"/>
        </w:rPr>
        <w:t xml:space="preserve"> bienes, 2</w:t>
      </w:r>
      <w:r w:rsidR="00CE5E3F" w:rsidRPr="00207732">
        <w:rPr>
          <w:spacing w:val="-3"/>
        </w:rPr>
        <w:t> </w:t>
      </w:r>
      <w:r w:rsidRPr="00207732">
        <w:rPr>
          <w:spacing w:val="-3"/>
        </w:rPr>
        <w:t>factores y 2</w:t>
      </w:r>
      <w:r w:rsidR="00CE5E3F" w:rsidRPr="00207732">
        <w:rPr>
          <w:spacing w:val="-3"/>
        </w:rPr>
        <w:t> </w:t>
      </w:r>
      <w:r w:rsidRPr="00207732">
        <w:rPr>
          <w:spacing w:val="-3"/>
        </w:rPr>
        <w:t xml:space="preserve">países, dio lugar a lo que se conoce como la </w:t>
      </w:r>
      <w:r w:rsidRPr="00207732">
        <w:rPr>
          <w:b/>
          <w:bCs/>
          <w:spacing w:val="-3"/>
        </w:rPr>
        <w:t xml:space="preserve">proposición de la cadena de </w:t>
      </w:r>
      <w:r w:rsidRPr="00207732">
        <w:rPr>
          <w:b/>
          <w:bCs/>
          <w:smallCaps/>
          <w:spacing w:val="-3"/>
        </w:rPr>
        <w:t>Jones</w:t>
      </w:r>
      <w:r w:rsidRPr="00207732">
        <w:rPr>
          <w:spacing w:val="-3"/>
        </w:rPr>
        <w:t>, que ordena los bienes de mayor a menor intensidad en el factor relativamente abundante, de forma que los bienes que son netamente exportados se sitúan en posiciones más elevadas del ranking que los bienes que son netamente importados.</w:t>
      </w:r>
    </w:p>
    <w:p w14:paraId="1FD32DCE" w14:textId="5D71F36A" w:rsidR="00B22652" w:rsidRDefault="00B22652" w:rsidP="00B22652">
      <w:pPr>
        <w:pStyle w:val="Ttulo7"/>
      </w:pPr>
      <w:bookmarkStart w:id="210" w:name="_Toc141112741"/>
      <w:r>
        <w:t xml:space="preserve">Teorema de </w:t>
      </w:r>
      <w:proofErr w:type="spellStart"/>
      <w:r>
        <w:rPr>
          <w:smallCaps/>
        </w:rPr>
        <w:t>Deardo</w:t>
      </w:r>
      <w:r w:rsidR="00EB68AE">
        <w:rPr>
          <w:smallCaps/>
        </w:rPr>
        <w:t>r</w:t>
      </w:r>
      <w:r>
        <w:rPr>
          <w:smallCaps/>
        </w:rPr>
        <w:t>ff</w:t>
      </w:r>
      <w:proofErr w:type="spellEnd"/>
      <w:r>
        <w:rPr>
          <w:smallCaps/>
        </w:rPr>
        <w:t xml:space="preserve"> </w:t>
      </w:r>
      <w:r>
        <w:t>(m</w:t>
      </w:r>
      <w:r w:rsidR="00CE5E3F">
        <w:t> </w:t>
      </w:r>
      <w:r w:rsidRPr="00F16C61">
        <w:t>bienes × 2</w:t>
      </w:r>
      <w:r w:rsidR="00CE5E3F">
        <w:t> </w:t>
      </w:r>
      <w:r w:rsidRPr="00F16C61">
        <w:t xml:space="preserve">factores × </w:t>
      </w:r>
      <w:r>
        <w:t>n</w:t>
      </w:r>
      <w:r w:rsidR="00CE5E3F">
        <w:t> </w:t>
      </w:r>
      <w:r w:rsidRPr="00F16C61">
        <w:t>países)</w:t>
      </w:r>
      <w:bookmarkEnd w:id="210"/>
    </w:p>
    <w:p w14:paraId="0390FE1F" w14:textId="06B86355" w:rsidR="00B22652" w:rsidRPr="00893BCA" w:rsidRDefault="00B22652" w:rsidP="00CE5E3F">
      <w:pPr>
        <w:pStyle w:val="Nivel1SM"/>
        <w:spacing w:before="0"/>
        <w:rPr>
          <w:iCs/>
        </w:rPr>
      </w:pPr>
      <w:proofErr w:type="spellStart"/>
      <w:r>
        <w:rPr>
          <w:smallCaps/>
        </w:rPr>
        <w:t>Deardo</w:t>
      </w:r>
      <w:r w:rsidR="00EB68AE">
        <w:rPr>
          <w:smallCaps/>
        </w:rPr>
        <w:t>r</w:t>
      </w:r>
      <w:r>
        <w:rPr>
          <w:smallCaps/>
        </w:rPr>
        <w:t>ff</w:t>
      </w:r>
      <w:proofErr w:type="spellEnd"/>
      <w:r w:rsidRPr="00893BCA">
        <w:rPr>
          <w:iCs/>
        </w:rPr>
        <w:t xml:space="preserve"> </w:t>
      </w:r>
      <w:r>
        <w:rPr>
          <w:iCs/>
        </w:rPr>
        <w:t xml:space="preserve">amplió la proposición de la cadena al caso con </w:t>
      </w:r>
      <w:r>
        <w:rPr>
          <w:iCs/>
          <w:u w:val="single"/>
        </w:rPr>
        <w:t>varios países</w:t>
      </w:r>
      <w:r>
        <w:rPr>
          <w:iCs/>
        </w:rPr>
        <w:t xml:space="preserve">, demostrando lo que hoy se conoce como </w:t>
      </w:r>
      <w:r>
        <w:rPr>
          <w:b/>
          <w:bCs/>
          <w:iCs/>
        </w:rPr>
        <w:t xml:space="preserve">teorema de </w:t>
      </w:r>
      <w:proofErr w:type="spellStart"/>
      <w:r>
        <w:rPr>
          <w:b/>
          <w:bCs/>
          <w:iCs/>
          <w:smallCaps/>
        </w:rPr>
        <w:t>Deardo</w:t>
      </w:r>
      <w:r w:rsidR="00EB68AE">
        <w:rPr>
          <w:b/>
          <w:bCs/>
          <w:iCs/>
          <w:smallCaps/>
        </w:rPr>
        <w:t>r</w:t>
      </w:r>
      <w:r>
        <w:rPr>
          <w:b/>
          <w:bCs/>
          <w:iCs/>
          <w:smallCaps/>
        </w:rPr>
        <w:t>ff</w:t>
      </w:r>
      <w:proofErr w:type="spellEnd"/>
      <w:r>
        <w:rPr>
          <w:iCs/>
        </w:rPr>
        <w:t>: cuando existen más de 2</w:t>
      </w:r>
      <w:r w:rsidR="00CE5E3F">
        <w:rPr>
          <w:iCs/>
        </w:rPr>
        <w:t> </w:t>
      </w:r>
      <w:r>
        <w:rPr>
          <w:iCs/>
        </w:rPr>
        <w:t>bienes, las exportaciones de cada país serán al menos tan intensivas en capital como las exportaciones de los países menos capital-abundantes, y al menos tan intensivas en trabajo como las exportaciones de los países con menor abundancia relativa de ese factor.</w:t>
      </w:r>
    </w:p>
    <w:p w14:paraId="4F1866BF" w14:textId="77777777" w:rsidR="00B22652" w:rsidRDefault="00B22652" w:rsidP="00B22652">
      <w:pPr>
        <w:pStyle w:val="Ttulo6"/>
      </w:pPr>
      <w:bookmarkStart w:id="211" w:name="_Toc89250954"/>
      <w:bookmarkStart w:id="212" w:name="_Toc89251066"/>
      <w:bookmarkStart w:id="213" w:name="_Ref111386323"/>
      <w:bookmarkStart w:id="214" w:name="_Toc111386462"/>
      <w:bookmarkStart w:id="215" w:name="_Ref112144522"/>
      <w:bookmarkStart w:id="216" w:name="_Toc141112742"/>
      <w:bookmarkEnd w:id="205"/>
      <w:bookmarkEnd w:id="206"/>
      <w:r>
        <w:t>No movilidad interna perfecta de factores: Modelo de factores específicos Ricardo-Viner (</w:t>
      </w:r>
      <w:r>
        <w:rPr>
          <w:smallCaps/>
        </w:rPr>
        <w:t>Jones</w:t>
      </w:r>
      <w:r>
        <w:t xml:space="preserve"> y </w:t>
      </w:r>
      <w:r>
        <w:rPr>
          <w:smallCaps/>
        </w:rPr>
        <w:t>Samuelson</w:t>
      </w:r>
      <w:r>
        <w:t>)</w:t>
      </w:r>
      <w:bookmarkEnd w:id="211"/>
      <w:bookmarkEnd w:id="212"/>
      <w:bookmarkEnd w:id="213"/>
      <w:bookmarkEnd w:id="214"/>
      <w:bookmarkEnd w:id="215"/>
      <w:bookmarkEnd w:id="216"/>
    </w:p>
    <w:p w14:paraId="762A94B6" w14:textId="77777777" w:rsidR="00B22652" w:rsidRDefault="00B22652" w:rsidP="00B22652">
      <w:pPr>
        <w:pStyle w:val="Notaalopositor"/>
      </w:pPr>
      <w:r>
        <w:t>Modelo muy apropiado para analizar los efectos del comercio internacional sobre la distribución de la renta.</w:t>
      </w:r>
    </w:p>
    <w:p w14:paraId="12D6FFE3" w14:textId="77777777" w:rsidR="00B22652" w:rsidRDefault="00B22652" w:rsidP="00B22652">
      <w:pPr>
        <w:pStyle w:val="Ttulo7"/>
      </w:pPr>
      <w:bookmarkStart w:id="217" w:name="_Toc141112743"/>
      <w:r>
        <w:t>Idea</w:t>
      </w:r>
      <w:bookmarkEnd w:id="217"/>
    </w:p>
    <w:p w14:paraId="5D2353F9" w14:textId="77777777" w:rsidR="00B22652" w:rsidRDefault="00B22652" w:rsidP="00CE5E3F">
      <w:pPr>
        <w:pStyle w:val="Nivel1SM"/>
        <w:spacing w:before="0"/>
      </w:pPr>
      <w:r>
        <w:t xml:space="preserve">El modelo de factores específicos se puede interpretar como </w:t>
      </w:r>
      <w:r>
        <w:rPr>
          <w:b/>
          <w:bCs/>
        </w:rPr>
        <w:t>una versión a corto plazo del modelo de Heckscher-Ohlin-Samuelson</w:t>
      </w:r>
      <w:r>
        <w:t xml:space="preserve"> en el que, por tanto, no hay movilidad plena de todos los factores productivos dentro de un país.</w:t>
      </w:r>
    </w:p>
    <w:p w14:paraId="2F594D40" w14:textId="77777777" w:rsidR="00B22652" w:rsidRDefault="00B22652" w:rsidP="00B22652">
      <w:pPr>
        <w:pStyle w:val="Ttulo7"/>
      </w:pPr>
      <w:bookmarkStart w:id="218" w:name="_Toc141112744"/>
      <w:bookmarkStart w:id="219" w:name="_Toc111386463"/>
      <w:r>
        <w:t>Modelo</w:t>
      </w:r>
      <w:bookmarkEnd w:id="218"/>
    </w:p>
    <w:p w14:paraId="0FF56945" w14:textId="77777777" w:rsidR="00B22652" w:rsidRDefault="00B22652" w:rsidP="00B22652">
      <w:pPr>
        <w:pStyle w:val="Ttulo8"/>
      </w:pPr>
      <w:r>
        <w:t>Supuestos</w:t>
      </w:r>
      <w:bookmarkEnd w:id="219"/>
    </w:p>
    <w:p w14:paraId="54D42773" w14:textId="2F33CEED" w:rsidR="00B22652" w:rsidRDefault="00B22652" w:rsidP="000E7BD7">
      <w:pPr>
        <w:pStyle w:val="Nivel1SM"/>
        <w:keepNext/>
        <w:spacing w:before="0" w:after="0"/>
      </w:pPr>
      <w:r>
        <w:t xml:space="preserve">Partimos de los mismos supuestos que en el modelo de </w:t>
      </w:r>
      <w:r>
        <w:rPr>
          <w:smallCaps/>
        </w:rPr>
        <w:t>Heckscher-Ohlin-Samuelson</w:t>
      </w:r>
      <w:r>
        <w:t>, pero con 3</w:t>
      </w:r>
      <w:r w:rsidR="000E7BD7">
        <w:t> </w:t>
      </w:r>
      <w:r>
        <w:t>factores productivos:</w:t>
      </w:r>
    </w:p>
    <w:p w14:paraId="69FA4722" w14:textId="740A861F" w:rsidR="00B22652" w:rsidRDefault="00B22652" w:rsidP="00B22652">
      <w:pPr>
        <w:pStyle w:val="Nivel2SM"/>
      </w:pPr>
      <w:r>
        <w:t>1</w:t>
      </w:r>
      <w:r w:rsidR="000E7BD7">
        <w:t> </w:t>
      </w:r>
      <w:r>
        <w:t>factor común a los dos sectores: trabajo, que es perfectamente móvil entre sectores e inmóvil entre países.</w:t>
      </w:r>
    </w:p>
    <w:p w14:paraId="4187D3D2" w14:textId="32BBF97C" w:rsidR="00B22652" w:rsidRDefault="00B22652" w:rsidP="00B22652">
      <w:pPr>
        <w:pStyle w:val="Nivel2SM"/>
      </w:pPr>
      <w:r>
        <w:t>2</w:t>
      </w:r>
      <w:r w:rsidR="000E7BD7">
        <w:t> </w:t>
      </w:r>
      <w:r>
        <w:t>factores específicos: capital para el bien</w:t>
      </w:r>
      <w:r w:rsidR="0014134A">
        <w:t> </w:t>
      </w:r>
      <w:r>
        <w:rPr>
          <w:i/>
          <w:iCs/>
        </w:rPr>
        <w:t>X</w:t>
      </w:r>
      <w:r>
        <w:t xml:space="preserve"> (</w:t>
      </w:r>
      <m:oMath>
        <m:sSub>
          <m:sSubPr>
            <m:ctrlPr>
              <w:rPr>
                <w:rFonts w:ascii="Cambria Math" w:hAnsi="Cambria Math"/>
                <w:i/>
                <w:iCs/>
              </w:rPr>
            </m:ctrlPr>
          </m:sSubPr>
          <m:e>
            <m:r>
              <m:rPr>
                <m:nor/>
              </m:rPr>
              <w:rPr>
                <w:i/>
                <w:iCs/>
              </w:rPr>
              <m:t>K</m:t>
            </m:r>
          </m:e>
          <m:sub>
            <m:r>
              <m:rPr>
                <m:nor/>
              </m:rPr>
              <w:rPr>
                <w:i/>
                <w:iCs/>
              </w:rPr>
              <m:t>X</m:t>
            </m:r>
          </m:sub>
        </m:sSub>
      </m:oMath>
      <w:r>
        <w:t>) y capital para el bien</w:t>
      </w:r>
      <w:r w:rsidR="0014134A">
        <w:t> </w:t>
      </w:r>
      <w:r>
        <w:rPr>
          <w:i/>
          <w:iCs/>
        </w:rPr>
        <w:t>Y</w:t>
      </w:r>
      <w:r>
        <w:t xml:space="preserve"> (</w:t>
      </w:r>
      <m:oMath>
        <m:sSub>
          <m:sSubPr>
            <m:ctrlPr>
              <w:rPr>
                <w:rFonts w:ascii="Cambria Math" w:hAnsi="Cambria Math"/>
                <w:i/>
                <w:iCs/>
              </w:rPr>
            </m:ctrlPr>
          </m:sSubPr>
          <m:e>
            <m:r>
              <m:rPr>
                <m:nor/>
              </m:rPr>
              <w:rPr>
                <w:i/>
                <w:iCs/>
              </w:rPr>
              <m:t>K</m:t>
            </m:r>
          </m:e>
          <m:sub>
            <m:r>
              <m:rPr>
                <m:nor/>
              </m:rPr>
              <w:rPr>
                <w:i/>
                <w:iCs/>
              </w:rPr>
              <m:t>Y</m:t>
            </m:r>
          </m:sub>
        </m:sSub>
      </m:oMath>
      <w:r>
        <w:t>), por lo que son inmóviles.</w:t>
      </w:r>
    </w:p>
    <w:p w14:paraId="7DAB1C3A" w14:textId="0D0F0766" w:rsidR="003D45DC" w:rsidRDefault="003D45DC" w:rsidP="003D45DC">
      <w:pPr>
        <w:pStyle w:val="Nivel1SM"/>
        <w:keepNext/>
        <w:spacing w:after="0"/>
      </w:pPr>
      <w:r>
        <w:t>El resultado de este modelo será que la remuneración del factor trabajo será igual en ambos sectores, pero la remuneración de los factores específicos será diferente.</w:t>
      </w:r>
    </w:p>
    <w:p w14:paraId="37B0905E" w14:textId="346D8384" w:rsidR="003D45DC" w:rsidRPr="001216BB" w:rsidRDefault="003D45DC" w:rsidP="003D45DC">
      <w:pPr>
        <w:pStyle w:val="Nivel2SM"/>
      </w:pPr>
      <w:r>
        <w:t>Esto se debe a que, como el factor trabajo es homogéneo y se puede mover libremente, se moverá de un sector a otro hasta que los salarios se igualen.</w:t>
      </w:r>
    </w:p>
    <w:p w14:paraId="12D5EB6B" w14:textId="77777777" w:rsidR="00B22652" w:rsidRDefault="00B22652" w:rsidP="00B22652">
      <w:pPr>
        <w:pStyle w:val="Ttulo8"/>
      </w:pPr>
      <w:bookmarkStart w:id="220" w:name="_Toc111386464"/>
      <w:r>
        <w:t>Desarrollo</w:t>
      </w:r>
      <w:bookmarkEnd w:id="220"/>
    </w:p>
    <w:p w14:paraId="33B53054" w14:textId="77777777" w:rsidR="00B22652" w:rsidRDefault="00B22652" w:rsidP="000E7BD7">
      <w:pPr>
        <w:pStyle w:val="Nivel1SM"/>
        <w:keepNext/>
        <w:spacing w:before="0" w:after="0"/>
      </w:pPr>
      <w:r>
        <w:rPr>
          <w:b/>
          <w:bCs/>
        </w:rPr>
        <w:t>Gráficamente</w:t>
      </w:r>
      <w:r>
        <w:t>, en el eje vertical se mide el salario y el valor de la productividad marginal (que, en competencia perfecta, es igual a la demanda de trabajo).</w:t>
      </w:r>
    </w:p>
    <w:p w14:paraId="490BD2CB" w14:textId="7EC92880" w:rsidR="00B22652" w:rsidRDefault="00B22652" w:rsidP="00B22652">
      <w:pPr>
        <w:pStyle w:val="Nivel2SM"/>
      </w:pPr>
      <w:r>
        <w:t>Las curvas del valor de la productividad marginal no tienen por qué ser iguales para los 2</w:t>
      </w:r>
      <w:r w:rsidR="00946443">
        <w:t> </w:t>
      </w:r>
      <w:r>
        <w:t xml:space="preserve">sectores, ya que, aunque la tecnología sea la misma, las dotaciones del factor específico no tienen por qué serlo, por lo que la productividad marginal del trabajo puede ser diferente (concretamente, asumiendo que las derivadas cruzadas son positivas, a mayor dotación del factor específico, </w:t>
      </w:r>
      <w:proofErr w:type="spellStart"/>
      <w:r>
        <w:rPr>
          <w:i/>
          <w:iCs/>
        </w:rPr>
        <w:t>ceteris</w:t>
      </w:r>
      <w:proofErr w:type="spellEnd"/>
      <w:r>
        <w:rPr>
          <w:i/>
          <w:iCs/>
        </w:rPr>
        <w:t xml:space="preserve"> </w:t>
      </w:r>
      <w:proofErr w:type="spellStart"/>
      <w:r>
        <w:rPr>
          <w:i/>
          <w:iCs/>
        </w:rPr>
        <w:t>paribus</w:t>
      </w:r>
      <w:proofErr w:type="spellEnd"/>
      <w:r>
        <w:t xml:space="preserve">, mayor será la demanda de trabajo –i.e. la curva </w:t>
      </w:r>
      <m:oMath>
        <m:r>
          <m:rPr>
            <m:nor/>
          </m:rPr>
          <w:rPr>
            <w:i/>
            <w:iCs/>
          </w:rPr>
          <m:t>P</m:t>
        </m:r>
        <m:r>
          <w:rPr>
            <w:rFonts w:ascii="Cambria Math" w:hAnsi="Cambria Math"/>
          </w:rPr>
          <m:t>∙</m:t>
        </m:r>
        <m:r>
          <m:rPr>
            <m:nor/>
          </m:rPr>
          <w:rPr>
            <w:i/>
            <w:iCs/>
          </w:rPr>
          <m:t>PMgL</m:t>
        </m:r>
      </m:oMath>
      <w:r>
        <w:rPr>
          <w:rFonts w:eastAsiaTheme="minorEastAsia"/>
          <w:iCs/>
        </w:rPr>
        <w:t xml:space="preserve"> será más alta</w:t>
      </w:r>
      <w:r>
        <w:t>–, ya que cada trabajador será más productivo).</w:t>
      </w:r>
    </w:p>
    <w:p w14:paraId="65A28C23" w14:textId="750034FF" w:rsidR="00B22652" w:rsidRDefault="00B22652" w:rsidP="00B22652">
      <w:pPr>
        <w:pStyle w:val="Ttuloimagen"/>
      </w:pPr>
      <w:r>
        <w:lastRenderedPageBreak/>
        <w:t>Imagen</w:t>
      </w:r>
      <w:r w:rsidR="000E7BD7">
        <w:t> </w:t>
      </w:r>
      <w:r>
        <w:fldChar w:fldCharType="begin"/>
      </w:r>
      <w:r>
        <w:instrText xml:space="preserve"> SEQ Ilustración \* ARABIC </w:instrText>
      </w:r>
      <w:r>
        <w:fldChar w:fldCharType="separate"/>
      </w:r>
      <w:r w:rsidR="006E2537">
        <w:t>11</w:t>
      </w:r>
      <w:r>
        <w:fldChar w:fldCharType="end"/>
      </w:r>
      <w:r w:rsidRPr="008A61CF">
        <w:rPr>
          <w:smallCaps w:val="0"/>
        </w:rPr>
        <w:t xml:space="preserve">.– </w:t>
      </w:r>
      <w:r>
        <w:rPr>
          <w:i/>
          <w:iCs/>
          <w:smallCaps w:val="0"/>
        </w:rPr>
        <w:t xml:space="preserve">Modelo de </w:t>
      </w:r>
      <w:r w:rsidRPr="008A61CF">
        <w:rPr>
          <w:i/>
          <w:iCs/>
          <w:smallCaps w:val="0"/>
        </w:rPr>
        <w:t>factor</w:t>
      </w:r>
      <w:r>
        <w:rPr>
          <w:i/>
          <w:iCs/>
          <w:smallCaps w:val="0"/>
        </w:rPr>
        <w:t>es</w:t>
      </w:r>
      <w:r w:rsidRPr="008A61CF">
        <w:rPr>
          <w:i/>
          <w:iCs/>
          <w:smallCaps w:val="0"/>
        </w:rPr>
        <w:t xml:space="preserve"> específico</w:t>
      </w:r>
      <w:r>
        <w:rPr>
          <w:i/>
          <w:iCs/>
          <w:smallCaps w:val="0"/>
        </w:rPr>
        <w:t>s</w:t>
      </w:r>
    </w:p>
    <w:p w14:paraId="27E7051D" w14:textId="77777777" w:rsidR="00B22652" w:rsidRDefault="00B22652" w:rsidP="00B22652">
      <w:pPr>
        <w:pStyle w:val="Imagen"/>
      </w:pPr>
      <w:r>
        <w:drawing>
          <wp:inline distT="0" distB="0" distL="0" distR="0" wp14:anchorId="1A32886F" wp14:editId="1FA8BB68">
            <wp:extent cx="3840001" cy="2160000"/>
            <wp:effectExtent l="0" t="0" r="8255" b="0"/>
            <wp:docPr id="67" name="Imagen 6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 67" descr="Gráfico, Gráfico de líneas&#10;&#10;Descripción generada automáticament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40001" cy="2160000"/>
                    </a:xfrm>
                    <a:prstGeom prst="rect">
                      <a:avLst/>
                    </a:prstGeom>
                  </pic:spPr>
                </pic:pic>
              </a:graphicData>
            </a:graphic>
          </wp:inline>
        </w:drawing>
      </w:r>
    </w:p>
    <w:p w14:paraId="64BC00AD" w14:textId="77777777" w:rsidR="00B22652" w:rsidRPr="00310173" w:rsidRDefault="00B22652" w:rsidP="00B22652">
      <w:pPr>
        <w:pStyle w:val="PiedeImagen"/>
        <w:rPr>
          <w:i w:val="0"/>
          <w:iCs/>
        </w:rPr>
      </w:pPr>
      <w:r>
        <w:t>Fuente</w:t>
      </w:r>
      <w:r>
        <w:rPr>
          <w:i w:val="0"/>
          <w:iCs/>
        </w:rPr>
        <w:t>: Elaboración propia</w:t>
      </w:r>
    </w:p>
    <w:p w14:paraId="1B72D035" w14:textId="77777777" w:rsidR="00B22652" w:rsidRDefault="00B22652" w:rsidP="00B22652">
      <w:pPr>
        <w:pStyle w:val="Nivel1SM"/>
        <w:keepNext/>
        <w:spacing w:after="0"/>
      </w:pPr>
      <w:r>
        <w:rPr>
          <w:b/>
          <w:bCs/>
        </w:rPr>
        <w:t>Estática comparativa</w:t>
      </w:r>
      <w:r>
        <w:t xml:space="preserve">. Al igual que veíamos en el modelo de </w:t>
      </w:r>
      <w:r>
        <w:rPr>
          <w:smallCaps/>
        </w:rPr>
        <w:t>Heckscher-Ohlin-Samuelson</w:t>
      </w:r>
      <w:r>
        <w:t>, vamos a ver qué pasa cuando varían el precio de los bienes o la dotación de los factores productivos.</w:t>
      </w:r>
    </w:p>
    <w:p w14:paraId="1EAA2F30" w14:textId="2C3D102E" w:rsidR="00B22652" w:rsidRDefault="00B22652" w:rsidP="00B22652">
      <w:pPr>
        <w:pStyle w:val="Nivel2SM"/>
      </w:pPr>
      <w:r w:rsidRPr="00F16425">
        <w:rPr>
          <w:i/>
          <w:u w:val="single"/>
        </w:rPr>
        <w:t>Aumento del precio de un bien</w:t>
      </w:r>
      <w:r>
        <w:t>: Si aumenta el precio del bien</w:t>
      </w:r>
      <w:r w:rsidR="0014134A">
        <w:t> </w:t>
      </w:r>
      <w:r>
        <w:rPr>
          <w:i/>
        </w:rPr>
        <w:t>Y</w:t>
      </w:r>
      <w:r>
        <w:t xml:space="preserve">, la demanda de trabajo en ese sector aumentará (i.e. la curva </w:t>
      </w:r>
      <m:oMath>
        <m:sSub>
          <m:sSubPr>
            <m:ctrlPr>
              <w:rPr>
                <w:rFonts w:ascii="Cambria Math" w:hAnsi="Cambria Math"/>
                <w:i/>
              </w:rPr>
            </m:ctrlPr>
          </m:sSubPr>
          <m:e>
            <m:r>
              <m:rPr>
                <m:nor/>
              </m:rPr>
              <w:rPr>
                <w:i/>
              </w:rPr>
              <m:t>P</m:t>
            </m:r>
          </m:e>
          <m:sub>
            <m:r>
              <m:rPr>
                <m:nor/>
              </m:rPr>
              <w:rPr>
                <w:i/>
              </w:rPr>
              <m:t>Y</m:t>
            </m:r>
          </m:sub>
        </m:sSub>
        <m:r>
          <w:rPr>
            <w:rFonts w:ascii="Cambria Math" w:hAnsi="Cambria Math"/>
          </w:rPr>
          <m:t>∙</m:t>
        </m:r>
        <m:sSub>
          <m:sSubPr>
            <m:ctrlPr>
              <w:rPr>
                <w:rFonts w:ascii="Cambria Math" w:hAnsi="Cambria Math"/>
                <w:i/>
              </w:rPr>
            </m:ctrlPr>
          </m:sSubPr>
          <m:e>
            <m:r>
              <m:rPr>
                <m:nor/>
              </m:rPr>
              <w:rPr>
                <w:i/>
              </w:rPr>
              <m:t>PMgL</m:t>
            </m:r>
          </m:e>
          <m:sub>
            <m:r>
              <m:rPr>
                <m:nor/>
              </m:rPr>
              <w:rPr>
                <w:i/>
              </w:rPr>
              <m:t>Y</m:t>
            </m:r>
          </m:sub>
        </m:sSub>
      </m:oMath>
      <w:r>
        <w:rPr>
          <w:rFonts w:eastAsiaTheme="minorEastAsia"/>
        </w:rPr>
        <w:t xml:space="preserve"> se desplazará hacia arriba porque aumenta </w:t>
      </w:r>
      <m:oMath>
        <m:sSub>
          <m:sSubPr>
            <m:ctrlPr>
              <w:rPr>
                <w:rFonts w:ascii="Cambria Math" w:hAnsi="Cambria Math"/>
                <w:i/>
              </w:rPr>
            </m:ctrlPr>
          </m:sSubPr>
          <m:e>
            <m:r>
              <m:rPr>
                <m:nor/>
              </m:rPr>
              <w:rPr>
                <w:i/>
              </w:rPr>
              <m:t>P</m:t>
            </m:r>
          </m:e>
          <m:sub>
            <m:r>
              <m:rPr>
                <m:nor/>
              </m:rPr>
              <w:rPr>
                <w:i/>
              </w:rPr>
              <m:t>Y</m:t>
            </m:r>
          </m:sub>
        </m:sSub>
      </m:oMath>
      <w:r>
        <w:rPr>
          <w:rFonts w:eastAsiaTheme="minorEastAsia"/>
        </w:rPr>
        <w:t>), lo que hará aumentar el salario de la economía aunque menos que proporcionalmente, ya que algunos trabajadores del sector</w:t>
      </w:r>
      <w:r w:rsidR="0014134A">
        <w:rPr>
          <w:rFonts w:eastAsiaTheme="minorEastAsia"/>
        </w:rPr>
        <w:t> </w:t>
      </w:r>
      <w:r w:rsidRPr="00226E84">
        <w:rPr>
          <w:rFonts w:eastAsiaTheme="minorEastAsia"/>
          <w:i/>
        </w:rPr>
        <w:t>X</w:t>
      </w:r>
      <w:r>
        <w:rPr>
          <w:rFonts w:eastAsiaTheme="minorEastAsia"/>
        </w:rPr>
        <w:t xml:space="preserve"> </w:t>
      </w:r>
      <w:r w:rsidRPr="00226E84">
        <w:t>se</w:t>
      </w:r>
      <w:r>
        <w:t xml:space="preserve"> desplazan al de </w:t>
      </w:r>
      <w:r>
        <w:rPr>
          <w:i/>
        </w:rPr>
        <w:t>Y</w:t>
      </w:r>
      <w:r>
        <w:t xml:space="preserve">, lo que causará una disminución de </w:t>
      </w:r>
      <m:oMath>
        <m:sSub>
          <m:sSubPr>
            <m:ctrlPr>
              <w:rPr>
                <w:rFonts w:ascii="Cambria Math" w:hAnsi="Cambria Math"/>
                <w:i/>
              </w:rPr>
            </m:ctrlPr>
          </m:sSubPr>
          <m:e>
            <m:r>
              <m:rPr>
                <m:nor/>
              </m:rPr>
              <w:rPr>
                <w:i/>
              </w:rPr>
              <m:t>PMgL</m:t>
            </m:r>
          </m:e>
          <m:sub>
            <m:r>
              <m:rPr>
                <m:nor/>
              </m:rPr>
              <w:rPr>
                <w:i/>
              </w:rPr>
              <m:t>Y</m:t>
            </m:r>
          </m:sub>
        </m:sSub>
      </m:oMath>
      <w:r>
        <w:t xml:space="preserve"> contrarrestando el aumento.</w:t>
      </w:r>
    </w:p>
    <w:p w14:paraId="01E1052E" w14:textId="77777777" w:rsidR="00B22652" w:rsidRDefault="00B22652" w:rsidP="00B22652">
      <w:pPr>
        <w:pStyle w:val="Nivel2SM"/>
        <w:numPr>
          <w:ilvl w:val="0"/>
          <w:numId w:val="0"/>
        </w:numPr>
        <w:ind w:left="567"/>
      </w:pPr>
      <w:r>
        <w:t xml:space="preserve">En conclusión, y en contraste con el teorema de </w:t>
      </w:r>
      <w:proofErr w:type="spellStart"/>
      <w:r>
        <w:rPr>
          <w:smallCaps/>
        </w:rPr>
        <w:t>Stolper</w:t>
      </w:r>
      <w:proofErr w:type="spellEnd"/>
      <w:r>
        <w:rPr>
          <w:smallCaps/>
        </w:rPr>
        <w:t>-Samuelson</w:t>
      </w:r>
      <w:r>
        <w:t xml:space="preserve">, </w:t>
      </w:r>
      <w:r w:rsidRPr="00F16425">
        <w:t>en el modelo de factores específicos el aumento del precio relativo de un bien aumenta la retribución real del facto</w:t>
      </w:r>
      <w:r>
        <w:t>r</w:t>
      </w:r>
      <w:r w:rsidRPr="00F16425">
        <w:t xml:space="preserve"> específico en ese sector, disminuye la del otro sector, y produce un efecto ambiguo en la remuneración real del factor móvil.</w:t>
      </w:r>
    </w:p>
    <w:p w14:paraId="309066CA" w14:textId="4F410978" w:rsidR="00B22652" w:rsidRDefault="00B22652" w:rsidP="00B22652">
      <w:pPr>
        <w:pStyle w:val="Ttuloimagen"/>
      </w:pPr>
      <w:r>
        <w:t>Imagen</w:t>
      </w:r>
      <w:r w:rsidR="000E7BD7">
        <w:t> </w:t>
      </w:r>
      <w:r>
        <w:fldChar w:fldCharType="begin"/>
      </w:r>
      <w:r>
        <w:instrText xml:space="preserve"> SEQ Ilustración \* ARABIC </w:instrText>
      </w:r>
      <w:r>
        <w:fldChar w:fldCharType="separate"/>
      </w:r>
      <w:r w:rsidR="006E2537">
        <w:t>12</w:t>
      </w:r>
      <w:r>
        <w:fldChar w:fldCharType="end"/>
      </w:r>
      <w:r w:rsidRPr="008D5F6C">
        <w:t xml:space="preserve">.– </w:t>
      </w:r>
      <w:r>
        <w:rPr>
          <w:i/>
          <w:iCs/>
          <w:smallCaps w:val="0"/>
        </w:rPr>
        <w:t>Aumento del precio de un bien en el modelo de factores específicos</w:t>
      </w:r>
    </w:p>
    <w:p w14:paraId="2EC42C40" w14:textId="77777777" w:rsidR="00B22652" w:rsidRDefault="00B22652" w:rsidP="00B22652">
      <w:pPr>
        <w:pStyle w:val="Imagen"/>
      </w:pPr>
      <w:r>
        <w:drawing>
          <wp:inline distT="0" distB="0" distL="0" distR="0" wp14:anchorId="272A3749" wp14:editId="1997AF55">
            <wp:extent cx="3840091" cy="2160000"/>
            <wp:effectExtent l="0" t="0" r="8255" b="0"/>
            <wp:docPr id="57" name="Imagen 57"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Gráfico, Diagrama, Gráfico de líneas&#10;&#10;Descripción generada automáticam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40091" cy="2160000"/>
                    </a:xfrm>
                    <a:prstGeom prst="rect">
                      <a:avLst/>
                    </a:prstGeom>
                  </pic:spPr>
                </pic:pic>
              </a:graphicData>
            </a:graphic>
          </wp:inline>
        </w:drawing>
      </w:r>
    </w:p>
    <w:p w14:paraId="36E26E10" w14:textId="77777777" w:rsidR="00B22652" w:rsidRPr="00310173" w:rsidRDefault="00B22652" w:rsidP="00B22652">
      <w:pPr>
        <w:pStyle w:val="PiedeImagen"/>
        <w:rPr>
          <w:i w:val="0"/>
          <w:iCs/>
        </w:rPr>
      </w:pPr>
      <w:r>
        <w:t>Fuente</w:t>
      </w:r>
      <w:r>
        <w:rPr>
          <w:i w:val="0"/>
          <w:iCs/>
        </w:rPr>
        <w:t>: Elaboración propia</w:t>
      </w:r>
    </w:p>
    <w:p w14:paraId="27A53B59" w14:textId="77777777" w:rsidR="00B22652" w:rsidRDefault="00B22652" w:rsidP="00B22652">
      <w:pPr>
        <w:pStyle w:val="Nivel2SM"/>
        <w:keepNext/>
        <w:spacing w:after="0"/>
      </w:pPr>
      <w:r w:rsidRPr="00F16425">
        <w:rPr>
          <w:i/>
          <w:iCs/>
          <w:u w:val="single"/>
        </w:rPr>
        <w:t>Variación en la dotación de factores</w:t>
      </w:r>
      <w:r>
        <w:t xml:space="preserve"> (p.ej.  por crecimiento económico):</w:t>
      </w:r>
    </w:p>
    <w:p w14:paraId="08E28F84" w14:textId="03AF95FB" w:rsidR="00B22652" w:rsidRPr="00F16C61" w:rsidRDefault="00B22652" w:rsidP="00B22652">
      <w:pPr>
        <w:pStyle w:val="Nivel3SM"/>
        <w:rPr>
          <w:rFonts w:eastAsiaTheme="minorEastAsia"/>
        </w:rPr>
      </w:pPr>
      <w:r>
        <w:rPr>
          <w:i/>
          <w:iCs/>
        </w:rPr>
        <w:t>Incremento en la dotación de un factor específico</w:t>
      </w:r>
      <w:r>
        <w:t xml:space="preserve"> (p.ej. </w:t>
      </w:r>
      <m:oMath>
        <m:sSub>
          <m:sSubPr>
            <m:ctrlPr>
              <w:rPr>
                <w:rFonts w:ascii="Cambria Math" w:hAnsi="Cambria Math"/>
                <w:i/>
                <w:iCs/>
              </w:rPr>
            </m:ctrlPr>
          </m:sSubPr>
          <m:e>
            <m:r>
              <m:rPr>
                <m:nor/>
              </m:rPr>
              <w:rPr>
                <w:i/>
                <w:iCs/>
              </w:rPr>
              <m:t>K</m:t>
            </m:r>
          </m:e>
          <m:sub>
            <m:r>
              <m:rPr>
                <m:nor/>
              </m:rPr>
              <w:rPr>
                <w:i/>
                <w:iCs/>
              </w:rPr>
              <m:t>Y</m:t>
            </m:r>
          </m:sub>
        </m:sSub>
      </m:oMath>
      <w:r>
        <w:t xml:space="preserve">): </w:t>
      </w:r>
      <w:r w:rsidR="00ED4147">
        <w:t>L</w:t>
      </w:r>
      <w:r>
        <w:t xml:space="preserve">a demanda de trabajo del sector de </w:t>
      </w:r>
      <w:r>
        <w:rPr>
          <w:i/>
          <w:iCs/>
        </w:rPr>
        <w:t>Y</w:t>
      </w:r>
      <w:r>
        <w:t xml:space="preserve"> aumentará (i.e. la curva </w:t>
      </w:r>
      <m:oMath>
        <m:sSub>
          <m:sSubPr>
            <m:ctrlPr>
              <w:rPr>
                <w:rFonts w:ascii="Cambria Math" w:hAnsi="Cambria Math"/>
                <w:i/>
                <w:iCs/>
              </w:rPr>
            </m:ctrlPr>
          </m:sSubPr>
          <m:e>
            <m:r>
              <m:rPr>
                <m:nor/>
              </m:rPr>
              <w:rPr>
                <w:i/>
                <w:iCs/>
              </w:rPr>
              <m:t>P</m:t>
            </m:r>
          </m:e>
          <m:sub>
            <m:r>
              <m:rPr>
                <m:nor/>
              </m:rPr>
              <w:rPr>
                <w:i/>
                <w:iCs/>
              </w:rPr>
              <m:t>Y</m:t>
            </m:r>
          </m:sub>
        </m:sSub>
        <m:r>
          <w:rPr>
            <w:rFonts w:ascii="Cambria Math" w:hAnsi="Cambria Math"/>
          </w:rPr>
          <m:t>∙</m:t>
        </m:r>
        <m:sSub>
          <m:sSubPr>
            <m:ctrlPr>
              <w:rPr>
                <w:rFonts w:ascii="Cambria Math" w:hAnsi="Cambria Math"/>
                <w:i/>
                <w:iCs/>
              </w:rPr>
            </m:ctrlPr>
          </m:sSubPr>
          <m:e>
            <m:r>
              <m:rPr>
                <m:nor/>
              </m:rPr>
              <w:rPr>
                <w:i/>
                <w:iCs/>
              </w:rPr>
              <m:t>PMgL</m:t>
            </m:r>
          </m:e>
          <m:sub>
            <m:r>
              <m:rPr>
                <m:nor/>
              </m:rPr>
              <w:rPr>
                <w:i/>
                <w:iCs/>
              </w:rPr>
              <m:t>Y</m:t>
            </m:r>
          </m:sub>
        </m:sSub>
      </m:oMath>
      <w:r>
        <w:rPr>
          <w:rFonts w:eastAsiaTheme="minorEastAsia"/>
          <w:iCs/>
        </w:rPr>
        <w:t xml:space="preserve"> se desplazará hacia la izquierda porque aumenta </w:t>
      </w:r>
      <m:oMath>
        <m:sSub>
          <m:sSubPr>
            <m:ctrlPr>
              <w:rPr>
                <w:rFonts w:ascii="Cambria Math" w:hAnsi="Cambria Math"/>
                <w:i/>
                <w:iCs/>
              </w:rPr>
            </m:ctrlPr>
          </m:sSubPr>
          <m:e>
            <m:r>
              <m:rPr>
                <m:nor/>
              </m:rPr>
              <w:rPr>
                <w:i/>
                <w:iCs/>
              </w:rPr>
              <m:t>PMgL</m:t>
            </m:r>
          </m:e>
          <m:sub>
            <m:r>
              <m:rPr>
                <m:nor/>
              </m:rPr>
              <w:rPr>
                <w:i/>
                <w:iCs/>
              </w:rPr>
              <m:t>Y</m:t>
            </m:r>
          </m:sub>
        </m:sSub>
      </m:oMath>
      <w:r>
        <w:t xml:space="preserve">): aumentará el salario real de la economía (pues el salario nominal aumenta y los precios se mantienen constantes), y disminuirá la retribución real de los capitalistas de ambos sectores (el de </w:t>
      </w:r>
      <w:r>
        <w:rPr>
          <w:i/>
          <w:iCs/>
        </w:rPr>
        <w:t>Y</w:t>
      </w:r>
      <w:r>
        <w:t xml:space="preserve"> porque cae la </w:t>
      </w:r>
      <m:oMath>
        <m:sSub>
          <m:sSubPr>
            <m:ctrlPr>
              <w:rPr>
                <w:rFonts w:ascii="Cambria Math" w:hAnsi="Cambria Math"/>
                <w:i/>
                <w:iCs/>
              </w:rPr>
            </m:ctrlPr>
          </m:sSubPr>
          <m:e>
            <m:r>
              <m:rPr>
                <m:nor/>
              </m:rPr>
              <w:rPr>
                <w:i/>
                <w:iCs/>
              </w:rPr>
              <m:t>PMgK</m:t>
            </m:r>
          </m:e>
          <m:sub>
            <m:r>
              <m:rPr>
                <m:nor/>
              </m:rPr>
              <w:rPr>
                <w:i/>
                <w:iCs/>
              </w:rPr>
              <m:t>Y</m:t>
            </m:r>
          </m:sub>
        </m:sSub>
      </m:oMath>
      <w:r>
        <w:rPr>
          <w:rFonts w:eastAsiaTheme="minorEastAsia"/>
          <w:iCs/>
        </w:rPr>
        <w:t xml:space="preserve"> al aumentar </w:t>
      </w:r>
      <m:oMath>
        <m:sSub>
          <m:sSubPr>
            <m:ctrlPr>
              <w:rPr>
                <w:rFonts w:ascii="Cambria Math" w:hAnsi="Cambria Math"/>
                <w:i/>
                <w:iCs/>
              </w:rPr>
            </m:ctrlPr>
          </m:sSubPr>
          <m:e>
            <m:r>
              <m:rPr>
                <m:nor/>
              </m:rPr>
              <w:rPr>
                <w:i/>
                <w:iCs/>
              </w:rPr>
              <m:t>K</m:t>
            </m:r>
          </m:e>
          <m:sub>
            <m:r>
              <m:rPr>
                <m:nor/>
              </m:rPr>
              <w:rPr>
                <w:i/>
                <w:iCs/>
              </w:rPr>
              <m:t>Y</m:t>
            </m:r>
          </m:sub>
        </m:sSub>
      </m:oMath>
      <w:r>
        <w:rPr>
          <w:rFonts w:eastAsiaTheme="minorEastAsia"/>
          <w:iCs/>
        </w:rPr>
        <w:t xml:space="preserve"> más de lo que aumenta </w:t>
      </w:r>
      <m:oMath>
        <m:sSub>
          <m:sSubPr>
            <m:ctrlPr>
              <w:rPr>
                <w:rFonts w:ascii="Cambria Math" w:hAnsi="Cambria Math"/>
                <w:i/>
                <w:iCs/>
              </w:rPr>
            </m:ctrlPr>
          </m:sSubPr>
          <m:e>
            <m:r>
              <m:rPr>
                <m:nor/>
              </m:rPr>
              <w:rPr>
                <w:i/>
                <w:iCs/>
              </w:rPr>
              <m:t>L</m:t>
            </m:r>
          </m:e>
          <m:sub>
            <m:r>
              <m:rPr>
                <m:nor/>
              </m:rPr>
              <w:rPr>
                <w:i/>
                <w:iCs/>
              </w:rPr>
              <m:t>Y</m:t>
            </m:r>
          </m:sub>
        </m:sSub>
      </m:oMath>
      <w:r>
        <w:rPr>
          <w:rFonts w:eastAsiaTheme="minorEastAsia"/>
          <w:iCs/>
        </w:rPr>
        <w:t xml:space="preserve">, y el de </w:t>
      </w:r>
      <w:r>
        <w:rPr>
          <w:rFonts w:eastAsiaTheme="minorEastAsia"/>
          <w:i/>
        </w:rPr>
        <w:t>X</w:t>
      </w:r>
      <w:r>
        <w:rPr>
          <w:rFonts w:eastAsiaTheme="minorEastAsia"/>
          <w:iCs/>
        </w:rPr>
        <w:t xml:space="preserve">, porque también cae la </w:t>
      </w:r>
      <m:oMath>
        <m:sSub>
          <m:sSubPr>
            <m:ctrlPr>
              <w:rPr>
                <w:rFonts w:ascii="Cambria Math" w:hAnsi="Cambria Math"/>
                <w:i/>
                <w:iCs/>
              </w:rPr>
            </m:ctrlPr>
          </m:sSubPr>
          <m:e>
            <m:r>
              <m:rPr>
                <m:nor/>
              </m:rPr>
              <w:rPr>
                <w:i/>
                <w:iCs/>
              </w:rPr>
              <m:t>PMgK</m:t>
            </m:r>
          </m:e>
          <m:sub>
            <m:r>
              <m:rPr>
                <m:nor/>
              </m:rPr>
              <w:rPr>
                <w:i/>
                <w:iCs/>
              </w:rPr>
              <m:t>X</m:t>
            </m:r>
          </m:sub>
        </m:sSub>
      </m:oMath>
      <w:r>
        <w:rPr>
          <w:rFonts w:eastAsiaTheme="minorEastAsia"/>
          <w:iCs/>
        </w:rPr>
        <w:t xml:space="preserve"> al disminuir </w:t>
      </w:r>
      <m:oMath>
        <m:sSub>
          <m:sSubPr>
            <m:ctrlPr>
              <w:rPr>
                <w:rFonts w:ascii="Cambria Math" w:hAnsi="Cambria Math"/>
                <w:i/>
                <w:iCs/>
              </w:rPr>
            </m:ctrlPr>
          </m:sSubPr>
          <m:e>
            <m:r>
              <m:rPr>
                <m:nor/>
              </m:rPr>
              <w:rPr>
                <w:i/>
                <w:iCs/>
              </w:rPr>
              <m:t>L</m:t>
            </m:r>
          </m:e>
          <m:sub>
            <m:r>
              <m:rPr>
                <m:nor/>
              </m:rPr>
              <w:rPr>
                <w:i/>
                <w:iCs/>
              </w:rPr>
              <m:t>X</m:t>
            </m:r>
          </m:sub>
        </m:sSub>
      </m:oMath>
      <w:r>
        <w:rPr>
          <w:rFonts w:eastAsiaTheme="minorEastAsia"/>
          <w:iCs/>
        </w:rPr>
        <w:t xml:space="preserve"> pero mantenerse constante </w:t>
      </w:r>
      <m:oMath>
        <m:sSub>
          <m:sSubPr>
            <m:ctrlPr>
              <w:rPr>
                <w:rFonts w:ascii="Cambria Math" w:hAnsi="Cambria Math"/>
                <w:i/>
                <w:iCs/>
              </w:rPr>
            </m:ctrlPr>
          </m:sSubPr>
          <m:e>
            <m:r>
              <m:rPr>
                <m:nor/>
              </m:rPr>
              <w:rPr>
                <w:i/>
                <w:iCs/>
              </w:rPr>
              <m:t>K</m:t>
            </m:r>
          </m:e>
          <m:sub>
            <m:r>
              <m:rPr>
                <m:nor/>
              </m:rPr>
              <w:rPr>
                <w:i/>
                <w:iCs/>
              </w:rPr>
              <m:t>X</m:t>
            </m:r>
          </m:sub>
        </m:sSub>
        <m:r>
          <w:rPr>
            <w:rFonts w:ascii="Cambria Math" w:hAnsi="Cambria Math"/>
          </w:rPr>
          <m:t>).</m:t>
        </m:r>
      </m:oMath>
    </w:p>
    <w:p w14:paraId="76A867AF" w14:textId="2DFDA144" w:rsidR="00B22652" w:rsidRDefault="00B22652" w:rsidP="00B22652">
      <w:pPr>
        <w:pStyle w:val="Ttuloimagen"/>
      </w:pPr>
      <w:r>
        <w:lastRenderedPageBreak/>
        <w:t>Imagen</w:t>
      </w:r>
      <w:r w:rsidR="000E7BD7">
        <w:t> </w:t>
      </w:r>
      <w:r>
        <w:fldChar w:fldCharType="begin"/>
      </w:r>
      <w:r>
        <w:instrText xml:space="preserve"> SEQ Ilustración \* ARABIC </w:instrText>
      </w:r>
      <w:r>
        <w:fldChar w:fldCharType="separate"/>
      </w:r>
      <w:r w:rsidR="006E2537">
        <w:t>13</w:t>
      </w:r>
      <w:r>
        <w:fldChar w:fldCharType="end"/>
      </w:r>
      <w:r w:rsidRPr="008A61CF">
        <w:rPr>
          <w:smallCaps w:val="0"/>
        </w:rPr>
        <w:t xml:space="preserve">.– </w:t>
      </w:r>
      <w:r w:rsidRPr="008A61CF">
        <w:rPr>
          <w:i/>
          <w:iCs/>
          <w:smallCaps w:val="0"/>
        </w:rPr>
        <w:t>Incremento en la dotación de un factor específico</w:t>
      </w:r>
    </w:p>
    <w:p w14:paraId="359E8F46" w14:textId="77777777" w:rsidR="00B22652" w:rsidRDefault="00B22652" w:rsidP="00B22652">
      <w:pPr>
        <w:pStyle w:val="Imagen"/>
      </w:pPr>
      <w:r>
        <w:drawing>
          <wp:inline distT="0" distB="0" distL="0" distR="0" wp14:anchorId="6B2E121D" wp14:editId="6179D240">
            <wp:extent cx="3839999" cy="2160000"/>
            <wp:effectExtent l="0" t="0" r="8255" b="0"/>
            <wp:docPr id="60" name="Imagen 60"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Gráfico, Diagrama, Gráfico de líneas&#10;&#10;Descripción generada automá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39999" cy="2160000"/>
                    </a:xfrm>
                    <a:prstGeom prst="rect">
                      <a:avLst/>
                    </a:prstGeom>
                  </pic:spPr>
                </pic:pic>
              </a:graphicData>
            </a:graphic>
          </wp:inline>
        </w:drawing>
      </w:r>
    </w:p>
    <w:p w14:paraId="1EEB3D15" w14:textId="77777777" w:rsidR="00B22652" w:rsidRPr="00310173" w:rsidRDefault="00B22652" w:rsidP="00B22652">
      <w:pPr>
        <w:pStyle w:val="PiedeImagen"/>
        <w:rPr>
          <w:i w:val="0"/>
          <w:iCs/>
        </w:rPr>
      </w:pPr>
      <w:r>
        <w:t>Fuente</w:t>
      </w:r>
      <w:r>
        <w:rPr>
          <w:i w:val="0"/>
          <w:iCs/>
        </w:rPr>
        <w:t>: Elaboración propia</w:t>
      </w:r>
    </w:p>
    <w:p w14:paraId="41932180" w14:textId="22E58C31" w:rsidR="00B22652" w:rsidRDefault="00B22652" w:rsidP="00B22652">
      <w:pPr>
        <w:pStyle w:val="Nivel3SM"/>
      </w:pPr>
      <w:r>
        <w:rPr>
          <w:i/>
          <w:iCs/>
        </w:rPr>
        <w:t>Incremento en la dotación del factor móvil</w:t>
      </w:r>
      <w:r>
        <w:t xml:space="preserve"> (</w:t>
      </w:r>
      <w:r>
        <w:rPr>
          <w:i/>
          <w:iCs/>
        </w:rPr>
        <w:t>L</w:t>
      </w:r>
      <w:r>
        <w:t xml:space="preserve">): </w:t>
      </w:r>
      <w:r w:rsidR="00ED4147">
        <w:t>E</w:t>
      </w:r>
      <w:r>
        <w:t xml:space="preserve">l eje de abscisas se ensancha, por lo que caerá el salario real de la economía (pues el salario nominal disminuye y los precios se mantienen constantes), y aumentará la retribución real de los capitalistas de ambos sectores (porque aumenta la </w:t>
      </w:r>
      <w:proofErr w:type="spellStart"/>
      <m:oMath>
        <m:r>
          <m:rPr>
            <m:nor/>
          </m:rPr>
          <w:rPr>
            <w:i/>
            <w:iCs/>
          </w:rPr>
          <m:t>PMgK</m:t>
        </m:r>
      </m:oMath>
      <w:proofErr w:type="spellEnd"/>
      <w:r>
        <w:rPr>
          <w:rFonts w:eastAsiaTheme="minorEastAsia"/>
          <w:iCs/>
        </w:rPr>
        <w:t xml:space="preserve"> en ambos sectores al aumentar </w:t>
      </w:r>
      <m:oMath>
        <m:sSub>
          <m:sSubPr>
            <m:ctrlPr>
              <w:rPr>
                <w:rFonts w:ascii="Cambria Math" w:hAnsi="Cambria Math"/>
                <w:i/>
                <w:iCs/>
              </w:rPr>
            </m:ctrlPr>
          </m:sSubPr>
          <m:e>
            <m:r>
              <m:rPr>
                <m:nor/>
              </m:rPr>
              <w:rPr>
                <w:i/>
                <w:iCs/>
              </w:rPr>
              <m:t>L</m:t>
            </m:r>
          </m:e>
          <m:sub>
            <m:r>
              <m:rPr>
                <m:nor/>
              </m:rPr>
              <w:rPr>
                <w:i/>
                <w:iCs/>
              </w:rPr>
              <m:t>X</m:t>
            </m:r>
          </m:sub>
        </m:sSub>
      </m:oMath>
      <w:r>
        <w:rPr>
          <w:rFonts w:eastAsiaTheme="minorEastAsia"/>
          <w:iCs/>
        </w:rPr>
        <w:t xml:space="preserve"> y </w:t>
      </w:r>
      <m:oMath>
        <m:sSub>
          <m:sSubPr>
            <m:ctrlPr>
              <w:rPr>
                <w:rFonts w:ascii="Cambria Math" w:hAnsi="Cambria Math"/>
                <w:i/>
                <w:iCs/>
              </w:rPr>
            </m:ctrlPr>
          </m:sSubPr>
          <m:e>
            <m:r>
              <m:rPr>
                <m:nor/>
              </m:rPr>
              <w:rPr>
                <w:i/>
                <w:iCs/>
              </w:rPr>
              <m:t>L</m:t>
            </m:r>
          </m:e>
          <m:sub>
            <m:r>
              <m:rPr>
                <m:nor/>
              </m:rPr>
              <w:rPr>
                <w:i/>
                <w:iCs/>
              </w:rPr>
              <m:t>Y</m:t>
            </m:r>
          </m:sub>
        </m:sSub>
      </m:oMath>
      <w:r>
        <w:rPr>
          <w:rFonts w:eastAsiaTheme="minorEastAsia"/>
          <w:iCs/>
        </w:rPr>
        <w:t>).</w:t>
      </w:r>
    </w:p>
    <w:p w14:paraId="4479014B" w14:textId="258EC795" w:rsidR="00B22652" w:rsidRDefault="00B22652" w:rsidP="00B22652">
      <w:pPr>
        <w:pStyle w:val="Ttuloimagen"/>
      </w:pPr>
      <w:r>
        <w:t>Imagen</w:t>
      </w:r>
      <w:r w:rsidR="000E7BD7">
        <w:t> </w:t>
      </w:r>
      <w:r>
        <w:fldChar w:fldCharType="begin"/>
      </w:r>
      <w:r>
        <w:instrText xml:space="preserve"> SEQ Ilustración \* ARABIC </w:instrText>
      </w:r>
      <w:r>
        <w:fldChar w:fldCharType="separate"/>
      </w:r>
      <w:r w:rsidR="006E2537">
        <w:t>14</w:t>
      </w:r>
      <w:r>
        <w:fldChar w:fldCharType="end"/>
      </w:r>
      <w:r w:rsidRPr="008A61CF">
        <w:rPr>
          <w:smallCaps w:val="0"/>
        </w:rPr>
        <w:t xml:space="preserve">.– </w:t>
      </w:r>
      <w:r w:rsidRPr="008A61CF">
        <w:rPr>
          <w:i/>
          <w:iCs/>
          <w:smallCaps w:val="0"/>
        </w:rPr>
        <w:t>Incremento en la dotación de</w:t>
      </w:r>
      <w:r>
        <w:rPr>
          <w:i/>
          <w:iCs/>
          <w:smallCaps w:val="0"/>
        </w:rPr>
        <w:t xml:space="preserve">l </w:t>
      </w:r>
      <w:r w:rsidRPr="008A61CF">
        <w:rPr>
          <w:i/>
          <w:iCs/>
          <w:smallCaps w:val="0"/>
        </w:rPr>
        <w:t xml:space="preserve">factor </w:t>
      </w:r>
      <w:r>
        <w:rPr>
          <w:i/>
          <w:iCs/>
          <w:smallCaps w:val="0"/>
        </w:rPr>
        <w:t>móvil</w:t>
      </w:r>
    </w:p>
    <w:p w14:paraId="71337342" w14:textId="77777777" w:rsidR="00B22652" w:rsidRDefault="00B22652" w:rsidP="00B22652">
      <w:pPr>
        <w:pStyle w:val="Imagen"/>
      </w:pPr>
      <w:r>
        <w:drawing>
          <wp:inline distT="0" distB="0" distL="0" distR="0" wp14:anchorId="1983DADC" wp14:editId="726FFC31">
            <wp:extent cx="3840001" cy="2160000"/>
            <wp:effectExtent l="0" t="0" r="8255" b="0"/>
            <wp:docPr id="62" name="Imagen 6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descr="Gráfico, Gráfico de líneas&#10;&#10;Descripción generada automáticament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40001" cy="2160000"/>
                    </a:xfrm>
                    <a:prstGeom prst="rect">
                      <a:avLst/>
                    </a:prstGeom>
                  </pic:spPr>
                </pic:pic>
              </a:graphicData>
            </a:graphic>
          </wp:inline>
        </w:drawing>
      </w:r>
    </w:p>
    <w:p w14:paraId="5DD9A316" w14:textId="77777777" w:rsidR="00B22652" w:rsidRDefault="00B22652" w:rsidP="00B22652">
      <w:pPr>
        <w:pStyle w:val="PiedeImagen"/>
        <w:rPr>
          <w:i w:val="0"/>
          <w:iCs/>
        </w:rPr>
      </w:pPr>
      <w:r>
        <w:t>Fuente</w:t>
      </w:r>
      <w:r>
        <w:rPr>
          <w:i w:val="0"/>
          <w:iCs/>
        </w:rPr>
        <w:t>: Elaboración propia</w:t>
      </w:r>
    </w:p>
    <w:p w14:paraId="0152636E" w14:textId="517D8FC8" w:rsidR="00B22652" w:rsidRPr="000F2C6C" w:rsidRDefault="00B22652" w:rsidP="00B22652">
      <w:pPr>
        <w:pStyle w:val="Nivel1SM"/>
      </w:pPr>
      <w:r>
        <w:t>El resultado de este modelo muestra que la remuneración del factor trabajo será igual en ambos sectores, pero la remuneración de los factores específicos será diferente. Esto se debe a que, como el factor trabajo es homogéneo y se puede mover libremente, se moverá de un sector a otro hasta que los salarios se igualen.</w:t>
      </w:r>
    </w:p>
    <w:p w14:paraId="50BD1DAB" w14:textId="77777777" w:rsidR="00B22652" w:rsidRDefault="00B22652" w:rsidP="00B22652">
      <w:pPr>
        <w:pStyle w:val="Ttulo8"/>
      </w:pPr>
      <w:bookmarkStart w:id="221" w:name="_Toc111386465"/>
      <w:r>
        <w:t>Implicaciones</w:t>
      </w:r>
      <w:bookmarkEnd w:id="221"/>
    </w:p>
    <w:p w14:paraId="0228177F" w14:textId="77777777" w:rsidR="00B22652" w:rsidRPr="00747CD7" w:rsidRDefault="00B22652" w:rsidP="00B22652">
      <w:pPr>
        <w:pStyle w:val="Nivel5"/>
        <w:ind w:left="170"/>
      </w:pPr>
      <w:r w:rsidRPr="00747CD7">
        <w:rPr>
          <w:i/>
          <w:iCs/>
          <w:u w:val="single"/>
        </w:rPr>
        <w:t>¿Por qué comercian los países?</w:t>
      </w:r>
      <w:r w:rsidRPr="00747CD7">
        <w:t xml:space="preserve">: El comercio internacional surge por las </w:t>
      </w:r>
      <w:r w:rsidRPr="00747CD7">
        <w:rPr>
          <w:i/>
          <w:iCs/>
        </w:rPr>
        <w:t>diferencias en los precios relativos de los bienes</w:t>
      </w:r>
      <w:r w:rsidRPr="00747CD7">
        <w:t xml:space="preserve"> causadas por las</w:t>
      </w:r>
      <w:r w:rsidRPr="00747CD7">
        <w:rPr>
          <w:i/>
          <w:iCs/>
        </w:rPr>
        <w:t xml:space="preserve"> </w:t>
      </w:r>
      <w:r w:rsidRPr="00747CD7">
        <w:rPr>
          <w:b/>
          <w:bCs/>
        </w:rPr>
        <w:t>diferencias entre las dotaciones de factores productivos</w:t>
      </w:r>
      <w:r w:rsidRPr="00747CD7">
        <w:t>.</w:t>
      </w:r>
    </w:p>
    <w:p w14:paraId="571A1111" w14:textId="77777777" w:rsidR="00B22652" w:rsidRPr="00310173" w:rsidRDefault="00B22652" w:rsidP="00B22652">
      <w:pPr>
        <w:pStyle w:val="Nivel5"/>
        <w:ind w:left="170"/>
      </w:pPr>
      <w:r w:rsidRPr="00747CD7">
        <w:rPr>
          <w:i/>
          <w:iCs/>
          <w:u w:val="single"/>
        </w:rPr>
        <w:t>¿Qué producen?</w:t>
      </w:r>
      <w:r w:rsidRPr="00747CD7">
        <w:t xml:space="preserve">: </w:t>
      </w:r>
      <w:r w:rsidRPr="00747CD7">
        <w:rPr>
          <w:i/>
          <w:iCs/>
        </w:rPr>
        <w:t xml:space="preserve">Cada país </w:t>
      </w:r>
      <w:r w:rsidRPr="00747CD7">
        <w:rPr>
          <w:b/>
          <w:bCs/>
        </w:rPr>
        <w:t>produce los dos bienes</w:t>
      </w:r>
      <w:r w:rsidRPr="00747CD7">
        <w:t xml:space="preserve"> (ya no tendrá lugar la especialización completa, ya que la FPP es cóncava). Cada país </w:t>
      </w:r>
      <w:r w:rsidRPr="00747CD7">
        <w:rPr>
          <w:i/>
          <w:iCs/>
        </w:rPr>
        <w:t xml:space="preserve">exporta el bien que es más caro con comercio internacional </w:t>
      </w:r>
      <w:r w:rsidRPr="00310173">
        <w:rPr>
          <w:i/>
          <w:iCs/>
        </w:rPr>
        <w:t>que en autarquía e importa el otro</w:t>
      </w:r>
      <w:r w:rsidRPr="00310173">
        <w:t>.</w:t>
      </w:r>
    </w:p>
    <w:p w14:paraId="1E0DA048" w14:textId="77777777" w:rsidR="00B22652" w:rsidRPr="00310173" w:rsidRDefault="00B22652" w:rsidP="00B22652">
      <w:pPr>
        <w:pStyle w:val="Nivel5"/>
        <w:ind w:left="170"/>
      </w:pPr>
      <w:r w:rsidRPr="00310173">
        <w:rPr>
          <w:i/>
          <w:iCs/>
          <w:u w:val="single"/>
        </w:rPr>
        <w:t>¿Qué implicaciones tiene para el bienestar?</w:t>
      </w:r>
      <w:r w:rsidRPr="00310173">
        <w:t xml:space="preserve">: En la medida en que cada país se especializa en la producción de aquel bien que hace relativamente mejor que el resto, el comercio será </w:t>
      </w:r>
      <w:r w:rsidRPr="00310173">
        <w:rPr>
          <w:b/>
          <w:bCs/>
        </w:rPr>
        <w:t>beneficioso para ambos</w:t>
      </w:r>
      <w:r w:rsidRPr="00310173">
        <w:t xml:space="preserve">, ya que la producción </w:t>
      </w:r>
      <w:r w:rsidRPr="00310173">
        <w:rPr>
          <w:i/>
          <w:iCs/>
        </w:rPr>
        <w:t>total</w:t>
      </w:r>
      <w:r w:rsidRPr="00310173">
        <w:t xml:space="preserve"> es mayor que en autarquía. </w:t>
      </w:r>
      <w:r w:rsidRPr="00310173">
        <w:rPr>
          <w:iCs/>
        </w:rPr>
        <w:t>De este modo, el comercio internacional aumenta las posibilidades de consumo de los países que participan en él al permitir que cada país obtenga de manera más eficiente el bien en el que no tiene una ventaja comparativa, produciendo el bien para el que tiene una ventaja comparativa e intercambiándolo por el otro bien.</w:t>
      </w:r>
    </w:p>
    <w:p w14:paraId="0BCAB23E" w14:textId="77777777" w:rsidR="00B22652" w:rsidRPr="00310173" w:rsidRDefault="00B22652" w:rsidP="00B22652">
      <w:pPr>
        <w:pStyle w:val="Nivel5"/>
        <w:numPr>
          <w:ilvl w:val="0"/>
          <w:numId w:val="0"/>
        </w:numPr>
        <w:ind w:left="170"/>
      </w:pPr>
      <w:r w:rsidRPr="00310173">
        <w:t xml:space="preserve">Sin embargo, este modelo sirve para analizar cómo puede haber </w:t>
      </w:r>
      <w:r w:rsidRPr="00310173">
        <w:rPr>
          <w:b/>
          <w:bCs/>
        </w:rPr>
        <w:t>ganadores y perdedores debido a la apertura comercial</w:t>
      </w:r>
      <w:r w:rsidRPr="00310173">
        <w:t>, ya que afectará a la remuneración de los factores productivos.</w:t>
      </w:r>
    </w:p>
    <w:p w14:paraId="7A249DF5" w14:textId="77777777" w:rsidR="00B22652" w:rsidRPr="00E92E05" w:rsidRDefault="00B22652" w:rsidP="00B22652">
      <w:pPr>
        <w:pStyle w:val="Nivel5"/>
        <w:ind w:left="170"/>
      </w:pPr>
      <w:bookmarkStart w:id="222" w:name="_Hlk111449707"/>
      <w:r w:rsidRPr="00747CD7">
        <w:rPr>
          <w:i/>
          <w:iCs/>
          <w:u w:val="single"/>
        </w:rPr>
        <w:lastRenderedPageBreak/>
        <w:t>¿Cuál es la relación real de intercambio?</w:t>
      </w:r>
      <w:r w:rsidRPr="00747CD7">
        <w:t xml:space="preserve">: La </w:t>
      </w:r>
      <w:r w:rsidRPr="00747CD7">
        <w:rPr>
          <w:b/>
          <w:bCs/>
        </w:rPr>
        <w:t>relación real de intercambio se determina mediante la curva de oferta neta</w:t>
      </w:r>
      <w:r w:rsidRPr="00747CD7">
        <w:t xml:space="preserve">, que es una formalización de </w:t>
      </w:r>
      <w:r w:rsidRPr="00747CD7">
        <w:rPr>
          <w:smallCaps/>
        </w:rPr>
        <w:t>Marshall</w:t>
      </w:r>
      <w:r w:rsidRPr="00747CD7">
        <w:t xml:space="preserve"> del concepto de demanda recíproca acuñado por </w:t>
      </w:r>
      <w:r w:rsidRPr="00747CD7">
        <w:rPr>
          <w:smallCaps/>
        </w:rPr>
        <w:t>J.S. Mill</w:t>
      </w:r>
      <w:r w:rsidRPr="00747CD7">
        <w:t xml:space="preserve">. Este concepto </w:t>
      </w:r>
      <w:r w:rsidRPr="00747CD7">
        <w:rPr>
          <w:iCs/>
        </w:rPr>
        <w:t xml:space="preserve">se basa en que </w:t>
      </w:r>
      <w:r w:rsidRPr="00747CD7">
        <w:rPr>
          <w:i/>
        </w:rPr>
        <w:t>la relación real de intercambio se determina para igualar el valor de las exportaciones y el de las importaciones</w:t>
      </w:r>
      <w:r w:rsidRPr="00747CD7">
        <w:rPr>
          <w:iCs/>
        </w:rPr>
        <w:t>.</w:t>
      </w:r>
    </w:p>
    <w:p w14:paraId="69CCAB00" w14:textId="77777777" w:rsidR="00B22652" w:rsidRDefault="00B22652" w:rsidP="00B22652">
      <w:pPr>
        <w:pStyle w:val="Ttulo7"/>
      </w:pPr>
      <w:bookmarkStart w:id="223" w:name="_Toc141112745"/>
      <w:bookmarkEnd w:id="222"/>
      <w:r>
        <w:t>Valoración</w:t>
      </w:r>
      <w:bookmarkEnd w:id="223"/>
    </w:p>
    <w:p w14:paraId="2685E46F" w14:textId="6BC90786" w:rsidR="00B22652" w:rsidRPr="00B22652" w:rsidRDefault="00B22652" w:rsidP="0099457C">
      <w:pPr>
        <w:pStyle w:val="Nivel1SM"/>
        <w:spacing w:before="0"/>
      </w:pPr>
      <w:r>
        <w:t>Este modelo es muy apropiado para analizar los efectos del comercio internacional sobre la distribución de la renta.</w:t>
      </w:r>
    </w:p>
    <w:p w14:paraId="5FDC1143" w14:textId="5E5D8CEB" w:rsidR="00FD363C" w:rsidRDefault="00FD363C" w:rsidP="0005315C">
      <w:pPr>
        <w:pStyle w:val="Ttulo3"/>
      </w:pPr>
      <w:bookmarkStart w:id="224" w:name="_Toc141112746"/>
      <w:r>
        <w:t>Valoración</w:t>
      </w:r>
      <w:bookmarkEnd w:id="197"/>
      <w:bookmarkEnd w:id="198"/>
      <w:bookmarkEnd w:id="199"/>
      <w:bookmarkEnd w:id="224"/>
    </w:p>
    <w:p w14:paraId="7744DA25" w14:textId="48BBE9F6" w:rsidR="008607CA" w:rsidRPr="008607CA" w:rsidRDefault="008607CA" w:rsidP="008607CA">
      <w:r w:rsidRPr="008E5E4B">
        <w:rPr>
          <w:highlight w:val="yellow"/>
        </w:rPr>
        <w:t>…</w:t>
      </w:r>
    </w:p>
    <w:p w14:paraId="158EB523" w14:textId="5949BEF0" w:rsidR="00A97B20" w:rsidRPr="00A97B20" w:rsidRDefault="00FD363C" w:rsidP="0005315C">
      <w:pPr>
        <w:pStyle w:val="Ttulo6"/>
      </w:pPr>
      <w:bookmarkStart w:id="225" w:name="_Toc89250961"/>
      <w:bookmarkStart w:id="226" w:name="_Toc89251073"/>
      <w:bookmarkStart w:id="227" w:name="_Toc111386475"/>
      <w:bookmarkStart w:id="228" w:name="_Toc141112747"/>
      <w:r>
        <w:t>Influencia</w:t>
      </w:r>
      <w:bookmarkEnd w:id="225"/>
      <w:bookmarkEnd w:id="226"/>
      <w:bookmarkEnd w:id="227"/>
      <w:bookmarkEnd w:id="228"/>
    </w:p>
    <w:p w14:paraId="2A57AE8A" w14:textId="6C0B69EA" w:rsidR="00606E13" w:rsidRPr="00606E13" w:rsidRDefault="008607CA" w:rsidP="00606E13">
      <w:r w:rsidRPr="008E5E4B">
        <w:rPr>
          <w:highlight w:val="yellow"/>
        </w:rPr>
        <w:t>…</w:t>
      </w:r>
    </w:p>
    <w:p w14:paraId="00CFB117" w14:textId="77777777" w:rsidR="00342648" w:rsidRDefault="00342648" w:rsidP="00B9022F">
      <w:pPr>
        <w:pStyle w:val="Introduccinyconclusin"/>
      </w:pPr>
      <w:bookmarkStart w:id="229" w:name="_Toc55381925"/>
      <w:bookmarkStart w:id="230" w:name="_Toc55382060"/>
      <w:bookmarkStart w:id="231" w:name="_Toc55382095"/>
      <w:bookmarkStart w:id="232" w:name="_Toc55382523"/>
      <w:r>
        <w:t>CONCLUSIÓN</w:t>
      </w:r>
      <w:bookmarkEnd w:id="229"/>
      <w:bookmarkEnd w:id="230"/>
      <w:bookmarkEnd w:id="231"/>
      <w:bookmarkEnd w:id="232"/>
    </w:p>
    <w:p w14:paraId="4433557E" w14:textId="296BB2D4" w:rsidR="00954149" w:rsidRDefault="00954149" w:rsidP="00946443">
      <w:pPr>
        <w:pStyle w:val="Nivel1"/>
        <w:keepNext/>
        <w:spacing w:before="0" w:after="0"/>
      </w:pPr>
      <w:bookmarkStart w:id="233" w:name="_Hlk73089125"/>
      <w:r w:rsidRPr="00764940">
        <w:rPr>
          <w:b/>
          <w:bCs/>
          <w:i/>
          <w:iCs/>
        </w:rPr>
        <w:t>Recapitulación (Ideas clave)</w:t>
      </w:r>
      <w:r>
        <w:t>:</w:t>
      </w:r>
      <w:bookmarkEnd w:id="233"/>
    </w:p>
    <w:p w14:paraId="0063A948" w14:textId="6A48E2B1" w:rsidR="00954149" w:rsidRPr="00F35EFD" w:rsidRDefault="005F7DB6" w:rsidP="00954149">
      <w:pPr>
        <w:pStyle w:val="Nivel2"/>
        <w:spacing w:after="0"/>
      </w:pPr>
      <w:r w:rsidRPr="00F35EFD">
        <w:t>Modelo clásico de la ventaja comparativa</w:t>
      </w:r>
    </w:p>
    <w:p w14:paraId="092DA168" w14:textId="7D75B71A" w:rsidR="005F7DB6" w:rsidRPr="00F35EFD" w:rsidRDefault="005F7DB6" w:rsidP="00954149">
      <w:pPr>
        <w:pStyle w:val="Nivel2"/>
        <w:spacing w:after="0"/>
      </w:pPr>
      <w:r w:rsidRPr="00F35EFD">
        <w:t xml:space="preserve">Modelo de </w:t>
      </w:r>
      <w:r w:rsidRPr="00F35EFD">
        <w:rPr>
          <w:smallCaps/>
        </w:rPr>
        <w:t>Heckscher-Ohlin-Samuelson</w:t>
      </w:r>
    </w:p>
    <w:p w14:paraId="0A61CEDB" w14:textId="73AF80B4" w:rsidR="00954149" w:rsidRDefault="005F7DB6" w:rsidP="00954149">
      <w:pPr>
        <w:pStyle w:val="Nivel2"/>
        <w:spacing w:after="0"/>
      </w:pPr>
      <w:r w:rsidRPr="00F35EFD">
        <w:t>Casos particulares modelo neoclásico</w:t>
      </w:r>
    </w:p>
    <w:p w14:paraId="2EE96A29" w14:textId="2CBF2669" w:rsidR="008607CA" w:rsidRDefault="008607CA" w:rsidP="00954149">
      <w:pPr>
        <w:pStyle w:val="Nivel2"/>
        <w:spacing w:after="0"/>
      </w:pPr>
      <w:r>
        <w:t xml:space="preserve">Los modelos que </w:t>
      </w:r>
      <w:r w:rsidR="00DD7001">
        <w:t>hemos</w:t>
      </w:r>
      <w:r>
        <w:t xml:space="preserve"> visto en la presente exposición enfatizan que los flujos comerciales responden a la obtención de una ventaja comparativa que puede venir dada por factores como las productividades marginales de los factores, las dotaciones de factores productivos o incluso por diferencias en las preferencias de los consumidores. Además, es necesario que la relación de precios internacionales sea distinta a la relación de precios en autarquía.</w:t>
      </w:r>
    </w:p>
    <w:p w14:paraId="2AF629FC" w14:textId="6B75D0D9" w:rsidR="008607CA" w:rsidRDefault="008607CA" w:rsidP="00954149">
      <w:pPr>
        <w:pStyle w:val="Nivel2"/>
        <w:spacing w:after="0"/>
      </w:pPr>
      <w:r>
        <w:t xml:space="preserve">En líneas generales, estos modelos no proporcionan una descripción rigurosa y pormenorizada de las causas y consecuencias del comercio internacional, pero las diferencias en las dotaciones factoriales juegan un papel </w:t>
      </w:r>
      <w:r w:rsidR="001D5DC7">
        <w:t>importante para determinar el patrón comercial de un país, tal y como recoge la evidencia empírica.</w:t>
      </w:r>
    </w:p>
    <w:p w14:paraId="55D5AA3A" w14:textId="0DEA2ABA" w:rsidR="001D5DC7" w:rsidRPr="00F35EFD" w:rsidRDefault="001D5DC7" w:rsidP="00954149">
      <w:pPr>
        <w:pStyle w:val="Nivel2"/>
        <w:spacing w:after="0"/>
      </w:pPr>
      <w:r>
        <w:t>Estos modelos constituyen un marco más apropiado para analizar los flujos comerciales entre países desarrollados y países en desarrollo, si bien no pueden explicar la preponderancia del comercio internacional entre países similares, ni la existencia del comercio intraindustrial observado en la práctica.</w:t>
      </w:r>
    </w:p>
    <w:p w14:paraId="4941F350" w14:textId="77777777" w:rsidR="00954149" w:rsidRDefault="00954149" w:rsidP="008607CA">
      <w:pPr>
        <w:pStyle w:val="Nivel1"/>
        <w:keepNext/>
        <w:spacing w:after="0"/>
      </w:pPr>
      <w:r w:rsidRPr="00764940">
        <w:rPr>
          <w:b/>
          <w:bCs/>
          <w:i/>
          <w:iCs/>
        </w:rPr>
        <w:t>Relevancia</w:t>
      </w:r>
      <w:r>
        <w:t>:</w:t>
      </w:r>
    </w:p>
    <w:p w14:paraId="6FAEA878" w14:textId="3EDCBDBD" w:rsidR="0071658A" w:rsidRDefault="0071658A" w:rsidP="009743F3">
      <w:pPr>
        <w:pStyle w:val="Nivel2"/>
        <w:keepNext/>
        <w:spacing w:after="0"/>
      </w:pPr>
      <w:r>
        <w:t xml:space="preserve">En una ocasión, el matemático </w:t>
      </w:r>
      <w:proofErr w:type="spellStart"/>
      <w:r w:rsidRPr="0071658A">
        <w:rPr>
          <w:smallCaps/>
        </w:rPr>
        <w:t>Stanislaw</w:t>
      </w:r>
      <w:proofErr w:type="spellEnd"/>
      <w:r w:rsidRPr="0071658A">
        <w:rPr>
          <w:smallCaps/>
        </w:rPr>
        <w:t xml:space="preserve"> Ulam</w:t>
      </w:r>
      <w:r>
        <w:t xml:space="preserve"> desafió al </w:t>
      </w:r>
      <w:r w:rsidR="00E16B95">
        <w:t>P</w:t>
      </w:r>
      <w:r>
        <w:t xml:space="preserve">remio Nobel </w:t>
      </w:r>
      <w:r w:rsidRPr="0071658A">
        <w:rPr>
          <w:smallCaps/>
        </w:rPr>
        <w:t>Paul Samuelson</w:t>
      </w:r>
      <w:r>
        <w:t xml:space="preserve"> a que “mencionara, en todo el ámbito de las ciencias sociales, una proposición que a la vez fuera verdadera y no fuera banal”.</w:t>
      </w:r>
    </w:p>
    <w:p w14:paraId="02200E65" w14:textId="7C01E8EA" w:rsidR="00954149" w:rsidRPr="009743F3" w:rsidRDefault="0071658A" w:rsidP="009743F3">
      <w:pPr>
        <w:pStyle w:val="Nivel3"/>
        <w:rPr>
          <w:i/>
          <w:iCs/>
        </w:rPr>
      </w:pPr>
      <w:r w:rsidRPr="0071658A">
        <w:rPr>
          <w:smallCaps/>
        </w:rPr>
        <w:t>Samuelson</w:t>
      </w:r>
      <w:r>
        <w:t xml:space="preserve"> necesitó varios años para encontrar la respuesta: la </w:t>
      </w:r>
      <w:r w:rsidRPr="0071658A">
        <w:rPr>
          <w:i/>
          <w:iCs/>
          <w:u w:val="single"/>
        </w:rPr>
        <w:t>ventaja comparativa</w:t>
      </w:r>
      <w:r>
        <w:t xml:space="preserve">. </w:t>
      </w:r>
      <w:r w:rsidRPr="009743F3">
        <w:rPr>
          <w:i/>
          <w:iCs/>
        </w:rPr>
        <w:t>“Su verdad lógica no</w:t>
      </w:r>
      <w:r w:rsidR="00A31DC0">
        <w:rPr>
          <w:i/>
          <w:iCs/>
        </w:rPr>
        <w:t> </w:t>
      </w:r>
      <w:r w:rsidRPr="009743F3">
        <w:rPr>
          <w:i/>
          <w:iCs/>
        </w:rPr>
        <w:t>necesita ser demostrada ante un matemático; el hecho de que no es banal se ve corroborado por los miles de hombres importantes e inteligentes que nunca han podido llegar a la doctrina por sí mismos o comprenderla una vez les había sido explicada.”</w:t>
      </w:r>
    </w:p>
    <w:p w14:paraId="5C118C8C" w14:textId="77777777" w:rsidR="00814F5A" w:rsidRDefault="00814F5A" w:rsidP="00814F5A">
      <w:pPr>
        <w:pStyle w:val="Nivel2"/>
      </w:pPr>
      <w:r>
        <w:t xml:space="preserve">Estas contribuciones nos van a permitir una primera aproximación para analizar la existencia de ganancias del comercio sin olvidarnos de los posibles efectos redistributivos, por lo que el estudio de estos modelos puede conllevar </w:t>
      </w:r>
      <w:r w:rsidRPr="00814F5A">
        <w:rPr>
          <w:i/>
          <w:iCs/>
        </w:rPr>
        <w:t>implicaciones de política económica</w:t>
      </w:r>
      <w:r>
        <w:t xml:space="preserve"> y permiten comprender algunas tesis y políticas proteccionistas que se proponen en la actualidad.</w:t>
      </w:r>
    </w:p>
    <w:p w14:paraId="2849C7EE" w14:textId="2B2AC622" w:rsidR="00814F5A" w:rsidRDefault="00814F5A" w:rsidP="00814F5A">
      <w:pPr>
        <w:pStyle w:val="Nivel2"/>
      </w:pPr>
      <w:r>
        <w:lastRenderedPageBreak/>
        <w:t>Una segunda razón para analizar estas contribuciones es que a pesar de que la teoría del comercio internacional ha evolucionado enormemente en los últimos 50</w:t>
      </w:r>
      <w:r w:rsidR="00926EFF">
        <w:t> </w:t>
      </w:r>
      <w:r>
        <w:t xml:space="preserve">años, las </w:t>
      </w:r>
      <w:r w:rsidRPr="00814F5A">
        <w:rPr>
          <w:i/>
          <w:iCs/>
        </w:rPr>
        <w:t>contribuciones tradicionales son complementarias a las más modernas</w:t>
      </w:r>
      <w:r>
        <w:t xml:space="preserve">. </w:t>
      </w:r>
    </w:p>
    <w:p w14:paraId="3187AC9C" w14:textId="49F3B745" w:rsidR="00814F5A" w:rsidRPr="00C807E5" w:rsidRDefault="00814F5A" w:rsidP="00814F5A">
      <w:pPr>
        <w:pStyle w:val="Nivel2"/>
      </w:pPr>
      <w:r>
        <w:t xml:space="preserve">Finalmente, otra razón es que </w:t>
      </w:r>
      <w:r w:rsidR="008E7BBD">
        <w:t>es necesario</w:t>
      </w:r>
      <w:r>
        <w:t xml:space="preserve"> estudiar cuestiones relacionadas con el comercio en un mundo con un gran y </w:t>
      </w:r>
      <w:r w:rsidRPr="00814F5A">
        <w:rPr>
          <w:i/>
          <w:iCs/>
        </w:rPr>
        <w:t>creciente volumen de bienes y servicios intercambiados</w:t>
      </w:r>
      <w:r>
        <w:t xml:space="preserve">. Cuantitativamente, el valor de las exportaciones mundiales de bienes y servicios </w:t>
      </w:r>
      <w:r w:rsidR="00C10CC1">
        <w:t>alcanza</w:t>
      </w:r>
      <w:r>
        <w:t xml:space="preserve"> los </w:t>
      </w:r>
      <w:r w:rsidR="005872AA">
        <w:t>31</w:t>
      </w:r>
      <w:r w:rsidR="00946443">
        <w:t> </w:t>
      </w:r>
      <w:r>
        <w:t>billones (</w:t>
      </w:r>
      <w:proofErr w:type="spellStart"/>
      <w:r w:rsidR="00B458EF">
        <w:rPr>
          <w:i/>
          <w:iCs/>
        </w:rPr>
        <w:t>tr</w:t>
      </w:r>
      <w:r>
        <w:rPr>
          <w:i/>
          <w:iCs/>
        </w:rPr>
        <w:t>illions</w:t>
      </w:r>
      <w:proofErr w:type="spellEnd"/>
      <w:r>
        <w:t>) de dólares</w:t>
      </w:r>
      <w:r w:rsidR="00B44038">
        <w:t xml:space="preserve"> en 202</w:t>
      </w:r>
      <w:r w:rsidR="005872AA">
        <w:t>2</w:t>
      </w:r>
      <w:r>
        <w:t>.</w:t>
      </w:r>
    </w:p>
    <w:p w14:paraId="22D4F35D" w14:textId="24ADC059" w:rsidR="00954149" w:rsidRDefault="00954149" w:rsidP="008607CA">
      <w:pPr>
        <w:pStyle w:val="Nivel1"/>
        <w:keepNext/>
        <w:spacing w:after="0"/>
      </w:pPr>
      <w:bookmarkStart w:id="234" w:name="_Hlk73089109"/>
      <w:r w:rsidRPr="00764940">
        <w:rPr>
          <w:b/>
          <w:bCs/>
          <w:i/>
          <w:iCs/>
        </w:rPr>
        <w:t>Extensiones y relación con otras partes del temario</w:t>
      </w:r>
      <w:r>
        <w:t>:</w:t>
      </w:r>
    </w:p>
    <w:p w14:paraId="7E35FEB1" w14:textId="77777777" w:rsidR="00994EDB" w:rsidRDefault="00994EDB" w:rsidP="00994EDB">
      <w:pPr>
        <w:pStyle w:val="Nivel2"/>
      </w:pPr>
      <w:r>
        <w:t xml:space="preserve">Los paradigmas tratados en esta exposición constituyen una doctrina consistente en la que de unas premisas básicas deducimos varios teoremas, relacionados tanto con economía positiva como normativa. Este es el cuerpo doctrinal con el cual la </w:t>
      </w:r>
      <w:r w:rsidRPr="00994EDB">
        <w:rPr>
          <w:i/>
          <w:iCs/>
        </w:rPr>
        <w:t>teoría “tradicional” del comercio internacional</w:t>
      </w:r>
      <w:r>
        <w:t xml:space="preserve"> se identifica hoy en día.</w:t>
      </w:r>
    </w:p>
    <w:p w14:paraId="7878C02D" w14:textId="77777777" w:rsidR="00994EDB" w:rsidRDefault="00994EDB" w:rsidP="007E6D7A">
      <w:pPr>
        <w:pStyle w:val="Nivel2"/>
        <w:keepNext/>
        <w:spacing w:after="0"/>
      </w:pPr>
      <w:r>
        <w:t>Dejando de lado los supuestos específicos de cada modelo, los supuestos fundamentales de esta teoría son:</w:t>
      </w:r>
    </w:p>
    <w:p w14:paraId="4B7167EC" w14:textId="77777777" w:rsidR="00994EDB" w:rsidRDefault="00994EDB" w:rsidP="00994EDB">
      <w:pPr>
        <w:pStyle w:val="Nivel3"/>
      </w:pPr>
      <w:r>
        <w:t>Competencia perfecta</w:t>
      </w:r>
    </w:p>
    <w:p w14:paraId="58ACA006" w14:textId="77777777" w:rsidR="00994EDB" w:rsidRDefault="00994EDB" w:rsidP="00994EDB">
      <w:pPr>
        <w:pStyle w:val="Nivel3"/>
      </w:pPr>
      <w:r>
        <w:t>Bienes homogéneos e idénticos en todos los países.</w:t>
      </w:r>
    </w:p>
    <w:p w14:paraId="7183F778" w14:textId="77777777" w:rsidR="00994EDB" w:rsidRDefault="00994EDB" w:rsidP="00994EDB">
      <w:pPr>
        <w:pStyle w:val="Nivel2"/>
      </w:pPr>
      <w:r>
        <w:t>Sin embargo, en la práctica observamos estructuras de mercado diferentes a la competencia perfecta y diferenciación de productos.</w:t>
      </w:r>
    </w:p>
    <w:p w14:paraId="6EB9A902" w14:textId="098A86CE" w:rsidR="00994EDB" w:rsidRDefault="00994EDB" w:rsidP="007E6D7A">
      <w:pPr>
        <w:pStyle w:val="Nivel2"/>
        <w:keepNext/>
        <w:spacing w:after="0"/>
      </w:pPr>
      <w:r>
        <w:t>A pesar de que estos aspectos ya habían sido examinados en algunas contribuciones pioneras, se convirtieron en el centro de atención de la literatura a partir de l</w:t>
      </w:r>
      <w:r w:rsidR="00127167">
        <w:t>as décadas de</w:t>
      </w:r>
      <w:r>
        <w:t xml:space="preserve"> 1970 y 1980, dando lugar a las </w:t>
      </w:r>
      <w:r w:rsidRPr="00994EDB">
        <w:rPr>
          <w:i/>
          <w:iCs/>
        </w:rPr>
        <w:t>“nuevas” teorías del comercio internacional</w:t>
      </w:r>
      <w:r>
        <w:t xml:space="preserve"> (también conocido como el </w:t>
      </w:r>
      <w:r>
        <w:rPr>
          <w:i/>
          <w:iCs/>
        </w:rPr>
        <w:t>enfoque de organización industrial</w:t>
      </w:r>
      <w:r>
        <w:t xml:space="preserve"> al comercio internacional)</w:t>
      </w:r>
      <w:r>
        <w:rPr>
          <w:rStyle w:val="Refdenotaalpie"/>
        </w:rPr>
        <w:footnoteReference w:id="46"/>
      </w:r>
      <w:r>
        <w:t>.</w:t>
      </w:r>
    </w:p>
    <w:p w14:paraId="5E88F2E1" w14:textId="08A2A103" w:rsidR="00954149" w:rsidRDefault="00994EDB" w:rsidP="00994EDB">
      <w:pPr>
        <w:pStyle w:val="Nivel3"/>
      </w:pPr>
      <w:r>
        <w:t>Este enfoque nace motivado por la</w:t>
      </w:r>
      <w:r w:rsidR="00BE5C26">
        <w:t xml:space="preserve"> escasa relevancia empírica </w:t>
      </w:r>
      <w:r>
        <w:t>del enfoque “tradicional” e</w:t>
      </w:r>
      <w:r w:rsidR="00BE5C26">
        <w:t xml:space="preserve"> introdu</w:t>
      </w:r>
      <w:r>
        <w:t>ce</w:t>
      </w:r>
      <w:r w:rsidR="00BE5C26">
        <w:t xml:space="preserve"> un nuevo marco teórico para analizar los flujos comerciales, con mucho mayor éxito empírico.</w:t>
      </w:r>
    </w:p>
    <w:p w14:paraId="6207AD87" w14:textId="4AB61A9F" w:rsidR="00994EDB" w:rsidRDefault="00994EDB" w:rsidP="00994EDB">
      <w:pPr>
        <w:pStyle w:val="Nivel3"/>
      </w:pPr>
      <w:r>
        <w:t>Además, permitirá explicar otros fenómenos observados en la realidad que no encuentran explicación en las teorías vistas en esta exposición como son el comercio intraindustrial o el comercio entre países similares.</w:t>
      </w:r>
    </w:p>
    <w:p w14:paraId="46DA8624" w14:textId="6DF42C5C" w:rsidR="00954149" w:rsidRDefault="00954149" w:rsidP="008607CA">
      <w:pPr>
        <w:pStyle w:val="Nivel1"/>
        <w:keepNext/>
        <w:spacing w:after="0"/>
      </w:pPr>
      <w:r w:rsidRPr="00764940">
        <w:rPr>
          <w:b/>
          <w:bCs/>
          <w:i/>
          <w:iCs/>
        </w:rPr>
        <w:t>Opinión</w:t>
      </w:r>
      <w:r>
        <w:t>:</w:t>
      </w:r>
    </w:p>
    <w:p w14:paraId="78647C49" w14:textId="0FC0350C" w:rsidR="00B85682" w:rsidRDefault="00B85682" w:rsidP="00B85682">
      <w:pPr>
        <w:pStyle w:val="Nivel2"/>
      </w:pPr>
      <w:r>
        <w:t>El enfoque visto en la exposición es complementario a los enfoques posteriores, y por lo tanto, los modelos dentro de la teoría tradicional siguen siendo merecedores de su estudio a pesar de sus limitaciones.</w:t>
      </w:r>
    </w:p>
    <w:p w14:paraId="3D3159A4" w14:textId="2948AE9A" w:rsidR="003201D3" w:rsidRDefault="00954149" w:rsidP="008607CA">
      <w:pPr>
        <w:pStyle w:val="Nivel1"/>
        <w:keepNext/>
        <w:spacing w:after="0"/>
      </w:pPr>
      <w:r w:rsidRPr="00764940">
        <w:rPr>
          <w:b/>
          <w:bCs/>
          <w:i/>
          <w:iCs/>
        </w:rPr>
        <w:t>Idea final (Salida o cierre)</w:t>
      </w:r>
      <w:r>
        <w:t>:</w:t>
      </w:r>
      <w:bookmarkEnd w:id="234"/>
    </w:p>
    <w:p w14:paraId="5C7212D9" w14:textId="77777777" w:rsidR="00B85682" w:rsidRDefault="00B85682" w:rsidP="00B85682">
      <w:pPr>
        <w:pStyle w:val="Nivel2"/>
      </w:pPr>
      <w:r>
        <w:t xml:space="preserve">Es evidente que la mayor sofisticación de las sucesivas teorías y modelos ha llevado al descubrimiento de nuevos canales y mecanismos por los que el comercio internacional puede afectar al bienestar, lo que ha supuesto que la respuesta a la pregunta </w:t>
      </w:r>
      <w:r w:rsidRPr="009743F3">
        <w:rPr>
          <w:i/>
          <w:iCs/>
        </w:rPr>
        <w:t>“¿Mejora el comercio internacional el bienestar de un país?”</w:t>
      </w:r>
      <w:r>
        <w:t xml:space="preserve"> se haya vuelto mucho más matizada. Una reflexión intelectualmente honesta impone que deban tomarse en consideración todos los efectos de la liberalización comercial, positivos y negativos, que simultáneamente inciden sobre el bienestar. Pero en todo caso un mejor conocimiento de la realidad económica y sus interrelaciones siempre es beneficioso.</w:t>
      </w:r>
    </w:p>
    <w:p w14:paraId="1F4A08AB" w14:textId="77777777" w:rsidR="00B85682" w:rsidRDefault="00B85682" w:rsidP="00B85682">
      <w:pPr>
        <w:pStyle w:val="Nivel2"/>
      </w:pPr>
      <w:r>
        <w:lastRenderedPageBreak/>
        <w:t>En efecto, este conocimiento más sofisticado permite mejorar el diseño de las políticas públicas y mejora la comunicación con los ciudadanos, de manera que se expliquen los efectos beneficiosos de estas políticas liberalizadoras.</w:t>
      </w:r>
    </w:p>
    <w:p w14:paraId="0D1C8D8C" w14:textId="07CF77BE" w:rsidR="00840667" w:rsidRDefault="00840667" w:rsidP="003201D3">
      <w:pPr>
        <w:pStyle w:val="Nivel1"/>
        <w:spacing w:after="0"/>
      </w:pPr>
      <w:r>
        <w:br w:type="page"/>
      </w:r>
    </w:p>
    <w:p w14:paraId="6F84A996" w14:textId="77777777" w:rsidR="00342648" w:rsidRDefault="00342648" w:rsidP="00342648">
      <w:pPr>
        <w:pStyle w:val="Ttulo4"/>
      </w:pPr>
      <w:r>
        <w:lastRenderedPageBreak/>
        <w:t>Bibliografía</w:t>
      </w:r>
    </w:p>
    <w:p w14:paraId="4F6AD893" w14:textId="565F4AB1" w:rsidR="00342648" w:rsidRDefault="00536081" w:rsidP="001105BC">
      <w:pPr>
        <w:ind w:left="284"/>
      </w:pPr>
      <w:r>
        <w:t>Tema ICEX-CECO</w:t>
      </w:r>
      <w:r w:rsidR="004D6F57">
        <w:t>.</w:t>
      </w:r>
    </w:p>
    <w:p w14:paraId="68F4F463" w14:textId="096C7037" w:rsidR="00536081" w:rsidRPr="00E97A5F" w:rsidRDefault="00DC6931" w:rsidP="001105BC">
      <w:pPr>
        <w:ind w:left="284"/>
        <w:rPr>
          <w:lang w:val="en-US"/>
        </w:rPr>
      </w:pPr>
      <w:r w:rsidRPr="00E3035D">
        <w:t xml:space="preserve">Gandolfo, G. (2014). </w:t>
      </w:r>
      <w:r w:rsidRPr="00DC6931">
        <w:rPr>
          <w:i/>
          <w:iCs/>
          <w:lang w:val="en-GB"/>
        </w:rPr>
        <w:t>International Trade Theory and Policy</w:t>
      </w:r>
      <w:r w:rsidRPr="00DC6931">
        <w:rPr>
          <w:lang w:val="en-GB"/>
        </w:rPr>
        <w:t xml:space="preserve">. Springer Berlin Heidelberg. </w:t>
      </w:r>
      <w:r>
        <w:fldChar w:fldCharType="begin"/>
      </w:r>
      <w:r w:rsidRPr="00B8516C">
        <w:rPr>
          <w:lang w:val="en-US"/>
        </w:rPr>
        <w:instrText>HYPERLINK "https://doi.org/10.1007/978-3-642-37314-5"</w:instrText>
      </w:r>
      <w:r>
        <w:fldChar w:fldCharType="separate"/>
      </w:r>
      <w:r w:rsidRPr="000A3141">
        <w:rPr>
          <w:rStyle w:val="Hipervnculo"/>
          <w:lang w:val="en-US"/>
        </w:rPr>
        <w:t>https://doi.org/10.1007/978-3-642-37314-5</w:t>
      </w:r>
      <w:r>
        <w:rPr>
          <w:rStyle w:val="Hipervnculo"/>
          <w:lang w:val="en-US"/>
        </w:rPr>
        <w:fldChar w:fldCharType="end"/>
      </w:r>
      <w:r w:rsidR="004A28B2" w:rsidRPr="000A3141">
        <w:rPr>
          <w:lang w:val="en-US"/>
        </w:rPr>
        <w:t>.</w:t>
      </w:r>
      <w:r w:rsidR="00536081" w:rsidRPr="000A3141">
        <w:rPr>
          <w:lang w:val="en-US"/>
        </w:rPr>
        <w:t xml:space="preserve"> </w:t>
      </w:r>
      <w:r w:rsidR="00536081" w:rsidRPr="00E97A5F">
        <w:rPr>
          <w:lang w:val="en-US"/>
        </w:rPr>
        <w:t xml:space="preserve">Part </w:t>
      </w:r>
      <w:r w:rsidR="004A28B2" w:rsidRPr="00E97A5F">
        <w:rPr>
          <w:lang w:val="en-US"/>
        </w:rPr>
        <w:t>II</w:t>
      </w:r>
      <w:r w:rsidR="00536081" w:rsidRPr="00E97A5F">
        <w:rPr>
          <w:lang w:val="en-US"/>
        </w:rPr>
        <w:t xml:space="preserve">: </w:t>
      </w:r>
      <w:proofErr w:type="spellStart"/>
      <w:r w:rsidR="00536081" w:rsidRPr="00E97A5F">
        <w:rPr>
          <w:lang w:val="en-US"/>
        </w:rPr>
        <w:t>Capítulos</w:t>
      </w:r>
      <w:proofErr w:type="spellEnd"/>
      <w:r w:rsidR="00536081" w:rsidRPr="00E97A5F">
        <w:rPr>
          <w:lang w:val="en-US"/>
        </w:rPr>
        <w:t xml:space="preserve"> 2</w:t>
      </w:r>
      <w:r w:rsidR="00722CC5" w:rsidRPr="00E97A5F">
        <w:rPr>
          <w:lang w:val="en-US"/>
        </w:rPr>
        <w:t>, 4, 5 y 6</w:t>
      </w:r>
    </w:p>
    <w:p w14:paraId="34A47293" w14:textId="77777777" w:rsidR="002F256B" w:rsidRDefault="00542949" w:rsidP="001105BC">
      <w:pPr>
        <w:ind w:left="284"/>
        <w:rPr>
          <w:highlight w:val="yellow"/>
        </w:rPr>
      </w:pPr>
      <w:r w:rsidRPr="00E97A5F">
        <w:rPr>
          <w:highlight w:val="yellow"/>
          <w:lang w:val="en-US"/>
        </w:rPr>
        <w:t xml:space="preserve">Appleyard, D. R. &amp; Field, A. J. (2014). </w:t>
      </w:r>
      <w:r w:rsidRPr="00E97A5F">
        <w:rPr>
          <w:i/>
          <w:iCs/>
          <w:highlight w:val="yellow"/>
          <w:lang w:val="en-US"/>
        </w:rPr>
        <w:t>International economics</w:t>
      </w:r>
      <w:r w:rsidRPr="00E97A5F">
        <w:rPr>
          <w:highlight w:val="yellow"/>
          <w:lang w:val="en-US"/>
        </w:rPr>
        <w:t xml:space="preserve"> (8th ed). </w:t>
      </w:r>
      <w:r w:rsidRPr="00E97A5F">
        <w:rPr>
          <w:highlight w:val="yellow"/>
        </w:rPr>
        <w:t>McGraw-Hill/Irwin.</w:t>
      </w:r>
    </w:p>
    <w:p w14:paraId="105BFDD9" w14:textId="115BDFC0" w:rsidR="00536081" w:rsidRDefault="00536081" w:rsidP="001105BC">
      <w:pPr>
        <w:ind w:left="284"/>
      </w:pPr>
      <w:r w:rsidRPr="00536081">
        <w:t xml:space="preserve">Krugman, P. R., Esteve, V., </w:t>
      </w:r>
      <w:proofErr w:type="spellStart"/>
      <w:r w:rsidRPr="00536081">
        <w:t>Melitz</w:t>
      </w:r>
      <w:proofErr w:type="spellEnd"/>
      <w:r w:rsidRPr="00536081">
        <w:t xml:space="preserve">, M. J., Requena, F. &amp; Obstfeld, M. (2016). </w:t>
      </w:r>
      <w:r w:rsidRPr="00536081">
        <w:rPr>
          <w:i/>
          <w:iCs/>
        </w:rPr>
        <w:t>Economía internacional: Teoría y política</w:t>
      </w:r>
      <w:r w:rsidRPr="00536081">
        <w:t xml:space="preserve">. </w:t>
      </w:r>
      <w:r w:rsidR="004A28B2" w:rsidRPr="004A28B2">
        <w:t>Capítulos</w:t>
      </w:r>
      <w:r w:rsidRPr="000A3141">
        <w:t xml:space="preserve"> 3-6</w:t>
      </w:r>
    </w:p>
    <w:p w14:paraId="27CC684B" w14:textId="2C3AD358" w:rsidR="00EB253A" w:rsidRDefault="00EB253A" w:rsidP="001105BC">
      <w:pPr>
        <w:ind w:left="284"/>
      </w:pPr>
      <w:r>
        <w:t>Tema Juan Luis Cordero Tarifa.</w:t>
      </w:r>
    </w:p>
    <w:p w14:paraId="63220712" w14:textId="2A02E13A" w:rsidR="00EB253A" w:rsidRPr="000A3141" w:rsidRDefault="00EB253A" w:rsidP="001105BC">
      <w:pPr>
        <w:ind w:left="284"/>
      </w:pPr>
      <w:r>
        <w:t>Tema Miguel Fabián Salazar.</w:t>
      </w:r>
    </w:p>
    <w:p w14:paraId="78CB5B74" w14:textId="10E6C79A" w:rsidR="00E73E9D" w:rsidRPr="00812165" w:rsidRDefault="00E73E9D" w:rsidP="001105BC">
      <w:pPr>
        <w:ind w:left="284"/>
      </w:pPr>
      <w:hyperlink r:id="rId29" w:history="1">
        <w:r w:rsidRPr="00812165">
          <w:rPr>
            <w:rStyle w:val="Hipervnculo"/>
          </w:rPr>
          <w:t>http://www-personal.umich.edu/~alandear/glossary/figs/Lerner/ld.html#</w:t>
        </w:r>
      </w:hyperlink>
    </w:p>
    <w:p w14:paraId="44E9B612" w14:textId="77777777" w:rsidR="00840667" w:rsidRDefault="00840667" w:rsidP="00840667">
      <w:pPr>
        <w:pStyle w:val="Ttulo4"/>
      </w:pPr>
      <w:r>
        <w:t>Preguntas de otros exámenes</w:t>
      </w:r>
    </w:p>
    <w:p w14:paraId="547EFB90" w14:textId="77777777" w:rsidR="00840667" w:rsidRDefault="00840667" w:rsidP="00840667">
      <w:pPr>
        <w:pStyle w:val="Nivel2SM"/>
        <w:ind w:hanging="142"/>
      </w:pPr>
    </w:p>
    <w:p w14:paraId="6CD76702" w14:textId="1B819006" w:rsidR="00840667" w:rsidRDefault="00840667" w:rsidP="00840667">
      <w:pPr>
        <w:pStyle w:val="Ttulo4"/>
      </w:pPr>
      <w:r>
        <w:t>Enlace a preguntas tipo test</w:t>
      </w:r>
    </w:p>
    <w:p w14:paraId="7E326AF8" w14:textId="69640122" w:rsidR="00536081" w:rsidRDefault="00840667" w:rsidP="003D3BE8">
      <w:hyperlink r:id="rId30" w:history="1">
        <w:r w:rsidRPr="00463AAE">
          <w:rPr>
            <w:rStyle w:val="Hipervnculo"/>
          </w:rPr>
          <w:t>https://www.quia.com/quiz/6550410.html</w:t>
        </w:r>
      </w:hyperlink>
    </w:p>
    <w:p w14:paraId="51036D9F" w14:textId="77777777" w:rsidR="00342648" w:rsidRDefault="00342648" w:rsidP="00342648">
      <w:pPr>
        <w:pStyle w:val="Ttulo4"/>
      </w:pPr>
      <w:r w:rsidRPr="00342648">
        <w:t>Anexos</w:t>
      </w:r>
    </w:p>
    <w:p w14:paraId="67BA03F1" w14:textId="617036A8" w:rsidR="003201D3" w:rsidRDefault="009F22DB" w:rsidP="009F22DB">
      <w:pPr>
        <w:pStyle w:val="Ttulo5"/>
        <w:rPr>
          <w:i w:val="0"/>
          <w:iCs w:val="0"/>
          <w:smallCaps/>
          <w:u w:val="none"/>
        </w:rPr>
      </w:pPr>
      <w:r w:rsidRPr="009F22DB">
        <w:t>Anexo</w:t>
      </w:r>
      <w:r w:rsidR="0091128F">
        <w:t> </w:t>
      </w:r>
      <w:r w:rsidR="00ED3FCF">
        <w:t>1</w:t>
      </w:r>
      <w:r w:rsidRPr="009F22DB">
        <w:rPr>
          <w:i w:val="0"/>
          <w:iCs w:val="0"/>
          <w:u w:val="none"/>
        </w:rPr>
        <w:t>:</w:t>
      </w:r>
      <w:r w:rsidR="003201D3">
        <w:rPr>
          <w:i w:val="0"/>
          <w:iCs w:val="0"/>
          <w:u w:val="none"/>
        </w:rPr>
        <w:t xml:space="preserve"> </w:t>
      </w:r>
      <w:r w:rsidR="003201D3">
        <w:rPr>
          <w:i w:val="0"/>
          <w:iCs w:val="0"/>
          <w:smallCaps/>
          <w:u w:val="none"/>
        </w:rPr>
        <w:t>Keynes</w:t>
      </w:r>
      <w:r w:rsidR="003201D3">
        <w:rPr>
          <w:i w:val="0"/>
          <w:iCs w:val="0"/>
          <w:u w:val="none"/>
        </w:rPr>
        <w:t xml:space="preserve"> vs </w:t>
      </w:r>
      <w:r w:rsidR="003201D3">
        <w:rPr>
          <w:i w:val="0"/>
          <w:iCs w:val="0"/>
          <w:smallCaps/>
          <w:u w:val="none"/>
        </w:rPr>
        <w:t>Ohlin</w:t>
      </w:r>
    </w:p>
    <w:p w14:paraId="038B95E9" w14:textId="77777777" w:rsidR="008242E1" w:rsidRPr="001C2BF0" w:rsidRDefault="003201D3" w:rsidP="003201D3">
      <w:pPr>
        <w:rPr>
          <w:highlight w:val="yellow"/>
        </w:rPr>
      </w:pPr>
      <w:r w:rsidRPr="001C2BF0">
        <w:rPr>
          <w:highlight w:val="yellow"/>
        </w:rPr>
        <w:t>Controversia en el problema de transferir pagos de un país a otro.</w:t>
      </w:r>
    </w:p>
    <w:p w14:paraId="08110A04" w14:textId="0AC0D0FE" w:rsidR="003201D3" w:rsidRPr="001C2BF0" w:rsidRDefault="003201D3" w:rsidP="008242E1">
      <w:pPr>
        <w:pStyle w:val="Nivel1"/>
        <w:rPr>
          <w:highlight w:val="yellow"/>
        </w:rPr>
      </w:pPr>
      <w:r w:rsidRPr="001C2BF0">
        <w:rPr>
          <w:smallCaps/>
          <w:highlight w:val="yellow"/>
        </w:rPr>
        <w:t>Keynes</w:t>
      </w:r>
      <w:r w:rsidRPr="001C2BF0">
        <w:rPr>
          <w:highlight w:val="yellow"/>
        </w:rPr>
        <w:t xml:space="preserve"> argumentó que los pagos de las reparaciones impuestos a Alemania tras la Primera Guerra Mundial eran demasiado elevados </w:t>
      </w:r>
      <w:r w:rsidR="008242E1" w:rsidRPr="001C2BF0">
        <w:rPr>
          <w:highlight w:val="yellow"/>
        </w:rPr>
        <w:t xml:space="preserve">para la economía alemana. Según </w:t>
      </w:r>
      <w:r w:rsidR="008242E1" w:rsidRPr="001C2BF0">
        <w:rPr>
          <w:smallCaps/>
          <w:highlight w:val="yellow"/>
        </w:rPr>
        <w:t>Keynes</w:t>
      </w:r>
      <w:r w:rsidR="008242E1" w:rsidRPr="001C2BF0">
        <w:rPr>
          <w:highlight w:val="yellow"/>
        </w:rPr>
        <w:t>, el precio requerido y los</w:t>
      </w:r>
      <w:r w:rsidR="00ED3FCF">
        <w:rPr>
          <w:highlight w:val="yellow"/>
        </w:rPr>
        <w:t xml:space="preserve"> recortes de costes en el sector exportador alemán</w:t>
      </w:r>
      <w:r w:rsidR="008242E1" w:rsidRPr="001C2BF0">
        <w:rPr>
          <w:highlight w:val="yellow"/>
        </w:rPr>
        <w:t xml:space="preserve"> eran virtualmente imposibles de conseguir.</w:t>
      </w:r>
    </w:p>
    <w:p w14:paraId="384DB427" w14:textId="2AFDCAEF" w:rsidR="008242E1" w:rsidRPr="001C2BF0" w:rsidRDefault="008242E1" w:rsidP="0078266B">
      <w:pPr>
        <w:pStyle w:val="Nivel1"/>
        <w:rPr>
          <w:highlight w:val="yellow"/>
        </w:rPr>
      </w:pPr>
      <w:r w:rsidRPr="001C2BF0">
        <w:rPr>
          <w:smallCaps/>
          <w:highlight w:val="yellow"/>
        </w:rPr>
        <w:t>Bertil Ohlin</w:t>
      </w:r>
      <w:r w:rsidRPr="001C2BF0">
        <w:rPr>
          <w:highlight w:val="yellow"/>
        </w:rPr>
        <w:t xml:space="preserve"> respondió en el mismo periódico más tarde el mismo año. En su artículo, afirmaba que solo unos cambios limitados en los bienes de exportación alemanes (o incluso ningún cambio) serían necesarios para una expansión del sector de la exportación alemán. </w:t>
      </w:r>
      <w:r w:rsidRPr="001C2BF0">
        <w:rPr>
          <w:smallCaps/>
          <w:highlight w:val="yellow"/>
        </w:rPr>
        <w:t>Ohlin</w:t>
      </w:r>
      <w:r w:rsidRPr="001C2BF0">
        <w:rPr>
          <w:highlight w:val="yellow"/>
        </w:rPr>
        <w:t xml:space="preserve"> introduce el efecto renta, con la idea de que los </w:t>
      </w:r>
      <w:r w:rsidR="00ED3FCF">
        <w:rPr>
          <w:highlight w:val="yellow"/>
        </w:rPr>
        <w:t>país</w:t>
      </w:r>
      <w:r w:rsidRPr="001C2BF0">
        <w:rPr>
          <w:highlight w:val="yellow"/>
        </w:rPr>
        <w:t>es iban a demandar bienes importados de Alemania.</w:t>
      </w:r>
      <w:r w:rsidR="001C2BF0" w:rsidRPr="001C2BF0">
        <w:rPr>
          <w:highlight w:val="yellow"/>
        </w:rPr>
        <w:t xml:space="preserve"> </w:t>
      </w:r>
      <w:r w:rsidRPr="001C2BF0">
        <w:rPr>
          <w:highlight w:val="yellow"/>
        </w:rPr>
        <w:t xml:space="preserve">Este análisis de equilibrio parcial ignoraba un factor de equilibrio importante: la influencia de los cambios de renta sobre la demanda de bienes en los países que </w:t>
      </w:r>
      <w:r w:rsidR="001C2BF0" w:rsidRPr="001C2BF0">
        <w:rPr>
          <w:highlight w:val="yellow"/>
        </w:rPr>
        <w:t>pagaban y los países que cobraban esas exportaciones.</w:t>
      </w:r>
    </w:p>
    <w:p w14:paraId="7771AD93" w14:textId="539CAE52" w:rsidR="00DC4D3F" w:rsidRDefault="00DC4D3F" w:rsidP="00DC4D3F">
      <w:pPr>
        <w:pStyle w:val="Ttulo5"/>
        <w:rPr>
          <w:u w:val="none"/>
        </w:rPr>
      </w:pPr>
      <w:r>
        <w:lastRenderedPageBreak/>
        <w:t>Anexo</w:t>
      </w:r>
      <w:r w:rsidR="00EB253A">
        <w:t> 2</w:t>
      </w:r>
      <w:r>
        <w:rPr>
          <w:u w:val="none"/>
        </w:rPr>
        <w:t>: Evolución reciente del comercio internacional</w:t>
      </w:r>
    </w:p>
    <w:p w14:paraId="280868DF" w14:textId="6F7334AA" w:rsidR="00DC4D3F" w:rsidRPr="00DC4D3F" w:rsidRDefault="00DC4D3F" w:rsidP="00DC4D3F">
      <w:pPr>
        <w:pStyle w:val="Cajadeanotaciones"/>
        <w:keepNext/>
        <w:rPr>
          <w:sz w:val="19"/>
          <w:szCs w:val="19"/>
        </w:rPr>
      </w:pPr>
      <w:r w:rsidRPr="00DC4D3F">
        <w:rPr>
          <w:i/>
          <w:iCs/>
          <w:sz w:val="19"/>
          <w:szCs w:val="19"/>
        </w:rPr>
        <w:t>Fuente</w:t>
      </w:r>
      <w:r w:rsidRPr="00DC4D3F">
        <w:rPr>
          <w:sz w:val="19"/>
          <w:szCs w:val="19"/>
        </w:rPr>
        <w:t xml:space="preserve">: </w:t>
      </w:r>
      <w:r>
        <w:rPr>
          <w:sz w:val="19"/>
          <w:szCs w:val="19"/>
        </w:rPr>
        <w:t xml:space="preserve">Ministerio de Industria, Comercio y Turismo </w:t>
      </w:r>
      <w:r w:rsidRPr="00DC4D3F">
        <w:rPr>
          <w:sz w:val="19"/>
          <w:szCs w:val="19"/>
        </w:rPr>
        <w:t>(</w:t>
      </w:r>
      <w:r>
        <w:rPr>
          <w:sz w:val="19"/>
          <w:szCs w:val="19"/>
        </w:rPr>
        <w:t>2023</w:t>
      </w:r>
      <w:r w:rsidRPr="00DC4D3F">
        <w:rPr>
          <w:sz w:val="19"/>
          <w:szCs w:val="19"/>
        </w:rPr>
        <w:t xml:space="preserve">). </w:t>
      </w:r>
      <w:r w:rsidRPr="00DC4D3F">
        <w:rPr>
          <w:i/>
          <w:iCs/>
          <w:sz w:val="19"/>
          <w:szCs w:val="19"/>
        </w:rPr>
        <w:t>El sector exterior en 2022</w:t>
      </w:r>
      <w:r w:rsidRPr="00DC4D3F">
        <w:rPr>
          <w:sz w:val="19"/>
          <w:szCs w:val="19"/>
        </w:rPr>
        <w:t>.</w:t>
      </w:r>
      <w:r w:rsidRPr="00DC4D3F">
        <w:rPr>
          <w:i/>
          <w:iCs/>
          <w:sz w:val="19"/>
          <w:szCs w:val="19"/>
        </w:rPr>
        <w:t xml:space="preserve"> </w:t>
      </w:r>
      <w:r w:rsidRPr="00DC4D3F">
        <w:rPr>
          <w:sz w:val="19"/>
          <w:szCs w:val="19"/>
        </w:rPr>
        <w:t>Revistas ICE</w:t>
      </w:r>
      <w:r>
        <w:rPr>
          <w:sz w:val="19"/>
          <w:szCs w:val="19"/>
        </w:rPr>
        <w:t xml:space="preserve">, </w:t>
      </w:r>
      <w:proofErr w:type="spellStart"/>
      <w:r>
        <w:rPr>
          <w:sz w:val="19"/>
          <w:szCs w:val="19"/>
        </w:rPr>
        <w:t>nº</w:t>
      </w:r>
      <w:proofErr w:type="spellEnd"/>
      <w:r>
        <w:rPr>
          <w:sz w:val="19"/>
          <w:szCs w:val="19"/>
        </w:rPr>
        <w:t xml:space="preserve"> 3159.</w:t>
      </w:r>
      <w:r w:rsidRPr="00DC4D3F">
        <w:rPr>
          <w:sz w:val="19"/>
          <w:szCs w:val="19"/>
        </w:rPr>
        <w:t xml:space="preserve"> </w:t>
      </w:r>
      <w:hyperlink r:id="rId31" w:history="1">
        <w:r w:rsidRPr="00BB7B4D">
          <w:rPr>
            <w:rStyle w:val="Hipervnculo"/>
            <w:sz w:val="19"/>
            <w:szCs w:val="19"/>
          </w:rPr>
          <w:t>https://revistasice.com/index.php/SICE/issue/view/822</w:t>
        </w:r>
      </w:hyperlink>
    </w:p>
    <w:p w14:paraId="093B04FA" w14:textId="02AD7408" w:rsidR="0015013E" w:rsidRPr="0001464D" w:rsidRDefault="00DC4D3F" w:rsidP="0001464D">
      <w:pPr>
        <w:widowControl w:val="0"/>
        <w:jc w:val="center"/>
      </w:pPr>
      <w:r>
        <w:rPr>
          <w:noProof/>
        </w:rPr>
        <w:drawing>
          <wp:inline distT="0" distB="0" distL="0" distR="0" wp14:anchorId="09825962" wp14:editId="51EC635C">
            <wp:extent cx="6120000" cy="6413363"/>
            <wp:effectExtent l="0" t="0" r="0" b="6985"/>
            <wp:docPr id="3519316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3161" name="Imagen 1" descr="Texto&#10;&#10;Descripción generada automáticamente"/>
                    <pic:cNvPicPr/>
                  </pic:nvPicPr>
                  <pic:blipFill>
                    <a:blip r:embed="rId32"/>
                    <a:stretch>
                      <a:fillRect/>
                    </a:stretch>
                  </pic:blipFill>
                  <pic:spPr>
                    <a:xfrm>
                      <a:off x="0" y="0"/>
                      <a:ext cx="6120000" cy="6413363"/>
                    </a:xfrm>
                    <a:prstGeom prst="rect">
                      <a:avLst/>
                    </a:prstGeom>
                  </pic:spPr>
                </pic:pic>
              </a:graphicData>
            </a:graphic>
          </wp:inline>
        </w:drawing>
      </w:r>
      <w:r>
        <w:rPr>
          <w:noProof/>
        </w:rPr>
        <w:lastRenderedPageBreak/>
        <w:drawing>
          <wp:inline distT="0" distB="0" distL="0" distR="0" wp14:anchorId="1DB3278C" wp14:editId="1C8A0F4F">
            <wp:extent cx="6120000" cy="8424366"/>
            <wp:effectExtent l="0" t="0" r="0" b="0"/>
            <wp:docPr id="2005696050"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96050" name="Imagen 1" descr="Una captura de pantalla de un celular&#10;&#10;Descripción generada automáticamente con confianza media"/>
                    <pic:cNvPicPr/>
                  </pic:nvPicPr>
                  <pic:blipFill>
                    <a:blip r:embed="rId33"/>
                    <a:stretch>
                      <a:fillRect/>
                    </a:stretch>
                  </pic:blipFill>
                  <pic:spPr>
                    <a:xfrm>
                      <a:off x="0" y="0"/>
                      <a:ext cx="6120000" cy="8424366"/>
                    </a:xfrm>
                    <a:prstGeom prst="rect">
                      <a:avLst/>
                    </a:prstGeom>
                  </pic:spPr>
                </pic:pic>
              </a:graphicData>
            </a:graphic>
          </wp:inline>
        </w:drawing>
      </w:r>
      <w:r>
        <w:rPr>
          <w:noProof/>
        </w:rPr>
        <w:lastRenderedPageBreak/>
        <w:drawing>
          <wp:inline distT="0" distB="0" distL="0" distR="0" wp14:anchorId="4530A4D7" wp14:editId="42E6CADB">
            <wp:extent cx="6120000" cy="7943681"/>
            <wp:effectExtent l="0" t="0" r="0" b="635"/>
            <wp:docPr id="828753359"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53359" name="Imagen 1" descr="Una captura de pantalla de un celular&#10;&#10;Descripción generada automáticamente con confianza media"/>
                    <pic:cNvPicPr/>
                  </pic:nvPicPr>
                  <pic:blipFill>
                    <a:blip r:embed="rId34"/>
                    <a:stretch>
                      <a:fillRect/>
                    </a:stretch>
                  </pic:blipFill>
                  <pic:spPr>
                    <a:xfrm>
                      <a:off x="0" y="0"/>
                      <a:ext cx="6120000" cy="7943681"/>
                    </a:xfrm>
                    <a:prstGeom prst="rect">
                      <a:avLst/>
                    </a:prstGeom>
                  </pic:spPr>
                </pic:pic>
              </a:graphicData>
            </a:graphic>
          </wp:inline>
        </w:drawing>
      </w:r>
    </w:p>
    <w:sectPr w:rsidR="0015013E" w:rsidRPr="0001464D" w:rsidSect="007B3CA8">
      <w:headerReference w:type="even" r:id="rId35"/>
      <w:headerReference w:type="default" r:id="rId36"/>
      <w:footerReference w:type="even" r:id="rId37"/>
      <w:footerReference w:type="default" r:id="rId38"/>
      <w:headerReference w:type="first" r:id="rId39"/>
      <w:footerReference w:type="first" r:id="rId40"/>
      <w:pgSz w:w="11906" w:h="16838" w:code="9"/>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77693" w14:textId="77777777" w:rsidR="002664E3" w:rsidRDefault="002664E3" w:rsidP="00B77C0F">
      <w:r>
        <w:separator/>
      </w:r>
    </w:p>
  </w:endnote>
  <w:endnote w:type="continuationSeparator" w:id="0">
    <w:p w14:paraId="5D148EE7" w14:textId="77777777" w:rsidR="002664E3" w:rsidRDefault="002664E3"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00550" w:rsidRPr="009B5FC2" w14:paraId="6C694BB8" w14:textId="77777777" w:rsidTr="00B777D0">
      <w:trPr>
        <w:trHeight w:val="138"/>
        <w:jc w:val="center"/>
      </w:trPr>
      <w:tc>
        <w:tcPr>
          <w:tcW w:w="1134" w:type="dxa"/>
        </w:tcPr>
        <w:p w14:paraId="4B4579FA" w14:textId="77777777" w:rsidR="00B00550" w:rsidRPr="009B5FC2" w:rsidRDefault="00B00550"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436542D0" w14:textId="77777777" w:rsidR="00B00550" w:rsidRPr="009B5FC2" w:rsidRDefault="00B00550" w:rsidP="009B5FC2">
          <w:pPr>
            <w:pStyle w:val="Encabezado"/>
            <w:spacing w:after="0"/>
            <w:ind w:right="-110"/>
            <w:contextualSpacing/>
            <w:jc w:val="center"/>
            <w:rPr>
              <w:i/>
              <w:iCs/>
              <w:color w:val="5F2987"/>
              <w:sz w:val="18"/>
              <w:szCs w:val="18"/>
            </w:rPr>
          </w:pPr>
        </w:p>
      </w:tc>
      <w:tc>
        <w:tcPr>
          <w:tcW w:w="2551" w:type="dxa"/>
          <w:vAlign w:val="center"/>
        </w:tcPr>
        <w:p w14:paraId="1EC0FAFC" w14:textId="77777777" w:rsidR="00B00550" w:rsidRPr="009B5FC2" w:rsidRDefault="00B00550" w:rsidP="009B5FC2">
          <w:pPr>
            <w:pStyle w:val="Encabezado"/>
            <w:spacing w:after="0"/>
            <w:contextualSpacing/>
            <w:jc w:val="right"/>
            <w:rPr>
              <w:b/>
              <w:bCs/>
              <w:i/>
              <w:iCs/>
              <w:color w:val="5F2987"/>
              <w:spacing w:val="-6"/>
              <w:sz w:val="18"/>
              <w:szCs w:val="18"/>
            </w:rPr>
          </w:pPr>
        </w:p>
      </w:tc>
    </w:tr>
  </w:tbl>
  <w:p w14:paraId="1E8AB833" w14:textId="77777777" w:rsidR="00B00550" w:rsidRPr="009C61AF" w:rsidRDefault="00B00550" w:rsidP="009B5FC2">
    <w:pPr>
      <w:pStyle w:val="Piedepgina"/>
      <w:ind w:right="-449"/>
      <w:rPr>
        <w:color w:val="5F2987"/>
        <w:sz w:val="2"/>
        <w:szCs w:val="2"/>
      </w:rPr>
    </w:pPr>
  </w:p>
  <w:p w14:paraId="5D787841" w14:textId="77777777" w:rsidR="001105BC" w:rsidRPr="001105BC" w:rsidRDefault="001105BC" w:rsidP="009D013A">
    <w:pPr>
      <w:spacing w:after="0"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00550" w:rsidRPr="00C44422" w14:paraId="542A0BDC" w14:textId="77777777" w:rsidTr="0078055F">
      <w:trPr>
        <w:trHeight w:val="138"/>
        <w:jc w:val="center"/>
      </w:trPr>
      <w:tc>
        <w:tcPr>
          <w:tcW w:w="1134" w:type="dxa"/>
          <w:vAlign w:val="center"/>
        </w:tcPr>
        <w:p w14:paraId="022EF92C" w14:textId="77777777" w:rsidR="00B00550" w:rsidRPr="006B5D4B" w:rsidRDefault="00B0055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F19CE9F" w14:textId="77777777" w:rsidR="00B00550" w:rsidRPr="006B5D4B" w:rsidRDefault="00B00550" w:rsidP="009B5FC2">
          <w:pPr>
            <w:pStyle w:val="Encabezado"/>
            <w:spacing w:after="0"/>
            <w:ind w:right="-110"/>
            <w:contextualSpacing/>
            <w:jc w:val="center"/>
            <w:rPr>
              <w:i/>
              <w:iCs/>
              <w:color w:val="5F2987"/>
              <w:sz w:val="18"/>
              <w:szCs w:val="18"/>
            </w:rPr>
          </w:pPr>
        </w:p>
      </w:tc>
      <w:tc>
        <w:tcPr>
          <w:tcW w:w="2551" w:type="dxa"/>
          <w:vAlign w:val="center"/>
        </w:tcPr>
        <w:p w14:paraId="7C188818" w14:textId="77777777" w:rsidR="00B00550" w:rsidRPr="006B5D4B" w:rsidRDefault="00B0055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C15DC99" w14:textId="77777777" w:rsidR="00B00550" w:rsidRPr="00BE1B62" w:rsidRDefault="00B00550" w:rsidP="009B5FC2">
    <w:pPr>
      <w:pStyle w:val="Piedepgina"/>
      <w:rPr>
        <w:sz w:val="2"/>
        <w:szCs w:val="2"/>
      </w:rPr>
    </w:pPr>
  </w:p>
  <w:p w14:paraId="5B49F042" w14:textId="77777777" w:rsidR="001105BC" w:rsidRPr="001105BC" w:rsidRDefault="001105BC" w:rsidP="009D013A">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B3CA8" w:rsidRPr="00C44422" w14:paraId="00A35F3B" w14:textId="77777777" w:rsidTr="0078055F">
      <w:trPr>
        <w:trHeight w:val="138"/>
        <w:jc w:val="center"/>
      </w:trPr>
      <w:tc>
        <w:tcPr>
          <w:tcW w:w="1134" w:type="dxa"/>
          <w:vAlign w:val="center"/>
        </w:tcPr>
        <w:p w14:paraId="708679CC" w14:textId="77777777" w:rsidR="007B3CA8" w:rsidRPr="006B5D4B" w:rsidRDefault="007B3CA8"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1FB7241" w14:textId="77777777" w:rsidR="007B3CA8" w:rsidRPr="006B5D4B" w:rsidRDefault="007B3CA8" w:rsidP="009B5FC2">
          <w:pPr>
            <w:pStyle w:val="Encabezado"/>
            <w:spacing w:after="0"/>
            <w:ind w:right="-110"/>
            <w:contextualSpacing/>
            <w:jc w:val="center"/>
            <w:rPr>
              <w:i/>
              <w:iCs/>
              <w:color w:val="5F2987"/>
              <w:sz w:val="18"/>
              <w:szCs w:val="18"/>
            </w:rPr>
          </w:pPr>
        </w:p>
      </w:tc>
      <w:tc>
        <w:tcPr>
          <w:tcW w:w="2551" w:type="dxa"/>
          <w:vAlign w:val="center"/>
        </w:tcPr>
        <w:p w14:paraId="565B1E39" w14:textId="77777777" w:rsidR="007B3CA8" w:rsidRPr="006B5D4B" w:rsidRDefault="007B3CA8"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6890AD7" w14:textId="77777777" w:rsidR="007B3CA8" w:rsidRPr="00BE1B62" w:rsidRDefault="007B3CA8" w:rsidP="009B5FC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73FD9E" w14:textId="77777777" w:rsidR="002664E3" w:rsidRPr="00A57C1F" w:rsidRDefault="002664E3" w:rsidP="00A57C1F">
      <w:pPr>
        <w:spacing w:after="0" w:line="240" w:lineRule="auto"/>
        <w:rPr>
          <w:sz w:val="16"/>
          <w:szCs w:val="16"/>
        </w:rPr>
      </w:pPr>
      <w:r w:rsidRPr="00A57C1F">
        <w:rPr>
          <w:sz w:val="16"/>
          <w:szCs w:val="16"/>
        </w:rPr>
        <w:separator/>
      </w:r>
    </w:p>
  </w:footnote>
  <w:footnote w:type="continuationSeparator" w:id="0">
    <w:p w14:paraId="3D80138F" w14:textId="77777777" w:rsidR="002664E3" w:rsidRPr="00A57C1F" w:rsidRDefault="002664E3" w:rsidP="009D013A">
      <w:pPr>
        <w:spacing w:after="0" w:line="240" w:lineRule="auto"/>
        <w:rPr>
          <w:sz w:val="16"/>
          <w:szCs w:val="16"/>
        </w:rPr>
      </w:pPr>
      <w:r w:rsidRPr="00A57C1F">
        <w:rPr>
          <w:sz w:val="16"/>
          <w:szCs w:val="16"/>
        </w:rPr>
        <w:continuationSeparator/>
      </w:r>
    </w:p>
  </w:footnote>
  <w:footnote w:type="continuationNotice" w:id="1">
    <w:p w14:paraId="0F26CAEF" w14:textId="77777777" w:rsidR="002664E3" w:rsidRDefault="002664E3" w:rsidP="009D013A">
      <w:pPr>
        <w:spacing w:after="0" w:line="192" w:lineRule="auto"/>
        <w:jc w:val="right"/>
      </w:pPr>
      <w:r>
        <w:rPr>
          <w:rFonts w:ascii="Cambria Math" w:hAnsi="Cambria Math" w:cs="Cambria Math"/>
          <w:color w:val="202122"/>
          <w:sz w:val="16"/>
          <w:szCs w:val="16"/>
          <w:shd w:val="clear" w:color="auto" w:fill="FFFFFF"/>
        </w:rPr>
        <w:t>↪</w:t>
      </w:r>
    </w:p>
  </w:footnote>
  <w:footnote w:id="2">
    <w:p w14:paraId="1423065F" w14:textId="77777777" w:rsidR="00B00550" w:rsidRPr="00587338" w:rsidRDefault="00B00550" w:rsidP="00B00550">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 xml:space="preserve">Homo </w:t>
      </w:r>
      <w:proofErr w:type="spellStart"/>
      <w:r w:rsidRPr="00587338">
        <w:rPr>
          <w:i/>
          <w:iCs/>
          <w:spacing w:val="-2"/>
        </w:rPr>
        <w:t>habilis</w:t>
      </w:r>
      <w:proofErr w:type="spellEnd"/>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1EB827A8" w14:textId="77777777" w:rsidR="00B00550" w:rsidRPr="00D818C3" w:rsidRDefault="00B00550" w:rsidP="00B00550">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31048C17" w14:textId="74EF84BB" w:rsidR="004C24EB" w:rsidRDefault="004C24EB" w:rsidP="004C24EB">
      <w:pPr>
        <w:pStyle w:val="Textonotapie"/>
      </w:pPr>
      <w:r>
        <w:rPr>
          <w:rStyle w:val="Refdenotaalpie"/>
        </w:rPr>
        <w:footnoteRef/>
      </w:r>
      <w:r>
        <w:t xml:space="preserve"> También a nivel teórico, otra</w:t>
      </w:r>
      <w:r w:rsidRPr="004C24EB">
        <w:t xml:space="preserve"> razón para analizar </w:t>
      </w:r>
      <w:r>
        <w:t xml:space="preserve">las </w:t>
      </w:r>
      <w:r w:rsidRPr="004C24EB">
        <w:t xml:space="preserve">contribuciones </w:t>
      </w:r>
      <w:r>
        <w:t xml:space="preserve">que se estudiarán en esta exposición </w:t>
      </w:r>
      <w:r w:rsidRPr="004C24EB">
        <w:t>es que a pesar de que la teoría del comercio internacional ha evolucionado enormemente en los últimos 50</w:t>
      </w:r>
      <w:r w:rsidR="00CD7F7A">
        <w:t> </w:t>
      </w:r>
      <w:r w:rsidRPr="004C24EB">
        <w:t xml:space="preserve">años, las contribuciones tradicionales son complementarias a las más modernas. De hecho el Comité del Premio Nobel valoró una de estas contribuciones otorgando el </w:t>
      </w:r>
      <w:r>
        <w:t>P</w:t>
      </w:r>
      <w:r w:rsidRPr="004C24EB">
        <w:t>remio Nobel a Ohlin</w:t>
      </w:r>
      <w:r>
        <w:t xml:space="preserve"> en 1977</w:t>
      </w:r>
      <w:r w:rsidRPr="004C24EB">
        <w:t>.</w:t>
      </w:r>
    </w:p>
  </w:footnote>
  <w:footnote w:id="4">
    <w:p w14:paraId="2A7C9D05" w14:textId="769D44F4" w:rsidR="004C24EB" w:rsidRDefault="004C24EB">
      <w:pPr>
        <w:pStyle w:val="Textonotapie"/>
      </w:pPr>
      <w:r>
        <w:rPr>
          <w:rStyle w:val="Refdenotaalpie"/>
        </w:rPr>
        <w:footnoteRef/>
      </w:r>
      <w:r>
        <w:t xml:space="preserve"> Esto nos p</w:t>
      </w:r>
      <w:r w:rsidRPr="00C506D0">
        <w:t>ermit</w:t>
      </w:r>
      <w:r>
        <w:t>irá</w:t>
      </w:r>
      <w:r w:rsidRPr="00C506D0">
        <w:t xml:space="preserve"> comprender algunas tesis y políticas proteccionistas que se proponen en la actualidad.</w:t>
      </w:r>
    </w:p>
  </w:footnote>
  <w:footnote w:id="5">
    <w:p w14:paraId="7A8573BF" w14:textId="77777777" w:rsidR="00445709" w:rsidRPr="0061204B" w:rsidRDefault="00445709" w:rsidP="00445709">
      <w:pPr>
        <w:pStyle w:val="Textonotapie"/>
      </w:pPr>
      <w:r>
        <w:rPr>
          <w:rStyle w:val="Refdenotaalpie"/>
        </w:rPr>
        <w:footnoteRef/>
      </w:r>
      <w:r w:rsidRPr="0061204B">
        <w:t xml:space="preserve"> OMC (202</w:t>
      </w:r>
      <w:r>
        <w:t>3</w:t>
      </w:r>
      <w:r w:rsidRPr="0061204B">
        <w:t xml:space="preserve">). </w:t>
      </w:r>
      <w:r w:rsidRPr="00F64611">
        <w:rPr>
          <w:i/>
          <w:iCs/>
        </w:rPr>
        <w:t>Examen estadístico del comercio mundial de 202</w:t>
      </w:r>
      <w:r>
        <w:rPr>
          <w:i/>
          <w:iCs/>
        </w:rPr>
        <w:t>3</w:t>
      </w:r>
      <w:r w:rsidRPr="00F64611">
        <w:t xml:space="preserve">. </w:t>
      </w:r>
      <w:hyperlink r:id="rId1" w:history="1">
        <w:r w:rsidRPr="00B84272">
          <w:rPr>
            <w:rStyle w:val="Hipervnculo"/>
          </w:rPr>
          <w:t>https://www.wto.org/spanish/res_s/booksp_s/wtsr_2023_s.pdf</w:t>
        </w:r>
      </w:hyperlink>
    </w:p>
  </w:footnote>
  <w:footnote w:id="6">
    <w:p w14:paraId="1747DD0D" w14:textId="66E4B53A" w:rsidR="0064552F" w:rsidRDefault="0064552F" w:rsidP="0064552F">
      <w:pPr>
        <w:pStyle w:val="Textonotapie"/>
      </w:pPr>
      <w:r>
        <w:rPr>
          <w:rStyle w:val="Refdenotaalpie"/>
        </w:rPr>
        <w:footnoteRef/>
      </w:r>
      <w:r>
        <w:t xml:space="preserve"> </w:t>
      </w:r>
      <w:r w:rsidRPr="00FE079E">
        <w:rPr>
          <w:spacing w:val="-2"/>
        </w:rPr>
        <w:t xml:space="preserve">El comercio internacional ya había sido objeto de una especial atención, antes incluso de que la economía adquiriese su estatus como rama autónoma de conocimiento. En efecto, las ideas proteccionistas y de la balanza comercial favorable del pensamiento mercantilista fueron rebatidas por </w:t>
      </w:r>
      <w:r w:rsidRPr="00FE079E">
        <w:rPr>
          <w:smallCaps/>
          <w:spacing w:val="-2"/>
        </w:rPr>
        <w:t>David Hume</w:t>
      </w:r>
      <w:r w:rsidRPr="00FE079E">
        <w:rPr>
          <w:spacing w:val="-2"/>
        </w:rPr>
        <w:t xml:space="preserve"> (</w:t>
      </w:r>
      <w:r w:rsidRPr="00FE079E">
        <w:rPr>
          <w:i/>
          <w:iCs/>
          <w:spacing w:val="-2"/>
        </w:rPr>
        <w:t>Discursos políticos</w:t>
      </w:r>
      <w:r w:rsidRPr="00FE079E">
        <w:rPr>
          <w:spacing w:val="-2"/>
        </w:rPr>
        <w:t xml:space="preserve">, 1952) antes del surgimiento de la escuela clásica de </w:t>
      </w:r>
      <w:r w:rsidRPr="00FE079E">
        <w:rPr>
          <w:smallCaps/>
          <w:spacing w:val="-2"/>
        </w:rPr>
        <w:t>Adam Smith</w:t>
      </w:r>
      <w:r w:rsidRPr="00FE079E">
        <w:rPr>
          <w:spacing w:val="-2"/>
        </w:rPr>
        <w:t xml:space="preserve"> y </w:t>
      </w:r>
      <w:r w:rsidRPr="00FE079E">
        <w:rPr>
          <w:smallCaps/>
          <w:spacing w:val="-2"/>
        </w:rPr>
        <w:t>David Ricardo</w:t>
      </w:r>
      <w:r w:rsidRPr="00FE079E">
        <w:rPr>
          <w:spacing w:val="-2"/>
        </w:rPr>
        <w:t>.</w:t>
      </w:r>
    </w:p>
  </w:footnote>
  <w:footnote w:id="7">
    <w:p w14:paraId="134D2BB2" w14:textId="77777777" w:rsidR="007119A2" w:rsidRDefault="007119A2" w:rsidP="007119A2">
      <w:pPr>
        <w:pStyle w:val="Textonotapie"/>
      </w:pPr>
      <w:r>
        <w:rPr>
          <w:rStyle w:val="Refdenotaalpie"/>
        </w:rPr>
        <w:footnoteRef/>
      </w:r>
      <w:r>
        <w:t xml:space="preserve"> </w:t>
      </w:r>
      <w:r w:rsidRPr="009B3DF6">
        <w:t>Hablamos en plural, porque a diferencia de la teoría tradicional, no constituye una teoría como tal sino varias, con diferentes supuestos y resultados.</w:t>
      </w:r>
    </w:p>
  </w:footnote>
  <w:footnote w:id="8">
    <w:p w14:paraId="129216AC" w14:textId="77777777" w:rsidR="007119A2" w:rsidRDefault="007119A2" w:rsidP="007119A2">
      <w:pPr>
        <w:pStyle w:val="Textonotapie"/>
        <w:keepNext/>
        <w:spacing w:after="0"/>
      </w:pPr>
      <w:r>
        <w:rPr>
          <w:rStyle w:val="Refdenotaalpie"/>
        </w:rPr>
        <w:footnoteRef/>
      </w:r>
      <w:r>
        <w:t xml:space="preserve"> Estos nuevos modelos incorporan características novedosas como:</w:t>
      </w:r>
    </w:p>
    <w:p w14:paraId="097C7125" w14:textId="77777777" w:rsidR="007119A2" w:rsidRDefault="007119A2">
      <w:pPr>
        <w:pStyle w:val="Textonotapie"/>
        <w:numPr>
          <w:ilvl w:val="0"/>
          <w:numId w:val="17"/>
        </w:numPr>
        <w:spacing w:after="0"/>
        <w:ind w:left="510" w:hanging="85"/>
      </w:pPr>
      <w:r>
        <w:t xml:space="preserve">Rendimientos crecientes: </w:t>
      </w:r>
      <w:r>
        <w:rPr>
          <w:smallCaps/>
        </w:rPr>
        <w:t>Meade</w:t>
      </w:r>
      <w:r>
        <w:t xml:space="preserve"> (1952)</w:t>
      </w:r>
    </w:p>
    <w:p w14:paraId="060D55D0" w14:textId="77777777" w:rsidR="007119A2" w:rsidRDefault="007119A2">
      <w:pPr>
        <w:pStyle w:val="Textonotapie"/>
        <w:keepNext/>
        <w:numPr>
          <w:ilvl w:val="0"/>
          <w:numId w:val="17"/>
        </w:numPr>
        <w:spacing w:after="0"/>
        <w:ind w:left="510" w:hanging="85"/>
      </w:pPr>
      <w:r>
        <w:t>Bienes diferenciados:</w:t>
      </w:r>
    </w:p>
    <w:p w14:paraId="48A1B6F9" w14:textId="77777777" w:rsidR="007119A2" w:rsidRDefault="007119A2">
      <w:pPr>
        <w:pStyle w:val="Textonotapie"/>
        <w:keepNext/>
        <w:numPr>
          <w:ilvl w:val="1"/>
          <w:numId w:val="17"/>
        </w:numPr>
        <w:spacing w:after="0"/>
        <w:ind w:left="822" w:hanging="113"/>
      </w:pPr>
      <w:r>
        <w:t>Verticalmente:</w:t>
      </w:r>
    </w:p>
    <w:p w14:paraId="7EF540F3" w14:textId="77777777" w:rsidR="007119A2" w:rsidRDefault="007119A2">
      <w:pPr>
        <w:pStyle w:val="Textonotapie"/>
        <w:numPr>
          <w:ilvl w:val="2"/>
          <w:numId w:val="17"/>
        </w:numPr>
        <w:spacing w:after="0"/>
        <w:ind w:left="1105" w:hanging="113"/>
      </w:pPr>
      <w:r>
        <w:t xml:space="preserve">Competencia monopolística: </w:t>
      </w:r>
      <w:proofErr w:type="spellStart"/>
      <w:r>
        <w:rPr>
          <w:smallCaps/>
        </w:rPr>
        <w:t>Falvey</w:t>
      </w:r>
      <w:proofErr w:type="spellEnd"/>
      <w:r>
        <w:t xml:space="preserve"> (1981)</w:t>
      </w:r>
    </w:p>
    <w:p w14:paraId="21C9A9F5" w14:textId="77777777" w:rsidR="007119A2" w:rsidRDefault="007119A2">
      <w:pPr>
        <w:pStyle w:val="Textonotapie"/>
        <w:numPr>
          <w:ilvl w:val="2"/>
          <w:numId w:val="17"/>
        </w:numPr>
        <w:spacing w:after="0"/>
        <w:ind w:left="1105" w:hanging="113"/>
      </w:pPr>
      <w:r>
        <w:t xml:space="preserve">Oligopolio: </w:t>
      </w:r>
      <w:proofErr w:type="spellStart"/>
      <w:r>
        <w:rPr>
          <w:smallCaps/>
        </w:rPr>
        <w:t>Shaked</w:t>
      </w:r>
      <w:proofErr w:type="spellEnd"/>
      <w:r>
        <w:t xml:space="preserve"> y </w:t>
      </w:r>
      <w:r>
        <w:rPr>
          <w:smallCaps/>
        </w:rPr>
        <w:t>Sutton</w:t>
      </w:r>
      <w:r>
        <w:t xml:space="preserve"> (1984)</w:t>
      </w:r>
    </w:p>
    <w:p w14:paraId="5089E343" w14:textId="77777777" w:rsidR="007119A2" w:rsidRDefault="007119A2">
      <w:pPr>
        <w:pStyle w:val="Textonotapie"/>
        <w:keepNext/>
        <w:numPr>
          <w:ilvl w:val="1"/>
          <w:numId w:val="17"/>
        </w:numPr>
        <w:spacing w:after="0"/>
        <w:ind w:left="822" w:hanging="113"/>
      </w:pPr>
      <w:r>
        <w:t>Horizontalmente:</w:t>
      </w:r>
    </w:p>
    <w:p w14:paraId="54E05136" w14:textId="77777777" w:rsidR="007119A2" w:rsidRDefault="007119A2">
      <w:pPr>
        <w:pStyle w:val="Textonotapie"/>
        <w:numPr>
          <w:ilvl w:val="2"/>
          <w:numId w:val="17"/>
        </w:numPr>
        <w:spacing w:after="0"/>
        <w:ind w:left="1105" w:hanging="113"/>
      </w:pPr>
      <w:r>
        <w:t xml:space="preserve">Competencia monopolística: </w:t>
      </w:r>
      <w:r>
        <w:rPr>
          <w:smallCaps/>
        </w:rPr>
        <w:t>Krugman</w:t>
      </w:r>
      <w:r>
        <w:t xml:space="preserve"> (1979)</w:t>
      </w:r>
    </w:p>
    <w:p w14:paraId="3C987695" w14:textId="77777777" w:rsidR="007119A2" w:rsidRDefault="007119A2">
      <w:pPr>
        <w:pStyle w:val="Textonotapie"/>
        <w:numPr>
          <w:ilvl w:val="2"/>
          <w:numId w:val="17"/>
        </w:numPr>
        <w:spacing w:after="0"/>
        <w:ind w:left="1105" w:hanging="113"/>
      </w:pPr>
      <w:r>
        <w:t xml:space="preserve">Oligopolio: </w:t>
      </w:r>
      <w:r>
        <w:rPr>
          <w:smallCaps/>
        </w:rPr>
        <w:t xml:space="preserve">Eaton </w:t>
      </w:r>
      <w:r>
        <w:t xml:space="preserve">y </w:t>
      </w:r>
      <w:proofErr w:type="spellStart"/>
      <w:r>
        <w:rPr>
          <w:smallCaps/>
        </w:rPr>
        <w:t>Kierzowski</w:t>
      </w:r>
      <w:proofErr w:type="spellEnd"/>
      <w:r w:rsidRPr="00DF6A26">
        <w:t xml:space="preserve"> </w:t>
      </w:r>
      <w:r>
        <w:t>(1984)</w:t>
      </w:r>
    </w:p>
    <w:p w14:paraId="400A1688" w14:textId="77777777" w:rsidR="007119A2" w:rsidRDefault="007119A2">
      <w:pPr>
        <w:pStyle w:val="Textonotapie"/>
        <w:numPr>
          <w:ilvl w:val="0"/>
          <w:numId w:val="17"/>
        </w:numPr>
        <w:spacing w:after="0"/>
        <w:ind w:left="510" w:hanging="85"/>
      </w:pPr>
      <w:r>
        <w:t xml:space="preserve">Heterogeneidad de empresas: </w:t>
      </w:r>
      <w:proofErr w:type="spellStart"/>
      <w:r>
        <w:rPr>
          <w:smallCaps/>
        </w:rPr>
        <w:t>Melitz</w:t>
      </w:r>
      <w:proofErr w:type="spellEnd"/>
      <w:r>
        <w:t xml:space="preserve"> (2003)</w:t>
      </w:r>
    </w:p>
    <w:p w14:paraId="5E0F4887" w14:textId="77777777" w:rsidR="007119A2" w:rsidRDefault="007119A2">
      <w:pPr>
        <w:pStyle w:val="Textonotapie"/>
        <w:numPr>
          <w:ilvl w:val="0"/>
          <w:numId w:val="17"/>
        </w:numPr>
        <w:ind w:left="510" w:hanging="85"/>
      </w:pPr>
      <w:r>
        <w:t xml:space="preserve">Competencia </w:t>
      </w:r>
      <w:proofErr w:type="spellStart"/>
      <w:r>
        <w:t>oligopolística</w:t>
      </w:r>
      <w:proofErr w:type="spellEnd"/>
      <w:r>
        <w:t xml:space="preserve">: </w:t>
      </w:r>
      <w:r w:rsidRPr="0066670F">
        <w:rPr>
          <w:smallCaps/>
        </w:rPr>
        <w:t>Brander</w:t>
      </w:r>
      <w:r>
        <w:t xml:space="preserve"> (1981)</w:t>
      </w:r>
    </w:p>
  </w:footnote>
  <w:footnote w:id="9">
    <w:p w14:paraId="37EC105C" w14:textId="339427BC" w:rsidR="00543CF9" w:rsidRPr="00543CF9" w:rsidRDefault="00543CF9">
      <w:pPr>
        <w:pStyle w:val="Textonotapie"/>
      </w:pPr>
      <w:r>
        <w:rPr>
          <w:rStyle w:val="Refdenotaalpie"/>
        </w:rPr>
        <w:footnoteRef/>
      </w:r>
      <w:r>
        <w:t xml:space="preserve"> En su obra, </w:t>
      </w:r>
      <w:r>
        <w:rPr>
          <w:smallCaps/>
        </w:rPr>
        <w:t>Adam Smith</w:t>
      </w:r>
      <w:r>
        <w:t xml:space="preserve"> criticó duramente las teorías mercantilistas predominantes hasta el siglo</w:t>
      </w:r>
      <w:r w:rsidR="00C64155">
        <w:t> </w:t>
      </w:r>
      <w:r>
        <w:t xml:space="preserve">XVII por su defensa del proteccionismo. Para </w:t>
      </w:r>
      <w:r>
        <w:rPr>
          <w:smallCaps/>
        </w:rPr>
        <w:t>Adam Smith</w:t>
      </w:r>
      <w:r>
        <w:t>, el libre comercio es un juego de suma positiva, no un juego de suma cero.</w:t>
      </w:r>
    </w:p>
  </w:footnote>
  <w:footnote w:id="10">
    <w:p w14:paraId="19CC0052" w14:textId="666B9015" w:rsidR="00722CDC" w:rsidRPr="00292835" w:rsidRDefault="00722CDC">
      <w:pPr>
        <w:pStyle w:val="Textonotapie"/>
        <w:rPr>
          <w:spacing w:val="-2"/>
        </w:rPr>
      </w:pPr>
      <w:r w:rsidRPr="00292835">
        <w:rPr>
          <w:rStyle w:val="Refdenotaalpie"/>
          <w:spacing w:val="-2"/>
        </w:rPr>
        <w:footnoteRef/>
      </w:r>
      <w:r w:rsidRPr="00292835">
        <w:rPr>
          <w:spacing w:val="-2"/>
        </w:rPr>
        <w:t xml:space="preserve"> El principio de ventaja absoluta (y el de ventaja comparativa que luego veremos) también puede ser explicado de manera alternativa en términos de </w:t>
      </w:r>
      <w:r w:rsidRPr="00292835">
        <w:rPr>
          <w:i/>
          <w:iCs/>
          <w:spacing w:val="-2"/>
        </w:rPr>
        <w:t>productividad del trabajo</w:t>
      </w:r>
      <w:r w:rsidRPr="00292835">
        <w:rPr>
          <w:spacing w:val="-2"/>
        </w:rPr>
        <w:t>, es decir, considerando el número de unidades de un bien que se producen utilizando una hora de trabajo.</w:t>
      </w:r>
    </w:p>
  </w:footnote>
  <w:footnote w:id="11">
    <w:p w14:paraId="4ADACCF7" w14:textId="77777777" w:rsidR="00292835" w:rsidRDefault="00292835" w:rsidP="00292835">
      <w:pPr>
        <w:pStyle w:val="Textonotapie"/>
        <w:keepNext/>
        <w:spacing w:after="0"/>
      </w:pPr>
      <w:r>
        <w:rPr>
          <w:rStyle w:val="Refdenotaalpie"/>
        </w:rPr>
        <w:footnoteRef/>
      </w:r>
      <w:r>
        <w:t xml:space="preserve"> La teoría de la ventaja comparativa se atribuye a menudo a </w:t>
      </w:r>
      <w:r>
        <w:rPr>
          <w:smallCaps/>
        </w:rPr>
        <w:t>David Ricardo</w:t>
      </w:r>
      <w:r>
        <w:t>. Sin embargo, es posible encontrar enunciados previos de esta teoría, por ejemplo:</w:t>
      </w:r>
    </w:p>
    <w:p w14:paraId="46F5F898" w14:textId="77777777" w:rsidR="00292835" w:rsidRDefault="00292835" w:rsidP="005452B3">
      <w:pPr>
        <w:pStyle w:val="Textonotapie"/>
        <w:keepNext/>
        <w:numPr>
          <w:ilvl w:val="0"/>
          <w:numId w:val="11"/>
        </w:numPr>
        <w:spacing w:after="0"/>
        <w:ind w:left="283" w:hanging="113"/>
      </w:pPr>
      <w:r>
        <w:t xml:space="preserve">En una obra publicada 2 años antes por el también británico </w:t>
      </w:r>
      <w:r>
        <w:rPr>
          <w:smallCaps/>
        </w:rPr>
        <w:t>Robert Torrens</w:t>
      </w:r>
      <w:r>
        <w:t xml:space="preserve"> (1815).</w:t>
      </w:r>
    </w:p>
    <w:p w14:paraId="654EC964" w14:textId="77777777" w:rsidR="00292835" w:rsidRDefault="00292835" w:rsidP="005452B3">
      <w:pPr>
        <w:pStyle w:val="Textonotapie"/>
        <w:keepNext/>
        <w:numPr>
          <w:ilvl w:val="0"/>
          <w:numId w:val="11"/>
        </w:numPr>
        <w:spacing w:after="0"/>
        <w:ind w:left="283" w:hanging="113"/>
      </w:pPr>
      <w:r>
        <w:t xml:space="preserve">En una obra publicada anónimamente en 1814 titulada </w:t>
      </w:r>
      <w:proofErr w:type="spellStart"/>
      <w:r w:rsidRPr="00380D18">
        <w:rPr>
          <w:i/>
          <w:iCs/>
        </w:rPr>
        <w:t>Considerations</w:t>
      </w:r>
      <w:proofErr w:type="spellEnd"/>
      <w:r w:rsidRPr="00380D18">
        <w:rPr>
          <w:i/>
          <w:iCs/>
        </w:rPr>
        <w:t xml:space="preserve"> </w:t>
      </w:r>
      <w:proofErr w:type="spellStart"/>
      <w:r w:rsidRPr="00380D18">
        <w:rPr>
          <w:i/>
          <w:iCs/>
        </w:rPr>
        <w:t>on</w:t>
      </w:r>
      <w:proofErr w:type="spellEnd"/>
      <w:r w:rsidRPr="00380D18">
        <w:rPr>
          <w:i/>
          <w:iCs/>
        </w:rPr>
        <w:t xml:space="preserve"> </w:t>
      </w:r>
      <w:proofErr w:type="spellStart"/>
      <w:r w:rsidRPr="00380D18">
        <w:rPr>
          <w:i/>
          <w:iCs/>
        </w:rPr>
        <w:t>the</w:t>
      </w:r>
      <w:proofErr w:type="spellEnd"/>
      <w:r w:rsidRPr="00380D18">
        <w:rPr>
          <w:i/>
          <w:iCs/>
        </w:rPr>
        <w:t xml:space="preserve"> </w:t>
      </w:r>
      <w:proofErr w:type="spellStart"/>
      <w:r w:rsidRPr="00380D18">
        <w:rPr>
          <w:i/>
          <w:iCs/>
        </w:rPr>
        <w:t>Import</w:t>
      </w:r>
      <w:r>
        <w:rPr>
          <w:i/>
          <w:iCs/>
        </w:rPr>
        <w:t>a</w:t>
      </w:r>
      <w:r w:rsidRPr="00380D18">
        <w:rPr>
          <w:i/>
          <w:iCs/>
        </w:rPr>
        <w:t>tion</w:t>
      </w:r>
      <w:proofErr w:type="spellEnd"/>
      <w:r w:rsidRPr="00380D18">
        <w:rPr>
          <w:i/>
          <w:iCs/>
        </w:rPr>
        <w:t xml:space="preserve"> </w:t>
      </w:r>
      <w:proofErr w:type="spellStart"/>
      <w:r w:rsidRPr="00380D18">
        <w:rPr>
          <w:i/>
          <w:iCs/>
        </w:rPr>
        <w:t>of</w:t>
      </w:r>
      <w:proofErr w:type="spellEnd"/>
      <w:r w:rsidRPr="00380D18">
        <w:rPr>
          <w:i/>
          <w:iCs/>
        </w:rPr>
        <w:t xml:space="preserve"> </w:t>
      </w:r>
      <w:proofErr w:type="spellStart"/>
      <w:r w:rsidRPr="00380D18">
        <w:rPr>
          <w:i/>
          <w:iCs/>
        </w:rPr>
        <w:t>Foreign</w:t>
      </w:r>
      <w:proofErr w:type="spellEnd"/>
      <w:r w:rsidRPr="00380D18">
        <w:rPr>
          <w:i/>
          <w:iCs/>
        </w:rPr>
        <w:t xml:space="preserve"> </w:t>
      </w:r>
      <w:proofErr w:type="spellStart"/>
      <w:r w:rsidRPr="00380D18">
        <w:rPr>
          <w:i/>
          <w:iCs/>
        </w:rPr>
        <w:t>Corn</w:t>
      </w:r>
      <w:proofErr w:type="spellEnd"/>
      <w:r>
        <w:t>.</w:t>
      </w:r>
    </w:p>
    <w:p w14:paraId="1A90E9EE" w14:textId="77777777" w:rsidR="00292835" w:rsidRDefault="00292835" w:rsidP="00292835">
      <w:pPr>
        <w:pStyle w:val="Textonotapie"/>
      </w:pPr>
      <w:r>
        <w:t xml:space="preserve">En cualquier caso, de acuerdo con </w:t>
      </w:r>
      <w:proofErr w:type="spellStart"/>
      <w:r w:rsidRPr="00380D18">
        <w:rPr>
          <w:smallCaps/>
        </w:rPr>
        <w:t>Grančay</w:t>
      </w:r>
      <w:proofErr w:type="spellEnd"/>
      <w:r w:rsidRPr="00380D18">
        <w:t xml:space="preserve"> </w:t>
      </w:r>
      <w:r>
        <w:t xml:space="preserve">y </w:t>
      </w:r>
      <w:proofErr w:type="spellStart"/>
      <w:r w:rsidRPr="00380D18">
        <w:rPr>
          <w:smallCaps/>
        </w:rPr>
        <w:t>Grančay</w:t>
      </w:r>
      <w:proofErr w:type="spellEnd"/>
      <w:r>
        <w:t xml:space="preserve"> (2015), si bien estos autores mostraron un conocimiento muy decente de lo que hoy se conoce como teoría del comercio internacional, sus enunciados de esta teoría no se consideran satisfactorios ya que son incompletos. Por lo tanto, consideraremos a </w:t>
      </w:r>
      <w:r>
        <w:rPr>
          <w:smallCaps/>
        </w:rPr>
        <w:t>Ricardo</w:t>
      </w:r>
      <w:r>
        <w:t xml:space="preserve"> como el primer autor en enunciar la teoría de la ventaja comparativa de forma satisfactoria. Él no acuñó el término </w:t>
      </w:r>
      <w:r>
        <w:rPr>
          <w:i/>
          <w:iCs/>
        </w:rPr>
        <w:t>ventaja comparativa</w:t>
      </w:r>
      <w:r>
        <w:t xml:space="preserve"> y probablemente no fuera él el que inventara el principio, pero a día de hoy no se ha encontrado ninguna prueba de ningún otro autor a quien pueda atribuirse este principio.</w:t>
      </w:r>
    </w:p>
  </w:footnote>
  <w:footnote w:id="12">
    <w:p w14:paraId="3AA64EB2" w14:textId="77777777" w:rsidR="0011596D" w:rsidRPr="0000423D" w:rsidRDefault="0011596D" w:rsidP="0011596D">
      <w:pPr>
        <w:pStyle w:val="Textonotapie"/>
      </w:pPr>
      <w:r>
        <w:rPr>
          <w:rStyle w:val="Refdenotaalpie"/>
        </w:rPr>
        <w:footnoteRef/>
      </w:r>
      <w:r w:rsidRPr="0000423D">
        <w:t xml:space="preserve"> </w:t>
      </w:r>
      <w:r>
        <w:t xml:space="preserve">Las </w:t>
      </w:r>
      <w:proofErr w:type="spellStart"/>
      <w:r>
        <w:rPr>
          <w:i/>
          <w:iCs/>
        </w:rPr>
        <w:t>Corn</w:t>
      </w:r>
      <w:proofErr w:type="spellEnd"/>
      <w:r>
        <w:rPr>
          <w:i/>
          <w:iCs/>
        </w:rPr>
        <w:t xml:space="preserve"> </w:t>
      </w:r>
      <w:proofErr w:type="spellStart"/>
      <w:r>
        <w:rPr>
          <w:i/>
          <w:iCs/>
        </w:rPr>
        <w:t>Laws</w:t>
      </w:r>
      <w:proofErr w:type="spellEnd"/>
      <w:r>
        <w:t xml:space="preserve"> fueron a</w:t>
      </w:r>
      <w:r w:rsidRPr="0000423D">
        <w:t xml:space="preserve">bolidas por Sir </w:t>
      </w:r>
      <w:r>
        <w:rPr>
          <w:smallCaps/>
        </w:rPr>
        <w:t>Thomas</w:t>
      </w:r>
      <w:r w:rsidRPr="0000423D">
        <w:rPr>
          <w:smallCaps/>
        </w:rPr>
        <w:t xml:space="preserve"> </w:t>
      </w:r>
      <w:proofErr w:type="spellStart"/>
      <w:r w:rsidRPr="0000423D">
        <w:rPr>
          <w:smallCaps/>
        </w:rPr>
        <w:t>Peel</w:t>
      </w:r>
      <w:proofErr w:type="spellEnd"/>
      <w:r w:rsidRPr="0000423D">
        <w:t xml:space="preserve"> </w:t>
      </w:r>
      <w:r>
        <w:t>debido a hambrunas en Irlanda.</w:t>
      </w:r>
    </w:p>
  </w:footnote>
  <w:footnote w:id="13">
    <w:p w14:paraId="3BA5FDD1" w14:textId="27FB73A1" w:rsidR="009E2C34" w:rsidRDefault="009E2C34">
      <w:pPr>
        <w:pStyle w:val="Textonotapie"/>
      </w:pPr>
      <w:r>
        <w:rPr>
          <w:rStyle w:val="Refdenotaalpie"/>
        </w:rPr>
        <w:footnoteRef/>
      </w:r>
      <w:r>
        <w:t xml:space="preserve"> Todos los factores de producción se pueden reducir a uno único, el trabajo.</w:t>
      </w:r>
    </w:p>
    <w:p w14:paraId="748FC1B3" w14:textId="4A06E48A" w:rsidR="009E2C34" w:rsidRDefault="009E2C34">
      <w:pPr>
        <w:pStyle w:val="Textonotapie"/>
      </w:pPr>
      <w:r w:rsidRPr="00624D72">
        <w:t>Este supuesto se basa en la teoría clásica del valor trabajo. Sin embargo, la validez de la teoría clásica del comercio internacional no se basa en la validez de la teoría clásica del valor trabajo, ya que es suficiente con que los costes unitarios de producción sean medibles por una unidad común entre los países que sea constante.</w:t>
      </w:r>
    </w:p>
  </w:footnote>
  <w:footnote w:id="14">
    <w:p w14:paraId="1E414213" w14:textId="0F46BD53" w:rsidR="00054A7E" w:rsidRDefault="00054A7E" w:rsidP="00624D72">
      <w:pPr>
        <w:pStyle w:val="Textonotapie"/>
        <w:spacing w:after="0"/>
      </w:pPr>
      <w:r>
        <w:rPr>
          <w:rStyle w:val="Refdenotaalpie"/>
        </w:rPr>
        <w:footnoteRef/>
      </w:r>
      <w:r>
        <w:t xml:space="preserve"> Los costes comparativos se pueden definir de dos maneras:</w:t>
      </w:r>
    </w:p>
    <w:p w14:paraId="76C4AC48" w14:textId="7C0108D3" w:rsidR="00054A7E" w:rsidRDefault="00054A7E">
      <w:pPr>
        <w:pStyle w:val="Textonotapie"/>
        <w:numPr>
          <w:ilvl w:val="0"/>
          <w:numId w:val="10"/>
        </w:numPr>
        <w:spacing w:after="0"/>
        <w:ind w:left="426" w:hanging="11"/>
      </w:pPr>
      <w:r>
        <w:t>Como la ratio ente los costes unitarios absolutos de los dos bienes en el mismo país.</w:t>
      </w:r>
    </w:p>
    <w:p w14:paraId="1E724E0C" w14:textId="3A7BC637" w:rsidR="00054A7E" w:rsidRDefault="00054A7E">
      <w:pPr>
        <w:pStyle w:val="Textonotapie"/>
        <w:numPr>
          <w:ilvl w:val="0"/>
          <w:numId w:val="10"/>
        </w:numPr>
        <w:spacing w:after="0"/>
        <w:ind w:left="426" w:hanging="11"/>
      </w:pPr>
      <w:r>
        <w:t>Como la ratio ente los costes unitarios absolutos de</w:t>
      </w:r>
      <w:r w:rsidR="00121EEB">
        <w:t>l mismo</w:t>
      </w:r>
      <w:r>
        <w:t xml:space="preserve"> bien</w:t>
      </w:r>
      <w:r w:rsidR="00121EEB">
        <w:t xml:space="preserve"> </w:t>
      </w:r>
      <w:r>
        <w:t xml:space="preserve">en </w:t>
      </w:r>
      <w:r w:rsidR="00121EEB">
        <w:t xml:space="preserve">los dos </w:t>
      </w:r>
      <w:r>
        <w:t>país</w:t>
      </w:r>
      <w:r w:rsidR="00121EEB">
        <w:t>es</w:t>
      </w:r>
      <w:r>
        <w:t>.</w:t>
      </w:r>
    </w:p>
    <w:p w14:paraId="2083BDDC" w14:textId="4C29D743" w:rsidR="00054A7E" w:rsidRDefault="00054A7E" w:rsidP="00624D72">
      <w:pPr>
        <w:pStyle w:val="Textonotapie"/>
        <w:spacing w:after="0"/>
      </w:pPr>
      <w:r>
        <w:t>Ambos m</w:t>
      </w:r>
      <w:r w:rsidR="00121EEB">
        <w:t>étodos son idénticos, pero en esta exposición, tal y como es práctica habitual, adoptaremos la primera opción.</w:t>
      </w:r>
    </w:p>
    <w:p w14:paraId="7C33F79C" w14:textId="076EAFFD" w:rsidR="00C07669" w:rsidRDefault="00C07669" w:rsidP="00F2026F">
      <w:pPr>
        <w:pStyle w:val="Textonotapie"/>
        <w:keepNext/>
        <w:spacing w:after="0"/>
      </w:pPr>
      <w:r>
        <w:t xml:space="preserve">Si definimos como </w:t>
      </w:r>
      <m:oMath>
        <m:sSub>
          <m:sSubPr>
            <m:ctrlPr>
              <w:rPr>
                <w:rFonts w:ascii="Cambria Math" w:hAnsi="Cambria Math"/>
                <w:i/>
              </w:rPr>
            </m:ctrlPr>
          </m:sSubPr>
          <m:e>
            <m:r>
              <m:rPr>
                <m:nor/>
              </m:rPr>
              <w:rPr>
                <w:i/>
              </w:rPr>
              <m:t>a</m:t>
            </m:r>
          </m:e>
          <m:sub>
            <m:r>
              <m:rPr>
                <m:nor/>
              </m:rPr>
              <w:rPr>
                <w:i/>
              </w:rPr>
              <m:t>1</m:t>
            </m:r>
          </m:sub>
        </m:sSub>
      </m:oMath>
      <w:r>
        <w:t xml:space="preserve"> y </w:t>
      </w:r>
      <m:oMath>
        <m:sSub>
          <m:sSubPr>
            <m:ctrlPr>
              <w:rPr>
                <w:rFonts w:ascii="Cambria Math" w:hAnsi="Cambria Math"/>
                <w:i/>
              </w:rPr>
            </m:ctrlPr>
          </m:sSubPr>
          <m:e>
            <m:r>
              <m:rPr>
                <m:nor/>
              </m:rPr>
              <w:rPr>
                <w:i/>
              </w:rPr>
              <m:t>a</m:t>
            </m:r>
          </m:e>
          <m:sub>
            <m:r>
              <m:rPr>
                <m:nor/>
              </m:rPr>
              <w:rPr>
                <w:i/>
              </w:rPr>
              <m:t>2</m:t>
            </m:r>
          </m:sub>
        </m:sSub>
      </m:oMath>
      <w:r>
        <w:t xml:space="preserve"> los costes unitarios del bien </w:t>
      </w:r>
      <w:r w:rsidRPr="00C07669">
        <w:rPr>
          <w:i/>
          <w:iCs/>
        </w:rPr>
        <w:t>a</w:t>
      </w:r>
      <w:r>
        <w:t xml:space="preserve"> en los dos países (donde la letra se refiere al bien y el subíndice </w:t>
      </w:r>
      <w:r w:rsidR="00230BA7">
        <w:t>numérico</w:t>
      </w:r>
      <w:r>
        <w:t xml:space="preserve"> al país)</w:t>
      </w:r>
      <w:r w:rsidR="00230BA7">
        <w:t xml:space="preserve"> y los costes unitarios del otro bien como </w:t>
      </w:r>
      <m:oMath>
        <m:sSub>
          <m:sSubPr>
            <m:ctrlPr>
              <w:rPr>
                <w:rFonts w:ascii="Cambria Math" w:hAnsi="Cambria Math"/>
                <w:i/>
              </w:rPr>
            </m:ctrlPr>
          </m:sSubPr>
          <m:e>
            <m:r>
              <m:rPr>
                <m:nor/>
              </m:rPr>
              <w:rPr>
                <w:i/>
              </w:rPr>
              <m:t>b</m:t>
            </m:r>
          </m:e>
          <m:sub>
            <m:r>
              <m:rPr>
                <m:nor/>
              </m:rPr>
              <w:rPr>
                <w:i/>
              </w:rPr>
              <m:t>1</m:t>
            </m:r>
          </m:sub>
        </m:sSub>
      </m:oMath>
      <w:r w:rsidR="00230BA7">
        <w:t xml:space="preserve"> y </w:t>
      </w:r>
      <m:oMath>
        <m:sSub>
          <m:sSubPr>
            <m:ctrlPr>
              <w:rPr>
                <w:rFonts w:ascii="Cambria Math" w:hAnsi="Cambria Math"/>
                <w:i/>
              </w:rPr>
            </m:ctrlPr>
          </m:sSubPr>
          <m:e>
            <m:r>
              <m:rPr>
                <m:nor/>
              </m:rPr>
              <w:rPr>
                <w:i/>
              </w:rPr>
              <m:t>b</m:t>
            </m:r>
          </m:e>
          <m:sub>
            <m:r>
              <m:rPr>
                <m:nor/>
              </m:rPr>
              <w:rPr>
                <w:i/>
              </w:rPr>
              <m:t>2</m:t>
            </m:r>
          </m:sub>
        </m:sSub>
      </m:oMath>
      <w:r w:rsidR="00230BA7">
        <w:t>, entonces:</w:t>
      </w:r>
    </w:p>
    <w:p w14:paraId="3C6233E8" w14:textId="22C7BF1D" w:rsidR="00230BA7" w:rsidRPr="00F2026F" w:rsidRDefault="00000000" w:rsidP="00624D72">
      <w:pPr>
        <w:pStyle w:val="Textonotapie"/>
        <w:rPr>
          <w:i/>
          <w:iCs/>
          <w:szCs w:val="16"/>
        </w:rPr>
      </w:pPr>
      <m:oMathPara>
        <m:oMath>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b</m:t>
                      </m:r>
                    </m:e>
                    <m:sub>
                      <m:r>
                        <m:rPr>
                          <m:nor/>
                        </m:rPr>
                        <w:rPr>
                          <w:i/>
                          <w:iCs/>
                        </w:rPr>
                        <m:t>1</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a</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a</m:t>
                      </m:r>
                    </m:e>
                    <m:sub>
                      <m:r>
                        <m:rPr>
                          <m:nor/>
                        </m:rPr>
                        <w:rPr>
                          <w:i/>
                          <w:iCs/>
                        </w:rPr>
                        <m:t>2</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b</m:t>
                      </m:r>
                    </m:e>
                    <m:sub>
                      <m:r>
                        <m:rPr>
                          <m:nor/>
                        </m:rPr>
                        <w:rPr>
                          <w:i/>
                          <w:iCs/>
                        </w:rPr>
                        <m:t>1</m:t>
                      </m:r>
                    </m:sub>
                  </m:sSub>
                </m:den>
              </m:f>
            </m:e>
          </m:d>
          <m:r>
            <w:rPr>
              <w:rFonts w:ascii="Cambria Math" w:eastAsiaTheme="minorEastAsia" w:hAnsi="Cambria Math"/>
            </w:rPr>
            <m:t xml:space="preserve"> </m:t>
          </m:r>
          <m:r>
            <m:rPr>
              <m:nor/>
            </m:rPr>
            <w:rPr>
              <w:rFonts w:eastAsiaTheme="minorEastAsia"/>
              <w:iCs/>
            </w:rPr>
            <m:t>y</m:t>
          </m:r>
          <m:r>
            <w:rPr>
              <w:rFonts w:ascii="Cambria Math" w:eastAsiaTheme="minorEastAsia" w:hAnsi="Cambria Math"/>
            </w:rPr>
            <m:t xml:space="preserve"> </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b</m:t>
                      </m:r>
                    </m:e>
                    <m:sub>
                      <m:r>
                        <m:rPr>
                          <m:nor/>
                        </m:rPr>
                        <w:rPr>
                          <w:i/>
                          <w:iCs/>
                        </w:rPr>
                        <m:t>1</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a</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1</m:t>
                      </m:r>
                    </m:sub>
                  </m:sSub>
                </m:num>
                <m:den>
                  <m:sSub>
                    <m:sSubPr>
                      <m:ctrlPr>
                        <w:rPr>
                          <w:rFonts w:ascii="Cambria Math" w:hAnsi="Cambria Math"/>
                          <w:i/>
                          <w:iCs/>
                        </w:rPr>
                      </m:ctrlPr>
                    </m:sSubPr>
                    <m:e>
                      <m:r>
                        <m:rPr>
                          <m:nor/>
                        </m:rPr>
                        <w:rPr>
                          <w:i/>
                          <w:iCs/>
                        </w:rPr>
                        <m:t>a</m:t>
                      </m:r>
                    </m:e>
                    <m:sub>
                      <m:r>
                        <m:rPr>
                          <m:nor/>
                        </m:rPr>
                        <w:rPr>
                          <w:i/>
                          <w:iCs/>
                        </w:rPr>
                        <m:t>2</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1</m:t>
                      </m:r>
                    </m:sub>
                  </m:sSub>
                </m:num>
                <m:den>
                  <m:sSub>
                    <m:sSubPr>
                      <m:ctrlPr>
                        <w:rPr>
                          <w:rFonts w:ascii="Cambria Math" w:hAnsi="Cambria Math"/>
                          <w:i/>
                          <w:iCs/>
                        </w:rPr>
                      </m:ctrlPr>
                    </m:sSubPr>
                    <m:e>
                      <m:r>
                        <m:rPr>
                          <m:nor/>
                        </m:rPr>
                        <w:rPr>
                          <w:i/>
                          <w:iCs/>
                        </w:rPr>
                        <m:t>b</m:t>
                      </m:r>
                    </m:e>
                    <m:sub>
                      <m:r>
                        <m:rPr>
                          <m:nor/>
                        </m:rPr>
                        <w:rPr>
                          <w:i/>
                          <w:iCs/>
                        </w:rPr>
                        <m:t>2</m:t>
                      </m:r>
                    </m:sub>
                  </m:sSub>
                </m:den>
              </m:f>
            </m:e>
          </m:d>
          <m:r>
            <w:rPr>
              <w:rFonts w:ascii="Cambria Math" w:eastAsiaTheme="minorEastAsia" w:hAnsi="Cambria Math" w:cs="Cambria Math"/>
            </w:rPr>
            <m:t>⇔</m:t>
          </m:r>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a</m:t>
                      </m:r>
                    </m:e>
                    <m:sub>
                      <m:r>
                        <m:rPr>
                          <m:nor/>
                        </m:rPr>
                        <w:rPr>
                          <w:i/>
                          <w:iCs/>
                        </w:rPr>
                        <m:t>2</m:t>
                      </m:r>
                    </m:sub>
                  </m:sSub>
                </m:num>
                <m:den>
                  <m:sSub>
                    <m:sSubPr>
                      <m:ctrlPr>
                        <w:rPr>
                          <w:rFonts w:ascii="Cambria Math" w:hAnsi="Cambria Math"/>
                          <w:i/>
                          <w:iCs/>
                        </w:rPr>
                      </m:ctrlPr>
                    </m:sSubPr>
                    <m:e>
                      <m:r>
                        <m:rPr>
                          <m:nor/>
                        </m:rPr>
                        <w:rPr>
                          <w:i/>
                          <w:iCs/>
                        </w:rPr>
                        <m:t>a</m:t>
                      </m:r>
                    </m:e>
                    <m:sub>
                      <m:r>
                        <m:rPr>
                          <m:nor/>
                        </m:rPr>
                        <w:rPr>
                          <w:i/>
                          <w:iCs/>
                        </w:rPr>
                        <m:t>1</m:t>
                      </m:r>
                    </m:sub>
                  </m:sSub>
                </m:den>
              </m:f>
              <m:r>
                <w:rPr>
                  <w:rFonts w:ascii="Cambria Math" w:eastAsiaTheme="minorEastAsia" w:hAnsi="Cambria Math" w:cs="Cambria Math"/>
                </w:rPr>
                <m:t>≷</m:t>
              </m:r>
              <m:f>
                <m:fPr>
                  <m:ctrlPr>
                    <w:rPr>
                      <w:rFonts w:ascii="Cambria Math" w:hAnsi="Cambria Math"/>
                      <w:i/>
                      <w:iCs/>
                    </w:rPr>
                  </m:ctrlPr>
                </m:fPr>
                <m:num>
                  <m:sSub>
                    <m:sSubPr>
                      <m:ctrlPr>
                        <w:rPr>
                          <w:rFonts w:ascii="Cambria Math" w:hAnsi="Cambria Math"/>
                          <w:i/>
                          <w:iCs/>
                        </w:rPr>
                      </m:ctrlPr>
                    </m:sSubPr>
                    <m:e>
                      <m:r>
                        <m:rPr>
                          <m:nor/>
                        </m:rPr>
                        <w:rPr>
                          <w:i/>
                          <w:iCs/>
                        </w:rPr>
                        <m:t>b</m:t>
                      </m:r>
                    </m:e>
                    <m:sub>
                      <m:r>
                        <m:rPr>
                          <m:nor/>
                        </m:rPr>
                        <w:rPr>
                          <w:i/>
                          <w:iCs/>
                        </w:rPr>
                        <m:t>2</m:t>
                      </m:r>
                    </m:sub>
                  </m:sSub>
                </m:num>
                <m:den>
                  <m:sSub>
                    <m:sSubPr>
                      <m:ctrlPr>
                        <w:rPr>
                          <w:rFonts w:ascii="Cambria Math" w:hAnsi="Cambria Math"/>
                          <w:i/>
                          <w:iCs/>
                        </w:rPr>
                      </m:ctrlPr>
                    </m:sSubPr>
                    <m:e>
                      <m:r>
                        <m:rPr>
                          <m:nor/>
                        </m:rPr>
                        <w:rPr>
                          <w:i/>
                          <w:iCs/>
                        </w:rPr>
                        <m:t>b</m:t>
                      </m:r>
                    </m:e>
                    <m:sub>
                      <m:r>
                        <m:rPr>
                          <m:nor/>
                        </m:rPr>
                        <w:rPr>
                          <w:i/>
                          <w:iCs/>
                        </w:rPr>
                        <m:t>1</m:t>
                      </m:r>
                    </m:sub>
                  </m:sSub>
                </m:den>
              </m:f>
            </m:e>
          </m:d>
        </m:oMath>
      </m:oMathPara>
    </w:p>
  </w:footnote>
  <w:footnote w:id="15">
    <w:p w14:paraId="72E0EE9B" w14:textId="3BEEDE10" w:rsidR="003360EE" w:rsidRDefault="003360EE" w:rsidP="00624D72">
      <w:pPr>
        <w:pStyle w:val="Textonotapie"/>
      </w:pPr>
      <w:r>
        <w:rPr>
          <w:rStyle w:val="Refdenotaalpie"/>
        </w:rPr>
        <w:footnoteRef/>
      </w:r>
      <w:r>
        <w:t xml:space="preserve"> Se puede demostrar fácilmente que la relación real de intercambio ha de encontrarse </w:t>
      </w:r>
      <w:r w:rsidRPr="00316901">
        <w:rPr>
          <w:i/>
          <w:iCs/>
        </w:rPr>
        <w:t>estrictamente</w:t>
      </w:r>
      <w:r>
        <w:t xml:space="preserve"> entre los dos costes comparativos, </w:t>
      </w:r>
      <w:r w:rsidR="00624D72">
        <w:t>ya que,</w:t>
      </w:r>
      <w:r>
        <w:t xml:space="preserve"> si la relación real de intercambio fuera igual al coste comparativo de un país, ese país no tendría interés alguno en comerciar, ya que la ratio de precios interno (dado por el coste comparativo) sería igual al internacional (la relación real de intercambio).</w:t>
      </w:r>
    </w:p>
  </w:footnote>
  <w:footnote w:id="16">
    <w:p w14:paraId="7897C053" w14:textId="77777777" w:rsidR="002F76F5" w:rsidRPr="004B49DA" w:rsidRDefault="002F76F5" w:rsidP="002F76F5">
      <w:pPr>
        <w:pStyle w:val="Textonotapie"/>
        <w:rPr>
          <w:szCs w:val="16"/>
        </w:rPr>
      </w:pPr>
      <w:r w:rsidRPr="004B49DA">
        <w:rPr>
          <w:rStyle w:val="Refdenotaalpie"/>
          <w:szCs w:val="16"/>
        </w:rPr>
        <w:footnoteRef/>
      </w:r>
      <w:r w:rsidRPr="004B49DA">
        <w:rPr>
          <w:szCs w:val="16"/>
        </w:rPr>
        <w:t xml:space="preserve"> Nótese que la balanza comercial esta necesariamente en equilibrio, pues el valor de las exportaciones es igual al de las importaciones al producirse mediante trueque a la relación real de intercambio establecida.</w:t>
      </w:r>
    </w:p>
  </w:footnote>
  <w:footnote w:id="17">
    <w:p w14:paraId="70BA2005" w14:textId="4A331872" w:rsidR="002F76F5" w:rsidRPr="004B49DA" w:rsidRDefault="002F76F5" w:rsidP="002F76F5">
      <w:pPr>
        <w:keepNext/>
        <w:spacing w:after="0"/>
        <w:rPr>
          <w:rStyle w:val="TextonotapieCar"/>
          <w:szCs w:val="16"/>
        </w:rPr>
      </w:pPr>
      <w:r w:rsidRPr="004B49DA">
        <w:rPr>
          <w:rStyle w:val="Refdenotaalpie"/>
          <w:sz w:val="16"/>
          <w:szCs w:val="16"/>
        </w:rPr>
        <w:footnoteRef/>
      </w:r>
      <w:r w:rsidRPr="004B49DA">
        <w:rPr>
          <w:rStyle w:val="TextonotapieCar"/>
          <w:szCs w:val="16"/>
        </w:rPr>
        <w:t xml:space="preserve"> En cualquier caso, esto no tiene por qué ser el caso si un país es pequeño en relación al otro, de forma que la producción del bien producido por la economía pequeña no sea suficiente para satisfacer la demanda en el país grande. En este caso, el país pequeño se especializaría completamente, pero el país grande tendría que seguir produciendo parte del bien en el cual no tiene ventaja comparativa. Sin embargo, para analizar este caso </w:t>
      </w:r>
      <w:r w:rsidRPr="004B49DA">
        <w:rPr>
          <w:rStyle w:val="TextonotapieCar"/>
          <w:b/>
          <w:bCs/>
          <w:szCs w:val="16"/>
        </w:rPr>
        <w:t>es necesario incluir el lado de la demanda y curvas de indiferencia de los consumidores</w:t>
      </w:r>
      <w:r w:rsidRPr="004B49DA">
        <w:rPr>
          <w:rStyle w:val="TextonotapieCar"/>
          <w:szCs w:val="16"/>
        </w:rPr>
        <w:t xml:space="preserve"> </w:t>
      </w:r>
      <w:r w:rsidRPr="004B49DA">
        <w:rPr>
          <w:rStyle w:val="TextonotapieCar"/>
          <w:i/>
          <w:iCs/>
          <w:szCs w:val="16"/>
        </w:rPr>
        <w:t xml:space="preserve">(ausente en el análisis original de </w:t>
      </w:r>
      <w:r w:rsidRPr="004B49DA">
        <w:rPr>
          <w:rStyle w:val="TextonotapieCar"/>
          <w:i/>
          <w:iCs/>
          <w:smallCaps/>
          <w:szCs w:val="16"/>
        </w:rPr>
        <w:t>David Ricardo</w:t>
      </w:r>
      <w:r w:rsidRPr="004B49DA">
        <w:rPr>
          <w:rStyle w:val="TextonotapieCar"/>
          <w:i/>
          <w:iCs/>
          <w:szCs w:val="16"/>
        </w:rPr>
        <w:t>)</w:t>
      </w:r>
      <w:r w:rsidRPr="004B49DA">
        <w:rPr>
          <w:rStyle w:val="TextonotapieCar"/>
          <w:szCs w:val="16"/>
        </w:rPr>
        <w:t>:</w:t>
      </w:r>
    </w:p>
    <w:p w14:paraId="2F6B4100" w14:textId="77777777" w:rsidR="002F76F5" w:rsidRPr="004B49DA" w:rsidRDefault="002F76F5" w:rsidP="002F76F5">
      <w:pPr>
        <w:spacing w:after="0"/>
        <w:ind w:left="90"/>
        <w:jc w:val="center"/>
        <w:rPr>
          <w:i/>
          <w:iCs/>
          <w:sz w:val="16"/>
          <w:szCs w:val="16"/>
        </w:rPr>
      </w:pPr>
      <w:r w:rsidRPr="004B49DA">
        <w:rPr>
          <w:noProof/>
          <w:sz w:val="16"/>
          <w:szCs w:val="16"/>
        </w:rPr>
        <w:drawing>
          <wp:inline distT="0" distB="0" distL="0" distR="0" wp14:anchorId="3DE542F0" wp14:editId="14253030">
            <wp:extent cx="2000360" cy="1188000"/>
            <wp:effectExtent l="0" t="0" r="0" b="0"/>
            <wp:docPr id="628947306" name="Picture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0" descr="Diagram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00360" cy="1188000"/>
                    </a:xfrm>
                    <a:prstGeom prst="rect">
                      <a:avLst/>
                    </a:prstGeom>
                  </pic:spPr>
                </pic:pic>
              </a:graphicData>
            </a:graphic>
          </wp:inline>
        </w:drawing>
      </w:r>
      <w:r w:rsidRPr="004B49DA">
        <w:rPr>
          <w:noProof/>
          <w:sz w:val="16"/>
          <w:szCs w:val="16"/>
        </w:rPr>
        <w:drawing>
          <wp:inline distT="0" distB="0" distL="0" distR="0" wp14:anchorId="50EFBB38" wp14:editId="687703E3">
            <wp:extent cx="2062008" cy="1188000"/>
            <wp:effectExtent l="0" t="0" r="0" b="0"/>
            <wp:docPr id="168474764" name="Picture 2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1" descr="Diagrama&#10;&#10;Descripción generada automáticamente"/>
                    <pic:cNvPicPr/>
                  </pic:nvPicPr>
                  <pic:blipFill>
                    <a:blip r:embed="rId3"/>
                    <a:stretch>
                      <a:fillRect/>
                    </a:stretch>
                  </pic:blipFill>
                  <pic:spPr>
                    <a:xfrm>
                      <a:off x="0" y="0"/>
                      <a:ext cx="2062008" cy="1188000"/>
                    </a:xfrm>
                    <a:prstGeom prst="rect">
                      <a:avLst/>
                    </a:prstGeom>
                  </pic:spPr>
                </pic:pic>
              </a:graphicData>
            </a:graphic>
          </wp:inline>
        </w:drawing>
      </w:r>
      <w:r w:rsidRPr="004B49DA">
        <w:rPr>
          <w:noProof/>
          <w:sz w:val="16"/>
          <w:szCs w:val="16"/>
        </w:rPr>
        <w:drawing>
          <wp:inline distT="0" distB="0" distL="0" distR="0" wp14:anchorId="26C3FBB2" wp14:editId="34E9D585">
            <wp:extent cx="1832405" cy="1188000"/>
            <wp:effectExtent l="0" t="0" r="0" b="0"/>
            <wp:docPr id="1526170400" name="Picture 2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2" descr="Diagrama&#10;&#10;Descripción generada automáticamente con confianza media"/>
                    <pic:cNvPicPr/>
                  </pic:nvPicPr>
                  <pic:blipFill>
                    <a:blip r:embed="rId4"/>
                    <a:stretch>
                      <a:fillRect/>
                    </a:stretch>
                  </pic:blipFill>
                  <pic:spPr>
                    <a:xfrm>
                      <a:off x="0" y="0"/>
                      <a:ext cx="1832405" cy="1188000"/>
                    </a:xfrm>
                    <a:prstGeom prst="rect">
                      <a:avLst/>
                    </a:prstGeom>
                  </pic:spPr>
                </pic:pic>
              </a:graphicData>
            </a:graphic>
          </wp:inline>
        </w:drawing>
      </w:r>
    </w:p>
    <w:p w14:paraId="40A9671B" w14:textId="77777777" w:rsidR="002F76F5" w:rsidRPr="004B49DA" w:rsidRDefault="002F76F5" w:rsidP="002F76F5">
      <w:pPr>
        <w:pStyle w:val="Textonotapie"/>
        <w:rPr>
          <w:szCs w:val="16"/>
        </w:rPr>
      </w:pPr>
      <w:r w:rsidRPr="004B49DA">
        <w:rPr>
          <w:szCs w:val="16"/>
        </w:rPr>
        <w:t>En el caso representado sí que se produce especialización completa, pero, como decimos, con cambios en las demandas de los bienes, habría cambios en las curvas de indiferencia y se podría dar la otra solución comentada.</w:t>
      </w:r>
    </w:p>
  </w:footnote>
  <w:footnote w:id="18">
    <w:p w14:paraId="67024244" w14:textId="7E0E8F90" w:rsidR="00582E38" w:rsidRDefault="00582E38">
      <w:pPr>
        <w:pStyle w:val="Textonotapie"/>
      </w:pPr>
      <w:r>
        <w:rPr>
          <w:rStyle w:val="Refdenotaalpie"/>
        </w:rPr>
        <w:footnoteRef/>
      </w:r>
      <w:r>
        <w:t xml:space="preserve"> Fuera de este modelo, </w:t>
      </w:r>
      <w:r>
        <w:rPr>
          <w:smallCaps/>
        </w:rPr>
        <w:t>Ricardo</w:t>
      </w:r>
      <w:r>
        <w:t>, en su teoría de la distribución aporta una ganancia adicional del libre comercio al afirmar que este permite que no entren en juego los rendimientos decrecientes relacionados con el cultivo de tierras menos fértiles.</w:t>
      </w:r>
    </w:p>
  </w:footnote>
  <w:footnote w:id="19">
    <w:p w14:paraId="39244A7C" w14:textId="18EE1CD4" w:rsidR="000A1FD7" w:rsidRPr="004015A6" w:rsidRDefault="000A1FD7">
      <w:pPr>
        <w:pStyle w:val="Textonotapie"/>
      </w:pPr>
      <w:r>
        <w:rPr>
          <w:rStyle w:val="Refdenotaalpie"/>
        </w:rPr>
        <w:footnoteRef/>
      </w:r>
      <w:r w:rsidRPr="004015A6">
        <w:t xml:space="preserve"> </w:t>
      </w:r>
      <w:r w:rsidR="004015A6" w:rsidRPr="000A1FD7">
        <w:t>Si bien algunas de las predicciones del modelo ricardiano son claramente poco realistas (</w:t>
      </w:r>
      <w:r w:rsidR="004015A6">
        <w:t>p.</w:t>
      </w:r>
      <w:r w:rsidR="004015A6" w:rsidRPr="000A1FD7">
        <w:t>ej</w:t>
      </w:r>
      <w:r w:rsidR="004015A6">
        <w:t>.</w:t>
      </w:r>
      <w:r w:rsidR="004015A6" w:rsidRPr="000A1FD7">
        <w:t xml:space="preserve"> la especialización total debido a </w:t>
      </w:r>
      <w:r w:rsidR="004015A6">
        <w:t>l</w:t>
      </w:r>
      <w:r w:rsidR="004015A6" w:rsidRPr="000A1FD7">
        <w:t>a productividad marginal constante), su predicción básica (</w:t>
      </w:r>
      <w:r w:rsidR="004015A6">
        <w:t>i.e.</w:t>
      </w:r>
      <w:r w:rsidR="004015A6" w:rsidRPr="000A1FD7">
        <w:t xml:space="preserve"> que los países tenderán a exportar bienes en los que tienen una productividad relativamente alta) ha sido confirmada por varios estudios.</w:t>
      </w:r>
    </w:p>
  </w:footnote>
  <w:footnote w:id="20">
    <w:p w14:paraId="484CDECD" w14:textId="39B10E3A" w:rsidR="00684BA0" w:rsidRPr="00EB68AE" w:rsidRDefault="00684BA0">
      <w:pPr>
        <w:pStyle w:val="Textonotapie"/>
      </w:pPr>
      <w:r>
        <w:rPr>
          <w:rStyle w:val="Refdenotaalpie"/>
        </w:rPr>
        <w:footnoteRef/>
      </w:r>
      <w:r w:rsidRPr="00EB68AE">
        <w:t xml:space="preserve"> </w:t>
      </w:r>
      <w:hyperlink r:id="rId5" w:history="1">
        <w:r w:rsidRPr="00EB68AE">
          <w:rPr>
            <w:rStyle w:val="Hipervnculo"/>
          </w:rPr>
          <w:t>https://archive.org/details/in.ernet.dli.2015.264355/page/n1/mode/1up</w:t>
        </w:r>
      </w:hyperlink>
    </w:p>
  </w:footnote>
  <w:footnote w:id="21">
    <w:p w14:paraId="7C39060D" w14:textId="77777777" w:rsidR="00D9465C" w:rsidRPr="00D834AB" w:rsidRDefault="00D9465C" w:rsidP="00D9465C">
      <w:pPr>
        <w:pStyle w:val="Textonotapie"/>
        <w:keepNext/>
        <w:spacing w:after="0"/>
        <w:rPr>
          <w:szCs w:val="16"/>
        </w:rPr>
      </w:pPr>
      <w:r w:rsidRPr="00D834AB">
        <w:rPr>
          <w:rStyle w:val="Refdenotaalpie"/>
          <w:szCs w:val="16"/>
        </w:rPr>
        <w:footnoteRef/>
      </w:r>
      <w:r>
        <w:rPr>
          <w:szCs w:val="16"/>
        </w:rPr>
        <w:t xml:space="preserve"> </w:t>
      </w:r>
      <w:r w:rsidRPr="00D834AB">
        <w:rPr>
          <w:szCs w:val="16"/>
        </w:rPr>
        <w:t>La FPP puede en principio ser cóncava, linear o convexa:</w:t>
      </w:r>
    </w:p>
    <w:p w14:paraId="32AA2280" w14:textId="77777777" w:rsidR="00D9465C" w:rsidRPr="00D834AB" w:rsidRDefault="00D9465C">
      <w:pPr>
        <w:pStyle w:val="Textonotapie"/>
        <w:numPr>
          <w:ilvl w:val="0"/>
          <w:numId w:val="16"/>
        </w:numPr>
        <w:spacing w:after="0"/>
        <w:ind w:left="283" w:hanging="113"/>
        <w:rPr>
          <w:szCs w:val="16"/>
        </w:rPr>
      </w:pPr>
      <w:r w:rsidRPr="00D834AB">
        <w:rPr>
          <w:szCs w:val="16"/>
        </w:rPr>
        <w:t xml:space="preserve">Con </w:t>
      </w:r>
      <w:r w:rsidRPr="00D834AB">
        <w:rPr>
          <w:i/>
          <w:iCs/>
          <w:szCs w:val="16"/>
        </w:rPr>
        <w:t>rendimientos decrecientes a escala</w:t>
      </w:r>
      <w:r w:rsidRPr="00D834AB">
        <w:rPr>
          <w:szCs w:val="16"/>
        </w:rPr>
        <w:t xml:space="preserve"> será estrictamente cóncava.</w:t>
      </w:r>
    </w:p>
    <w:p w14:paraId="43FA530E" w14:textId="77777777" w:rsidR="00D9465C" w:rsidRPr="00D834AB" w:rsidRDefault="00D9465C">
      <w:pPr>
        <w:pStyle w:val="Textonotapie"/>
        <w:numPr>
          <w:ilvl w:val="0"/>
          <w:numId w:val="16"/>
        </w:numPr>
        <w:spacing w:after="0"/>
        <w:ind w:left="283" w:hanging="113"/>
        <w:rPr>
          <w:spacing w:val="-2"/>
          <w:szCs w:val="16"/>
        </w:rPr>
      </w:pPr>
      <w:r w:rsidRPr="00D834AB">
        <w:rPr>
          <w:spacing w:val="-2"/>
          <w:szCs w:val="16"/>
        </w:rPr>
        <w:t xml:space="preserve">Con </w:t>
      </w:r>
      <w:r w:rsidRPr="00D834AB">
        <w:rPr>
          <w:i/>
          <w:iCs/>
          <w:spacing w:val="-2"/>
          <w:szCs w:val="16"/>
        </w:rPr>
        <w:t>rendimientos constantes a escala</w:t>
      </w:r>
      <w:r w:rsidRPr="00D834AB">
        <w:rPr>
          <w:spacing w:val="-2"/>
          <w:szCs w:val="16"/>
        </w:rPr>
        <w:t xml:space="preserve"> será estrictamente cóncava, salvo en el caso en el que las intensidades factoriales sean iguales en ambos sectores (en cuyo caso será linear).</w:t>
      </w:r>
    </w:p>
    <w:p w14:paraId="75510FA8" w14:textId="77777777" w:rsidR="00D9465C" w:rsidRPr="00031A66" w:rsidRDefault="00D9465C">
      <w:pPr>
        <w:pStyle w:val="Textonotapie"/>
        <w:numPr>
          <w:ilvl w:val="0"/>
          <w:numId w:val="16"/>
        </w:numPr>
        <w:ind w:left="283" w:hanging="113"/>
        <w:rPr>
          <w:sz w:val="12"/>
          <w:szCs w:val="12"/>
        </w:rPr>
      </w:pPr>
      <w:r w:rsidRPr="00D834AB">
        <w:rPr>
          <w:szCs w:val="16"/>
        </w:rPr>
        <w:t xml:space="preserve">Con </w:t>
      </w:r>
      <w:r w:rsidRPr="00D834AB">
        <w:rPr>
          <w:i/>
          <w:iCs/>
          <w:szCs w:val="16"/>
        </w:rPr>
        <w:t>rendimientos crecientes a escala</w:t>
      </w:r>
      <w:r w:rsidRPr="00D834AB">
        <w:rPr>
          <w:szCs w:val="16"/>
        </w:rPr>
        <w:t xml:space="preserve"> podrá ser convexa.</w:t>
      </w:r>
    </w:p>
  </w:footnote>
  <w:footnote w:id="22">
    <w:p w14:paraId="780135AE" w14:textId="77777777" w:rsidR="00736BD1" w:rsidRPr="00A02ADE" w:rsidRDefault="00736BD1" w:rsidP="00736BD1">
      <w:pPr>
        <w:pStyle w:val="Textonotapie"/>
      </w:pPr>
      <w:r>
        <w:rPr>
          <w:rStyle w:val="Refdenotaalpie"/>
        </w:rPr>
        <w:footnoteRef/>
      </w:r>
      <w:r>
        <w:t xml:space="preserve"> Nótese que, aunque el precio relativo de </w:t>
      </w:r>
      <w:r>
        <w:rPr>
          <w:i/>
          <w:iCs/>
        </w:rPr>
        <w:t>X</w:t>
      </w:r>
      <w:r>
        <w:t xml:space="preserve"> haya aumentado, no es necesario que la cantidad consumida de </w:t>
      </w:r>
      <w:r>
        <w:rPr>
          <w:i/>
          <w:iCs/>
        </w:rPr>
        <w:t>X</w:t>
      </w:r>
      <w:r>
        <w:t xml:space="preserve"> disminuya y la de </w:t>
      </w:r>
      <w:r>
        <w:rPr>
          <w:i/>
          <w:iCs/>
        </w:rPr>
        <w:t>Y</w:t>
      </w:r>
      <w:r w:rsidRPr="00A02ADE">
        <w:t xml:space="preserve"> </w:t>
      </w:r>
      <w:r>
        <w:t xml:space="preserve">aumente, pues ello dependerá de los efectos renta y sustitución (concretamente, ello sólo ocurrirá cuando ambos bienes sean </w:t>
      </w:r>
      <w:r w:rsidRPr="00A02ADE">
        <w:rPr>
          <w:i/>
          <w:iCs/>
        </w:rPr>
        <w:t>ordinarios</w:t>
      </w:r>
      <w:r>
        <w:t>). Lo que sí se exige es que el nuevo punto de consumo se sitúe en una curva de indiferencia superior.</w:t>
      </w:r>
    </w:p>
  </w:footnote>
  <w:footnote w:id="23">
    <w:p w14:paraId="61754E1E" w14:textId="77777777" w:rsidR="00736BD1" w:rsidRPr="00356ABD" w:rsidRDefault="00736BD1" w:rsidP="00736BD1">
      <w:pPr>
        <w:pStyle w:val="Textonotapie"/>
        <w:rPr>
          <w:color w:val="0563C1" w:themeColor="hyperlink"/>
          <w:u w:val="single"/>
        </w:rPr>
      </w:pPr>
      <w:r>
        <w:rPr>
          <w:rStyle w:val="Refdenotaalpie"/>
        </w:rPr>
        <w:footnoteRef/>
      </w:r>
      <w:r>
        <w:t xml:space="preserve"> </w:t>
      </w:r>
      <w:hyperlink r:id="rId6" w:history="1">
        <w:r w:rsidRPr="00B86CBF">
          <w:rPr>
            <w:rStyle w:val="Hipervnculo"/>
          </w:rPr>
          <w:t>https://www.youtube.com/watch?v=avf0o-PzQEA</w:t>
        </w:r>
      </w:hyperlink>
    </w:p>
  </w:footnote>
  <w:footnote w:id="24">
    <w:p w14:paraId="6C42C31E" w14:textId="77777777" w:rsidR="00736BD1" w:rsidRPr="003F6D18" w:rsidRDefault="00736BD1" w:rsidP="00736BD1">
      <w:pPr>
        <w:pStyle w:val="Textonotapie"/>
      </w:pPr>
      <w:r>
        <w:rPr>
          <w:rStyle w:val="Refdenotaalpie"/>
        </w:rPr>
        <w:footnoteRef/>
      </w:r>
      <w:r>
        <w:t xml:space="preserve"> Un procedimiento más riguroso lo desarrolla </w:t>
      </w:r>
      <w:r>
        <w:rPr>
          <w:smallCaps/>
        </w:rPr>
        <w:t>Meade</w:t>
      </w:r>
      <w:r>
        <w:t xml:space="preserve"> (1952) quien deriva unas curvas de indiferencia comerciales (CIC) que representan combinaciones de exportación-importación que permiten alcanzar una curva de indiferencia social asociada a un nivel de utilidad. Estas curvas presentan pendiente positiva, ya que se considera que las exportaciones son un bien y las importaciones un mal </w:t>
      </w:r>
      <w:r w:rsidRPr="003F6D18">
        <w:rPr>
          <w:color w:val="767171" w:themeColor="background2" w:themeShade="80"/>
          <w:sz w:val="14"/>
          <w:szCs w:val="14"/>
        </w:rPr>
        <w:t>[</w:t>
      </w:r>
      <w:r>
        <w:rPr>
          <w:color w:val="767171" w:themeColor="background2" w:themeShade="80"/>
          <w:sz w:val="14"/>
          <w:szCs w:val="14"/>
        </w:rPr>
        <w:t>ver</w:t>
      </w:r>
      <w:r w:rsidRPr="003F6D18">
        <w:rPr>
          <w:color w:val="767171" w:themeColor="background2" w:themeShade="80"/>
          <w:sz w:val="14"/>
          <w:szCs w:val="14"/>
        </w:rPr>
        <w:t xml:space="preserve"> tema 3.B.7]</w:t>
      </w:r>
      <w:r>
        <w:t>.</w:t>
      </w:r>
    </w:p>
  </w:footnote>
  <w:footnote w:id="25">
    <w:p w14:paraId="58443727" w14:textId="77777777" w:rsidR="00736BD1" w:rsidRDefault="00736BD1" w:rsidP="00736BD1">
      <w:pPr>
        <w:pStyle w:val="Textonotapie"/>
        <w:keepNext/>
        <w:spacing w:after="0"/>
      </w:pPr>
      <w:r>
        <w:rPr>
          <w:rStyle w:val="Refdenotaalpie"/>
        </w:rPr>
        <w:footnoteRef/>
      </w:r>
      <w:r>
        <w:t xml:space="preserve"> Nótese que, ante un aumento de la RRI, las importaciones aumentan proporcionalmente más que las exportaciones, por lo que la curva de oferta neta es convexa.</w:t>
      </w:r>
    </w:p>
    <w:p w14:paraId="4C04CAAE" w14:textId="77777777" w:rsidR="00736BD1" w:rsidRPr="001357B0" w:rsidRDefault="00736BD1" w:rsidP="00736BD1">
      <w:pPr>
        <w:pStyle w:val="Textonotapie"/>
        <w:spacing w:after="0"/>
        <w:jc w:val="center"/>
      </w:pPr>
      <w:r w:rsidRPr="001357B0">
        <w:rPr>
          <w:noProof/>
        </w:rPr>
        <w:drawing>
          <wp:inline distT="0" distB="0" distL="0" distR="0" wp14:anchorId="328F80B3" wp14:editId="1FCA3C30">
            <wp:extent cx="1648369" cy="900000"/>
            <wp:effectExtent l="0" t="0" r="9525" b="0"/>
            <wp:docPr id="772627378" name="Imagen 77262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8369" cy="900000"/>
                    </a:xfrm>
                    <a:prstGeom prst="rect">
                      <a:avLst/>
                    </a:prstGeom>
                    <a:noFill/>
                    <a:ln>
                      <a:noFill/>
                    </a:ln>
                  </pic:spPr>
                </pic:pic>
              </a:graphicData>
            </a:graphic>
          </wp:inline>
        </w:drawing>
      </w:r>
    </w:p>
    <w:p w14:paraId="6EE0442F" w14:textId="77777777" w:rsidR="00736BD1" w:rsidRPr="001357B0" w:rsidRDefault="00736BD1" w:rsidP="00736BD1">
      <w:pPr>
        <w:pStyle w:val="Textonotapie"/>
        <w:keepNext/>
        <w:spacing w:after="0"/>
      </w:pPr>
      <w:r w:rsidRPr="001357B0">
        <w:t>Si, para una RRI dada, disminuye el precio relativo doméstico (p.ej. por un arancel), disminuyen las exportaciones y las importaciones, por lo que la curva de oferta neta se vuelve hacia dentro:</w:t>
      </w:r>
    </w:p>
    <w:p w14:paraId="2CA4AA26" w14:textId="77777777" w:rsidR="00736BD1" w:rsidRPr="001357B0" w:rsidRDefault="00736BD1" w:rsidP="00736BD1">
      <w:pPr>
        <w:pStyle w:val="Textonotapie"/>
        <w:jc w:val="center"/>
        <w:rPr>
          <w:rFonts w:ascii="Times New Roman" w:hAnsi="Times New Roman"/>
          <w:sz w:val="14"/>
          <w:szCs w:val="14"/>
        </w:rPr>
      </w:pPr>
      <w:r w:rsidRPr="00B92861">
        <w:rPr>
          <w:rFonts w:ascii="Times New Roman" w:hAnsi="Times New Roman"/>
          <w:noProof/>
          <w:sz w:val="14"/>
          <w:szCs w:val="14"/>
        </w:rPr>
        <w:drawing>
          <wp:inline distT="0" distB="0" distL="0" distR="0" wp14:anchorId="7D96517C" wp14:editId="3284225A">
            <wp:extent cx="1733334" cy="900000"/>
            <wp:effectExtent l="0" t="0" r="635" b="0"/>
            <wp:docPr id="2089945214" name="Imagen 208994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334" cy="900000"/>
                    </a:xfrm>
                    <a:prstGeom prst="rect">
                      <a:avLst/>
                    </a:prstGeom>
                    <a:noFill/>
                    <a:ln>
                      <a:noFill/>
                    </a:ln>
                  </pic:spPr>
                </pic:pic>
              </a:graphicData>
            </a:graphic>
          </wp:inline>
        </w:drawing>
      </w:r>
    </w:p>
  </w:footnote>
  <w:footnote w:id="26">
    <w:p w14:paraId="44203D02" w14:textId="77777777" w:rsidR="00736BD1" w:rsidRDefault="00736BD1" w:rsidP="005B18DB">
      <w:pPr>
        <w:pStyle w:val="Textonotapie"/>
        <w:keepNext/>
        <w:spacing w:after="0"/>
      </w:pPr>
      <w:r>
        <w:rPr>
          <w:rStyle w:val="Refdenotaalpie"/>
        </w:rPr>
        <w:footnoteRef/>
      </w:r>
    </w:p>
    <w:p w14:paraId="23D16153" w14:textId="77777777" w:rsidR="00736BD1" w:rsidRDefault="00736BD1" w:rsidP="00736BD1">
      <w:pPr>
        <w:pStyle w:val="Textonotapie"/>
        <w:jc w:val="center"/>
      </w:pPr>
      <w:r w:rsidRPr="0059235D">
        <w:rPr>
          <w:rFonts w:ascii="Times New Roman" w:hAnsi="Times New Roman"/>
          <w:noProof/>
          <w:sz w:val="14"/>
          <w:szCs w:val="14"/>
        </w:rPr>
        <w:drawing>
          <wp:inline distT="0" distB="0" distL="0" distR="0" wp14:anchorId="28CB0B12" wp14:editId="1D1AA0DB">
            <wp:extent cx="1703750" cy="900000"/>
            <wp:effectExtent l="0" t="0" r="0" b="0"/>
            <wp:docPr id="1569247345" name="Imagen 1569247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3750" cy="900000"/>
                    </a:xfrm>
                    <a:prstGeom prst="rect">
                      <a:avLst/>
                    </a:prstGeom>
                    <a:noFill/>
                    <a:ln>
                      <a:noFill/>
                    </a:ln>
                  </pic:spPr>
                </pic:pic>
              </a:graphicData>
            </a:graphic>
          </wp:inline>
        </w:drawing>
      </w:r>
    </w:p>
  </w:footnote>
  <w:footnote w:id="27">
    <w:p w14:paraId="6DE1CBCB" w14:textId="17384045" w:rsidR="005C315B" w:rsidRPr="000F527E" w:rsidRDefault="005C315B">
      <w:pPr>
        <w:pStyle w:val="Textonotapie"/>
        <w:rPr>
          <w:spacing w:val="-2"/>
        </w:rPr>
      </w:pPr>
      <w:r w:rsidRPr="000F527E">
        <w:rPr>
          <w:rStyle w:val="Refdenotaalpie"/>
          <w:spacing w:val="-2"/>
        </w:rPr>
        <w:footnoteRef/>
      </w:r>
      <w:r w:rsidRPr="000F527E">
        <w:rPr>
          <w:spacing w:val="-2"/>
        </w:rPr>
        <w:t xml:space="preserve"> </w:t>
      </w:r>
      <w:r w:rsidRPr="000F527E">
        <w:rPr>
          <w:rStyle w:val="Hipervnculo"/>
          <w:color w:val="auto"/>
          <w:spacing w:val="-2"/>
          <w:u w:val="none"/>
        </w:rPr>
        <w:t>Por su trabajo en esta teoría</w:t>
      </w:r>
      <w:r w:rsidR="00172964" w:rsidRPr="000F527E">
        <w:rPr>
          <w:rStyle w:val="Hipervnculo"/>
          <w:color w:val="auto"/>
          <w:spacing w:val="-2"/>
          <w:u w:val="none"/>
        </w:rPr>
        <w:t>,</w:t>
      </w:r>
      <w:r w:rsidRPr="000F527E">
        <w:rPr>
          <w:rStyle w:val="Hipervnculo"/>
          <w:color w:val="auto"/>
          <w:spacing w:val="-2"/>
          <w:u w:val="none"/>
        </w:rPr>
        <w:t xml:space="preserve"> </w:t>
      </w:r>
      <w:r w:rsidR="00C93B86" w:rsidRPr="000F527E">
        <w:rPr>
          <w:rStyle w:val="Hipervnculo"/>
          <w:smallCaps/>
          <w:color w:val="auto"/>
          <w:spacing w:val="-2"/>
          <w:u w:val="none"/>
        </w:rPr>
        <w:t>Bertil</w:t>
      </w:r>
      <w:r w:rsidR="00C93B86" w:rsidRPr="000F527E">
        <w:rPr>
          <w:rStyle w:val="Hipervnculo"/>
          <w:color w:val="auto"/>
          <w:spacing w:val="-2"/>
          <w:u w:val="none"/>
        </w:rPr>
        <w:t xml:space="preserve"> </w:t>
      </w:r>
      <w:r w:rsidRPr="000F527E">
        <w:rPr>
          <w:rStyle w:val="Hipervnculo"/>
          <w:smallCaps/>
          <w:color w:val="auto"/>
          <w:spacing w:val="-2"/>
          <w:u w:val="none"/>
        </w:rPr>
        <w:t>Ohlin</w:t>
      </w:r>
      <w:r w:rsidRPr="000F527E">
        <w:rPr>
          <w:rStyle w:val="Hipervnculo"/>
          <w:color w:val="auto"/>
          <w:spacing w:val="-2"/>
          <w:u w:val="none"/>
        </w:rPr>
        <w:t xml:space="preserve"> fue galardonado con el Premio Nobel en 1977</w:t>
      </w:r>
      <w:r w:rsidR="005315F8" w:rsidRPr="000F527E">
        <w:rPr>
          <w:rStyle w:val="Hipervnculo"/>
          <w:color w:val="auto"/>
          <w:spacing w:val="-2"/>
          <w:u w:val="none"/>
        </w:rPr>
        <w:t xml:space="preserve"> junto con </w:t>
      </w:r>
      <w:r w:rsidR="005315F8" w:rsidRPr="000F527E">
        <w:rPr>
          <w:rStyle w:val="Hipervnculo"/>
          <w:smallCaps/>
          <w:color w:val="auto"/>
          <w:spacing w:val="-2"/>
          <w:u w:val="none"/>
        </w:rPr>
        <w:t>James Meade</w:t>
      </w:r>
      <w:r w:rsidR="005315F8" w:rsidRPr="000F527E">
        <w:rPr>
          <w:rStyle w:val="Hipervnculo"/>
          <w:color w:val="auto"/>
          <w:spacing w:val="-2"/>
          <w:u w:val="none"/>
        </w:rPr>
        <w:t xml:space="preserve"> «Por su contribución conjunta a la teoría del comercio internacional»</w:t>
      </w:r>
      <w:r w:rsidRPr="000F527E">
        <w:rPr>
          <w:rStyle w:val="Hipervnculo"/>
          <w:color w:val="auto"/>
          <w:spacing w:val="-2"/>
          <w:u w:val="none"/>
        </w:rPr>
        <w:t xml:space="preserve">. </w:t>
      </w:r>
      <w:r w:rsidRPr="000F527E">
        <w:rPr>
          <w:rStyle w:val="Hipervnculo"/>
          <w:smallCaps/>
          <w:color w:val="auto"/>
          <w:spacing w:val="-2"/>
          <w:u w:val="none"/>
        </w:rPr>
        <w:t>Samuelson</w:t>
      </w:r>
      <w:r w:rsidRPr="000F527E">
        <w:rPr>
          <w:rStyle w:val="Hipervnculo"/>
          <w:color w:val="auto"/>
          <w:spacing w:val="-2"/>
          <w:u w:val="none"/>
        </w:rPr>
        <w:t xml:space="preserve"> ya había sido galardonado en 1970</w:t>
      </w:r>
      <w:r w:rsidR="005315F8" w:rsidRPr="000F527E">
        <w:rPr>
          <w:rStyle w:val="Hipervnculo"/>
          <w:color w:val="auto"/>
          <w:spacing w:val="-2"/>
          <w:u w:val="none"/>
        </w:rPr>
        <w:t>, pero «Por el trabajo científico a través del cual ha desarrollado una teoría para la economía, estática y dinámica, contribuyendo a elevar el nivel de análisis en la ciencia económica»</w:t>
      </w:r>
      <w:r w:rsidRPr="000F527E">
        <w:rPr>
          <w:rStyle w:val="Hipervnculo"/>
          <w:color w:val="auto"/>
          <w:spacing w:val="-2"/>
          <w:u w:val="none"/>
        </w:rPr>
        <w:t>.</w:t>
      </w:r>
    </w:p>
  </w:footnote>
  <w:footnote w:id="28">
    <w:p w14:paraId="0130D16D" w14:textId="08F6F7B3" w:rsidR="00545A70" w:rsidRPr="00545A70" w:rsidRDefault="00545A70" w:rsidP="00545A70">
      <w:pPr>
        <w:pStyle w:val="Textonotapie"/>
        <w:keepNext/>
        <w:spacing w:after="0"/>
      </w:pPr>
      <w:r w:rsidRPr="00545A70">
        <w:rPr>
          <w:rStyle w:val="Refdenotaalpie"/>
        </w:rPr>
        <w:footnoteRef/>
      </w:r>
      <w:r w:rsidRPr="00545A70">
        <w:t xml:space="preserve"> La diferencia entre los 2</w:t>
      </w:r>
      <w:r w:rsidR="002169BC">
        <w:t> </w:t>
      </w:r>
      <w:r w:rsidRPr="00545A70">
        <w:t xml:space="preserve">países es la </w:t>
      </w:r>
      <w:r w:rsidRPr="00545A70">
        <w:rPr>
          <w:b/>
          <w:bCs/>
        </w:rPr>
        <w:t xml:space="preserve">abundancia </w:t>
      </w:r>
      <w:r w:rsidRPr="00545A70">
        <w:rPr>
          <w:b/>
          <w:bCs/>
          <w:i/>
          <w:iCs/>
        </w:rPr>
        <w:t>relativa</w:t>
      </w:r>
      <w:r w:rsidRPr="00545A70">
        <w:rPr>
          <w:b/>
          <w:bCs/>
        </w:rPr>
        <w:t xml:space="preserve"> de los factores</w:t>
      </w:r>
      <w:r w:rsidRPr="00545A70">
        <w:t>, que se puede definir de 2</w:t>
      </w:r>
      <w:r w:rsidR="002169BC">
        <w:t> </w:t>
      </w:r>
      <w:r w:rsidRPr="00545A70">
        <w:t>maneras (siempre que no haya sesgos de demanda):</w:t>
      </w:r>
    </w:p>
    <w:p w14:paraId="48DEEF8E" w14:textId="61CD1999" w:rsidR="00545A70" w:rsidRPr="002169BC" w:rsidRDefault="00545A70">
      <w:pPr>
        <w:pStyle w:val="Textonotapie"/>
        <w:numPr>
          <w:ilvl w:val="0"/>
          <w:numId w:val="14"/>
        </w:numPr>
        <w:spacing w:after="20"/>
        <w:ind w:left="283" w:hanging="113"/>
        <w:rPr>
          <w:spacing w:val="-4"/>
        </w:rPr>
      </w:pPr>
      <w:r w:rsidRPr="002169BC">
        <w:rPr>
          <w:i/>
          <w:iCs/>
          <w:spacing w:val="-4"/>
        </w:rPr>
        <w:t>En términos físicos</w:t>
      </w:r>
      <w:r w:rsidRPr="002169BC">
        <w:rPr>
          <w:spacing w:val="-4"/>
        </w:rPr>
        <w:t xml:space="preserve">: </w:t>
      </w:r>
      <w:r w:rsidR="000D246D">
        <w:rPr>
          <w:spacing w:val="-4"/>
        </w:rPr>
        <w:t>E</w:t>
      </w:r>
      <w:r w:rsidRPr="002169BC">
        <w:rPr>
          <w:spacing w:val="-4"/>
        </w:rPr>
        <w:t>l país</w:t>
      </w:r>
      <w:r w:rsidR="002169BC" w:rsidRPr="002169BC">
        <w:rPr>
          <w:spacing w:val="-4"/>
        </w:rPr>
        <w:t> </w:t>
      </w:r>
      <w:r w:rsidRPr="002169BC">
        <w:rPr>
          <w:i/>
          <w:iCs/>
          <w:spacing w:val="-4"/>
        </w:rPr>
        <w:t>A</w:t>
      </w:r>
      <w:r w:rsidRPr="002169BC">
        <w:rPr>
          <w:spacing w:val="-4"/>
        </w:rPr>
        <w:t xml:space="preserve"> es abundante en el factor capital si su ratio capital-trabajo es mayor que la del país</w:t>
      </w:r>
      <w:r w:rsidR="002169BC" w:rsidRPr="002169BC">
        <w:rPr>
          <w:spacing w:val="-4"/>
        </w:rPr>
        <w:t> </w:t>
      </w:r>
      <w:r w:rsidRPr="002169BC">
        <w:rPr>
          <w:i/>
          <w:iCs/>
          <w:spacing w:val="-4"/>
        </w:rPr>
        <w:t>B</w:t>
      </w:r>
      <w:r w:rsidRPr="002169BC">
        <w:rPr>
          <w:spacing w:val="-4"/>
        </w:rPr>
        <w:t xml:space="preserve">, es decir, si </w:t>
      </w:r>
      <m:oMath>
        <m:sSub>
          <m:sSubPr>
            <m:ctrlPr>
              <w:rPr>
                <w:rFonts w:ascii="Cambria Math" w:hAnsi="Cambria Math"/>
                <w:i/>
                <w:spacing w:val="-4"/>
              </w:rPr>
            </m:ctrlPr>
          </m:sSubPr>
          <m:e>
            <m:d>
              <m:dPr>
                <m:ctrlPr>
                  <w:rPr>
                    <w:rFonts w:ascii="Cambria Math" w:hAnsi="Cambria Math"/>
                    <w:i/>
                    <w:spacing w:val="-4"/>
                  </w:rPr>
                </m:ctrlPr>
              </m:dPr>
              <m:e>
                <m:f>
                  <m:fPr>
                    <m:type m:val="lin"/>
                    <m:ctrlPr>
                      <w:rPr>
                        <w:rFonts w:ascii="Cambria Math" w:hAnsi="Cambria Math"/>
                        <w:i/>
                        <w:spacing w:val="-4"/>
                      </w:rPr>
                    </m:ctrlPr>
                  </m:fPr>
                  <m:num>
                    <m:r>
                      <m:rPr>
                        <m:nor/>
                      </m:rPr>
                      <w:rPr>
                        <w:i/>
                        <w:spacing w:val="-4"/>
                      </w:rPr>
                      <m:t>K</m:t>
                    </m:r>
                  </m:num>
                  <m:den>
                    <m:r>
                      <m:rPr>
                        <m:nor/>
                      </m:rPr>
                      <w:rPr>
                        <w:i/>
                        <w:spacing w:val="-4"/>
                      </w:rPr>
                      <m:t>L</m:t>
                    </m:r>
                  </m:den>
                </m:f>
              </m:e>
            </m:d>
          </m:e>
          <m:sub>
            <m:r>
              <m:rPr>
                <m:nor/>
              </m:rPr>
              <w:rPr>
                <w:i/>
                <w:spacing w:val="-4"/>
              </w:rPr>
              <m:t>A</m:t>
            </m:r>
          </m:sub>
        </m:sSub>
        <m:r>
          <w:rPr>
            <w:rFonts w:ascii="Cambria Math" w:hAnsi="Cambria Math"/>
            <w:spacing w:val="-4"/>
          </w:rPr>
          <m:t>&gt;</m:t>
        </m:r>
        <m:sSub>
          <m:sSubPr>
            <m:ctrlPr>
              <w:rPr>
                <w:rFonts w:ascii="Cambria Math" w:hAnsi="Cambria Math"/>
                <w:i/>
                <w:spacing w:val="-4"/>
              </w:rPr>
            </m:ctrlPr>
          </m:sSubPr>
          <m:e>
            <m:d>
              <m:dPr>
                <m:ctrlPr>
                  <w:rPr>
                    <w:rFonts w:ascii="Cambria Math" w:hAnsi="Cambria Math"/>
                    <w:i/>
                    <w:spacing w:val="-4"/>
                  </w:rPr>
                </m:ctrlPr>
              </m:dPr>
              <m:e>
                <m:f>
                  <m:fPr>
                    <m:type m:val="lin"/>
                    <m:ctrlPr>
                      <w:rPr>
                        <w:rFonts w:ascii="Cambria Math" w:hAnsi="Cambria Math"/>
                        <w:i/>
                        <w:spacing w:val="-4"/>
                      </w:rPr>
                    </m:ctrlPr>
                  </m:fPr>
                  <m:num>
                    <m:r>
                      <m:rPr>
                        <m:nor/>
                      </m:rPr>
                      <w:rPr>
                        <w:i/>
                        <w:spacing w:val="-4"/>
                      </w:rPr>
                      <m:t>K</m:t>
                    </m:r>
                  </m:num>
                  <m:den>
                    <m:r>
                      <m:rPr>
                        <m:nor/>
                      </m:rPr>
                      <w:rPr>
                        <w:i/>
                        <w:spacing w:val="-4"/>
                      </w:rPr>
                      <m:t>L</m:t>
                    </m:r>
                  </m:den>
                </m:f>
              </m:e>
            </m:d>
          </m:e>
          <m:sub>
            <m:r>
              <m:rPr>
                <m:nor/>
              </m:rPr>
              <w:rPr>
                <w:i/>
                <w:spacing w:val="-4"/>
              </w:rPr>
              <m:t>B</m:t>
            </m:r>
          </m:sub>
        </m:sSub>
      </m:oMath>
    </w:p>
    <w:p w14:paraId="2B98F3D4" w14:textId="28345295" w:rsidR="00545A70" w:rsidRPr="002169BC" w:rsidRDefault="00545A70">
      <w:pPr>
        <w:pStyle w:val="Textonotapie"/>
        <w:numPr>
          <w:ilvl w:val="0"/>
          <w:numId w:val="14"/>
        </w:numPr>
        <w:spacing w:after="0"/>
        <w:ind w:left="283" w:hanging="113"/>
      </w:pPr>
      <w:r w:rsidRPr="002169BC">
        <w:rPr>
          <w:i/>
          <w:iCs/>
        </w:rPr>
        <w:t>En términos de precios</w:t>
      </w:r>
      <w:r w:rsidRPr="002169BC">
        <w:t xml:space="preserve">: </w:t>
      </w:r>
      <w:r w:rsidR="000D246D">
        <w:t>E</w:t>
      </w:r>
      <w:r w:rsidRPr="002169BC">
        <w:t>l país</w:t>
      </w:r>
      <w:r w:rsidR="002169BC" w:rsidRPr="002169BC">
        <w:t> </w:t>
      </w:r>
      <w:r w:rsidRPr="002169BC">
        <w:rPr>
          <w:i/>
          <w:iCs/>
        </w:rPr>
        <w:t>A</w:t>
      </w:r>
      <w:r w:rsidRPr="002169BC">
        <w:t xml:space="preserve"> es abundante en el factor capital si este es relativamente más barato que en el país</w:t>
      </w:r>
      <w:r w:rsidR="002169BC" w:rsidRPr="002169BC">
        <w:t> </w:t>
      </w:r>
      <w:r w:rsidRPr="002169BC">
        <w:rPr>
          <w:i/>
          <w:iCs/>
        </w:rPr>
        <w:t>B</w:t>
      </w:r>
      <w:r w:rsidRPr="002169BC">
        <w:t xml:space="preserve">, es decir, si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r</m:t>
                    </m:r>
                  </m:num>
                  <m:den>
                    <m:r>
                      <m:rPr>
                        <m:nor/>
                      </m:rPr>
                      <w:rPr>
                        <w:i/>
                      </w:rPr>
                      <m:t>w</m:t>
                    </m:r>
                  </m:den>
                </m:f>
              </m:e>
            </m:d>
          </m:e>
          <m:sub>
            <m:r>
              <m:rPr>
                <m:nor/>
              </m:rPr>
              <w:rPr>
                <w:i/>
              </w:rPr>
              <m:t>A</m:t>
            </m:r>
          </m:sub>
        </m:sSub>
        <m:r>
          <w:rPr>
            <w:rFonts w:ascii="Cambria Math" w:hAnsi="Cambria Math"/>
          </w:rPr>
          <m:t>&lt;</m:t>
        </m:r>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r</m:t>
                    </m:r>
                  </m:num>
                  <m:den>
                    <m:r>
                      <m:rPr>
                        <m:nor/>
                      </m:rPr>
                      <w:rPr>
                        <w:i/>
                      </w:rPr>
                      <m:t>w</m:t>
                    </m:r>
                  </m:den>
                </m:f>
              </m:e>
            </m:d>
          </m:e>
          <m:sub>
            <m:r>
              <m:rPr>
                <m:nor/>
              </m:rPr>
              <w:rPr>
                <w:i/>
              </w:rPr>
              <m:t>B</m:t>
            </m:r>
          </m:sub>
        </m:sSub>
      </m:oMath>
      <w:r w:rsidRPr="002169BC">
        <w:rPr>
          <w:rFonts w:eastAsiaTheme="minorEastAsia"/>
        </w:rPr>
        <w:t>.</w:t>
      </w:r>
    </w:p>
    <w:p w14:paraId="527E7925" w14:textId="58FA5482" w:rsidR="009A2F5A" w:rsidRPr="00545A70" w:rsidRDefault="00545A70" w:rsidP="00545A70">
      <w:pPr>
        <w:pStyle w:val="Textonotapie"/>
      </w:pPr>
      <w:r>
        <w:t xml:space="preserve">Esto es así siempre que </w:t>
      </w:r>
      <w:r w:rsidRPr="00545A70">
        <w:rPr>
          <w:b/>
          <w:bCs/>
        </w:rPr>
        <w:t>no haya sesgos de demanda</w:t>
      </w:r>
      <w:r>
        <w:t xml:space="preserve">. </w:t>
      </w:r>
      <w:r w:rsidRPr="00545A70">
        <w:t>Los sesgos de demanda podrían hacer que la demanda de los bienes intensivos en un factor fuese tan elevada que el precio relativo de dicho factor fuese mayor que en el otro país a pesar de ser relativamente abundante.</w:t>
      </w:r>
      <w:r>
        <w:t xml:space="preserve"> Por lo tanto, </w:t>
      </w:r>
      <w:r w:rsidRPr="00545A70">
        <w:rPr>
          <w:i/>
          <w:iCs/>
        </w:rPr>
        <w:t>en presencia de sesgos de demanda, ambas definiciones pueden entrar en contradicción</w:t>
      </w:r>
      <w:r>
        <w:t>.</w:t>
      </w:r>
    </w:p>
    <w:p w14:paraId="1F96BDD4" w14:textId="53462AE7" w:rsidR="009A2F5A" w:rsidRPr="009A2F5A" w:rsidRDefault="00545A70" w:rsidP="00545A70">
      <w:pPr>
        <w:pStyle w:val="Textonotapie"/>
      </w:pPr>
      <w:r w:rsidRPr="00545A70">
        <w:t xml:space="preserve">Por ejemplo, un sesgo de demanda hacia los bienes relativamente intensivos en capital provocaría que el precio relativo de los bienes capital-intensivos aumentasen y con ello el coste relativo del factor utilizado intensivamente, es decir, </w:t>
      </w:r>
      <m:oMath>
        <m:r>
          <m:rPr>
            <m:nor/>
          </m:rPr>
          <w:rPr>
            <w:i/>
          </w:rPr>
          <m:t>r</m:t>
        </m:r>
      </m:oMath>
      <w:r w:rsidRPr="00545A70">
        <w:t xml:space="preserve">. Por lo tanto podría llegar un momento en el que el país capital intensivo tuviese un ratio </w:t>
      </w:r>
      <m:oMath>
        <m:f>
          <m:fPr>
            <m:type m:val="lin"/>
            <m:ctrlPr>
              <w:rPr>
                <w:rFonts w:ascii="Cambria Math" w:hAnsi="Cambria Math"/>
                <w:i/>
              </w:rPr>
            </m:ctrlPr>
          </m:fPr>
          <m:num>
            <m:r>
              <m:rPr>
                <m:nor/>
              </m:rPr>
              <w:rPr>
                <w:i/>
              </w:rPr>
              <m:t>r</m:t>
            </m:r>
          </m:num>
          <m:den>
            <m:r>
              <m:rPr>
                <m:nor/>
              </m:rPr>
              <w:rPr>
                <w:i/>
              </w:rPr>
              <m:t>w</m:t>
            </m:r>
          </m:den>
        </m:f>
      </m:oMath>
      <w:r w:rsidRPr="00545A70">
        <w:t xml:space="preserve"> superior al otro país.</w:t>
      </w:r>
    </w:p>
  </w:footnote>
  <w:footnote w:id="29">
    <w:p w14:paraId="01DE6B0C" w14:textId="3C2B9D87" w:rsidR="0062143A" w:rsidRDefault="0062143A" w:rsidP="002169BC">
      <w:pPr>
        <w:pStyle w:val="Textonotapie"/>
      </w:pPr>
      <w:r>
        <w:rPr>
          <w:rStyle w:val="Refdenotaalpie"/>
        </w:rPr>
        <w:footnoteRef/>
      </w:r>
      <w:r>
        <w:t xml:space="preserve"> Los factores productivos se utilizan con </w:t>
      </w:r>
      <w:r w:rsidRPr="00E36591">
        <w:rPr>
          <w:szCs w:val="16"/>
        </w:rPr>
        <w:t xml:space="preserve">diferente intensidad factorial (i.e. proporción) en la producción de cada bien. El bien cuya producción exija una ratio </w:t>
      </w:r>
      <m:oMath>
        <m:f>
          <m:fPr>
            <m:type m:val="lin"/>
            <m:ctrlPr>
              <w:rPr>
                <w:rFonts w:ascii="Cambria Math" w:hAnsi="Cambria Math"/>
                <w:i/>
              </w:rPr>
            </m:ctrlPr>
          </m:fPr>
          <m:num>
            <m:r>
              <m:rPr>
                <m:nor/>
              </m:rPr>
              <w:rPr>
                <w:i/>
              </w:rPr>
              <m:t>K</m:t>
            </m:r>
          </m:num>
          <m:den>
            <m:r>
              <m:rPr>
                <m:nor/>
              </m:rPr>
              <w:rPr>
                <w:i/>
              </w:rPr>
              <m:t>L</m:t>
            </m:r>
          </m:den>
        </m:f>
      </m:oMath>
      <w:r w:rsidRPr="00E36591">
        <w:rPr>
          <w:szCs w:val="16"/>
        </w:rPr>
        <w:t xml:space="preserve"> mayor será intensivo en capital</w:t>
      </w:r>
      <w:r>
        <w:t xml:space="preserve"> y viceversa.</w:t>
      </w:r>
    </w:p>
  </w:footnote>
  <w:footnote w:id="30">
    <w:p w14:paraId="2BFF0065" w14:textId="77777777" w:rsidR="00597F84" w:rsidRDefault="00597F84" w:rsidP="00E36591">
      <w:pPr>
        <w:pStyle w:val="Textonotapie"/>
      </w:pPr>
      <w:r>
        <w:rPr>
          <w:rStyle w:val="Refdenotaalpie"/>
        </w:rPr>
        <w:footnoteRef/>
      </w:r>
      <w:r>
        <w:t xml:space="preserve"> Cuando se da reversión en la intensidad de los factores no es posible establecer de manera unívoca para cualquier nivel de precios de los factores si un bien es intensivo en capital o en trabajo. Dicho de otra forma, la clasificación cambiaría dependiendo de la ratio del precio de los factores.</w:t>
      </w:r>
    </w:p>
    <w:tbl>
      <w:tblPr>
        <w:tblStyle w:val="Tablaconcuadrcula"/>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3119"/>
      </w:tblGrid>
      <w:tr w:rsidR="00A57C1F" w14:paraId="31068BC1" w14:textId="77777777" w:rsidTr="00A57C1F">
        <w:tc>
          <w:tcPr>
            <w:tcW w:w="7508" w:type="dxa"/>
          </w:tcPr>
          <w:p w14:paraId="59FD9395" w14:textId="7FE0B947" w:rsidR="00A57C1F" w:rsidRPr="00A57C1F" w:rsidRDefault="00A57C1F" w:rsidP="00A57C1F">
            <w:pPr>
              <w:pStyle w:val="Textonotapie"/>
              <w:ind w:left="-108"/>
              <w:rPr>
                <w:spacing w:val="-1"/>
              </w:rPr>
            </w:pPr>
            <w:r w:rsidRPr="00A57C1F">
              <w:rPr>
                <w:spacing w:val="-1"/>
              </w:rPr>
              <w:t xml:space="preserve">La condición que excluye la posibilidad de reversión es que las isocuantas representativas de </w:t>
            </w:r>
            <w:r w:rsidR="00861496">
              <w:rPr>
                <w:i/>
                <w:iCs/>
                <w:spacing w:val="-1"/>
              </w:rPr>
              <w:t>X</w:t>
            </w:r>
            <w:r w:rsidRPr="00A57C1F">
              <w:rPr>
                <w:spacing w:val="-1"/>
              </w:rPr>
              <w:t xml:space="preserve"> </w:t>
            </w:r>
            <w:r w:rsidR="00861496">
              <w:rPr>
                <w:spacing w:val="-1"/>
              </w:rPr>
              <w:t>e</w:t>
            </w:r>
            <w:r w:rsidRPr="00A57C1F">
              <w:rPr>
                <w:spacing w:val="-1"/>
              </w:rPr>
              <w:t xml:space="preserve"> </w:t>
            </w:r>
            <w:r w:rsidR="00861496">
              <w:rPr>
                <w:i/>
                <w:iCs/>
                <w:spacing w:val="-1"/>
              </w:rPr>
              <w:t>Y</w:t>
            </w:r>
            <w:r w:rsidRPr="00A57C1F">
              <w:rPr>
                <w:spacing w:val="-1"/>
              </w:rPr>
              <w:t>, cuando se dibujan en el mismo gráfico, no se cruzan más de una vez. Esta comparación se puede realizar debido a la presencia de rendimientos constantes a escala</w:t>
            </w:r>
            <w:r w:rsidR="00861496">
              <w:rPr>
                <w:spacing w:val="-1"/>
              </w:rPr>
              <w:t xml:space="preserve"> (ya que estos implican que la función de producción es homogénea de grado uno y, por lo tanto, homotética)</w:t>
            </w:r>
            <w:r w:rsidRPr="00A57C1F">
              <w:rPr>
                <w:spacing w:val="-1"/>
              </w:rPr>
              <w:t>, gracias a la cual todas las isocuantas de la misma función de producción tienen la misma forma, la senda de expansión es linear y la ratio de factores de producción dada la ratio de precio de los factores es la misma para cada nivel de producción.</w:t>
            </w:r>
          </w:p>
          <w:p w14:paraId="7013ADFE" w14:textId="36B7A64F" w:rsidR="00A57C1F" w:rsidRPr="00A57C1F" w:rsidRDefault="00A57C1F" w:rsidP="00A57C1F">
            <w:pPr>
              <w:pStyle w:val="Textonotapie"/>
              <w:ind w:left="-108"/>
              <w:rPr>
                <w:spacing w:val="-2"/>
              </w:rPr>
            </w:pPr>
            <w:r w:rsidRPr="00A57C1F">
              <w:rPr>
                <w:spacing w:val="-2"/>
              </w:rPr>
              <w:t>En el ejemplo del gráfico</w:t>
            </w:r>
            <w:r w:rsidR="00580AAC">
              <w:rPr>
                <w:spacing w:val="-2"/>
              </w:rPr>
              <w:t xml:space="preserve"> de la derecha</w:t>
            </w:r>
            <w:r w:rsidRPr="00A57C1F">
              <w:rPr>
                <w:spacing w:val="-2"/>
              </w:rPr>
              <w:t>, ambas isocuantas se cortan dos veces, lo que causa una reversión en la intensidad de los factores representada en el punto </w:t>
            </w:r>
            <w:r w:rsidRPr="00A57C1F">
              <w:rPr>
                <w:i/>
                <w:iCs/>
                <w:spacing w:val="-2"/>
              </w:rPr>
              <w:t>I</w:t>
            </w:r>
            <w:r w:rsidRPr="00A57C1F">
              <w:rPr>
                <w:spacing w:val="-2"/>
              </w:rPr>
              <w:t xml:space="preserve"> del gráfico inferior. Con más generalidad, se podría dar el caso de que produzcan varias reversiones si las isocuantas se cruzan más de dos veces. Concretamente, se producirán </w:t>
            </w:r>
            <w:r w:rsidRPr="00A57C1F">
              <w:rPr>
                <w:i/>
                <w:iCs/>
                <w:spacing w:val="-2"/>
              </w:rPr>
              <w:t>n</w:t>
            </w:r>
            <w:r w:rsidR="00580AAC">
              <w:rPr>
                <w:i/>
                <w:iCs/>
                <w:spacing w:val="-2"/>
              </w:rPr>
              <w:t> </w:t>
            </w:r>
            <w:r w:rsidRPr="00A57C1F">
              <w:rPr>
                <w:i/>
                <w:iCs/>
                <w:spacing w:val="-2"/>
              </w:rPr>
              <w:t>−</w:t>
            </w:r>
            <w:r w:rsidR="00580AAC">
              <w:rPr>
                <w:i/>
                <w:iCs/>
                <w:spacing w:val="-2"/>
              </w:rPr>
              <w:t> </w:t>
            </w:r>
            <w:r w:rsidRPr="00A57C1F">
              <w:rPr>
                <w:i/>
                <w:iCs/>
                <w:spacing w:val="-2"/>
              </w:rPr>
              <w:t>1</w:t>
            </w:r>
            <w:r w:rsidRPr="00A57C1F">
              <w:rPr>
                <w:spacing w:val="-2"/>
              </w:rPr>
              <w:t xml:space="preserve"> reversiones, donde </w:t>
            </w:r>
            <w:r w:rsidRPr="00A57C1F">
              <w:rPr>
                <w:i/>
                <w:iCs/>
                <w:spacing w:val="-2"/>
              </w:rPr>
              <w:t xml:space="preserve">n </w:t>
            </w:r>
            <w:r w:rsidRPr="00A57C1F">
              <w:rPr>
                <w:spacing w:val="-2"/>
              </w:rPr>
              <w:t>es el número de intersecciones entre las isocuantas.</w:t>
            </w:r>
          </w:p>
          <w:p w14:paraId="372C3DC2" w14:textId="3E06D492" w:rsidR="00A57C1F" w:rsidRDefault="00A57C1F" w:rsidP="00A57C1F">
            <w:pPr>
              <w:pStyle w:val="Textonotapie"/>
              <w:spacing w:after="0"/>
              <w:ind w:left="-108"/>
            </w:pPr>
            <w:r w:rsidRPr="00A57C1F">
              <w:rPr>
                <w:spacing w:val="-1"/>
              </w:rPr>
              <w:t xml:space="preserve">La aparición de reversiones de la intensidad factorial está fuertemente ligada a las elasticidades de sustitución. </w:t>
            </w:r>
            <w:r w:rsidRPr="00A57C1F">
              <w:rPr>
                <w:i/>
                <w:iCs/>
                <w:spacing w:val="-1"/>
              </w:rPr>
              <w:t>Grosso modo</w:t>
            </w:r>
            <w:r w:rsidRPr="00A57C1F">
              <w:rPr>
                <w:spacing w:val="-1"/>
              </w:rPr>
              <w:t xml:space="preserve">, las isocuantas se cruzan dos o más veces cuando una de ellas es más curva que otra. A su vez, el mayor grado de curvatura refleja una mayor dificultad para </w:t>
            </w:r>
            <w:r w:rsidRPr="00A57C1F">
              <w:rPr>
                <w:spacing w:val="-1"/>
                <w:szCs w:val="16"/>
              </w:rPr>
              <w:t>sustituir un input por otro y, por tanto, una menor elasticidad de sustitución.</w:t>
            </w:r>
          </w:p>
        </w:tc>
        <w:tc>
          <w:tcPr>
            <w:tcW w:w="3119" w:type="dxa"/>
            <w:vAlign w:val="center"/>
          </w:tcPr>
          <w:p w14:paraId="60217713" w14:textId="77777777" w:rsidR="00A57C1F" w:rsidRDefault="00A57C1F" w:rsidP="00A57C1F">
            <w:pPr>
              <w:pStyle w:val="Imagen"/>
            </w:pPr>
            <w:r w:rsidRPr="00BC39D3">
              <w:drawing>
                <wp:inline distT="0" distB="0" distL="0" distR="0" wp14:anchorId="20EF6250" wp14:editId="63E4ED3D">
                  <wp:extent cx="1512000" cy="907200"/>
                  <wp:effectExtent l="0" t="0" r="0" b="7620"/>
                  <wp:docPr id="1872895022" name="Imagen 187289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512000" cy="907200"/>
                          </a:xfrm>
                          <a:prstGeom prst="rect">
                            <a:avLst/>
                          </a:prstGeom>
                          <a:noFill/>
                          <a:ln>
                            <a:noFill/>
                          </a:ln>
                        </pic:spPr>
                      </pic:pic>
                    </a:graphicData>
                  </a:graphic>
                </wp:inline>
              </w:drawing>
            </w:r>
          </w:p>
          <w:p w14:paraId="7EE1FEBF" w14:textId="77777777" w:rsidR="00A57C1F" w:rsidRDefault="00A57C1F" w:rsidP="00A57C1F">
            <w:pPr>
              <w:pStyle w:val="Imagen"/>
            </w:pPr>
            <w:r w:rsidRPr="00BC39D3">
              <w:drawing>
                <wp:inline distT="0" distB="0" distL="0" distR="0" wp14:anchorId="53143B78" wp14:editId="14999B3B">
                  <wp:extent cx="1512000" cy="738907"/>
                  <wp:effectExtent l="0" t="0" r="0" b="4445"/>
                  <wp:docPr id="846054754" name="Imagen 84605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512000" cy="738907"/>
                          </a:xfrm>
                          <a:prstGeom prst="rect">
                            <a:avLst/>
                          </a:prstGeom>
                          <a:noFill/>
                          <a:ln>
                            <a:noFill/>
                          </a:ln>
                        </pic:spPr>
                      </pic:pic>
                    </a:graphicData>
                  </a:graphic>
                </wp:inline>
              </w:drawing>
            </w:r>
          </w:p>
          <w:p w14:paraId="374A1B50" w14:textId="3EF6E657" w:rsidR="00A57C1F" w:rsidRPr="00A57C1F" w:rsidRDefault="00A57C1F" w:rsidP="00A57C1F">
            <w:pPr>
              <w:jc w:val="center"/>
              <w:rPr>
                <w:i/>
                <w:iCs/>
              </w:rPr>
            </w:pPr>
            <w:r w:rsidRPr="00A57C1F">
              <w:rPr>
                <w:i/>
                <w:iCs/>
                <w:sz w:val="12"/>
                <w:szCs w:val="12"/>
              </w:rPr>
              <w:t>Intensidad de los factores: ausencia y presencia de reversión</w:t>
            </w:r>
          </w:p>
        </w:tc>
      </w:tr>
    </w:tbl>
    <w:p w14:paraId="123B2C8F" w14:textId="404CB662" w:rsidR="00597F84" w:rsidRPr="00A57C1F" w:rsidRDefault="00597F84" w:rsidP="00A57C1F">
      <w:pPr>
        <w:pStyle w:val="Textonotapie"/>
        <w:rPr>
          <w:spacing w:val="-2"/>
          <w:sz w:val="2"/>
          <w:szCs w:val="2"/>
        </w:rPr>
      </w:pPr>
    </w:p>
  </w:footnote>
  <w:footnote w:id="31">
    <w:p w14:paraId="62023395" w14:textId="699B831D" w:rsidR="007C55A6" w:rsidRDefault="007C55A6">
      <w:pPr>
        <w:pStyle w:val="Textonotapie"/>
      </w:pPr>
      <w:r>
        <w:rPr>
          <w:rStyle w:val="Refdenotaalpie"/>
        </w:rPr>
        <w:footnoteRef/>
      </w:r>
      <w:r>
        <w:t xml:space="preserve"> En caso de reversión de intensidades factoriales, no existiría una relación unívoca entre el precio relativo de los bienes y el precio relativo de los factores, con lo que no se dará necesariamente la igualación del precio de los facto</w:t>
      </w:r>
      <w:r w:rsidR="00E36591">
        <w:t>res.</w:t>
      </w:r>
    </w:p>
  </w:footnote>
  <w:footnote w:id="32">
    <w:p w14:paraId="79E707E2" w14:textId="577DA84A" w:rsidR="00E36591" w:rsidRDefault="00E36591">
      <w:pPr>
        <w:pStyle w:val="Textonotapie"/>
      </w:pPr>
      <w:r>
        <w:rPr>
          <w:rStyle w:val="Refdenotaalpie"/>
        </w:rPr>
        <w:footnoteRef/>
      </w:r>
      <w:r>
        <w:t xml:space="preserve"> Si permitiéramos la movilidad internacional de los factores productivos, las conclusiones seguirán siendo las mismas, ya que dicha movilidad lo único que va a hacer es sustituir parcialmente al comercio internacional.</w:t>
      </w:r>
    </w:p>
  </w:footnote>
  <w:footnote w:id="33">
    <w:p w14:paraId="58C8A042" w14:textId="68CD528B" w:rsidR="008E6CC1" w:rsidRDefault="008E6CC1" w:rsidP="008E6CC1">
      <w:pPr>
        <w:pStyle w:val="Textonotapie"/>
        <w:keepNext/>
        <w:spacing w:after="0"/>
      </w:pPr>
      <w:r>
        <w:rPr>
          <w:rStyle w:val="Refdenotaalpie"/>
        </w:rPr>
        <w:footnoteRef/>
      </w:r>
      <w:r>
        <w:t xml:space="preserve"> El modelo original se planteó con funciones de producción de coeficientes fijos (i.e. tipo </w:t>
      </w:r>
      <w:proofErr w:type="spellStart"/>
      <w:r>
        <w:t>Leontief</w:t>
      </w:r>
      <w:proofErr w:type="spellEnd"/>
      <w:r>
        <w:t>). Esto daba lugar a fronteras de posibilidades de producción de la siguiente forma:</w:t>
      </w:r>
    </w:p>
    <w:p w14:paraId="063666E5" w14:textId="24088A58" w:rsidR="008E6CC1" w:rsidRDefault="008E6CC1" w:rsidP="008E6CC1">
      <w:pPr>
        <w:pStyle w:val="Textonotapie"/>
        <w:jc w:val="center"/>
      </w:pPr>
      <w:r>
        <w:rPr>
          <w:noProof/>
        </w:rPr>
        <w:drawing>
          <wp:inline distT="0" distB="0" distL="0" distR="0" wp14:anchorId="16B67E91" wp14:editId="7C0E3784">
            <wp:extent cx="1017303" cy="877888"/>
            <wp:effectExtent l="0" t="0" r="0" b="0"/>
            <wp:docPr id="106758941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91217" name="Imagen 1" descr="Gráfico, Gráfico de líneas&#10;&#10;Descripción generada automáticamente"/>
                    <pic:cNvPicPr/>
                  </pic:nvPicPr>
                  <pic:blipFill rotWithShape="1">
                    <a:blip r:embed="rId12"/>
                    <a:srcRect b="9040"/>
                    <a:stretch/>
                  </pic:blipFill>
                  <pic:spPr bwMode="auto">
                    <a:xfrm>
                      <a:off x="0" y="0"/>
                      <a:ext cx="1022175" cy="8820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B013FA" wp14:editId="11609539">
            <wp:extent cx="1009650" cy="342067"/>
            <wp:effectExtent l="0" t="0" r="0" b="1270"/>
            <wp:docPr id="147514797"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22288" name="Imagen 1" descr="Texto&#10;&#10;Descripción generada automáticamente con confianza media"/>
                    <pic:cNvPicPr/>
                  </pic:nvPicPr>
                  <pic:blipFill>
                    <a:blip r:embed="rId13"/>
                    <a:stretch>
                      <a:fillRect/>
                    </a:stretch>
                  </pic:blipFill>
                  <pic:spPr>
                    <a:xfrm>
                      <a:off x="0" y="0"/>
                      <a:ext cx="1032791" cy="349907"/>
                    </a:xfrm>
                    <a:prstGeom prst="rect">
                      <a:avLst/>
                    </a:prstGeom>
                  </pic:spPr>
                </pic:pic>
              </a:graphicData>
            </a:graphic>
          </wp:inline>
        </w:drawing>
      </w:r>
    </w:p>
    <w:p w14:paraId="2F647B08" w14:textId="0B28E071" w:rsidR="00372E87" w:rsidRDefault="00372E87" w:rsidP="008E6CC1">
      <w:pPr>
        <w:pStyle w:val="Textonotapie"/>
        <w:jc w:val="center"/>
      </w:pPr>
      <w:r>
        <w:rPr>
          <w:noProof/>
        </w:rPr>
        <w:drawing>
          <wp:inline distT="0" distB="0" distL="0" distR="0" wp14:anchorId="3A36FFC1" wp14:editId="3B0115B0">
            <wp:extent cx="4320000" cy="768707"/>
            <wp:effectExtent l="0" t="0" r="4445" b="0"/>
            <wp:docPr id="68916925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79338" name="Imagen 1" descr="Texto&#10;&#10;Descripción generada automáticamente"/>
                    <pic:cNvPicPr/>
                  </pic:nvPicPr>
                  <pic:blipFill>
                    <a:blip r:embed="rId14"/>
                    <a:stretch>
                      <a:fillRect/>
                    </a:stretch>
                  </pic:blipFill>
                  <pic:spPr>
                    <a:xfrm>
                      <a:off x="0" y="0"/>
                      <a:ext cx="4320000" cy="768707"/>
                    </a:xfrm>
                    <a:prstGeom prst="rect">
                      <a:avLst/>
                    </a:prstGeom>
                  </pic:spPr>
                </pic:pic>
              </a:graphicData>
            </a:graphic>
          </wp:inline>
        </w:drawing>
      </w:r>
    </w:p>
    <w:p w14:paraId="077B2E6A" w14:textId="2D1590E5" w:rsidR="008E6CC1" w:rsidRDefault="008E6CC1" w:rsidP="008E6CC1">
      <w:pPr>
        <w:pStyle w:val="Textonotapie"/>
        <w:jc w:val="center"/>
      </w:pPr>
      <w:r>
        <w:rPr>
          <w:noProof/>
        </w:rPr>
        <w:drawing>
          <wp:inline distT="0" distB="0" distL="0" distR="0" wp14:anchorId="632FE37F" wp14:editId="3A61E259">
            <wp:extent cx="4428000" cy="676284"/>
            <wp:effectExtent l="0" t="0" r="0" b="0"/>
            <wp:docPr id="19935561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56408" name="Imagen 1" descr="Texto&#10;&#10;Descripción generada automáticamente"/>
                    <pic:cNvPicPr/>
                  </pic:nvPicPr>
                  <pic:blipFill>
                    <a:blip r:embed="rId15"/>
                    <a:stretch>
                      <a:fillRect/>
                    </a:stretch>
                  </pic:blipFill>
                  <pic:spPr>
                    <a:xfrm>
                      <a:off x="0" y="0"/>
                      <a:ext cx="4428000" cy="676284"/>
                    </a:xfrm>
                    <a:prstGeom prst="rect">
                      <a:avLst/>
                    </a:prstGeom>
                  </pic:spPr>
                </pic:pic>
              </a:graphicData>
            </a:graphic>
          </wp:inline>
        </w:drawing>
      </w:r>
    </w:p>
  </w:footnote>
  <w:footnote w:id="34">
    <w:p w14:paraId="124EBBB1" w14:textId="2A55466E" w:rsidR="00F725A6" w:rsidRDefault="00F725A6">
      <w:pPr>
        <w:pStyle w:val="Textonotapie"/>
        <w:rPr>
          <w:rFonts w:eastAsiaTheme="minorEastAsia"/>
          <w:szCs w:val="16"/>
        </w:rPr>
      </w:pPr>
      <w:r>
        <w:rPr>
          <w:rStyle w:val="Refdenotaalpie"/>
        </w:rPr>
        <w:footnoteRef/>
      </w:r>
      <w:r>
        <w:t xml:space="preserve"> En caso de no cumplirse la identidad de las demandas y la </w:t>
      </w:r>
      <w:proofErr w:type="spellStart"/>
      <w:r>
        <w:t>homoteticidad</w:t>
      </w:r>
      <w:proofErr w:type="spellEnd"/>
      <w:r>
        <w:t xml:space="preserve"> de las preferencias podrían darse </w:t>
      </w:r>
      <w:r>
        <w:rPr>
          <w:i/>
          <w:iCs/>
        </w:rPr>
        <w:t>sesgos de demanda</w:t>
      </w:r>
      <w:r>
        <w:t xml:space="preserve"> en favor del bien producido intensivamente con capital, lo que aumentaría su precio, y, por el teorema de </w:t>
      </w:r>
      <w:proofErr w:type="spellStart"/>
      <w:r>
        <w:rPr>
          <w:smallCaps/>
        </w:rPr>
        <w:t>Stolper</w:t>
      </w:r>
      <w:proofErr w:type="spellEnd"/>
      <w:r>
        <w:rPr>
          <w:smallCaps/>
        </w:rPr>
        <w:t>-Samuelson</w:t>
      </w:r>
      <w:r>
        <w:t xml:space="preserve">, aumentaría la remuneración del capital en relación al trabajo, lo que podría generar una reversión factorial si </w:t>
      </w:r>
      <m:oMath>
        <m:sSup>
          <m:sSupPr>
            <m:ctrlPr>
              <w:rPr>
                <w:rFonts w:ascii="Cambria Math" w:hAnsi="Cambria Math"/>
                <w:i/>
                <w:szCs w:val="16"/>
              </w:rPr>
            </m:ctrlPr>
          </m:sSupPr>
          <m:e>
            <m:d>
              <m:dPr>
                <m:ctrlPr>
                  <w:rPr>
                    <w:rFonts w:ascii="Cambria Math" w:hAnsi="Cambria Math"/>
                    <w:i/>
                    <w:szCs w:val="16"/>
                  </w:rPr>
                </m:ctrlPr>
              </m:dPr>
              <m:e>
                <m:f>
                  <m:fPr>
                    <m:type m:val="lin"/>
                    <m:ctrlPr>
                      <w:rPr>
                        <w:rFonts w:ascii="Cambria Math" w:hAnsi="Cambria Math"/>
                        <w:i/>
                      </w:rPr>
                    </m:ctrlPr>
                  </m:fPr>
                  <m:num>
                    <m:r>
                      <m:rPr>
                        <m:nor/>
                      </m:rPr>
                      <w:rPr>
                        <w:i/>
                      </w:rPr>
                      <m:t>r</m:t>
                    </m:r>
                  </m:num>
                  <m:den>
                    <m:r>
                      <m:rPr>
                        <m:nor/>
                      </m:rPr>
                      <w:rPr>
                        <w:i/>
                      </w:rPr>
                      <m:t>w</m:t>
                    </m:r>
                  </m:den>
                </m:f>
              </m:e>
            </m:d>
          </m:e>
          <m:sup>
            <m:r>
              <m:rPr>
                <m:nor/>
              </m:rPr>
              <w:rPr>
                <w:i/>
                <w:szCs w:val="16"/>
              </w:rPr>
              <m:t>A</m:t>
            </m:r>
          </m:sup>
        </m:sSup>
        <m:r>
          <w:rPr>
            <w:rFonts w:ascii="Cambria Math" w:hAnsi="Cambria Math"/>
            <w:szCs w:val="16"/>
          </w:rPr>
          <m:t>&gt;</m:t>
        </m:r>
        <m:sSup>
          <m:sSupPr>
            <m:ctrlPr>
              <w:rPr>
                <w:rFonts w:ascii="Cambria Math" w:hAnsi="Cambria Math"/>
                <w:i/>
                <w:szCs w:val="16"/>
              </w:rPr>
            </m:ctrlPr>
          </m:sSupPr>
          <m:e>
            <m:d>
              <m:dPr>
                <m:ctrlPr>
                  <w:rPr>
                    <w:rFonts w:ascii="Cambria Math" w:hAnsi="Cambria Math"/>
                    <w:i/>
                    <w:szCs w:val="16"/>
                  </w:rPr>
                </m:ctrlPr>
              </m:dPr>
              <m:e>
                <m:f>
                  <m:fPr>
                    <m:type m:val="lin"/>
                    <m:ctrlPr>
                      <w:rPr>
                        <w:rFonts w:ascii="Cambria Math" w:hAnsi="Cambria Math"/>
                        <w:i/>
                      </w:rPr>
                    </m:ctrlPr>
                  </m:fPr>
                  <m:num>
                    <m:r>
                      <m:rPr>
                        <m:nor/>
                      </m:rPr>
                      <w:rPr>
                        <w:i/>
                      </w:rPr>
                      <m:t>r</m:t>
                    </m:r>
                  </m:num>
                  <m:den>
                    <m:r>
                      <m:rPr>
                        <m:nor/>
                      </m:rPr>
                      <w:rPr>
                        <w:i/>
                      </w:rPr>
                      <m:t>w</m:t>
                    </m:r>
                  </m:den>
                </m:f>
              </m:e>
            </m:d>
          </m:e>
          <m:sup>
            <m:r>
              <m:rPr>
                <m:nor/>
              </m:rPr>
              <w:rPr>
                <w:i/>
                <w:szCs w:val="16"/>
              </w:rPr>
              <m:t>B</m:t>
            </m:r>
          </m:sup>
        </m:sSup>
      </m:oMath>
      <w:r w:rsidR="007C55A6">
        <w:rPr>
          <w:rFonts w:eastAsiaTheme="minorEastAsia"/>
          <w:szCs w:val="16"/>
        </w:rPr>
        <w:t xml:space="preserve"> </w:t>
      </w:r>
      <w:r w:rsidR="00FC6EB5">
        <w:rPr>
          <w:rFonts w:eastAsiaTheme="minorEastAsia"/>
          <w:szCs w:val="16"/>
        </w:rPr>
        <w:t>y</w:t>
      </w:r>
      <w:r w:rsidR="007C55A6">
        <w:rPr>
          <w:rFonts w:eastAsiaTheme="minorEastAsia"/>
          <w:szCs w:val="16"/>
        </w:rPr>
        <w:t xml:space="preserve"> </w:t>
      </w:r>
      <w:r w:rsidR="00FC6EB5">
        <w:rPr>
          <w:rFonts w:eastAsiaTheme="minorEastAsia"/>
          <w:szCs w:val="16"/>
        </w:rPr>
        <w:t>un</w:t>
      </w:r>
      <w:r w:rsidR="007C55A6">
        <w:rPr>
          <w:rFonts w:eastAsiaTheme="minorEastAsia"/>
          <w:szCs w:val="16"/>
        </w:rPr>
        <w:t xml:space="preserve"> cambio en el patrón de comercio de forma que el país</w:t>
      </w:r>
      <w:r w:rsidR="002169BC">
        <w:rPr>
          <w:rFonts w:eastAsiaTheme="minorEastAsia"/>
          <w:szCs w:val="16"/>
        </w:rPr>
        <w:t> </w:t>
      </w:r>
      <w:r w:rsidR="007C55A6">
        <w:rPr>
          <w:rFonts w:eastAsiaTheme="minorEastAsia"/>
          <w:i/>
          <w:iCs/>
          <w:szCs w:val="16"/>
        </w:rPr>
        <w:t>A</w:t>
      </w:r>
      <w:r w:rsidR="007C55A6">
        <w:rPr>
          <w:rFonts w:eastAsiaTheme="minorEastAsia"/>
          <w:szCs w:val="16"/>
        </w:rPr>
        <w:t xml:space="preserve"> exporte el bien intensivo en el factor abundante en precios pero físicamente escaso (</w:t>
      </w:r>
      <w:r w:rsidR="007C55A6">
        <w:rPr>
          <w:rFonts w:eastAsiaTheme="minorEastAsia"/>
          <w:i/>
          <w:iCs/>
          <w:szCs w:val="16"/>
        </w:rPr>
        <w:t>L</w:t>
      </w:r>
      <w:r w:rsidR="007C55A6">
        <w:rPr>
          <w:rFonts w:eastAsiaTheme="minorEastAsia"/>
          <w:szCs w:val="16"/>
        </w:rPr>
        <w:t>).</w:t>
      </w:r>
    </w:p>
    <w:p w14:paraId="6C4ED9A4" w14:textId="1416B37F" w:rsidR="007C55A6" w:rsidRPr="007C55A6" w:rsidRDefault="007C55A6">
      <w:pPr>
        <w:pStyle w:val="Textonotapie"/>
      </w:pPr>
      <w:r>
        <w:rPr>
          <w:rFonts w:eastAsiaTheme="minorEastAsia"/>
          <w:szCs w:val="16"/>
        </w:rPr>
        <w:t xml:space="preserve">Por lo tanto, la </w:t>
      </w:r>
      <w:r w:rsidRPr="007C55A6">
        <w:rPr>
          <w:rFonts w:eastAsiaTheme="minorEastAsia"/>
          <w:i/>
          <w:iCs/>
          <w:szCs w:val="16"/>
        </w:rPr>
        <w:t>definición de la abundancia relativa de factores en términos de precios</w:t>
      </w:r>
      <w:r>
        <w:rPr>
          <w:rFonts w:eastAsiaTheme="minorEastAsia"/>
          <w:szCs w:val="16"/>
        </w:rPr>
        <w:t xml:space="preserve"> garantiza la validez del teorema de Heckscher-Ohlin, mientras que la </w:t>
      </w:r>
      <w:r>
        <w:rPr>
          <w:rFonts w:eastAsiaTheme="minorEastAsia"/>
          <w:i/>
          <w:iCs/>
          <w:szCs w:val="16"/>
        </w:rPr>
        <w:t>definición en términos físicos</w:t>
      </w:r>
      <w:r>
        <w:rPr>
          <w:rFonts w:eastAsiaTheme="minorEastAsia"/>
          <w:szCs w:val="16"/>
        </w:rPr>
        <w:t xml:space="preserve"> depende de esas condiciones.</w:t>
      </w:r>
    </w:p>
  </w:footnote>
  <w:footnote w:id="35">
    <w:p w14:paraId="3D0389D0" w14:textId="62DA9F66" w:rsidR="00F725A6" w:rsidRPr="00F35A00" w:rsidRDefault="00F725A6">
      <w:pPr>
        <w:pStyle w:val="Textonotapie"/>
        <w:rPr>
          <w:spacing w:val="-2"/>
        </w:rPr>
      </w:pPr>
      <w:r w:rsidRPr="00F35A00">
        <w:rPr>
          <w:rStyle w:val="Refdenotaalpie"/>
          <w:spacing w:val="-2"/>
        </w:rPr>
        <w:footnoteRef/>
      </w:r>
      <w:r w:rsidRPr="00F35A00">
        <w:rPr>
          <w:spacing w:val="-2"/>
        </w:rPr>
        <w:t xml:space="preserve"> En ausencia de competencia perfecta, la dirección de los flujos comerciales se seguirá guiando por los precios relativos, pero sin competencia perfecta los precios relativos no reflejan los costes relativos, por lo que un país con abundancia en capital no tiene por qué tener un bien intensivo en capital más barato que el bien intensivo en trabajo. Por lo tanto, no tiene por qué darse el teorema de Heckscher-Ohlin.</w:t>
      </w:r>
    </w:p>
  </w:footnote>
  <w:footnote w:id="36">
    <w:p w14:paraId="725DBBF3" w14:textId="4A2B435E" w:rsidR="00246BFA" w:rsidRDefault="00246BFA">
      <w:pPr>
        <w:pStyle w:val="Textonotapie"/>
      </w:pPr>
      <w:r>
        <w:rPr>
          <w:rStyle w:val="Refdenotaalpie"/>
        </w:rPr>
        <w:footnoteRef/>
      </w:r>
      <w:r>
        <w:t xml:space="preserve"> </w:t>
      </w:r>
      <w:r>
        <w:rPr>
          <w:rFonts w:eastAsiaTheme="minorEastAsia"/>
        </w:rPr>
        <w:t xml:space="preserve">Nótese que los triángulos de comercio internacional tienen que ser iguales (i.e. </w:t>
      </w:r>
      <m:oMath>
        <m:sSubSup>
          <m:sSubSupPr>
            <m:ctrlPr>
              <w:rPr>
                <w:rFonts w:ascii="Cambria Math" w:eastAsiaTheme="minorEastAsia" w:hAnsi="Cambria Math"/>
                <w:i/>
                <w:spacing w:val="-3"/>
                <w:sz w:val="22"/>
                <w:szCs w:val="22"/>
              </w:rPr>
            </m:ctrlPr>
          </m:sSubSupPr>
          <m:e>
            <m:r>
              <m:rPr>
                <m:nor/>
              </m:rPr>
              <w:rPr>
                <w:rFonts w:eastAsiaTheme="minorEastAsia"/>
                <w:i/>
                <w:spacing w:val="-3"/>
              </w:rPr>
              <m:t>Exp</m:t>
            </m:r>
          </m:e>
          <m:sub>
            <m:r>
              <m:rPr>
                <m:nor/>
              </m:rPr>
              <w:rPr>
                <w:rFonts w:eastAsiaTheme="minorEastAsia"/>
                <w:i/>
                <w:spacing w:val="-3"/>
              </w:rPr>
              <m:t>A</m:t>
            </m:r>
          </m:sub>
          <m:sup>
            <m:r>
              <m:rPr>
                <m:nor/>
              </m:rPr>
              <w:rPr>
                <w:rFonts w:eastAsiaTheme="minorEastAsia"/>
                <w:i/>
                <w:spacing w:val="-3"/>
              </w:rPr>
              <m:t>X</m:t>
            </m:r>
          </m:sup>
        </m:sSubSup>
        <m:r>
          <w:rPr>
            <w:rFonts w:ascii="Cambria Math" w:hAnsi="Cambria Math"/>
          </w:rPr>
          <m:t>=</m:t>
        </m:r>
        <m:sSubSup>
          <m:sSubSupPr>
            <m:ctrlPr>
              <w:rPr>
                <w:rFonts w:ascii="Cambria Math" w:eastAsiaTheme="minorEastAsia" w:hAnsi="Cambria Math"/>
                <w:i/>
                <w:spacing w:val="-3"/>
                <w:sz w:val="22"/>
                <w:szCs w:val="22"/>
              </w:rPr>
            </m:ctrlPr>
          </m:sSubSupPr>
          <m:e>
            <m:r>
              <m:rPr>
                <m:nor/>
              </m:rPr>
              <w:rPr>
                <w:rFonts w:eastAsiaTheme="minorEastAsia"/>
                <w:i/>
                <w:spacing w:val="-3"/>
              </w:rPr>
              <m:t>Imp</m:t>
            </m:r>
          </m:e>
          <m:sub>
            <m:r>
              <m:rPr>
                <m:nor/>
              </m:rPr>
              <w:rPr>
                <w:rFonts w:eastAsiaTheme="minorEastAsia"/>
                <w:i/>
                <w:spacing w:val="-3"/>
              </w:rPr>
              <m:t>B</m:t>
            </m:r>
          </m:sub>
          <m:sup>
            <m:r>
              <m:rPr>
                <m:nor/>
              </m:rPr>
              <w:rPr>
                <w:rFonts w:eastAsiaTheme="minorEastAsia"/>
                <w:i/>
                <w:spacing w:val="-3"/>
              </w:rPr>
              <m:t>X</m:t>
            </m:r>
          </m:sup>
        </m:sSubSup>
      </m:oMath>
      <w:r>
        <w:rPr>
          <w:rFonts w:eastAsiaTheme="minorEastAsia"/>
        </w:rPr>
        <w:t xml:space="preserve"> y </w:t>
      </w:r>
      <m:oMath>
        <m:sSubSup>
          <m:sSubSupPr>
            <m:ctrlPr>
              <w:rPr>
                <w:rFonts w:ascii="Cambria Math" w:eastAsiaTheme="minorEastAsia" w:hAnsi="Cambria Math"/>
                <w:i/>
                <w:spacing w:val="-3"/>
                <w:sz w:val="22"/>
                <w:szCs w:val="22"/>
              </w:rPr>
            </m:ctrlPr>
          </m:sSubSupPr>
          <m:e>
            <m:r>
              <m:rPr>
                <m:nor/>
              </m:rPr>
              <w:rPr>
                <w:rFonts w:eastAsiaTheme="minorEastAsia"/>
                <w:i/>
                <w:spacing w:val="-3"/>
              </w:rPr>
              <m:t>Exp</m:t>
            </m:r>
          </m:e>
          <m:sub>
            <m:r>
              <m:rPr>
                <m:nor/>
              </m:rPr>
              <w:rPr>
                <w:rFonts w:eastAsiaTheme="minorEastAsia"/>
                <w:i/>
                <w:spacing w:val="-3"/>
              </w:rPr>
              <m:t>B</m:t>
            </m:r>
          </m:sub>
          <m:sup>
            <m:r>
              <m:rPr>
                <m:nor/>
              </m:rPr>
              <w:rPr>
                <w:rFonts w:eastAsiaTheme="minorEastAsia"/>
                <w:i/>
                <w:spacing w:val="-3"/>
              </w:rPr>
              <m:t>Y</m:t>
            </m:r>
          </m:sup>
        </m:sSubSup>
        <m:r>
          <w:rPr>
            <w:rFonts w:ascii="Cambria Math" w:hAnsi="Cambria Math"/>
          </w:rPr>
          <m:t>=</m:t>
        </m:r>
        <m:sSubSup>
          <m:sSubSupPr>
            <m:ctrlPr>
              <w:rPr>
                <w:rFonts w:ascii="Cambria Math" w:eastAsiaTheme="minorEastAsia" w:hAnsi="Cambria Math"/>
                <w:i/>
                <w:spacing w:val="-3"/>
                <w:sz w:val="22"/>
                <w:szCs w:val="22"/>
              </w:rPr>
            </m:ctrlPr>
          </m:sSubSupPr>
          <m:e>
            <m:r>
              <m:rPr>
                <m:nor/>
              </m:rPr>
              <w:rPr>
                <w:rFonts w:eastAsiaTheme="minorEastAsia"/>
                <w:i/>
                <w:spacing w:val="-3"/>
              </w:rPr>
              <m:t>Imp</m:t>
            </m:r>
          </m:e>
          <m:sub>
            <m:r>
              <m:rPr>
                <m:nor/>
              </m:rPr>
              <w:rPr>
                <w:rFonts w:eastAsiaTheme="minorEastAsia"/>
                <w:i/>
                <w:spacing w:val="-3"/>
              </w:rPr>
              <m:t>A</m:t>
            </m:r>
          </m:sub>
          <m:sup>
            <m:r>
              <m:rPr>
                <m:nor/>
              </m:rPr>
              <w:rPr>
                <w:rFonts w:eastAsiaTheme="minorEastAsia"/>
                <w:i/>
                <w:spacing w:val="-3"/>
              </w:rPr>
              <m:t>Y</m:t>
            </m:r>
          </m:sup>
        </m:sSubSup>
      </m:oMath>
      <w:r>
        <w:rPr>
          <w:rFonts w:eastAsiaTheme="minorEastAsia"/>
        </w:rPr>
        <w:t>).</w:t>
      </w:r>
    </w:p>
  </w:footnote>
  <w:footnote w:id="37">
    <w:p w14:paraId="6CD159AF" w14:textId="762B437E" w:rsidR="00931D42" w:rsidRDefault="00931D42">
      <w:pPr>
        <w:pStyle w:val="Textonotapie"/>
      </w:pPr>
      <w:r>
        <w:rPr>
          <w:rStyle w:val="Refdenotaalpie"/>
        </w:rPr>
        <w:footnoteRef/>
      </w:r>
      <w:r>
        <w:t xml:space="preserve"> </w:t>
      </w:r>
      <w:r w:rsidRPr="00931D42">
        <w:t xml:space="preserve">Así, vemos cómo, aparecen ganadores y perdedores con la apertura al comercio internacional: saldrán ganando los propietarios de aquel factor de producción abundante en el país que se abre al comercio internacional porque aumenta su remuneración al aumentar el precio relativo del bien en que son intensivos (teorema de </w:t>
      </w:r>
      <w:proofErr w:type="spellStart"/>
      <w:r>
        <w:rPr>
          <w:smallCaps/>
        </w:rPr>
        <w:t>Stolper</w:t>
      </w:r>
      <w:proofErr w:type="spellEnd"/>
      <w:r w:rsidRPr="00931D42">
        <w:t>-</w:t>
      </w:r>
      <w:r>
        <w:rPr>
          <w:smallCaps/>
        </w:rPr>
        <w:t>Samuelson</w:t>
      </w:r>
      <w:r w:rsidRPr="00931D42">
        <w:t>, que luego veremos).</w:t>
      </w:r>
    </w:p>
  </w:footnote>
  <w:footnote w:id="38">
    <w:p w14:paraId="09560014" w14:textId="7DC38AAF" w:rsidR="003D32C4" w:rsidRPr="003D32C4" w:rsidRDefault="003D32C4">
      <w:pPr>
        <w:pStyle w:val="Textonotapie"/>
      </w:pPr>
      <w:r>
        <w:rPr>
          <w:rStyle w:val="Refdenotaalpie"/>
        </w:rPr>
        <w:footnoteRef/>
      </w:r>
      <w:r>
        <w:t xml:space="preserve"> La </w:t>
      </w:r>
      <w:r>
        <w:rPr>
          <w:i/>
          <w:iCs/>
        </w:rPr>
        <w:t>retribución</w:t>
      </w:r>
      <w:r w:rsidRPr="003D32C4">
        <w:t xml:space="preserve"> </w:t>
      </w:r>
      <w:r>
        <w:t xml:space="preserve">tanto nominal como real del </w:t>
      </w:r>
      <w:r>
        <w:rPr>
          <w:i/>
          <w:iCs/>
        </w:rPr>
        <w:t>capital</w:t>
      </w:r>
      <w:r>
        <w:t xml:space="preserve"> caerá. En cuanto a los </w:t>
      </w:r>
      <w:r>
        <w:rPr>
          <w:i/>
          <w:iCs/>
        </w:rPr>
        <w:t>salarios</w:t>
      </w:r>
      <w:r>
        <w:t xml:space="preserve">, crecerán en términos nominales y lo normal es que, como hemos señalado, crezcan también en términos reales, aunque en puridad esto último no es seguro: </w:t>
      </w:r>
      <w:r>
        <w:rPr>
          <w:i/>
          <w:iCs/>
        </w:rPr>
        <w:t>w</w:t>
      </w:r>
      <w:r>
        <w:t xml:space="preserve"> aumenta en términos de </w:t>
      </w:r>
      <w:r>
        <w:rPr>
          <w:i/>
          <w:iCs/>
        </w:rPr>
        <w:t>X</w:t>
      </w:r>
      <w:r>
        <w:t xml:space="preserve">, cuyo precio permanece constante, pero no es seguro que lo haga en términos de </w:t>
      </w:r>
      <w:r>
        <w:rPr>
          <w:i/>
          <w:iCs/>
        </w:rPr>
        <w:t>Y</w:t>
      </w:r>
      <w:r>
        <w:t>, cuyo precio aumenta.</w:t>
      </w:r>
    </w:p>
  </w:footnote>
  <w:footnote w:id="39">
    <w:p w14:paraId="7D406911" w14:textId="7710AC88" w:rsidR="003D32C4" w:rsidRDefault="003D32C4">
      <w:pPr>
        <w:pStyle w:val="Textonotapie"/>
      </w:pPr>
      <w:r>
        <w:rPr>
          <w:rStyle w:val="Refdenotaalpie"/>
        </w:rPr>
        <w:footnoteRef/>
      </w:r>
      <w:r>
        <w:t xml:space="preserve"> De ahí que, por ejemplo, en los países en vías de desarrollo los capitalistas se suelan movilizar y conseguir que los gobiernos de estos países acaben imponiendo aranceles sobre bienes de equipo (intensivos en capital), lo que les beneficia a ellos, pero, al aumentar el coste de capital, dificulta la industrialización.</w:t>
      </w:r>
    </w:p>
  </w:footnote>
  <w:footnote w:id="40">
    <w:p w14:paraId="105E4336" w14:textId="68C4FE97" w:rsidR="003D32C4" w:rsidRPr="003D32C4" w:rsidRDefault="003D32C4">
      <w:pPr>
        <w:pStyle w:val="Textonotapie"/>
      </w:pPr>
      <w:r>
        <w:rPr>
          <w:rStyle w:val="Refdenotaalpie"/>
        </w:rPr>
        <w:footnoteRef/>
      </w:r>
      <w:r>
        <w:t xml:space="preserve"> De ahí que, por ejemplo, en mucho países desarrollados (p.ej. E</w:t>
      </w:r>
      <w:r w:rsidR="00F342F7">
        <w:t xml:space="preserve">stados </w:t>
      </w:r>
      <w:r>
        <w:t>U</w:t>
      </w:r>
      <w:r w:rsidR="00F342F7">
        <w:t>nidos</w:t>
      </w:r>
      <w:r>
        <w:t xml:space="preserve">) los </w:t>
      </w:r>
      <w:r>
        <w:rPr>
          <w:i/>
          <w:iCs/>
        </w:rPr>
        <w:t xml:space="preserve">blue </w:t>
      </w:r>
      <w:proofErr w:type="spellStart"/>
      <w:r>
        <w:rPr>
          <w:i/>
          <w:iCs/>
        </w:rPr>
        <w:t>collars</w:t>
      </w:r>
      <w:proofErr w:type="spellEnd"/>
      <w:r>
        <w:t xml:space="preserve"> estén presionando para que se impongan aranceles sobre las manufacturas.</w:t>
      </w:r>
    </w:p>
  </w:footnote>
  <w:footnote w:id="41">
    <w:p w14:paraId="7C614409" w14:textId="77777777" w:rsidR="00010689" w:rsidRDefault="00010689" w:rsidP="00010689">
      <w:pPr>
        <w:pStyle w:val="Textonotapie"/>
      </w:pPr>
      <w:r>
        <w:rPr>
          <w:rStyle w:val="Refdenotaalpie"/>
        </w:rPr>
        <w:footnoteRef/>
      </w:r>
      <w:r>
        <w:t xml:space="preserve"> </w:t>
      </w:r>
      <w:r>
        <w:rPr>
          <w:smallCaps/>
        </w:rPr>
        <w:t xml:space="preserve">Wassily </w:t>
      </w:r>
      <w:proofErr w:type="spellStart"/>
      <w:r>
        <w:rPr>
          <w:smallCaps/>
        </w:rPr>
        <w:t>Leontief</w:t>
      </w:r>
      <w:proofErr w:type="spellEnd"/>
      <w:r>
        <w:t xml:space="preserve"> fue galardonado con el Premio Nobel de Economía en 1973 </w:t>
      </w:r>
      <w:r w:rsidRPr="004165BD">
        <w:t>«Por el desarrollo del método input-output, y por su aplicación a importantes problemas económicos».</w:t>
      </w:r>
    </w:p>
  </w:footnote>
  <w:footnote w:id="42">
    <w:p w14:paraId="1C29C00A" w14:textId="70E9F753" w:rsidR="00627499" w:rsidRDefault="00627499" w:rsidP="00624D72">
      <w:pPr>
        <w:pStyle w:val="Textonotapie"/>
      </w:pPr>
      <w:r>
        <w:rPr>
          <w:rStyle w:val="Refdenotaalpie"/>
        </w:rPr>
        <w:footnoteRef/>
      </w:r>
      <w:r>
        <w:t xml:space="preserve"> Con este término hacía referencia </w:t>
      </w:r>
      <w:r w:rsidR="009D2C89">
        <w:t xml:space="preserve">a </w:t>
      </w:r>
      <w:r>
        <w:t>las importaciones de bienes que podrían ser producidas por las industrias domésticas (y, al menos en parte, lo son).</w:t>
      </w:r>
    </w:p>
  </w:footnote>
  <w:footnote w:id="43">
    <w:p w14:paraId="702BC6A1" w14:textId="4FE8A9F1" w:rsidR="00627499" w:rsidRDefault="00627499" w:rsidP="00624D72">
      <w:pPr>
        <w:pStyle w:val="Textonotapie"/>
      </w:pPr>
      <w:r>
        <w:rPr>
          <w:rStyle w:val="Refdenotaalpie"/>
        </w:rPr>
        <w:footnoteRef/>
      </w:r>
      <w:r>
        <w:t xml:space="preserve"> Teniendo en cuenta que la economía estadounidense era generalmente aceptada como abundante en capital</w:t>
      </w:r>
      <w:r w:rsidR="00CF0135">
        <w:t xml:space="preserve"> en relación a sus socios comerciales</w:t>
      </w:r>
      <w:r>
        <w:t>.</w:t>
      </w:r>
    </w:p>
  </w:footnote>
  <w:footnote w:id="44">
    <w:p w14:paraId="750A6FA3" w14:textId="74681023" w:rsidR="000A5D4C" w:rsidRPr="0094517E" w:rsidRDefault="000A5D4C" w:rsidP="008E5E4B">
      <w:pPr>
        <w:pStyle w:val="Textonotapie"/>
        <w:rPr>
          <w:spacing w:val="-2"/>
          <w:lang w:val="en-US"/>
        </w:rPr>
      </w:pPr>
      <w:r w:rsidRPr="0094517E">
        <w:rPr>
          <w:rStyle w:val="Refdenotaalpie"/>
          <w:i/>
          <w:iCs/>
          <w:spacing w:val="-2"/>
        </w:rPr>
        <w:footnoteRef/>
      </w:r>
      <w:r w:rsidRPr="0094517E">
        <w:rPr>
          <w:spacing w:val="-2"/>
          <w:lang w:val="en-US"/>
        </w:rPr>
        <w:t xml:space="preserve"> “… in any combination with a given quantity of capital, one man-year of American labor is equivalent to, say, three man-years of foreign labor. Then, in comparing the relative amounts of capital and</w:t>
      </w:r>
      <w:r w:rsidR="004E7C5F" w:rsidRPr="0094517E">
        <w:rPr>
          <w:spacing w:val="-2"/>
          <w:lang w:val="en-US"/>
        </w:rPr>
        <w:t xml:space="preserve"> labor possessed by the United States and the rest of the world (…) the total number of American workers must be multiplied by three (…). Spread thrice as thinly as unadjusted figures suggest, the American capital supply per ‘equivalent worker’ turns out to be comparatively smaller, rather than larger, than that of many other countries” (</w:t>
      </w:r>
      <w:r w:rsidR="004E7C5F" w:rsidRPr="0094517E">
        <w:rPr>
          <w:smallCaps/>
          <w:spacing w:val="-2"/>
          <w:lang w:val="en-US"/>
        </w:rPr>
        <w:t>Leontief</w:t>
      </w:r>
      <w:r w:rsidR="004E7C5F" w:rsidRPr="0094517E">
        <w:rPr>
          <w:spacing w:val="-2"/>
          <w:lang w:val="en-US"/>
        </w:rPr>
        <w:t>, 1953)</w:t>
      </w:r>
      <w:r w:rsidR="00CA1623" w:rsidRPr="0094517E">
        <w:rPr>
          <w:spacing w:val="-2"/>
          <w:lang w:val="en-US"/>
        </w:rPr>
        <w:t>.</w:t>
      </w:r>
    </w:p>
  </w:footnote>
  <w:footnote w:id="45">
    <w:p w14:paraId="45A0CCDC" w14:textId="3A5597A8" w:rsidR="008E5E4B" w:rsidRDefault="008E5E4B" w:rsidP="008E5E4B">
      <w:pPr>
        <w:pStyle w:val="Textonotapie"/>
      </w:pPr>
      <w:r>
        <w:rPr>
          <w:rStyle w:val="Refdenotaalpie"/>
        </w:rPr>
        <w:footnoteRef/>
      </w:r>
      <w:r>
        <w:t xml:space="preserve"> En cualquier caso, es importante evitar cometer el error lógico de atribuir la mayor eficiencia del trabajo americano a una mayor cantidad de capital por trabajador en los Estados Unidos, ya que al hacer esto estaríamos cometiendo una tautología; la mayor eficiencia está asociada de acuerdo con </w:t>
      </w:r>
      <w:proofErr w:type="spellStart"/>
      <w:r w:rsidRPr="004E7C5F">
        <w:rPr>
          <w:smallCaps/>
        </w:rPr>
        <w:t>Leontief</w:t>
      </w:r>
      <w:proofErr w:type="spellEnd"/>
      <w:r>
        <w:t xml:space="preserve"> al emprendimiento, mejor organización, etc. en los </w:t>
      </w:r>
      <w:r w:rsidR="00CA1623">
        <w:t>Estados Unidos</w:t>
      </w:r>
      <w:r>
        <w:t xml:space="preserve"> en comparación con el resto de los países. Estos elementos, por lo tanto, podrían aumentar también la productividad del capital, y si esto sucediera en la misma proporción la abundancia relativa de los factores productivos no cambiaría.</w:t>
      </w:r>
    </w:p>
  </w:footnote>
  <w:footnote w:id="46">
    <w:p w14:paraId="639599A6" w14:textId="77777777" w:rsidR="00994EDB" w:rsidRPr="00215FFA" w:rsidRDefault="00994EDB" w:rsidP="00624D72">
      <w:pPr>
        <w:pStyle w:val="Textonotapie"/>
      </w:pPr>
      <w:r>
        <w:rPr>
          <w:rStyle w:val="Refdenotaalpie"/>
        </w:rPr>
        <w:footnoteRef/>
      </w:r>
      <w:r>
        <w:t xml:space="preserve"> Usamos el plural porque, al contrario de la teoría tradicional, no hay </w:t>
      </w:r>
      <w:r>
        <w:rPr>
          <w:i/>
          <w:iCs/>
        </w:rPr>
        <w:t>una</w:t>
      </w:r>
      <w:r>
        <w:t xml:space="preserve"> nueva teoría sino varias, con diferentes supuestos y resultados. A pesar de que el adjetivo </w:t>
      </w:r>
      <w:r>
        <w:rPr>
          <w:i/>
          <w:iCs/>
        </w:rPr>
        <w:t>“nuevas”</w:t>
      </w:r>
      <w:r>
        <w:t xml:space="preserve"> puede parecer incongruente en la actualidad (después de cuatro décadas) lo seguimos utilizando por conveniencia.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B00550" w:rsidRPr="00C44422" w14:paraId="4DD3C012"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64709D7F" w14:textId="5A1FC942" w:rsidR="00B00550" w:rsidRPr="00851FCE" w:rsidRDefault="00B00550"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3.B.5</w:t>
              </w:r>
            </w:p>
          </w:tc>
        </w:sdtContent>
      </w:sdt>
      <w:tc>
        <w:tcPr>
          <w:tcW w:w="7937" w:type="dxa"/>
          <w:vAlign w:val="center"/>
        </w:tcPr>
        <w:sdt>
          <w:sdtPr>
            <w:rPr>
              <w:i/>
              <w:iCs/>
              <w:color w:val="5F2987"/>
              <w:spacing w:val="-3"/>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4F56EBB9" w14:textId="184C9DD1" w:rsidR="00B00550" w:rsidRPr="00851FCE" w:rsidRDefault="002D15EC" w:rsidP="00C80BBD">
              <w:pPr>
                <w:pStyle w:val="Encabezado"/>
                <w:spacing w:after="0"/>
                <w:ind w:right="-110"/>
                <w:contextualSpacing/>
                <w:jc w:val="center"/>
                <w:rPr>
                  <w:i/>
                  <w:iCs/>
                  <w:color w:val="5F2987"/>
                  <w:sz w:val="18"/>
                  <w:szCs w:val="18"/>
                </w:rPr>
              </w:pPr>
              <w:r w:rsidRPr="002D15EC">
                <w:rPr>
                  <w:i/>
                  <w:iCs/>
                  <w:color w:val="5F2987"/>
                  <w:spacing w:val="-3"/>
                  <w:sz w:val="18"/>
                  <w:szCs w:val="18"/>
                </w:rPr>
                <w:t>Teoría del comercio internacional (I). La teoría ricardiana de la ventaja comparativa. Determinación de la relación real de intercambio. El modelo de factores específicos. El Modelo Heckscher-Ohlin-Samuelson (H-O-S); teoremas derivados del modelo y extensiones.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549E0933" w14:textId="77777777" w:rsidR="00B00550" w:rsidRPr="00C44422" w:rsidRDefault="00B0055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05447D53" w14:textId="77777777" w:rsidR="001105BC" w:rsidRPr="001105BC" w:rsidRDefault="001105BC" w:rsidP="001105BC">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B00550" w:rsidRPr="00C44422" w14:paraId="75D63D24" w14:textId="77777777" w:rsidTr="009F6145">
      <w:trPr>
        <w:trHeight w:val="136"/>
        <w:jc w:val="center"/>
      </w:trPr>
      <w:sdt>
        <w:sdtPr>
          <w:rPr>
            <w:b/>
            <w:bCs/>
            <w:i/>
            <w:iCs/>
            <w:caps/>
            <w:color w:val="5F2987"/>
            <w:sz w:val="18"/>
            <w:szCs w:val="18"/>
          </w:rPr>
          <w:alias w:val="Title"/>
          <w:tag w:val=""/>
          <w:id w:val="153807426"/>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600E730" w14:textId="5487B41D" w:rsidR="00B00550" w:rsidRPr="00851FCE" w:rsidRDefault="00B00550"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3.B.5</w:t>
              </w:r>
            </w:p>
          </w:tc>
        </w:sdtContent>
      </w:sdt>
      <w:tc>
        <w:tcPr>
          <w:tcW w:w="7937" w:type="dxa"/>
          <w:vAlign w:val="center"/>
        </w:tcPr>
        <w:sdt>
          <w:sdtPr>
            <w:rPr>
              <w:i/>
              <w:iCs/>
              <w:color w:val="5F2987"/>
              <w:spacing w:val="-3"/>
              <w:sz w:val="18"/>
              <w:szCs w:val="18"/>
            </w:rPr>
            <w:alias w:val="Subject"/>
            <w:tag w:val=""/>
            <w:id w:val="1225339722"/>
            <w:dataBinding w:prefixMappings="xmlns:ns0='http://purl.org/dc/elements/1.1/' xmlns:ns1='http://schemas.openxmlformats.org/package/2006/metadata/core-properties' " w:xpath="/ns1:coreProperties[1]/ns0:subject[1]" w:storeItemID="{6C3C8BC8-F283-45AE-878A-BAB7291924A1}"/>
            <w:text/>
          </w:sdtPr>
          <w:sdtContent>
            <w:p w14:paraId="2BB202F1" w14:textId="7E1B5352" w:rsidR="00B00550" w:rsidRPr="00851FCE" w:rsidRDefault="002D15EC" w:rsidP="00C80BBD">
              <w:pPr>
                <w:pStyle w:val="Encabezado"/>
                <w:spacing w:after="0"/>
                <w:ind w:right="-110"/>
                <w:contextualSpacing/>
                <w:jc w:val="center"/>
                <w:rPr>
                  <w:i/>
                  <w:iCs/>
                  <w:color w:val="5F2987"/>
                  <w:sz w:val="18"/>
                  <w:szCs w:val="18"/>
                </w:rPr>
              </w:pPr>
              <w:r w:rsidRPr="002D15EC">
                <w:rPr>
                  <w:i/>
                  <w:iCs/>
                  <w:color w:val="5F2987"/>
                  <w:spacing w:val="-3"/>
                  <w:sz w:val="18"/>
                  <w:szCs w:val="18"/>
                </w:rPr>
                <w:t>Teoría del comercio internacional (I). La teoría ricardiana de la ventaja comparativa. Determinación de la relación real de intercambio. El modelo de factores específicos. El Modelo Heckscher-Ohlin-Samuelson (H-O-S); teoremas derivados del modelo y extensiones.</w:t>
              </w:r>
            </w:p>
          </w:sdtContent>
        </w:sdt>
      </w:tc>
      <w:sdt>
        <w:sdtPr>
          <w:rPr>
            <w:b/>
            <w:bCs/>
            <w:i/>
            <w:iCs/>
            <w:color w:val="5F2987"/>
            <w:spacing w:val="-6"/>
            <w:sz w:val="18"/>
            <w:szCs w:val="18"/>
          </w:rPr>
          <w:alias w:val="Author"/>
          <w:tag w:val=""/>
          <w:id w:val="-27647562"/>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67279D9B" w14:textId="77777777" w:rsidR="00B00550" w:rsidRPr="00C44422" w:rsidRDefault="00B00550"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18B2BD3A" w14:textId="77777777" w:rsidR="00DB0D39" w:rsidRPr="004C465C" w:rsidRDefault="00DB0D39" w:rsidP="009D013A">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7B3CA8" w:rsidRPr="00BE1B62" w14:paraId="56231561" w14:textId="77777777" w:rsidTr="007B3CA8">
      <w:tc>
        <w:tcPr>
          <w:tcW w:w="3261" w:type="dxa"/>
          <w:tcBorders>
            <w:bottom w:val="thickThinSmallGap" w:sz="12" w:space="0" w:color="5F2987"/>
          </w:tcBorders>
        </w:tcPr>
        <w:p w14:paraId="654234D6" w14:textId="13599768" w:rsidR="007B3CA8" w:rsidRPr="00BE1B62" w:rsidRDefault="007B3CA8"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B8516C">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37F1F38C" w14:textId="77777777" w:rsidR="007B3CA8" w:rsidRPr="00BE1B62" w:rsidRDefault="007B3CA8"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2CFDD4B123DE45688526A60BCA685CB5"/>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8191AB9" w14:textId="59E5625E" w:rsidR="007B3CA8" w:rsidRPr="00BE1B62" w:rsidRDefault="007B3CA8" w:rsidP="00382937">
              <w:pPr>
                <w:pStyle w:val="Encabezado"/>
                <w:spacing w:after="0"/>
                <w:jc w:val="right"/>
                <w:rPr>
                  <w:i/>
                  <w:iCs/>
                  <w:color w:val="5F2987"/>
                  <w:spacing w:val="-6"/>
                  <w:sz w:val="18"/>
                  <w:szCs w:val="18"/>
                </w:rPr>
              </w:pPr>
              <w:r>
                <w:rPr>
                  <w:i/>
                  <w:iCs/>
                  <w:color w:val="5F2987"/>
                  <w:spacing w:val="-6"/>
                  <w:sz w:val="20"/>
                  <w:szCs w:val="20"/>
                </w:rPr>
                <w:t>3.B.5</w:t>
              </w:r>
            </w:p>
          </w:tc>
        </w:sdtContent>
      </w:sdt>
    </w:tr>
  </w:tbl>
  <w:p w14:paraId="1AF812D7" w14:textId="77777777" w:rsidR="007B3CA8" w:rsidRPr="00C80BBD" w:rsidRDefault="007B3CA8"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C5BE3"/>
    <w:multiLevelType w:val="hybridMultilevel"/>
    <w:tmpl w:val="0F2207F6"/>
    <w:lvl w:ilvl="0" w:tplc="FFFFFFFF">
      <w:start w:val="1"/>
      <w:numFmt w:val="lowerRoman"/>
      <w:lvlText w:val="%1."/>
      <w:lvlJc w:val="right"/>
      <w:pPr>
        <w:ind w:left="720" w:hanging="360"/>
      </w:pPr>
      <w:rPr>
        <w:rFonts w:hint="default"/>
        <w:i/>
        <w:i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C1539B3"/>
    <w:multiLevelType w:val="hybridMultilevel"/>
    <w:tmpl w:val="A802E0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5813324"/>
    <w:multiLevelType w:val="hybridMultilevel"/>
    <w:tmpl w:val="8410CB96"/>
    <w:lvl w:ilvl="0" w:tplc="DA5A2C74">
      <w:start w:val="1"/>
      <w:numFmt w:val="lowerRoman"/>
      <w:lvlText w:val="%1."/>
      <w:lvlJc w:val="right"/>
      <w:pPr>
        <w:ind w:left="720" w:hanging="360"/>
      </w:pPr>
      <w:rPr>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01150EE"/>
    <w:multiLevelType w:val="hybridMultilevel"/>
    <w:tmpl w:val="49E2E6C8"/>
    <w:lvl w:ilvl="0" w:tplc="FFFFFFFF">
      <w:start w:val="1"/>
      <w:numFmt w:val="lowerLetter"/>
      <w:lvlText w:val="%1."/>
      <w:lvlJc w:val="left"/>
      <w:pPr>
        <w:ind w:left="1429" w:hanging="360"/>
      </w:pPr>
      <w:rPr>
        <w:i/>
        <w:i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2DFA156B"/>
    <w:multiLevelType w:val="hybridMultilevel"/>
    <w:tmpl w:val="E18A2F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37221"/>
    <w:multiLevelType w:val="hybridMultilevel"/>
    <w:tmpl w:val="3F58A7C6"/>
    <w:lvl w:ilvl="0" w:tplc="FFFFFFFF">
      <w:start w:val="1"/>
      <w:numFmt w:val="lowerLetter"/>
      <w:lvlText w:val="%1."/>
      <w:lvlJc w:val="left"/>
      <w:pPr>
        <w:ind w:left="2154" w:hanging="360"/>
      </w:pPr>
      <w:rPr>
        <w:i/>
        <w:iCs/>
      </w:r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23" w15:restartNumberingAfterBreak="0">
    <w:nsid w:val="42D237F4"/>
    <w:multiLevelType w:val="hybridMultilevel"/>
    <w:tmpl w:val="3BEE7A76"/>
    <w:lvl w:ilvl="0" w:tplc="77D2335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06D1A05"/>
    <w:multiLevelType w:val="hybridMultilevel"/>
    <w:tmpl w:val="66C4F9F8"/>
    <w:lvl w:ilvl="0" w:tplc="FFFFFFFF">
      <w:start w:val="1"/>
      <w:numFmt w:val="lowerRoman"/>
      <w:lvlText w:val="%1."/>
      <w:lvlJc w:val="right"/>
      <w:pPr>
        <w:ind w:left="2154" w:hanging="360"/>
      </w:pPr>
      <w:rPr>
        <w:i/>
        <w:iCs/>
      </w:rPr>
    </w:lvl>
    <w:lvl w:ilvl="1" w:tplc="FFFFFFFF">
      <w:start w:val="1"/>
      <w:numFmt w:val="bullet"/>
      <w:lvlText w:val=""/>
      <w:lvlJc w:val="left"/>
      <w:pPr>
        <w:ind w:left="2874" w:hanging="360"/>
      </w:pPr>
      <w:rPr>
        <w:rFonts w:ascii="Symbol" w:hAnsi="Symbol" w:hint="default"/>
      </w:rPr>
    </w:lvl>
    <w:lvl w:ilvl="2" w:tplc="FFFFFFFF">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26" w15:restartNumberingAfterBreak="0">
    <w:nsid w:val="50FB7C1A"/>
    <w:multiLevelType w:val="multilevel"/>
    <w:tmpl w:val="0809001D"/>
    <w:numStyleLink w:val="Lista1"/>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325584"/>
    <w:multiLevelType w:val="hybridMultilevel"/>
    <w:tmpl w:val="EF6A486E"/>
    <w:lvl w:ilvl="0" w:tplc="F956DD4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C154EC7"/>
    <w:multiLevelType w:val="hybridMultilevel"/>
    <w:tmpl w:val="C5F83C14"/>
    <w:lvl w:ilvl="0" w:tplc="A3BCE5BC">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D280583"/>
    <w:multiLevelType w:val="hybridMultilevel"/>
    <w:tmpl w:val="3F58A7C6"/>
    <w:lvl w:ilvl="0" w:tplc="FFFFFFFF">
      <w:start w:val="1"/>
      <w:numFmt w:val="lowerLetter"/>
      <w:lvlText w:val="%1."/>
      <w:lvlJc w:val="left"/>
      <w:pPr>
        <w:ind w:left="2154" w:hanging="360"/>
      </w:pPr>
      <w:rPr>
        <w:i/>
        <w:iCs/>
      </w:r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2" w15:restartNumberingAfterBreak="0">
    <w:nsid w:val="5D362A2F"/>
    <w:multiLevelType w:val="hybridMultilevel"/>
    <w:tmpl w:val="21C275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6F4269"/>
    <w:multiLevelType w:val="hybridMultilevel"/>
    <w:tmpl w:val="120C98A4"/>
    <w:lvl w:ilvl="0" w:tplc="FC06FEFE">
      <w:numFmt w:val="bullet"/>
      <w:lvlText w:val="-"/>
      <w:lvlJc w:val="left"/>
      <w:pPr>
        <w:ind w:left="450" w:hanging="360"/>
      </w:pPr>
      <w:rPr>
        <w:rFonts w:ascii="Garamond" w:eastAsiaTheme="minorHAnsi" w:hAnsi="Garamond" w:cstheme="minorBidi"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34" w15:restartNumberingAfterBreak="0">
    <w:nsid w:val="633E0E20"/>
    <w:multiLevelType w:val="hybridMultilevel"/>
    <w:tmpl w:val="D6B0D9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37807BCE">
      <w:start w:val="1"/>
      <w:numFmt w:val="lowerRoman"/>
      <w:lvlText w:val="%3)"/>
      <w:lvlJc w:val="right"/>
      <w:pPr>
        <w:ind w:left="2700" w:hanging="720"/>
      </w:pPr>
      <w:rPr>
        <w:rFonts w:hint="default"/>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6C3F7328"/>
    <w:multiLevelType w:val="hybridMultilevel"/>
    <w:tmpl w:val="49E2E6C8"/>
    <w:lvl w:ilvl="0" w:tplc="FFFFFFFF">
      <w:start w:val="1"/>
      <w:numFmt w:val="lowerLetter"/>
      <w:lvlText w:val="%1."/>
      <w:lvlJc w:val="left"/>
      <w:pPr>
        <w:ind w:left="1429" w:hanging="360"/>
      </w:pPr>
      <w:rPr>
        <w:i/>
        <w:i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6E1F79CF"/>
    <w:multiLevelType w:val="hybridMultilevel"/>
    <w:tmpl w:val="66C4F9F8"/>
    <w:lvl w:ilvl="0" w:tplc="FFFFFFFF">
      <w:start w:val="1"/>
      <w:numFmt w:val="lowerRoman"/>
      <w:lvlText w:val="%1."/>
      <w:lvlJc w:val="right"/>
      <w:pPr>
        <w:ind w:left="2154" w:hanging="360"/>
      </w:pPr>
      <w:rPr>
        <w:i/>
        <w:iCs/>
      </w:rPr>
    </w:lvl>
    <w:lvl w:ilvl="1" w:tplc="FFFFFFFF">
      <w:start w:val="1"/>
      <w:numFmt w:val="bullet"/>
      <w:lvlText w:val=""/>
      <w:lvlJc w:val="left"/>
      <w:pPr>
        <w:ind w:left="2874" w:hanging="360"/>
      </w:pPr>
      <w:rPr>
        <w:rFonts w:ascii="Symbol" w:hAnsi="Symbol" w:hint="default"/>
      </w:rPr>
    </w:lvl>
    <w:lvl w:ilvl="2" w:tplc="FFFFFFFF">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1CC7C9B"/>
    <w:multiLevelType w:val="hybridMultilevel"/>
    <w:tmpl w:val="0F2207F6"/>
    <w:lvl w:ilvl="0" w:tplc="FFFFFFFF">
      <w:start w:val="1"/>
      <w:numFmt w:val="lowerRoman"/>
      <w:lvlText w:val="%1."/>
      <w:lvlJc w:val="right"/>
      <w:pPr>
        <w:ind w:left="720" w:hanging="360"/>
      </w:pPr>
      <w:rPr>
        <w:rFonts w:hint="default"/>
        <w:i/>
        <w:i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672368145">
    <w:abstractNumId w:val="12"/>
  </w:num>
  <w:num w:numId="2" w16cid:durableId="1563327922">
    <w:abstractNumId w:val="43"/>
  </w:num>
  <w:num w:numId="3" w16cid:durableId="697660248">
    <w:abstractNumId w:val="18"/>
  </w:num>
  <w:num w:numId="4" w16cid:durableId="1463814530">
    <w:abstractNumId w:val="36"/>
  </w:num>
  <w:num w:numId="5" w16cid:durableId="1901018198">
    <w:abstractNumId w:val="19"/>
  </w:num>
  <w:num w:numId="6" w16cid:durableId="626938764">
    <w:abstractNumId w:val="24"/>
  </w:num>
  <w:num w:numId="7" w16cid:durableId="73479728">
    <w:abstractNumId w:val="33"/>
  </w:num>
  <w:num w:numId="8" w16cid:durableId="2029940999">
    <w:abstractNumId w:val="23"/>
  </w:num>
  <w:num w:numId="9" w16cid:durableId="1225989315">
    <w:abstractNumId w:val="11"/>
  </w:num>
  <w:num w:numId="10" w16cid:durableId="116218414">
    <w:abstractNumId w:val="30"/>
  </w:num>
  <w:num w:numId="11" w16cid:durableId="970205952">
    <w:abstractNumId w:val="13"/>
  </w:num>
  <w:num w:numId="12" w16cid:durableId="1937328425">
    <w:abstractNumId w:val="34"/>
  </w:num>
  <w:num w:numId="13" w16cid:durableId="1689600274">
    <w:abstractNumId w:val="14"/>
  </w:num>
  <w:num w:numId="14" w16cid:durableId="1206482875">
    <w:abstractNumId w:val="20"/>
  </w:num>
  <w:num w:numId="15" w16cid:durableId="1305619800">
    <w:abstractNumId w:val="15"/>
  </w:num>
  <w:num w:numId="16" w16cid:durableId="1149248370">
    <w:abstractNumId w:val="29"/>
  </w:num>
  <w:num w:numId="17" w16cid:durableId="1355032048">
    <w:abstractNumId w:val="10"/>
  </w:num>
  <w:num w:numId="18" w16cid:durableId="187524327">
    <w:abstractNumId w:val="16"/>
  </w:num>
  <w:num w:numId="19" w16cid:durableId="695888468">
    <w:abstractNumId w:val="31"/>
  </w:num>
  <w:num w:numId="20" w16cid:durableId="1144541489">
    <w:abstractNumId w:val="38"/>
  </w:num>
  <w:num w:numId="21" w16cid:durableId="589002328">
    <w:abstractNumId w:val="22"/>
  </w:num>
  <w:num w:numId="22" w16cid:durableId="1668316313">
    <w:abstractNumId w:val="25"/>
  </w:num>
  <w:num w:numId="23" w16cid:durableId="141893624">
    <w:abstractNumId w:val="37"/>
  </w:num>
  <w:num w:numId="24" w16cid:durableId="498809826">
    <w:abstractNumId w:val="40"/>
  </w:num>
  <w:num w:numId="25" w16cid:durableId="1254975779">
    <w:abstractNumId w:val="39"/>
  </w:num>
  <w:num w:numId="26" w16cid:durableId="1005979000">
    <w:abstractNumId w:val="41"/>
  </w:num>
  <w:num w:numId="27" w16cid:durableId="198393491">
    <w:abstractNumId w:val="44"/>
  </w:num>
  <w:num w:numId="28" w16cid:durableId="1357586588">
    <w:abstractNumId w:val="17"/>
  </w:num>
  <w:num w:numId="29" w16cid:durableId="1014961968">
    <w:abstractNumId w:val="28"/>
  </w:num>
  <w:num w:numId="30" w16cid:durableId="1362318497">
    <w:abstractNumId w:val="26"/>
  </w:num>
  <w:num w:numId="31" w16cid:durableId="1553730355">
    <w:abstractNumId w:val="9"/>
  </w:num>
  <w:num w:numId="32" w16cid:durableId="1715617882">
    <w:abstractNumId w:val="7"/>
  </w:num>
  <w:num w:numId="33" w16cid:durableId="140849684">
    <w:abstractNumId w:val="6"/>
  </w:num>
  <w:num w:numId="34" w16cid:durableId="1717074715">
    <w:abstractNumId w:val="5"/>
  </w:num>
  <w:num w:numId="35" w16cid:durableId="2122020376">
    <w:abstractNumId w:val="4"/>
  </w:num>
  <w:num w:numId="36" w16cid:durableId="1029574410">
    <w:abstractNumId w:val="8"/>
  </w:num>
  <w:num w:numId="37" w16cid:durableId="810094443">
    <w:abstractNumId w:val="3"/>
  </w:num>
  <w:num w:numId="38" w16cid:durableId="692417556">
    <w:abstractNumId w:val="2"/>
  </w:num>
  <w:num w:numId="39" w16cid:durableId="2129664136">
    <w:abstractNumId w:val="1"/>
  </w:num>
  <w:num w:numId="40" w16cid:durableId="1333950670">
    <w:abstractNumId w:val="0"/>
  </w:num>
  <w:num w:numId="41" w16cid:durableId="1237667188">
    <w:abstractNumId w:val="42"/>
  </w:num>
  <w:num w:numId="42" w16cid:durableId="467286626">
    <w:abstractNumId w:val="21"/>
  </w:num>
  <w:num w:numId="43" w16cid:durableId="7665390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39195055">
    <w:abstractNumId w:val="27"/>
  </w:num>
  <w:num w:numId="45" w16cid:durableId="1405108398">
    <w:abstractNumId w:val="35"/>
  </w:num>
  <w:num w:numId="46" w16cid:durableId="584800420">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FC"/>
    <w:rsid w:val="000002B3"/>
    <w:rsid w:val="0000374A"/>
    <w:rsid w:val="000037EB"/>
    <w:rsid w:val="00005B12"/>
    <w:rsid w:val="00005FFB"/>
    <w:rsid w:val="00010394"/>
    <w:rsid w:val="00010689"/>
    <w:rsid w:val="00012D3C"/>
    <w:rsid w:val="0001464D"/>
    <w:rsid w:val="00020BEA"/>
    <w:rsid w:val="000230FE"/>
    <w:rsid w:val="0002549F"/>
    <w:rsid w:val="0002774F"/>
    <w:rsid w:val="00031D43"/>
    <w:rsid w:val="00032286"/>
    <w:rsid w:val="00032BFE"/>
    <w:rsid w:val="00032D03"/>
    <w:rsid w:val="00042767"/>
    <w:rsid w:val="00043B9A"/>
    <w:rsid w:val="00044055"/>
    <w:rsid w:val="00047208"/>
    <w:rsid w:val="00050DEE"/>
    <w:rsid w:val="00052883"/>
    <w:rsid w:val="0005315C"/>
    <w:rsid w:val="00054A7E"/>
    <w:rsid w:val="00054A8B"/>
    <w:rsid w:val="00055839"/>
    <w:rsid w:val="00055899"/>
    <w:rsid w:val="00055E5F"/>
    <w:rsid w:val="000562A6"/>
    <w:rsid w:val="00056AB9"/>
    <w:rsid w:val="00061471"/>
    <w:rsid w:val="00061A98"/>
    <w:rsid w:val="00063845"/>
    <w:rsid w:val="00066A83"/>
    <w:rsid w:val="0007098C"/>
    <w:rsid w:val="0007111E"/>
    <w:rsid w:val="00071585"/>
    <w:rsid w:val="0007216C"/>
    <w:rsid w:val="0007246B"/>
    <w:rsid w:val="00081511"/>
    <w:rsid w:val="000824F6"/>
    <w:rsid w:val="00082A2B"/>
    <w:rsid w:val="000863F7"/>
    <w:rsid w:val="000864AA"/>
    <w:rsid w:val="000916EE"/>
    <w:rsid w:val="00091951"/>
    <w:rsid w:val="00094942"/>
    <w:rsid w:val="00096564"/>
    <w:rsid w:val="000A093D"/>
    <w:rsid w:val="000A1205"/>
    <w:rsid w:val="000A1FD7"/>
    <w:rsid w:val="000A2068"/>
    <w:rsid w:val="000A3137"/>
    <w:rsid w:val="000A3141"/>
    <w:rsid w:val="000A5D4C"/>
    <w:rsid w:val="000B2539"/>
    <w:rsid w:val="000B4448"/>
    <w:rsid w:val="000C00EB"/>
    <w:rsid w:val="000C04A8"/>
    <w:rsid w:val="000C3728"/>
    <w:rsid w:val="000C7797"/>
    <w:rsid w:val="000D08FB"/>
    <w:rsid w:val="000D0957"/>
    <w:rsid w:val="000D246D"/>
    <w:rsid w:val="000D4334"/>
    <w:rsid w:val="000D45CF"/>
    <w:rsid w:val="000E07FC"/>
    <w:rsid w:val="000E1C5E"/>
    <w:rsid w:val="000E2F12"/>
    <w:rsid w:val="000E3517"/>
    <w:rsid w:val="000E4034"/>
    <w:rsid w:val="000E5C8D"/>
    <w:rsid w:val="000E7BD7"/>
    <w:rsid w:val="000F0108"/>
    <w:rsid w:val="000F1D71"/>
    <w:rsid w:val="000F298B"/>
    <w:rsid w:val="000F2C6C"/>
    <w:rsid w:val="000F4B11"/>
    <w:rsid w:val="000F527E"/>
    <w:rsid w:val="000F546B"/>
    <w:rsid w:val="00101569"/>
    <w:rsid w:val="001015BE"/>
    <w:rsid w:val="0010707B"/>
    <w:rsid w:val="001102ED"/>
    <w:rsid w:val="001105BC"/>
    <w:rsid w:val="001121CC"/>
    <w:rsid w:val="00112E88"/>
    <w:rsid w:val="001151CA"/>
    <w:rsid w:val="0011596D"/>
    <w:rsid w:val="00117E8F"/>
    <w:rsid w:val="00120E49"/>
    <w:rsid w:val="00120FD7"/>
    <w:rsid w:val="001216BB"/>
    <w:rsid w:val="00121EEB"/>
    <w:rsid w:val="00124FE7"/>
    <w:rsid w:val="001253F8"/>
    <w:rsid w:val="00125FE9"/>
    <w:rsid w:val="00127167"/>
    <w:rsid w:val="001340CA"/>
    <w:rsid w:val="001357B0"/>
    <w:rsid w:val="00136403"/>
    <w:rsid w:val="00136F26"/>
    <w:rsid w:val="0014134A"/>
    <w:rsid w:val="00141353"/>
    <w:rsid w:val="0014142C"/>
    <w:rsid w:val="001416EC"/>
    <w:rsid w:val="00143C07"/>
    <w:rsid w:val="0015013E"/>
    <w:rsid w:val="00151B7F"/>
    <w:rsid w:val="0015276D"/>
    <w:rsid w:val="0015372B"/>
    <w:rsid w:val="001548C5"/>
    <w:rsid w:val="001564F4"/>
    <w:rsid w:val="00160C77"/>
    <w:rsid w:val="001614DA"/>
    <w:rsid w:val="00165448"/>
    <w:rsid w:val="00171B70"/>
    <w:rsid w:val="00172359"/>
    <w:rsid w:val="001724B3"/>
    <w:rsid w:val="00172964"/>
    <w:rsid w:val="0018370E"/>
    <w:rsid w:val="00183943"/>
    <w:rsid w:val="001869B6"/>
    <w:rsid w:val="00187CC5"/>
    <w:rsid w:val="00195684"/>
    <w:rsid w:val="001957CC"/>
    <w:rsid w:val="00196227"/>
    <w:rsid w:val="001972C0"/>
    <w:rsid w:val="001A2B41"/>
    <w:rsid w:val="001A32D7"/>
    <w:rsid w:val="001A3EDC"/>
    <w:rsid w:val="001B3EDC"/>
    <w:rsid w:val="001B540F"/>
    <w:rsid w:val="001B57B1"/>
    <w:rsid w:val="001B5814"/>
    <w:rsid w:val="001B70F0"/>
    <w:rsid w:val="001B7C7E"/>
    <w:rsid w:val="001B7F89"/>
    <w:rsid w:val="001C10D9"/>
    <w:rsid w:val="001C245B"/>
    <w:rsid w:val="001C2BF0"/>
    <w:rsid w:val="001C3266"/>
    <w:rsid w:val="001D0AD4"/>
    <w:rsid w:val="001D32EF"/>
    <w:rsid w:val="001D41BF"/>
    <w:rsid w:val="001D4489"/>
    <w:rsid w:val="001D5D89"/>
    <w:rsid w:val="001D5DC7"/>
    <w:rsid w:val="001D61C3"/>
    <w:rsid w:val="001E5199"/>
    <w:rsid w:val="001E73AE"/>
    <w:rsid w:val="001E747A"/>
    <w:rsid w:val="001F055B"/>
    <w:rsid w:val="001F0784"/>
    <w:rsid w:val="001F122C"/>
    <w:rsid w:val="001F467F"/>
    <w:rsid w:val="001F4752"/>
    <w:rsid w:val="002018D1"/>
    <w:rsid w:val="0020310A"/>
    <w:rsid w:val="00203B19"/>
    <w:rsid w:val="002053EE"/>
    <w:rsid w:val="002056BF"/>
    <w:rsid w:val="00207732"/>
    <w:rsid w:val="00210D18"/>
    <w:rsid w:val="00215FFA"/>
    <w:rsid w:val="0021652E"/>
    <w:rsid w:val="002167A0"/>
    <w:rsid w:val="002169BC"/>
    <w:rsid w:val="00216ECD"/>
    <w:rsid w:val="00217564"/>
    <w:rsid w:val="0021774E"/>
    <w:rsid w:val="00220317"/>
    <w:rsid w:val="00220396"/>
    <w:rsid w:val="002218FC"/>
    <w:rsid w:val="00222147"/>
    <w:rsid w:val="00222CC6"/>
    <w:rsid w:val="002245FF"/>
    <w:rsid w:val="00224BF1"/>
    <w:rsid w:val="002269D8"/>
    <w:rsid w:val="00226E84"/>
    <w:rsid w:val="00227B02"/>
    <w:rsid w:val="00227E5C"/>
    <w:rsid w:val="00227EC0"/>
    <w:rsid w:val="00230BA7"/>
    <w:rsid w:val="0023252A"/>
    <w:rsid w:val="00233E65"/>
    <w:rsid w:val="00235502"/>
    <w:rsid w:val="0024032D"/>
    <w:rsid w:val="00243B3D"/>
    <w:rsid w:val="00244119"/>
    <w:rsid w:val="00246BFA"/>
    <w:rsid w:val="00246E9B"/>
    <w:rsid w:val="00253E1E"/>
    <w:rsid w:val="00254D7D"/>
    <w:rsid w:val="002574D2"/>
    <w:rsid w:val="00257971"/>
    <w:rsid w:val="00260781"/>
    <w:rsid w:val="002621EE"/>
    <w:rsid w:val="00263BC8"/>
    <w:rsid w:val="00264BCA"/>
    <w:rsid w:val="00265F70"/>
    <w:rsid w:val="002664E3"/>
    <w:rsid w:val="002706DA"/>
    <w:rsid w:val="00271ABF"/>
    <w:rsid w:val="002723A7"/>
    <w:rsid w:val="0028267E"/>
    <w:rsid w:val="00285031"/>
    <w:rsid w:val="00285EDB"/>
    <w:rsid w:val="00287543"/>
    <w:rsid w:val="00287C4B"/>
    <w:rsid w:val="0029028B"/>
    <w:rsid w:val="00290920"/>
    <w:rsid w:val="0029106A"/>
    <w:rsid w:val="00291A2E"/>
    <w:rsid w:val="00292835"/>
    <w:rsid w:val="002934EA"/>
    <w:rsid w:val="00293971"/>
    <w:rsid w:val="00294AD7"/>
    <w:rsid w:val="002957FD"/>
    <w:rsid w:val="002A1386"/>
    <w:rsid w:val="002A17D0"/>
    <w:rsid w:val="002A3679"/>
    <w:rsid w:val="002A4F30"/>
    <w:rsid w:val="002A574C"/>
    <w:rsid w:val="002A7603"/>
    <w:rsid w:val="002A7EBE"/>
    <w:rsid w:val="002B332C"/>
    <w:rsid w:val="002B4157"/>
    <w:rsid w:val="002B44D2"/>
    <w:rsid w:val="002B6743"/>
    <w:rsid w:val="002C4D47"/>
    <w:rsid w:val="002C547D"/>
    <w:rsid w:val="002C6439"/>
    <w:rsid w:val="002C6957"/>
    <w:rsid w:val="002D15EC"/>
    <w:rsid w:val="002D1DC7"/>
    <w:rsid w:val="002D24CD"/>
    <w:rsid w:val="002D33CA"/>
    <w:rsid w:val="002D5FF5"/>
    <w:rsid w:val="002D67F6"/>
    <w:rsid w:val="002E0C48"/>
    <w:rsid w:val="002E5F5F"/>
    <w:rsid w:val="002E697D"/>
    <w:rsid w:val="002F1666"/>
    <w:rsid w:val="002F1A14"/>
    <w:rsid w:val="002F2170"/>
    <w:rsid w:val="002F22D6"/>
    <w:rsid w:val="002F256B"/>
    <w:rsid w:val="002F2E5D"/>
    <w:rsid w:val="002F4288"/>
    <w:rsid w:val="002F4C03"/>
    <w:rsid w:val="002F4DC4"/>
    <w:rsid w:val="002F4FAA"/>
    <w:rsid w:val="002F76F5"/>
    <w:rsid w:val="00300530"/>
    <w:rsid w:val="00302306"/>
    <w:rsid w:val="00302A0E"/>
    <w:rsid w:val="00305989"/>
    <w:rsid w:val="00307C23"/>
    <w:rsid w:val="00310173"/>
    <w:rsid w:val="003140DA"/>
    <w:rsid w:val="00314688"/>
    <w:rsid w:val="00316058"/>
    <w:rsid w:val="00316901"/>
    <w:rsid w:val="0031762E"/>
    <w:rsid w:val="003201D3"/>
    <w:rsid w:val="0032286A"/>
    <w:rsid w:val="00322BA0"/>
    <w:rsid w:val="00322F0F"/>
    <w:rsid w:val="00326415"/>
    <w:rsid w:val="00330B25"/>
    <w:rsid w:val="00330DD0"/>
    <w:rsid w:val="00332547"/>
    <w:rsid w:val="00332796"/>
    <w:rsid w:val="003360EE"/>
    <w:rsid w:val="003366A4"/>
    <w:rsid w:val="00337A29"/>
    <w:rsid w:val="00340A67"/>
    <w:rsid w:val="003418C0"/>
    <w:rsid w:val="0034191D"/>
    <w:rsid w:val="00342648"/>
    <w:rsid w:val="00356ABD"/>
    <w:rsid w:val="00356CC8"/>
    <w:rsid w:val="00361569"/>
    <w:rsid w:val="00363565"/>
    <w:rsid w:val="003671C7"/>
    <w:rsid w:val="00372AD1"/>
    <w:rsid w:val="00372E87"/>
    <w:rsid w:val="003739F7"/>
    <w:rsid w:val="00380D18"/>
    <w:rsid w:val="003827CE"/>
    <w:rsid w:val="00383FDF"/>
    <w:rsid w:val="00385538"/>
    <w:rsid w:val="00385BC0"/>
    <w:rsid w:val="00385DA4"/>
    <w:rsid w:val="0038698B"/>
    <w:rsid w:val="0038771A"/>
    <w:rsid w:val="00387FBE"/>
    <w:rsid w:val="003936EB"/>
    <w:rsid w:val="00393F00"/>
    <w:rsid w:val="003A312C"/>
    <w:rsid w:val="003A6448"/>
    <w:rsid w:val="003B04F7"/>
    <w:rsid w:val="003B0834"/>
    <w:rsid w:val="003B163C"/>
    <w:rsid w:val="003B718D"/>
    <w:rsid w:val="003C125F"/>
    <w:rsid w:val="003C1799"/>
    <w:rsid w:val="003C38C0"/>
    <w:rsid w:val="003C4710"/>
    <w:rsid w:val="003C6AC9"/>
    <w:rsid w:val="003C7BB6"/>
    <w:rsid w:val="003D0FD3"/>
    <w:rsid w:val="003D32C4"/>
    <w:rsid w:val="003D3BE8"/>
    <w:rsid w:val="003D45DC"/>
    <w:rsid w:val="003E274A"/>
    <w:rsid w:val="003E3985"/>
    <w:rsid w:val="003E56CE"/>
    <w:rsid w:val="003F3406"/>
    <w:rsid w:val="003F4DCB"/>
    <w:rsid w:val="003F529B"/>
    <w:rsid w:val="003F6D18"/>
    <w:rsid w:val="004005AD"/>
    <w:rsid w:val="004014A3"/>
    <w:rsid w:val="004015A6"/>
    <w:rsid w:val="004073AD"/>
    <w:rsid w:val="0041431C"/>
    <w:rsid w:val="004147A5"/>
    <w:rsid w:val="00420646"/>
    <w:rsid w:val="004209A5"/>
    <w:rsid w:val="00420F67"/>
    <w:rsid w:val="00425381"/>
    <w:rsid w:val="004263AB"/>
    <w:rsid w:val="0042735A"/>
    <w:rsid w:val="0043059B"/>
    <w:rsid w:val="00431AE3"/>
    <w:rsid w:val="00433FE2"/>
    <w:rsid w:val="0044394A"/>
    <w:rsid w:val="00443D22"/>
    <w:rsid w:val="004447CB"/>
    <w:rsid w:val="00445574"/>
    <w:rsid w:val="00445709"/>
    <w:rsid w:val="004464AC"/>
    <w:rsid w:val="00447376"/>
    <w:rsid w:val="004479C0"/>
    <w:rsid w:val="0045126B"/>
    <w:rsid w:val="004567F5"/>
    <w:rsid w:val="004669D4"/>
    <w:rsid w:val="00472D92"/>
    <w:rsid w:val="00477246"/>
    <w:rsid w:val="00481DA2"/>
    <w:rsid w:val="00481E21"/>
    <w:rsid w:val="004826B4"/>
    <w:rsid w:val="00486283"/>
    <w:rsid w:val="004923C7"/>
    <w:rsid w:val="00495E17"/>
    <w:rsid w:val="00497E2A"/>
    <w:rsid w:val="004A07D5"/>
    <w:rsid w:val="004A28B2"/>
    <w:rsid w:val="004A2E36"/>
    <w:rsid w:val="004A4397"/>
    <w:rsid w:val="004A5297"/>
    <w:rsid w:val="004A5A1F"/>
    <w:rsid w:val="004A6532"/>
    <w:rsid w:val="004A6BE1"/>
    <w:rsid w:val="004B3DDF"/>
    <w:rsid w:val="004B423E"/>
    <w:rsid w:val="004B49DA"/>
    <w:rsid w:val="004B7BB3"/>
    <w:rsid w:val="004C02EC"/>
    <w:rsid w:val="004C0C34"/>
    <w:rsid w:val="004C1334"/>
    <w:rsid w:val="004C1451"/>
    <w:rsid w:val="004C24EB"/>
    <w:rsid w:val="004C2C7E"/>
    <w:rsid w:val="004C465C"/>
    <w:rsid w:val="004C5DE5"/>
    <w:rsid w:val="004C6A78"/>
    <w:rsid w:val="004D45E3"/>
    <w:rsid w:val="004D564B"/>
    <w:rsid w:val="004D5FF1"/>
    <w:rsid w:val="004D6F57"/>
    <w:rsid w:val="004E2CA3"/>
    <w:rsid w:val="004E4D4E"/>
    <w:rsid w:val="004E7402"/>
    <w:rsid w:val="004E7C5F"/>
    <w:rsid w:val="004F7726"/>
    <w:rsid w:val="00500E9F"/>
    <w:rsid w:val="00502A72"/>
    <w:rsid w:val="00505116"/>
    <w:rsid w:val="0051177C"/>
    <w:rsid w:val="005121C9"/>
    <w:rsid w:val="00512E6E"/>
    <w:rsid w:val="00514BA4"/>
    <w:rsid w:val="00515286"/>
    <w:rsid w:val="005215FE"/>
    <w:rsid w:val="00524060"/>
    <w:rsid w:val="00524F18"/>
    <w:rsid w:val="005265C3"/>
    <w:rsid w:val="00527819"/>
    <w:rsid w:val="005279F8"/>
    <w:rsid w:val="005315F8"/>
    <w:rsid w:val="00531C20"/>
    <w:rsid w:val="00534A2F"/>
    <w:rsid w:val="00535384"/>
    <w:rsid w:val="00535C23"/>
    <w:rsid w:val="00536081"/>
    <w:rsid w:val="00536EFA"/>
    <w:rsid w:val="0053718E"/>
    <w:rsid w:val="005379A8"/>
    <w:rsid w:val="005401D4"/>
    <w:rsid w:val="00540C90"/>
    <w:rsid w:val="005423D0"/>
    <w:rsid w:val="0054276D"/>
    <w:rsid w:val="00542949"/>
    <w:rsid w:val="00542FB5"/>
    <w:rsid w:val="00543474"/>
    <w:rsid w:val="00543CF9"/>
    <w:rsid w:val="00544388"/>
    <w:rsid w:val="00544C95"/>
    <w:rsid w:val="005452B3"/>
    <w:rsid w:val="00545A70"/>
    <w:rsid w:val="00551172"/>
    <w:rsid w:val="00553D8A"/>
    <w:rsid w:val="00554E7A"/>
    <w:rsid w:val="00554EB6"/>
    <w:rsid w:val="00556F6E"/>
    <w:rsid w:val="00557C8E"/>
    <w:rsid w:val="00557F83"/>
    <w:rsid w:val="00561A5C"/>
    <w:rsid w:val="005648CE"/>
    <w:rsid w:val="0057279E"/>
    <w:rsid w:val="00573A33"/>
    <w:rsid w:val="005765F2"/>
    <w:rsid w:val="00576F03"/>
    <w:rsid w:val="00580AAC"/>
    <w:rsid w:val="00582B74"/>
    <w:rsid w:val="00582E38"/>
    <w:rsid w:val="00585094"/>
    <w:rsid w:val="005872AA"/>
    <w:rsid w:val="00587338"/>
    <w:rsid w:val="005921F5"/>
    <w:rsid w:val="005933E6"/>
    <w:rsid w:val="00595C5C"/>
    <w:rsid w:val="00597ED1"/>
    <w:rsid w:val="00597F84"/>
    <w:rsid w:val="005A0192"/>
    <w:rsid w:val="005A1C5A"/>
    <w:rsid w:val="005A43D6"/>
    <w:rsid w:val="005A4B19"/>
    <w:rsid w:val="005A52C5"/>
    <w:rsid w:val="005A5913"/>
    <w:rsid w:val="005A61F8"/>
    <w:rsid w:val="005A737A"/>
    <w:rsid w:val="005A767E"/>
    <w:rsid w:val="005A7AE0"/>
    <w:rsid w:val="005B18DB"/>
    <w:rsid w:val="005B2E9E"/>
    <w:rsid w:val="005B4FF8"/>
    <w:rsid w:val="005B64B5"/>
    <w:rsid w:val="005C131B"/>
    <w:rsid w:val="005C315B"/>
    <w:rsid w:val="005C3A37"/>
    <w:rsid w:val="005C6F16"/>
    <w:rsid w:val="005D1C35"/>
    <w:rsid w:val="005D1E3D"/>
    <w:rsid w:val="005D39BA"/>
    <w:rsid w:val="005D5FA8"/>
    <w:rsid w:val="005E0AB3"/>
    <w:rsid w:val="005E31CA"/>
    <w:rsid w:val="005E53B9"/>
    <w:rsid w:val="005F01A3"/>
    <w:rsid w:val="005F0C11"/>
    <w:rsid w:val="005F0C9E"/>
    <w:rsid w:val="005F4F99"/>
    <w:rsid w:val="005F7131"/>
    <w:rsid w:val="005F7DB6"/>
    <w:rsid w:val="00600497"/>
    <w:rsid w:val="00602888"/>
    <w:rsid w:val="0060293A"/>
    <w:rsid w:val="00604398"/>
    <w:rsid w:val="00606E13"/>
    <w:rsid w:val="0060756B"/>
    <w:rsid w:val="006104A7"/>
    <w:rsid w:val="00611AA0"/>
    <w:rsid w:val="0061204B"/>
    <w:rsid w:val="00612E18"/>
    <w:rsid w:val="0061586E"/>
    <w:rsid w:val="00617E8D"/>
    <w:rsid w:val="0062143A"/>
    <w:rsid w:val="006225DE"/>
    <w:rsid w:val="00622F8C"/>
    <w:rsid w:val="00623F25"/>
    <w:rsid w:val="006242E7"/>
    <w:rsid w:val="00624934"/>
    <w:rsid w:val="00624D72"/>
    <w:rsid w:val="006265E5"/>
    <w:rsid w:val="00627499"/>
    <w:rsid w:val="006347DE"/>
    <w:rsid w:val="00634A75"/>
    <w:rsid w:val="006351AA"/>
    <w:rsid w:val="006363A1"/>
    <w:rsid w:val="00636938"/>
    <w:rsid w:val="00637ABE"/>
    <w:rsid w:val="00637E12"/>
    <w:rsid w:val="006405F2"/>
    <w:rsid w:val="00641AFB"/>
    <w:rsid w:val="0064552F"/>
    <w:rsid w:val="00650C83"/>
    <w:rsid w:val="00651842"/>
    <w:rsid w:val="00651CB4"/>
    <w:rsid w:val="006530D8"/>
    <w:rsid w:val="00657644"/>
    <w:rsid w:val="00663B43"/>
    <w:rsid w:val="00663F1B"/>
    <w:rsid w:val="00667344"/>
    <w:rsid w:val="006717D3"/>
    <w:rsid w:val="00675A7F"/>
    <w:rsid w:val="00677B7D"/>
    <w:rsid w:val="0068426C"/>
    <w:rsid w:val="00684BA0"/>
    <w:rsid w:val="00691BC0"/>
    <w:rsid w:val="00693B21"/>
    <w:rsid w:val="00693E29"/>
    <w:rsid w:val="00693E74"/>
    <w:rsid w:val="00694095"/>
    <w:rsid w:val="00694B41"/>
    <w:rsid w:val="006961AC"/>
    <w:rsid w:val="006974B4"/>
    <w:rsid w:val="006A0990"/>
    <w:rsid w:val="006A1BEE"/>
    <w:rsid w:val="006A2B5E"/>
    <w:rsid w:val="006A6751"/>
    <w:rsid w:val="006B041C"/>
    <w:rsid w:val="006B3929"/>
    <w:rsid w:val="006B42FA"/>
    <w:rsid w:val="006B525B"/>
    <w:rsid w:val="006B594B"/>
    <w:rsid w:val="006B5FC3"/>
    <w:rsid w:val="006B6E20"/>
    <w:rsid w:val="006C03EC"/>
    <w:rsid w:val="006C1B3C"/>
    <w:rsid w:val="006C47A5"/>
    <w:rsid w:val="006C6683"/>
    <w:rsid w:val="006C688D"/>
    <w:rsid w:val="006C69B3"/>
    <w:rsid w:val="006D119C"/>
    <w:rsid w:val="006D3516"/>
    <w:rsid w:val="006D64F1"/>
    <w:rsid w:val="006E01B0"/>
    <w:rsid w:val="006E1CC7"/>
    <w:rsid w:val="006E2373"/>
    <w:rsid w:val="006E2537"/>
    <w:rsid w:val="006E4427"/>
    <w:rsid w:val="006E611E"/>
    <w:rsid w:val="006F0B63"/>
    <w:rsid w:val="006F13E3"/>
    <w:rsid w:val="006F28E8"/>
    <w:rsid w:val="006F5D8C"/>
    <w:rsid w:val="00700BDC"/>
    <w:rsid w:val="00700E94"/>
    <w:rsid w:val="00701AC7"/>
    <w:rsid w:val="00705134"/>
    <w:rsid w:val="007063C6"/>
    <w:rsid w:val="00710EFB"/>
    <w:rsid w:val="007119A2"/>
    <w:rsid w:val="00711F90"/>
    <w:rsid w:val="0071483C"/>
    <w:rsid w:val="0071633E"/>
    <w:rsid w:val="0071658A"/>
    <w:rsid w:val="00722CC5"/>
    <w:rsid w:val="00722CDC"/>
    <w:rsid w:val="007270E4"/>
    <w:rsid w:val="00727927"/>
    <w:rsid w:val="00733E7F"/>
    <w:rsid w:val="00736BD1"/>
    <w:rsid w:val="00741B8A"/>
    <w:rsid w:val="00743B19"/>
    <w:rsid w:val="007444CD"/>
    <w:rsid w:val="00747CD7"/>
    <w:rsid w:val="00752C30"/>
    <w:rsid w:val="00754D06"/>
    <w:rsid w:val="00760165"/>
    <w:rsid w:val="007614EB"/>
    <w:rsid w:val="00763150"/>
    <w:rsid w:val="00764BE4"/>
    <w:rsid w:val="0076664B"/>
    <w:rsid w:val="007710DB"/>
    <w:rsid w:val="007737BA"/>
    <w:rsid w:val="00776506"/>
    <w:rsid w:val="00781F19"/>
    <w:rsid w:val="0078266B"/>
    <w:rsid w:val="00786115"/>
    <w:rsid w:val="0078616B"/>
    <w:rsid w:val="00787BE2"/>
    <w:rsid w:val="00792939"/>
    <w:rsid w:val="007931CB"/>
    <w:rsid w:val="0079653D"/>
    <w:rsid w:val="007A105D"/>
    <w:rsid w:val="007A35A0"/>
    <w:rsid w:val="007A481A"/>
    <w:rsid w:val="007A52E1"/>
    <w:rsid w:val="007B0664"/>
    <w:rsid w:val="007B3CA8"/>
    <w:rsid w:val="007B484D"/>
    <w:rsid w:val="007B55D5"/>
    <w:rsid w:val="007C55A6"/>
    <w:rsid w:val="007C5FF4"/>
    <w:rsid w:val="007C6260"/>
    <w:rsid w:val="007D178F"/>
    <w:rsid w:val="007D250B"/>
    <w:rsid w:val="007D32FC"/>
    <w:rsid w:val="007D6C04"/>
    <w:rsid w:val="007E05EF"/>
    <w:rsid w:val="007E0D58"/>
    <w:rsid w:val="007E4A7C"/>
    <w:rsid w:val="007E5E1A"/>
    <w:rsid w:val="007E6D7A"/>
    <w:rsid w:val="007F2349"/>
    <w:rsid w:val="007F60F8"/>
    <w:rsid w:val="00800CF6"/>
    <w:rsid w:val="008012A2"/>
    <w:rsid w:val="00801C09"/>
    <w:rsid w:val="00801F08"/>
    <w:rsid w:val="00806103"/>
    <w:rsid w:val="00812165"/>
    <w:rsid w:val="00812700"/>
    <w:rsid w:val="00814F5A"/>
    <w:rsid w:val="0081544B"/>
    <w:rsid w:val="008200BB"/>
    <w:rsid w:val="0082245D"/>
    <w:rsid w:val="00822AA5"/>
    <w:rsid w:val="008242E1"/>
    <w:rsid w:val="008248BB"/>
    <w:rsid w:val="008274D7"/>
    <w:rsid w:val="00832391"/>
    <w:rsid w:val="00832BC1"/>
    <w:rsid w:val="008351F7"/>
    <w:rsid w:val="008366ED"/>
    <w:rsid w:val="0084044F"/>
    <w:rsid w:val="00840667"/>
    <w:rsid w:val="00840A06"/>
    <w:rsid w:val="00843934"/>
    <w:rsid w:val="00850BBF"/>
    <w:rsid w:val="00855092"/>
    <w:rsid w:val="00855C81"/>
    <w:rsid w:val="00856C38"/>
    <w:rsid w:val="008607A6"/>
    <w:rsid w:val="008607CA"/>
    <w:rsid w:val="00861496"/>
    <w:rsid w:val="00863825"/>
    <w:rsid w:val="008644FE"/>
    <w:rsid w:val="0086505D"/>
    <w:rsid w:val="008653F0"/>
    <w:rsid w:val="00865FE3"/>
    <w:rsid w:val="00866274"/>
    <w:rsid w:val="00866F27"/>
    <w:rsid w:val="00867833"/>
    <w:rsid w:val="00870E4C"/>
    <w:rsid w:val="008724F7"/>
    <w:rsid w:val="00874E7F"/>
    <w:rsid w:val="008764F9"/>
    <w:rsid w:val="00880683"/>
    <w:rsid w:val="008828EB"/>
    <w:rsid w:val="008832EB"/>
    <w:rsid w:val="00884808"/>
    <w:rsid w:val="00891D8E"/>
    <w:rsid w:val="00891E7A"/>
    <w:rsid w:val="0089226C"/>
    <w:rsid w:val="00893BCA"/>
    <w:rsid w:val="0089735F"/>
    <w:rsid w:val="00897AEC"/>
    <w:rsid w:val="008A61CF"/>
    <w:rsid w:val="008A75A3"/>
    <w:rsid w:val="008A7D5B"/>
    <w:rsid w:val="008B0234"/>
    <w:rsid w:val="008B16C8"/>
    <w:rsid w:val="008B1B9B"/>
    <w:rsid w:val="008B7653"/>
    <w:rsid w:val="008C185B"/>
    <w:rsid w:val="008C192D"/>
    <w:rsid w:val="008C2229"/>
    <w:rsid w:val="008C3CCA"/>
    <w:rsid w:val="008C3E79"/>
    <w:rsid w:val="008C7FB9"/>
    <w:rsid w:val="008D0604"/>
    <w:rsid w:val="008D1E2B"/>
    <w:rsid w:val="008D3772"/>
    <w:rsid w:val="008D43C6"/>
    <w:rsid w:val="008D5139"/>
    <w:rsid w:val="008D5F6C"/>
    <w:rsid w:val="008D6107"/>
    <w:rsid w:val="008D72D1"/>
    <w:rsid w:val="008D7D1F"/>
    <w:rsid w:val="008E0885"/>
    <w:rsid w:val="008E1204"/>
    <w:rsid w:val="008E21F5"/>
    <w:rsid w:val="008E2DA4"/>
    <w:rsid w:val="008E418D"/>
    <w:rsid w:val="008E4AF9"/>
    <w:rsid w:val="008E5500"/>
    <w:rsid w:val="008E563A"/>
    <w:rsid w:val="008E5E4B"/>
    <w:rsid w:val="008E6CC1"/>
    <w:rsid w:val="008E7BBD"/>
    <w:rsid w:val="008F16AE"/>
    <w:rsid w:val="008F1AE9"/>
    <w:rsid w:val="008F222C"/>
    <w:rsid w:val="008F3333"/>
    <w:rsid w:val="008F45B6"/>
    <w:rsid w:val="008F4F45"/>
    <w:rsid w:val="008F7AB5"/>
    <w:rsid w:val="00900D26"/>
    <w:rsid w:val="0090593E"/>
    <w:rsid w:val="0091128F"/>
    <w:rsid w:val="0091342B"/>
    <w:rsid w:val="00917979"/>
    <w:rsid w:val="00920FB1"/>
    <w:rsid w:val="0092216C"/>
    <w:rsid w:val="00926EFF"/>
    <w:rsid w:val="00931D42"/>
    <w:rsid w:val="009406A3"/>
    <w:rsid w:val="00943BA0"/>
    <w:rsid w:val="0094517E"/>
    <w:rsid w:val="00946443"/>
    <w:rsid w:val="00947BFD"/>
    <w:rsid w:val="00947D98"/>
    <w:rsid w:val="00954149"/>
    <w:rsid w:val="009608A2"/>
    <w:rsid w:val="0096210E"/>
    <w:rsid w:val="009623A0"/>
    <w:rsid w:val="00962A53"/>
    <w:rsid w:val="00963CE0"/>
    <w:rsid w:val="0096481D"/>
    <w:rsid w:val="00964985"/>
    <w:rsid w:val="00967021"/>
    <w:rsid w:val="00967039"/>
    <w:rsid w:val="00970263"/>
    <w:rsid w:val="00970DE1"/>
    <w:rsid w:val="00971031"/>
    <w:rsid w:val="0097147B"/>
    <w:rsid w:val="009722D4"/>
    <w:rsid w:val="00972387"/>
    <w:rsid w:val="0097366C"/>
    <w:rsid w:val="009743F3"/>
    <w:rsid w:val="009763C8"/>
    <w:rsid w:val="00977158"/>
    <w:rsid w:val="009805B6"/>
    <w:rsid w:val="00986562"/>
    <w:rsid w:val="009867F8"/>
    <w:rsid w:val="00990017"/>
    <w:rsid w:val="0099042F"/>
    <w:rsid w:val="00990862"/>
    <w:rsid w:val="00994238"/>
    <w:rsid w:val="0099457C"/>
    <w:rsid w:val="00994D4D"/>
    <w:rsid w:val="00994EDB"/>
    <w:rsid w:val="009973DA"/>
    <w:rsid w:val="009A0EC2"/>
    <w:rsid w:val="009A299F"/>
    <w:rsid w:val="009A2F5A"/>
    <w:rsid w:val="009A3B14"/>
    <w:rsid w:val="009A3F29"/>
    <w:rsid w:val="009A469F"/>
    <w:rsid w:val="009A7107"/>
    <w:rsid w:val="009A72F4"/>
    <w:rsid w:val="009B2396"/>
    <w:rsid w:val="009B2F4B"/>
    <w:rsid w:val="009B51E7"/>
    <w:rsid w:val="009C650D"/>
    <w:rsid w:val="009C65AF"/>
    <w:rsid w:val="009C69E8"/>
    <w:rsid w:val="009D013A"/>
    <w:rsid w:val="009D07CE"/>
    <w:rsid w:val="009D284D"/>
    <w:rsid w:val="009D2C89"/>
    <w:rsid w:val="009D56FC"/>
    <w:rsid w:val="009D5B98"/>
    <w:rsid w:val="009E18B5"/>
    <w:rsid w:val="009E25C7"/>
    <w:rsid w:val="009E26B8"/>
    <w:rsid w:val="009E2C34"/>
    <w:rsid w:val="009E5230"/>
    <w:rsid w:val="009E6AEC"/>
    <w:rsid w:val="009F22DB"/>
    <w:rsid w:val="009F52D7"/>
    <w:rsid w:val="009F73FC"/>
    <w:rsid w:val="009F7637"/>
    <w:rsid w:val="00A01E54"/>
    <w:rsid w:val="00A02ADE"/>
    <w:rsid w:val="00A02EFC"/>
    <w:rsid w:val="00A035CB"/>
    <w:rsid w:val="00A04369"/>
    <w:rsid w:val="00A06095"/>
    <w:rsid w:val="00A116B6"/>
    <w:rsid w:val="00A117B1"/>
    <w:rsid w:val="00A127CF"/>
    <w:rsid w:val="00A14C81"/>
    <w:rsid w:val="00A16B97"/>
    <w:rsid w:val="00A20158"/>
    <w:rsid w:val="00A208D2"/>
    <w:rsid w:val="00A227F0"/>
    <w:rsid w:val="00A234D9"/>
    <w:rsid w:val="00A259CA"/>
    <w:rsid w:val="00A26D07"/>
    <w:rsid w:val="00A26D1E"/>
    <w:rsid w:val="00A27F32"/>
    <w:rsid w:val="00A31DC0"/>
    <w:rsid w:val="00A32B40"/>
    <w:rsid w:val="00A32EE8"/>
    <w:rsid w:val="00A360D3"/>
    <w:rsid w:val="00A4091C"/>
    <w:rsid w:val="00A41249"/>
    <w:rsid w:val="00A42628"/>
    <w:rsid w:val="00A427BA"/>
    <w:rsid w:val="00A42C34"/>
    <w:rsid w:val="00A42C5C"/>
    <w:rsid w:val="00A43604"/>
    <w:rsid w:val="00A443E0"/>
    <w:rsid w:val="00A445E6"/>
    <w:rsid w:val="00A51B24"/>
    <w:rsid w:val="00A539DF"/>
    <w:rsid w:val="00A54398"/>
    <w:rsid w:val="00A57604"/>
    <w:rsid w:val="00A57C1F"/>
    <w:rsid w:val="00A61554"/>
    <w:rsid w:val="00A61AA0"/>
    <w:rsid w:val="00A6505E"/>
    <w:rsid w:val="00A70CEA"/>
    <w:rsid w:val="00A72F9C"/>
    <w:rsid w:val="00A735AA"/>
    <w:rsid w:val="00A73660"/>
    <w:rsid w:val="00A73A52"/>
    <w:rsid w:val="00A73F4D"/>
    <w:rsid w:val="00A75826"/>
    <w:rsid w:val="00A76D3E"/>
    <w:rsid w:val="00A80AD9"/>
    <w:rsid w:val="00A81C89"/>
    <w:rsid w:val="00A82A45"/>
    <w:rsid w:val="00A85922"/>
    <w:rsid w:val="00A860E0"/>
    <w:rsid w:val="00A904C6"/>
    <w:rsid w:val="00A909ED"/>
    <w:rsid w:val="00A91B52"/>
    <w:rsid w:val="00A94006"/>
    <w:rsid w:val="00A9568F"/>
    <w:rsid w:val="00A9672A"/>
    <w:rsid w:val="00A97B20"/>
    <w:rsid w:val="00AA305C"/>
    <w:rsid w:val="00AA54B0"/>
    <w:rsid w:val="00AA777E"/>
    <w:rsid w:val="00AB03E8"/>
    <w:rsid w:val="00AB166A"/>
    <w:rsid w:val="00AB769B"/>
    <w:rsid w:val="00AC11BF"/>
    <w:rsid w:val="00AC16AC"/>
    <w:rsid w:val="00AC2B8E"/>
    <w:rsid w:val="00AC3800"/>
    <w:rsid w:val="00AC3A39"/>
    <w:rsid w:val="00AC48DE"/>
    <w:rsid w:val="00AC6ACD"/>
    <w:rsid w:val="00AC6EC7"/>
    <w:rsid w:val="00AC7CE7"/>
    <w:rsid w:val="00AD2FAF"/>
    <w:rsid w:val="00AD472E"/>
    <w:rsid w:val="00AD4F1A"/>
    <w:rsid w:val="00AD5A8C"/>
    <w:rsid w:val="00AF2B6D"/>
    <w:rsid w:val="00AF6A88"/>
    <w:rsid w:val="00B00550"/>
    <w:rsid w:val="00B005CD"/>
    <w:rsid w:val="00B0080A"/>
    <w:rsid w:val="00B01837"/>
    <w:rsid w:val="00B02104"/>
    <w:rsid w:val="00B04E7E"/>
    <w:rsid w:val="00B06A5F"/>
    <w:rsid w:val="00B122AD"/>
    <w:rsid w:val="00B131B1"/>
    <w:rsid w:val="00B14AD9"/>
    <w:rsid w:val="00B1527A"/>
    <w:rsid w:val="00B15757"/>
    <w:rsid w:val="00B15B02"/>
    <w:rsid w:val="00B1695F"/>
    <w:rsid w:val="00B20273"/>
    <w:rsid w:val="00B20406"/>
    <w:rsid w:val="00B21B09"/>
    <w:rsid w:val="00B22519"/>
    <w:rsid w:val="00B22652"/>
    <w:rsid w:val="00B26590"/>
    <w:rsid w:val="00B34C46"/>
    <w:rsid w:val="00B34E02"/>
    <w:rsid w:val="00B35E86"/>
    <w:rsid w:val="00B36D6C"/>
    <w:rsid w:val="00B377EF"/>
    <w:rsid w:val="00B41AEC"/>
    <w:rsid w:val="00B43BEE"/>
    <w:rsid w:val="00B44038"/>
    <w:rsid w:val="00B458EF"/>
    <w:rsid w:val="00B4667B"/>
    <w:rsid w:val="00B46B9C"/>
    <w:rsid w:val="00B47A4B"/>
    <w:rsid w:val="00B509AC"/>
    <w:rsid w:val="00B50D06"/>
    <w:rsid w:val="00B510DA"/>
    <w:rsid w:val="00B520C4"/>
    <w:rsid w:val="00B54613"/>
    <w:rsid w:val="00B54FB1"/>
    <w:rsid w:val="00B63713"/>
    <w:rsid w:val="00B67AEF"/>
    <w:rsid w:val="00B71303"/>
    <w:rsid w:val="00B747C7"/>
    <w:rsid w:val="00B74835"/>
    <w:rsid w:val="00B75046"/>
    <w:rsid w:val="00B76A8B"/>
    <w:rsid w:val="00B77C0F"/>
    <w:rsid w:val="00B848F8"/>
    <w:rsid w:val="00B8516C"/>
    <w:rsid w:val="00B85682"/>
    <w:rsid w:val="00B9022F"/>
    <w:rsid w:val="00B907A2"/>
    <w:rsid w:val="00B939A3"/>
    <w:rsid w:val="00B95B7F"/>
    <w:rsid w:val="00B95BEE"/>
    <w:rsid w:val="00B96D45"/>
    <w:rsid w:val="00BA0E87"/>
    <w:rsid w:val="00BA106B"/>
    <w:rsid w:val="00BA432C"/>
    <w:rsid w:val="00BB1CAA"/>
    <w:rsid w:val="00BB287A"/>
    <w:rsid w:val="00BB43E2"/>
    <w:rsid w:val="00BB7514"/>
    <w:rsid w:val="00BC24D2"/>
    <w:rsid w:val="00BC2875"/>
    <w:rsid w:val="00BC2877"/>
    <w:rsid w:val="00BC31DB"/>
    <w:rsid w:val="00BC39D3"/>
    <w:rsid w:val="00BC5D28"/>
    <w:rsid w:val="00BC5FE9"/>
    <w:rsid w:val="00BC61F1"/>
    <w:rsid w:val="00BD5E23"/>
    <w:rsid w:val="00BD7C87"/>
    <w:rsid w:val="00BE5C26"/>
    <w:rsid w:val="00BF48A0"/>
    <w:rsid w:val="00BF7C49"/>
    <w:rsid w:val="00C009E1"/>
    <w:rsid w:val="00C00B3F"/>
    <w:rsid w:val="00C02B59"/>
    <w:rsid w:val="00C054A3"/>
    <w:rsid w:val="00C07669"/>
    <w:rsid w:val="00C10CC1"/>
    <w:rsid w:val="00C112CA"/>
    <w:rsid w:val="00C11A55"/>
    <w:rsid w:val="00C129AF"/>
    <w:rsid w:val="00C12DC1"/>
    <w:rsid w:val="00C13B62"/>
    <w:rsid w:val="00C15469"/>
    <w:rsid w:val="00C207AE"/>
    <w:rsid w:val="00C210FF"/>
    <w:rsid w:val="00C243B1"/>
    <w:rsid w:val="00C24E17"/>
    <w:rsid w:val="00C26B27"/>
    <w:rsid w:val="00C27714"/>
    <w:rsid w:val="00C30747"/>
    <w:rsid w:val="00C33EC9"/>
    <w:rsid w:val="00C3560A"/>
    <w:rsid w:val="00C417B2"/>
    <w:rsid w:val="00C43DB3"/>
    <w:rsid w:val="00C44345"/>
    <w:rsid w:val="00C44B11"/>
    <w:rsid w:val="00C44EC1"/>
    <w:rsid w:val="00C474F2"/>
    <w:rsid w:val="00C506D0"/>
    <w:rsid w:val="00C50FD1"/>
    <w:rsid w:val="00C56AAE"/>
    <w:rsid w:val="00C57AA6"/>
    <w:rsid w:val="00C64155"/>
    <w:rsid w:val="00C6558E"/>
    <w:rsid w:val="00C66273"/>
    <w:rsid w:val="00C66727"/>
    <w:rsid w:val="00C7070E"/>
    <w:rsid w:val="00C73466"/>
    <w:rsid w:val="00C75840"/>
    <w:rsid w:val="00C80186"/>
    <w:rsid w:val="00C807E5"/>
    <w:rsid w:val="00C807FF"/>
    <w:rsid w:val="00C81078"/>
    <w:rsid w:val="00C810E4"/>
    <w:rsid w:val="00C8285E"/>
    <w:rsid w:val="00C84B50"/>
    <w:rsid w:val="00C851DA"/>
    <w:rsid w:val="00C85253"/>
    <w:rsid w:val="00C915CA"/>
    <w:rsid w:val="00C93B86"/>
    <w:rsid w:val="00C9450E"/>
    <w:rsid w:val="00C9782F"/>
    <w:rsid w:val="00CA0DC7"/>
    <w:rsid w:val="00CA1623"/>
    <w:rsid w:val="00CA468A"/>
    <w:rsid w:val="00CA6475"/>
    <w:rsid w:val="00CA662E"/>
    <w:rsid w:val="00CA6A8D"/>
    <w:rsid w:val="00CA7558"/>
    <w:rsid w:val="00CB2574"/>
    <w:rsid w:val="00CB25B5"/>
    <w:rsid w:val="00CB4EBA"/>
    <w:rsid w:val="00CB7FCB"/>
    <w:rsid w:val="00CC1AA3"/>
    <w:rsid w:val="00CC241C"/>
    <w:rsid w:val="00CC3DCB"/>
    <w:rsid w:val="00CC7784"/>
    <w:rsid w:val="00CD1663"/>
    <w:rsid w:val="00CD1C7B"/>
    <w:rsid w:val="00CD3BBA"/>
    <w:rsid w:val="00CD6DF1"/>
    <w:rsid w:val="00CD6EDF"/>
    <w:rsid w:val="00CD715C"/>
    <w:rsid w:val="00CD7F7A"/>
    <w:rsid w:val="00CE0A9F"/>
    <w:rsid w:val="00CE2244"/>
    <w:rsid w:val="00CE3F6F"/>
    <w:rsid w:val="00CE3FC0"/>
    <w:rsid w:val="00CE5A62"/>
    <w:rsid w:val="00CE5E3F"/>
    <w:rsid w:val="00CE6EBA"/>
    <w:rsid w:val="00CE7F74"/>
    <w:rsid w:val="00CF0135"/>
    <w:rsid w:val="00CF582C"/>
    <w:rsid w:val="00CF5EE8"/>
    <w:rsid w:val="00CF6BBD"/>
    <w:rsid w:val="00CF6FE1"/>
    <w:rsid w:val="00D02A1F"/>
    <w:rsid w:val="00D032C8"/>
    <w:rsid w:val="00D05D2C"/>
    <w:rsid w:val="00D0623A"/>
    <w:rsid w:val="00D07D1B"/>
    <w:rsid w:val="00D10919"/>
    <w:rsid w:val="00D14D29"/>
    <w:rsid w:val="00D2074C"/>
    <w:rsid w:val="00D22BC1"/>
    <w:rsid w:val="00D24A44"/>
    <w:rsid w:val="00D25EAA"/>
    <w:rsid w:val="00D26F3B"/>
    <w:rsid w:val="00D2772C"/>
    <w:rsid w:val="00D3297A"/>
    <w:rsid w:val="00D34916"/>
    <w:rsid w:val="00D362FF"/>
    <w:rsid w:val="00D469EF"/>
    <w:rsid w:val="00D46A35"/>
    <w:rsid w:val="00D47118"/>
    <w:rsid w:val="00D5088A"/>
    <w:rsid w:val="00D52E54"/>
    <w:rsid w:val="00D53570"/>
    <w:rsid w:val="00D564BC"/>
    <w:rsid w:val="00D56A82"/>
    <w:rsid w:val="00D60CA4"/>
    <w:rsid w:val="00D62551"/>
    <w:rsid w:val="00D628F9"/>
    <w:rsid w:val="00D6325E"/>
    <w:rsid w:val="00D64ACB"/>
    <w:rsid w:val="00D67D7B"/>
    <w:rsid w:val="00D818C3"/>
    <w:rsid w:val="00D852AF"/>
    <w:rsid w:val="00D85785"/>
    <w:rsid w:val="00D85A51"/>
    <w:rsid w:val="00D85D29"/>
    <w:rsid w:val="00D86C59"/>
    <w:rsid w:val="00D8722E"/>
    <w:rsid w:val="00D90444"/>
    <w:rsid w:val="00D91B81"/>
    <w:rsid w:val="00D93AB3"/>
    <w:rsid w:val="00D9465C"/>
    <w:rsid w:val="00D94EEA"/>
    <w:rsid w:val="00D95F3F"/>
    <w:rsid w:val="00D96316"/>
    <w:rsid w:val="00D97B33"/>
    <w:rsid w:val="00DA0846"/>
    <w:rsid w:val="00DA0ED3"/>
    <w:rsid w:val="00DA116C"/>
    <w:rsid w:val="00DA410F"/>
    <w:rsid w:val="00DA723A"/>
    <w:rsid w:val="00DB0D39"/>
    <w:rsid w:val="00DB28DD"/>
    <w:rsid w:val="00DB2BA2"/>
    <w:rsid w:val="00DB3942"/>
    <w:rsid w:val="00DB5DD6"/>
    <w:rsid w:val="00DB5FA1"/>
    <w:rsid w:val="00DB6D95"/>
    <w:rsid w:val="00DB71D6"/>
    <w:rsid w:val="00DB7883"/>
    <w:rsid w:val="00DC117D"/>
    <w:rsid w:val="00DC1EAF"/>
    <w:rsid w:val="00DC2251"/>
    <w:rsid w:val="00DC4D3F"/>
    <w:rsid w:val="00DC6931"/>
    <w:rsid w:val="00DD0728"/>
    <w:rsid w:val="00DD1AB2"/>
    <w:rsid w:val="00DD3084"/>
    <w:rsid w:val="00DD3D5B"/>
    <w:rsid w:val="00DD6383"/>
    <w:rsid w:val="00DD7001"/>
    <w:rsid w:val="00DD7798"/>
    <w:rsid w:val="00DE047E"/>
    <w:rsid w:val="00DE157C"/>
    <w:rsid w:val="00DE3C7D"/>
    <w:rsid w:val="00DE664B"/>
    <w:rsid w:val="00DF0C7F"/>
    <w:rsid w:val="00DF25F1"/>
    <w:rsid w:val="00E013D3"/>
    <w:rsid w:val="00E0186F"/>
    <w:rsid w:val="00E053A3"/>
    <w:rsid w:val="00E06682"/>
    <w:rsid w:val="00E07527"/>
    <w:rsid w:val="00E12F5F"/>
    <w:rsid w:val="00E1318C"/>
    <w:rsid w:val="00E144F9"/>
    <w:rsid w:val="00E14EF3"/>
    <w:rsid w:val="00E154E6"/>
    <w:rsid w:val="00E16B95"/>
    <w:rsid w:val="00E16D01"/>
    <w:rsid w:val="00E23C15"/>
    <w:rsid w:val="00E24C64"/>
    <w:rsid w:val="00E24DD2"/>
    <w:rsid w:val="00E26478"/>
    <w:rsid w:val="00E3004B"/>
    <w:rsid w:val="00E3035D"/>
    <w:rsid w:val="00E32542"/>
    <w:rsid w:val="00E36591"/>
    <w:rsid w:val="00E442CF"/>
    <w:rsid w:val="00E4490A"/>
    <w:rsid w:val="00E4791D"/>
    <w:rsid w:val="00E509C1"/>
    <w:rsid w:val="00E5346D"/>
    <w:rsid w:val="00E54C3B"/>
    <w:rsid w:val="00E636E9"/>
    <w:rsid w:val="00E645F8"/>
    <w:rsid w:val="00E6544F"/>
    <w:rsid w:val="00E673FA"/>
    <w:rsid w:val="00E73BCF"/>
    <w:rsid w:val="00E73E9D"/>
    <w:rsid w:val="00E746EE"/>
    <w:rsid w:val="00E7471A"/>
    <w:rsid w:val="00E809EF"/>
    <w:rsid w:val="00E80D9F"/>
    <w:rsid w:val="00E80FDF"/>
    <w:rsid w:val="00E8185F"/>
    <w:rsid w:val="00E82001"/>
    <w:rsid w:val="00E849C7"/>
    <w:rsid w:val="00E85D09"/>
    <w:rsid w:val="00E874CA"/>
    <w:rsid w:val="00E90973"/>
    <w:rsid w:val="00E9137D"/>
    <w:rsid w:val="00E9146A"/>
    <w:rsid w:val="00E91673"/>
    <w:rsid w:val="00E920FA"/>
    <w:rsid w:val="00E92471"/>
    <w:rsid w:val="00E92E05"/>
    <w:rsid w:val="00E95F56"/>
    <w:rsid w:val="00E97A5F"/>
    <w:rsid w:val="00EA129E"/>
    <w:rsid w:val="00EA1F3D"/>
    <w:rsid w:val="00EA2B92"/>
    <w:rsid w:val="00EA4E97"/>
    <w:rsid w:val="00EA5E44"/>
    <w:rsid w:val="00EA68C9"/>
    <w:rsid w:val="00EB253A"/>
    <w:rsid w:val="00EB35D3"/>
    <w:rsid w:val="00EB5344"/>
    <w:rsid w:val="00EB53C6"/>
    <w:rsid w:val="00EB68AE"/>
    <w:rsid w:val="00EB69EF"/>
    <w:rsid w:val="00EB707E"/>
    <w:rsid w:val="00EB7904"/>
    <w:rsid w:val="00EB7F93"/>
    <w:rsid w:val="00EC144C"/>
    <w:rsid w:val="00EC1771"/>
    <w:rsid w:val="00EC34C6"/>
    <w:rsid w:val="00EC3A08"/>
    <w:rsid w:val="00ED0425"/>
    <w:rsid w:val="00ED209E"/>
    <w:rsid w:val="00ED3FCF"/>
    <w:rsid w:val="00ED4147"/>
    <w:rsid w:val="00ED43E8"/>
    <w:rsid w:val="00ED541C"/>
    <w:rsid w:val="00ED646B"/>
    <w:rsid w:val="00ED7809"/>
    <w:rsid w:val="00EE3FFF"/>
    <w:rsid w:val="00EE47D9"/>
    <w:rsid w:val="00EE67B2"/>
    <w:rsid w:val="00EF17F4"/>
    <w:rsid w:val="00EF40F6"/>
    <w:rsid w:val="00EF5195"/>
    <w:rsid w:val="00EF7104"/>
    <w:rsid w:val="00F051E4"/>
    <w:rsid w:val="00F07069"/>
    <w:rsid w:val="00F13662"/>
    <w:rsid w:val="00F16425"/>
    <w:rsid w:val="00F16C61"/>
    <w:rsid w:val="00F17F8F"/>
    <w:rsid w:val="00F2026F"/>
    <w:rsid w:val="00F208D7"/>
    <w:rsid w:val="00F21712"/>
    <w:rsid w:val="00F239B0"/>
    <w:rsid w:val="00F24082"/>
    <w:rsid w:val="00F2467B"/>
    <w:rsid w:val="00F275D0"/>
    <w:rsid w:val="00F31B02"/>
    <w:rsid w:val="00F31E37"/>
    <w:rsid w:val="00F32F93"/>
    <w:rsid w:val="00F342F7"/>
    <w:rsid w:val="00F35A00"/>
    <w:rsid w:val="00F35EFD"/>
    <w:rsid w:val="00F416C8"/>
    <w:rsid w:val="00F4268F"/>
    <w:rsid w:val="00F44898"/>
    <w:rsid w:val="00F456D6"/>
    <w:rsid w:val="00F45A52"/>
    <w:rsid w:val="00F53978"/>
    <w:rsid w:val="00F60E42"/>
    <w:rsid w:val="00F64611"/>
    <w:rsid w:val="00F65596"/>
    <w:rsid w:val="00F67DDC"/>
    <w:rsid w:val="00F725A6"/>
    <w:rsid w:val="00F72951"/>
    <w:rsid w:val="00F74999"/>
    <w:rsid w:val="00F7509E"/>
    <w:rsid w:val="00F810B2"/>
    <w:rsid w:val="00F8264B"/>
    <w:rsid w:val="00F84129"/>
    <w:rsid w:val="00F87AD1"/>
    <w:rsid w:val="00F91DA7"/>
    <w:rsid w:val="00F926EF"/>
    <w:rsid w:val="00F93C27"/>
    <w:rsid w:val="00F9641B"/>
    <w:rsid w:val="00F9714D"/>
    <w:rsid w:val="00FA0366"/>
    <w:rsid w:val="00FA0A7A"/>
    <w:rsid w:val="00FA118E"/>
    <w:rsid w:val="00FA2A3D"/>
    <w:rsid w:val="00FA57FC"/>
    <w:rsid w:val="00FA773A"/>
    <w:rsid w:val="00FA7866"/>
    <w:rsid w:val="00FB213D"/>
    <w:rsid w:val="00FB22F8"/>
    <w:rsid w:val="00FB3030"/>
    <w:rsid w:val="00FB356C"/>
    <w:rsid w:val="00FB379F"/>
    <w:rsid w:val="00FB41DE"/>
    <w:rsid w:val="00FB60D5"/>
    <w:rsid w:val="00FB6CA8"/>
    <w:rsid w:val="00FC4FD2"/>
    <w:rsid w:val="00FC57A5"/>
    <w:rsid w:val="00FC6586"/>
    <w:rsid w:val="00FC6EB5"/>
    <w:rsid w:val="00FD095D"/>
    <w:rsid w:val="00FD0EC0"/>
    <w:rsid w:val="00FD363C"/>
    <w:rsid w:val="00FD5341"/>
    <w:rsid w:val="00FD5C6F"/>
    <w:rsid w:val="00FE0280"/>
    <w:rsid w:val="00FE0542"/>
    <w:rsid w:val="00FE079E"/>
    <w:rsid w:val="00FE152F"/>
    <w:rsid w:val="00FE2C9A"/>
    <w:rsid w:val="00FE40E2"/>
    <w:rsid w:val="00FE5907"/>
    <w:rsid w:val="00FE6793"/>
    <w:rsid w:val="00FE6B2A"/>
    <w:rsid w:val="00FF0353"/>
    <w:rsid w:val="00FF2075"/>
    <w:rsid w:val="00FF4C50"/>
    <w:rsid w:val="00FF54CC"/>
    <w:rsid w:val="00FF62D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DAD634"/>
  <w15:docId w15:val="{1AA19A6A-9BCE-4766-A221-37429155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16C"/>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B8516C"/>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8516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8516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8516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8516C"/>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8516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8516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8516C"/>
    <w:pPr>
      <w:ind w:left="993"/>
      <w:outlineLvl w:val="7"/>
    </w:pPr>
    <w:rPr>
      <w:color w:val="321547"/>
      <w:szCs w:val="22"/>
      <w:u w:val="dotDotDash"/>
    </w:rPr>
  </w:style>
  <w:style w:type="paragraph" w:styleId="Ttulo9">
    <w:name w:val="heading 9"/>
    <w:basedOn w:val="Ttulo8"/>
    <w:next w:val="Normal"/>
    <w:link w:val="Ttulo9Car"/>
    <w:uiPriority w:val="9"/>
    <w:unhideWhenUsed/>
    <w:qFormat/>
    <w:rsid w:val="00B8516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8516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8516C"/>
  </w:style>
  <w:style w:type="paragraph" w:styleId="Encabezado">
    <w:name w:val="header"/>
    <w:basedOn w:val="Normal"/>
    <w:link w:val="EncabezadoCar"/>
    <w:uiPriority w:val="99"/>
    <w:unhideWhenUsed/>
    <w:rsid w:val="00B8516C"/>
    <w:pPr>
      <w:tabs>
        <w:tab w:val="center" w:pos="4252"/>
        <w:tab w:val="right" w:pos="8504"/>
      </w:tabs>
    </w:pPr>
  </w:style>
  <w:style w:type="character" w:customStyle="1" w:styleId="HeaderChar">
    <w:name w:val="Header Char"/>
    <w:basedOn w:val="Fuentedeprrafopredeter"/>
    <w:uiPriority w:val="99"/>
    <w:rsid w:val="00B8516C"/>
    <w:rPr>
      <w:rFonts w:ascii="Garamond" w:hAnsi="Garamond"/>
      <w:lang w:val="es-ES"/>
    </w:rPr>
  </w:style>
  <w:style w:type="character" w:customStyle="1" w:styleId="FooterChar">
    <w:name w:val="Footer Char"/>
    <w:basedOn w:val="Fuentedeprrafopredeter"/>
    <w:uiPriority w:val="99"/>
    <w:rsid w:val="00B8516C"/>
    <w:rPr>
      <w:rFonts w:ascii="Garamond" w:hAnsi="Garamond"/>
      <w:lang w:val="es-ES"/>
    </w:rPr>
  </w:style>
  <w:style w:type="table" w:styleId="Tablaconcuadrcula">
    <w:name w:val="Table Grid"/>
    <w:basedOn w:val="Tablanormal"/>
    <w:uiPriority w:val="39"/>
    <w:rsid w:val="00B8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8516C"/>
    <w:rPr>
      <w:color w:val="808080"/>
    </w:rPr>
  </w:style>
  <w:style w:type="paragraph" w:styleId="Ttulo">
    <w:name w:val="Title"/>
    <w:basedOn w:val="Normal"/>
    <w:next w:val="Normal"/>
    <w:link w:val="TtuloCar"/>
    <w:uiPriority w:val="10"/>
    <w:qFormat/>
    <w:rsid w:val="00B8516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B8516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8516C"/>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8516C"/>
    <w:pPr>
      <w:numPr>
        <w:ilvl w:val="1"/>
        <w:numId w:val="1"/>
      </w:numPr>
      <w:spacing w:after="100"/>
      <w:ind w:left="1049" w:hanging="198"/>
      <w:contextualSpacing/>
    </w:pPr>
  </w:style>
  <w:style w:type="character" w:customStyle="1" w:styleId="Heading2Char">
    <w:name w:val="Heading 2 Char"/>
    <w:basedOn w:val="Fuentedeprrafopredeter"/>
    <w:uiPriority w:val="9"/>
    <w:rsid w:val="00B8516C"/>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8516C"/>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B8516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8516C"/>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B8516C"/>
    <w:rPr>
      <w:color w:val="0563C1" w:themeColor="hyperlink"/>
      <w:u w:val="single"/>
    </w:rPr>
  </w:style>
  <w:style w:type="character" w:customStyle="1" w:styleId="Heading3Char">
    <w:name w:val="Heading 3 Char"/>
    <w:basedOn w:val="Fuentedeprrafopredeter"/>
    <w:uiPriority w:val="9"/>
    <w:rsid w:val="00B8516C"/>
    <w:rPr>
      <w:rFonts w:ascii="Garamond" w:hAnsi="Garamond"/>
      <w:i/>
      <w:iCs/>
      <w:color w:val="5F2987"/>
      <w:u w:val="single"/>
      <w:lang w:val="es-ES"/>
    </w:rPr>
  </w:style>
  <w:style w:type="paragraph" w:styleId="TDC3">
    <w:name w:val="toc 3"/>
    <w:basedOn w:val="Normal"/>
    <w:next w:val="FinTDC"/>
    <w:autoRedefine/>
    <w:uiPriority w:val="39"/>
    <w:unhideWhenUsed/>
    <w:rsid w:val="00B8516C"/>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8516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8516C"/>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8516C"/>
    <w:rPr>
      <w:color w:val="7F7F7F" w:themeColor="text1" w:themeTint="80"/>
      <w:sz w:val="16"/>
    </w:rPr>
  </w:style>
  <w:style w:type="character" w:customStyle="1" w:styleId="NocantarChar">
    <w:name w:val="No cantar Char"/>
    <w:basedOn w:val="Fuentedeprrafopredeter"/>
    <w:link w:val="Nocantar"/>
    <w:rsid w:val="00B8516C"/>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B8516C"/>
    <w:pPr>
      <w:numPr>
        <w:numId w:val="0"/>
      </w:numPr>
      <w:ind w:firstLine="142"/>
    </w:pPr>
  </w:style>
  <w:style w:type="character" w:customStyle="1" w:styleId="IntroduccinyconclusinChar">
    <w:name w:val="Introducción y conclusión Char"/>
    <w:basedOn w:val="Ttulo1Car"/>
    <w:link w:val="Introduccinyconclusin"/>
    <w:rsid w:val="00B8516C"/>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B8516C"/>
    <w:pPr>
      <w:numPr>
        <w:numId w:val="3"/>
      </w:numPr>
    </w:pPr>
  </w:style>
  <w:style w:type="paragraph" w:customStyle="1" w:styleId="Nivel1">
    <w:name w:val="Nivel 1"/>
    <w:basedOn w:val="Normal"/>
    <w:qFormat/>
    <w:rsid w:val="00B8516C"/>
    <w:pPr>
      <w:numPr>
        <w:numId w:val="1"/>
      </w:numPr>
      <w:spacing w:before="100" w:after="100"/>
      <w:ind w:left="623" w:hanging="198"/>
    </w:pPr>
  </w:style>
  <w:style w:type="paragraph" w:customStyle="1" w:styleId="Nivel3">
    <w:name w:val="Nivel 3"/>
    <w:basedOn w:val="Nivel2"/>
    <w:link w:val="Nivel3Car"/>
    <w:qFormat/>
    <w:rsid w:val="00B8516C"/>
    <w:pPr>
      <w:numPr>
        <w:ilvl w:val="2"/>
      </w:numPr>
      <w:spacing w:after="0"/>
      <w:ind w:left="1474" w:hanging="198"/>
    </w:pPr>
  </w:style>
  <w:style w:type="paragraph" w:customStyle="1" w:styleId="Letra">
    <w:name w:val="Letra"/>
    <w:basedOn w:val="Nivel1"/>
    <w:qFormat/>
    <w:rsid w:val="00B8516C"/>
    <w:pPr>
      <w:numPr>
        <w:numId w:val="4"/>
      </w:numPr>
      <w:spacing w:before="0" w:after="40"/>
      <w:ind w:left="936" w:hanging="227"/>
    </w:pPr>
  </w:style>
  <w:style w:type="paragraph" w:customStyle="1" w:styleId="Nmero">
    <w:name w:val="Número"/>
    <w:basedOn w:val="Normal"/>
    <w:qFormat/>
    <w:rsid w:val="00B8516C"/>
    <w:pPr>
      <w:numPr>
        <w:numId w:val="5"/>
      </w:numPr>
      <w:spacing w:after="40"/>
      <w:ind w:left="936" w:hanging="227"/>
    </w:pPr>
  </w:style>
  <w:style w:type="paragraph" w:styleId="Textodeglobo">
    <w:name w:val="Balloon Text"/>
    <w:basedOn w:val="Normal"/>
    <w:link w:val="TextodegloboCar"/>
    <w:uiPriority w:val="99"/>
    <w:semiHidden/>
    <w:unhideWhenUsed/>
    <w:rsid w:val="00B8516C"/>
    <w:rPr>
      <w:rFonts w:ascii="Segoe UI" w:hAnsi="Segoe UI" w:cs="Segoe UI"/>
      <w:sz w:val="18"/>
      <w:szCs w:val="18"/>
    </w:rPr>
  </w:style>
  <w:style w:type="character" w:customStyle="1" w:styleId="BalloonTextChar">
    <w:name w:val="Balloon Text Char"/>
    <w:basedOn w:val="Fuentedeprrafopredeter"/>
    <w:uiPriority w:val="99"/>
    <w:semiHidden/>
    <w:rsid w:val="00B8516C"/>
    <w:rPr>
      <w:rFonts w:ascii="Segoe UI" w:hAnsi="Segoe UI" w:cs="Segoe UI"/>
      <w:sz w:val="18"/>
      <w:szCs w:val="18"/>
      <w:lang w:val="es-ES"/>
    </w:rPr>
  </w:style>
  <w:style w:type="paragraph" w:customStyle="1" w:styleId="Notaalopositor">
    <w:name w:val="Nota al opositor"/>
    <w:basedOn w:val="Normal"/>
    <w:link w:val="NotaalopositorChar"/>
    <w:qFormat/>
    <w:rsid w:val="00B8516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8516C"/>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B8516C"/>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B8516C"/>
    <w:rPr>
      <w:rFonts w:ascii="Garamond" w:hAnsi="Garamond"/>
      <w:sz w:val="16"/>
      <w:szCs w:val="20"/>
      <w:lang w:val="es-ES"/>
    </w:rPr>
  </w:style>
  <w:style w:type="character" w:styleId="Refdenotaalpie">
    <w:name w:val="footnote reference"/>
    <w:basedOn w:val="Fuentedeprrafopredeter"/>
    <w:uiPriority w:val="99"/>
    <w:unhideWhenUsed/>
    <w:rsid w:val="00B8516C"/>
    <w:rPr>
      <w:vertAlign w:val="superscript"/>
    </w:rPr>
  </w:style>
  <w:style w:type="character" w:customStyle="1" w:styleId="Heading6Char">
    <w:name w:val="Heading 6 Char"/>
    <w:basedOn w:val="Fuentedeprrafopredeter"/>
    <w:uiPriority w:val="9"/>
    <w:semiHidden/>
    <w:rsid w:val="00B8516C"/>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8516C"/>
    <w:pPr>
      <w:numPr>
        <w:ilvl w:val="1"/>
      </w:numPr>
    </w:pPr>
    <w:rPr>
      <w:rFonts w:eastAsiaTheme="minorEastAsia"/>
      <w:smallCaps/>
      <w:color w:val="5A5A5A" w:themeColor="text1" w:themeTint="A5"/>
    </w:rPr>
  </w:style>
  <w:style w:type="character" w:customStyle="1" w:styleId="SubtitleChar">
    <w:name w:val="Subtitle Char"/>
    <w:basedOn w:val="Fuentedeprrafopredeter"/>
    <w:uiPriority w:val="11"/>
    <w:rsid w:val="00B8516C"/>
    <w:rPr>
      <w:rFonts w:ascii="Garamond" w:eastAsiaTheme="minorEastAsia" w:hAnsi="Garamond"/>
      <w:smallCaps/>
      <w:color w:val="5A5A5A" w:themeColor="text1" w:themeTint="A5"/>
      <w:lang w:val="es-ES"/>
    </w:rPr>
  </w:style>
  <w:style w:type="paragraph" w:customStyle="1" w:styleId="Nivel1SM">
    <w:name w:val="Nivel 1 SM"/>
    <w:basedOn w:val="Nivel1"/>
    <w:qFormat/>
    <w:rsid w:val="00B8516C"/>
    <w:pPr>
      <w:ind w:left="0"/>
    </w:pPr>
  </w:style>
  <w:style w:type="paragraph" w:customStyle="1" w:styleId="Nivel2SM">
    <w:name w:val="Nivel 2 SM"/>
    <w:basedOn w:val="Nivel2"/>
    <w:qFormat/>
    <w:rsid w:val="00B8516C"/>
    <w:pPr>
      <w:ind w:left="567"/>
    </w:pPr>
  </w:style>
  <w:style w:type="paragraph" w:customStyle="1" w:styleId="Nivel3SM">
    <w:name w:val="Nivel 3 SM"/>
    <w:basedOn w:val="Nivel3"/>
    <w:qFormat/>
    <w:rsid w:val="00B8516C"/>
    <w:pPr>
      <w:ind w:left="963"/>
    </w:pPr>
  </w:style>
  <w:style w:type="paragraph" w:styleId="Encabezadodelista">
    <w:name w:val="toa heading"/>
    <w:basedOn w:val="Normal"/>
    <w:next w:val="Normal"/>
    <w:uiPriority w:val="99"/>
    <w:semiHidden/>
    <w:unhideWhenUsed/>
    <w:rsid w:val="00B8516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8516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8516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8516C"/>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B8516C"/>
    <w:rPr>
      <w:color w:val="605E5C"/>
      <w:shd w:val="clear" w:color="auto" w:fill="E1DFDD"/>
    </w:rPr>
  </w:style>
  <w:style w:type="paragraph" w:styleId="Prrafodelista">
    <w:name w:val="List Paragraph"/>
    <w:basedOn w:val="Normal"/>
    <w:uiPriority w:val="34"/>
    <w:rsid w:val="00B8516C"/>
    <w:pPr>
      <w:ind w:left="720"/>
      <w:contextualSpacing/>
    </w:pPr>
  </w:style>
  <w:style w:type="character" w:styleId="Hipervnculovisitado">
    <w:name w:val="FollowedHyperlink"/>
    <w:basedOn w:val="Fuentedeprrafopredeter"/>
    <w:uiPriority w:val="99"/>
    <w:semiHidden/>
    <w:unhideWhenUsed/>
    <w:rsid w:val="00536081"/>
    <w:rPr>
      <w:color w:val="954F72" w:themeColor="followedHyperlink"/>
      <w:u w:val="single"/>
    </w:rPr>
  </w:style>
  <w:style w:type="character" w:customStyle="1" w:styleId="Ttulo7Car">
    <w:name w:val="Título 7 Car"/>
    <w:basedOn w:val="Fuentedeprrafopredeter"/>
    <w:link w:val="Ttulo7"/>
    <w:uiPriority w:val="9"/>
    <w:rsid w:val="00B8516C"/>
    <w:rPr>
      <w:rFonts w:ascii="Palatino Linotype" w:eastAsiaTheme="majorEastAsia" w:hAnsi="Palatino Linotype" w:cstheme="majorBidi"/>
      <w:i/>
      <w:iCs/>
      <w:color w:val="5F2987"/>
      <w:spacing w:val="-4"/>
      <w:szCs w:val="20"/>
      <w:u w:val="dash"/>
      <w:lang w:val="es-ES"/>
    </w:rPr>
  </w:style>
  <w:style w:type="character" w:customStyle="1" w:styleId="EncabezadoCar">
    <w:name w:val="Encabezado Car"/>
    <w:basedOn w:val="Fuentedeprrafopredeter"/>
    <w:link w:val="Encabezado"/>
    <w:uiPriority w:val="99"/>
    <w:rsid w:val="00B8516C"/>
    <w:rPr>
      <w:rFonts w:ascii="Palatino Linotype" w:hAnsi="Palatino Linotype"/>
      <w:lang w:val="es-ES"/>
    </w:rPr>
  </w:style>
  <w:style w:type="character" w:customStyle="1" w:styleId="TtuloCar">
    <w:name w:val="Título Car"/>
    <w:basedOn w:val="Fuentedeprrafopredeter"/>
    <w:link w:val="Ttulo"/>
    <w:uiPriority w:val="10"/>
    <w:rsid w:val="00B8516C"/>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B8516C"/>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B8516C"/>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B8516C"/>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B8516C"/>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B8516C"/>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B8516C"/>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B8516C"/>
    <w:rPr>
      <w:rFonts w:ascii="Palatino Linotype" w:hAnsi="Palatino Linotype"/>
      <w:sz w:val="16"/>
      <w:szCs w:val="20"/>
      <w:lang w:val="es-ES"/>
    </w:rPr>
  </w:style>
  <w:style w:type="character" w:customStyle="1" w:styleId="Ttulo6Car">
    <w:name w:val="Título 6 Car"/>
    <w:basedOn w:val="Fuentedeprrafopredeter"/>
    <w:link w:val="Ttulo6"/>
    <w:uiPriority w:val="9"/>
    <w:rsid w:val="00B8516C"/>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B8516C"/>
    <w:rPr>
      <w:rFonts w:ascii="Palatino Linotype" w:eastAsiaTheme="minorEastAsia" w:hAnsi="Palatino Linotype"/>
      <w:smallCaps/>
      <w:color w:val="5A5A5A" w:themeColor="text1" w:themeTint="A5"/>
      <w:lang w:val="es-ES"/>
    </w:rPr>
  </w:style>
  <w:style w:type="paragraph" w:styleId="TDC5">
    <w:name w:val="toc 5"/>
    <w:basedOn w:val="Normal"/>
    <w:next w:val="FinTDC"/>
    <w:autoRedefine/>
    <w:uiPriority w:val="39"/>
    <w:unhideWhenUsed/>
    <w:rsid w:val="00B8516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8516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8516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8516C"/>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B8516C"/>
    <w:pPr>
      <w:spacing w:line="240" w:lineRule="auto"/>
      <w:ind w:left="567" w:hanging="567"/>
    </w:pPr>
  </w:style>
  <w:style w:type="paragraph" w:customStyle="1" w:styleId="Ttuloimagen">
    <w:name w:val="Título imagen"/>
    <w:basedOn w:val="PiedeImagen"/>
    <w:next w:val="Imagen"/>
    <w:link w:val="TtuloimagenCar"/>
    <w:qFormat/>
    <w:rsid w:val="00B8516C"/>
    <w:pPr>
      <w:keepNext/>
      <w:spacing w:after="0"/>
    </w:pPr>
    <w:rPr>
      <w:i w:val="0"/>
      <w:smallCaps/>
      <w:sz w:val="20"/>
    </w:rPr>
  </w:style>
  <w:style w:type="character" w:customStyle="1" w:styleId="TtuloimagenCar">
    <w:name w:val="Título imagen Car"/>
    <w:basedOn w:val="ImagenCar"/>
    <w:link w:val="Ttuloimagen"/>
    <w:rsid w:val="00B8516C"/>
    <w:rPr>
      <w:rFonts w:ascii="Palatino Linotype" w:hAnsi="Palatino Linotype"/>
      <w:iCs w:val="0"/>
      <w:smallCaps/>
      <w:noProof/>
      <w:color w:val="3B3838" w:themeColor="background2" w:themeShade="40"/>
      <w:sz w:val="20"/>
      <w:szCs w:val="20"/>
      <w:lang w:val="es-ES"/>
    </w:rPr>
  </w:style>
  <w:style w:type="character" w:styleId="Refdecomentario">
    <w:name w:val="annotation reference"/>
    <w:basedOn w:val="Fuentedeprrafopredeter"/>
    <w:uiPriority w:val="99"/>
    <w:semiHidden/>
    <w:unhideWhenUsed/>
    <w:rsid w:val="00AC3A39"/>
    <w:rPr>
      <w:sz w:val="16"/>
      <w:szCs w:val="16"/>
    </w:rPr>
  </w:style>
  <w:style w:type="paragraph" w:styleId="Textocomentario">
    <w:name w:val="annotation text"/>
    <w:basedOn w:val="Normal"/>
    <w:link w:val="TextocomentarioCar"/>
    <w:uiPriority w:val="99"/>
    <w:unhideWhenUsed/>
    <w:rsid w:val="00AC3A39"/>
    <w:pPr>
      <w:spacing w:line="240" w:lineRule="auto"/>
    </w:pPr>
    <w:rPr>
      <w:sz w:val="20"/>
      <w:szCs w:val="20"/>
    </w:rPr>
  </w:style>
  <w:style w:type="character" w:customStyle="1" w:styleId="TextocomentarioCar">
    <w:name w:val="Texto comentario Car"/>
    <w:basedOn w:val="Fuentedeprrafopredeter"/>
    <w:link w:val="Textocomentario"/>
    <w:uiPriority w:val="99"/>
    <w:rsid w:val="00AC3A39"/>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AC3A39"/>
    <w:rPr>
      <w:b/>
      <w:bCs/>
    </w:rPr>
  </w:style>
  <w:style w:type="character" w:customStyle="1" w:styleId="AsuntodelcomentarioCar">
    <w:name w:val="Asunto del comentario Car"/>
    <w:basedOn w:val="TextocomentarioCar"/>
    <w:link w:val="Asuntodelcomentario"/>
    <w:uiPriority w:val="99"/>
    <w:semiHidden/>
    <w:rsid w:val="00AC3A39"/>
    <w:rPr>
      <w:rFonts w:ascii="PalatinoLinotype-Roman" w:hAnsi="PalatinoLinotype-Roman"/>
      <w:b/>
      <w:bCs/>
      <w:sz w:val="20"/>
      <w:szCs w:val="20"/>
      <w:lang w:val="es-ES"/>
    </w:rPr>
  </w:style>
  <w:style w:type="paragraph" w:styleId="TDC6">
    <w:name w:val="toc 6"/>
    <w:basedOn w:val="TDC5"/>
    <w:next w:val="FinTDC"/>
    <w:autoRedefine/>
    <w:uiPriority w:val="39"/>
    <w:unhideWhenUsed/>
    <w:rsid w:val="00B8516C"/>
    <w:pPr>
      <w:ind w:left="1100"/>
    </w:pPr>
  </w:style>
  <w:style w:type="paragraph" w:styleId="Textoindependiente">
    <w:name w:val="Body Text"/>
    <w:basedOn w:val="Normal"/>
    <w:link w:val="TextoindependienteCar"/>
    <w:uiPriority w:val="99"/>
    <w:unhideWhenUsed/>
    <w:rsid w:val="004669D4"/>
  </w:style>
  <w:style w:type="character" w:customStyle="1" w:styleId="TextoindependienteCar">
    <w:name w:val="Texto independiente Car"/>
    <w:basedOn w:val="Fuentedeprrafopredeter"/>
    <w:link w:val="Textoindependiente"/>
    <w:uiPriority w:val="99"/>
    <w:rsid w:val="004669D4"/>
    <w:rPr>
      <w:rFonts w:ascii="PalatinoLinotype-Roman" w:hAnsi="PalatinoLinotype-Roman"/>
      <w:lang w:val="es-ES"/>
    </w:rPr>
  </w:style>
  <w:style w:type="paragraph" w:styleId="Sangradetextonormal">
    <w:name w:val="Body Text Indent"/>
    <w:basedOn w:val="Normal"/>
    <w:link w:val="SangradetextonormalCar"/>
    <w:uiPriority w:val="99"/>
    <w:unhideWhenUsed/>
    <w:rsid w:val="004669D4"/>
    <w:pPr>
      <w:ind w:left="283"/>
    </w:pPr>
  </w:style>
  <w:style w:type="character" w:customStyle="1" w:styleId="SangradetextonormalCar">
    <w:name w:val="Sangría de texto normal Car"/>
    <w:basedOn w:val="Fuentedeprrafopredeter"/>
    <w:link w:val="Sangradetextonormal"/>
    <w:uiPriority w:val="99"/>
    <w:rsid w:val="004669D4"/>
    <w:rPr>
      <w:rFonts w:ascii="PalatinoLinotype-Roman" w:hAnsi="PalatinoLinotype-Roman"/>
      <w:lang w:val="es-ES"/>
    </w:rPr>
  </w:style>
  <w:style w:type="paragraph" w:styleId="Textoindependienteprimerasangra2">
    <w:name w:val="Body Text First Indent 2"/>
    <w:basedOn w:val="Sangradetextonormal"/>
    <w:link w:val="Textoindependienteprimerasangra2Car"/>
    <w:uiPriority w:val="99"/>
    <w:unhideWhenUsed/>
    <w:rsid w:val="004669D4"/>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669D4"/>
    <w:rPr>
      <w:rFonts w:ascii="PalatinoLinotype-Roman" w:hAnsi="PalatinoLinotype-Roman"/>
      <w:lang w:val="es-ES"/>
    </w:rPr>
  </w:style>
  <w:style w:type="paragraph" w:styleId="Sinespaciado">
    <w:name w:val="No Spacing"/>
    <w:link w:val="SinespaciadoCar"/>
    <w:uiPriority w:val="1"/>
    <w:qFormat/>
    <w:rsid w:val="00B8516C"/>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B8516C"/>
    <w:rPr>
      <w:rFonts w:eastAsiaTheme="minorEastAsia"/>
      <w:lang w:val="es-ES" w:eastAsia="es-ES"/>
    </w:rPr>
  </w:style>
  <w:style w:type="paragraph" w:customStyle="1" w:styleId="Nmeroromano">
    <w:name w:val="Número romano"/>
    <w:basedOn w:val="Prrafodelista"/>
    <w:qFormat/>
    <w:rsid w:val="00B8516C"/>
    <w:pPr>
      <w:numPr>
        <w:numId w:val="45"/>
      </w:numPr>
      <w:spacing w:after="100"/>
      <w:ind w:left="567" w:hanging="113"/>
    </w:pPr>
  </w:style>
  <w:style w:type="paragraph" w:customStyle="1" w:styleId="Saltodettulos">
    <w:name w:val="Salto de títulos"/>
    <w:basedOn w:val="Normal"/>
    <w:rsid w:val="00B8516C"/>
    <w:pPr>
      <w:spacing w:after="0" w:line="240" w:lineRule="auto"/>
    </w:pPr>
    <w:rPr>
      <w:color w:val="FFFFFF"/>
      <w:sz w:val="2"/>
    </w:rPr>
  </w:style>
  <w:style w:type="paragraph" w:styleId="TDC7">
    <w:name w:val="toc 7"/>
    <w:basedOn w:val="Normal"/>
    <w:next w:val="FinTDC"/>
    <w:autoRedefine/>
    <w:uiPriority w:val="39"/>
    <w:unhideWhenUsed/>
    <w:rsid w:val="00B8516C"/>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B8516C"/>
    <w:rPr>
      <w:rFonts w:ascii="Palatino Linotype" w:eastAsiaTheme="majorEastAsia" w:hAnsi="Palatino Linotype" w:cstheme="majorBidi"/>
      <w:i/>
      <w:iCs/>
      <w:color w:val="321547"/>
      <w:spacing w:val="-4"/>
      <w:u w:val="dotDotDash"/>
      <w:lang w:val="es-ES"/>
    </w:rPr>
  </w:style>
  <w:style w:type="paragraph" w:styleId="Descripcin">
    <w:name w:val="caption"/>
    <w:basedOn w:val="Normal"/>
    <w:next w:val="Normal"/>
    <w:uiPriority w:val="35"/>
    <w:unhideWhenUsed/>
    <w:qFormat/>
    <w:rsid w:val="00B8516C"/>
    <w:pPr>
      <w:spacing w:after="200" w:line="240" w:lineRule="auto"/>
    </w:pPr>
    <w:rPr>
      <w:i/>
      <w:iCs/>
      <w:color w:val="44546A" w:themeColor="text2"/>
      <w:sz w:val="18"/>
      <w:szCs w:val="18"/>
    </w:rPr>
  </w:style>
  <w:style w:type="character" w:customStyle="1" w:styleId="Ttulo9Car">
    <w:name w:val="Título 9 Car"/>
    <w:basedOn w:val="Fuentedeprrafopredeter"/>
    <w:link w:val="Ttulo9"/>
    <w:uiPriority w:val="9"/>
    <w:rsid w:val="00B8516C"/>
    <w:rPr>
      <w:rFonts w:ascii="Palatino Linotype" w:eastAsiaTheme="majorEastAsia" w:hAnsi="Palatino Linotype" w:cstheme="majorBidi"/>
      <w:i/>
      <w:color w:val="240F33"/>
      <w:spacing w:val="-4"/>
      <w:w w:val="99"/>
      <w:sz w:val="21"/>
      <w:szCs w:val="21"/>
      <w:u w:val="dotted"/>
      <w:lang w:val="es-ES"/>
    </w:rPr>
  </w:style>
  <w:style w:type="paragraph" w:styleId="TDC8">
    <w:name w:val="toc 8"/>
    <w:basedOn w:val="Normal"/>
    <w:next w:val="FinTDC"/>
    <w:autoRedefine/>
    <w:uiPriority w:val="39"/>
    <w:semiHidden/>
    <w:unhideWhenUsed/>
    <w:rsid w:val="00B8516C"/>
    <w:pPr>
      <w:spacing w:after="0" w:line="240" w:lineRule="auto"/>
      <w:jc w:val="left"/>
    </w:pPr>
    <w:rPr>
      <w:sz w:val="15"/>
    </w:rPr>
  </w:style>
  <w:style w:type="paragraph" w:customStyle="1" w:styleId="FinTDC">
    <w:name w:val="FinTDC"/>
    <w:basedOn w:val="Nivel1"/>
    <w:qFormat/>
    <w:rsid w:val="00B8516C"/>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B8516C"/>
    <w:pPr>
      <w:ind w:left="1760"/>
    </w:pPr>
  </w:style>
  <w:style w:type="paragraph" w:customStyle="1" w:styleId="Apartado0">
    <w:name w:val="Apartado 0"/>
    <w:basedOn w:val="Ttulo1"/>
    <w:next w:val="Normal"/>
    <w:link w:val="Apartado0Car"/>
    <w:qFormat/>
    <w:rsid w:val="00B8516C"/>
    <w:pPr>
      <w:numPr>
        <w:numId w:val="15"/>
      </w:numPr>
      <w:ind w:left="357" w:hanging="357"/>
    </w:pPr>
  </w:style>
  <w:style w:type="character" w:customStyle="1" w:styleId="Apartado0Car">
    <w:name w:val="Apartado 0 Car"/>
    <w:basedOn w:val="Ttulo1Car"/>
    <w:link w:val="Apartado0"/>
    <w:rsid w:val="00B8516C"/>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B8516C"/>
    <w:pPr>
      <w:numPr>
        <w:ilvl w:val="3"/>
      </w:numPr>
      <w:ind w:left="1899" w:hanging="198"/>
    </w:pPr>
  </w:style>
  <w:style w:type="paragraph" w:customStyle="1" w:styleId="Nivel5">
    <w:name w:val="Nivel 5"/>
    <w:basedOn w:val="Nivel4"/>
    <w:link w:val="Nivel5Car"/>
    <w:qFormat/>
    <w:rsid w:val="00B8516C"/>
    <w:pPr>
      <w:numPr>
        <w:ilvl w:val="4"/>
      </w:numPr>
      <w:ind w:left="2155" w:hanging="170"/>
    </w:pPr>
  </w:style>
  <w:style w:type="character" w:customStyle="1" w:styleId="Nivel2Car">
    <w:name w:val="Nivel 2 Car"/>
    <w:basedOn w:val="Fuentedeprrafopredeter"/>
    <w:link w:val="Nivel2"/>
    <w:rsid w:val="00B8516C"/>
    <w:rPr>
      <w:rFonts w:ascii="Palatino Linotype" w:hAnsi="Palatino Linotype"/>
      <w:lang w:val="es-ES"/>
    </w:rPr>
  </w:style>
  <w:style w:type="character" w:customStyle="1" w:styleId="Nivel3Car">
    <w:name w:val="Nivel 3 Car"/>
    <w:basedOn w:val="Nivel2Car"/>
    <w:link w:val="Nivel3"/>
    <w:rsid w:val="00B8516C"/>
    <w:rPr>
      <w:rFonts w:ascii="Palatino Linotype" w:hAnsi="Palatino Linotype"/>
      <w:lang w:val="es-ES"/>
    </w:rPr>
  </w:style>
  <w:style w:type="character" w:customStyle="1" w:styleId="Nivel4Car">
    <w:name w:val="Nivel 4 Car"/>
    <w:basedOn w:val="Nivel3Car"/>
    <w:link w:val="Nivel4"/>
    <w:rsid w:val="00B8516C"/>
    <w:rPr>
      <w:rFonts w:ascii="Palatino Linotype" w:hAnsi="Palatino Linotype"/>
      <w:lang w:val="es-ES"/>
    </w:rPr>
  </w:style>
  <w:style w:type="paragraph" w:customStyle="1" w:styleId="Nivel6">
    <w:name w:val="Nivel 6"/>
    <w:basedOn w:val="Nivel5"/>
    <w:link w:val="Nivel6Car"/>
    <w:qFormat/>
    <w:rsid w:val="00B8516C"/>
    <w:pPr>
      <w:numPr>
        <w:ilvl w:val="5"/>
      </w:numPr>
      <w:ind w:left="2438" w:hanging="227"/>
    </w:pPr>
  </w:style>
  <w:style w:type="character" w:customStyle="1" w:styleId="Nivel5Car">
    <w:name w:val="Nivel 5 Car"/>
    <w:basedOn w:val="Nivel4Car"/>
    <w:link w:val="Nivel5"/>
    <w:rsid w:val="00B8516C"/>
    <w:rPr>
      <w:rFonts w:ascii="Palatino Linotype" w:hAnsi="Palatino Linotype"/>
      <w:lang w:val="es-ES"/>
    </w:rPr>
  </w:style>
  <w:style w:type="paragraph" w:customStyle="1" w:styleId="Nivel7">
    <w:name w:val="Nivel 7"/>
    <w:basedOn w:val="Nivel5"/>
    <w:link w:val="Nivel7Car"/>
    <w:qFormat/>
    <w:rsid w:val="00B8516C"/>
    <w:pPr>
      <w:numPr>
        <w:ilvl w:val="6"/>
      </w:numPr>
      <w:ind w:left="2722" w:hanging="170"/>
    </w:pPr>
  </w:style>
  <w:style w:type="character" w:customStyle="1" w:styleId="Nivel6Car">
    <w:name w:val="Nivel 6 Car"/>
    <w:basedOn w:val="Nivel5Car"/>
    <w:link w:val="Nivel6"/>
    <w:rsid w:val="00B8516C"/>
    <w:rPr>
      <w:rFonts w:ascii="Palatino Linotype" w:hAnsi="Palatino Linotype"/>
      <w:lang w:val="es-ES"/>
    </w:rPr>
  </w:style>
  <w:style w:type="character" w:customStyle="1" w:styleId="Nivel7Car">
    <w:name w:val="Nivel 7 Car"/>
    <w:basedOn w:val="Nivel5Car"/>
    <w:link w:val="Nivel7"/>
    <w:rsid w:val="00B8516C"/>
    <w:rPr>
      <w:rFonts w:ascii="Palatino Linotype" w:hAnsi="Palatino Linotype"/>
      <w:lang w:val="es-ES"/>
    </w:rPr>
  </w:style>
  <w:style w:type="paragraph" w:customStyle="1" w:styleId="Ttulo10">
    <w:name w:val="Título 10"/>
    <w:basedOn w:val="Ttulo9"/>
    <w:link w:val="Ttulo10Car"/>
    <w:qFormat/>
    <w:rsid w:val="00B8516C"/>
    <w:pPr>
      <w:ind w:left="1276"/>
    </w:pPr>
    <w:rPr>
      <w:w w:val="97"/>
      <w:sz w:val="20"/>
    </w:rPr>
  </w:style>
  <w:style w:type="character" w:customStyle="1" w:styleId="Ttulo10Car">
    <w:name w:val="Título 10 Car"/>
    <w:basedOn w:val="Ttulo9Car"/>
    <w:link w:val="Ttulo10"/>
    <w:rsid w:val="00B8516C"/>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B8516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8516C"/>
    <w:pPr>
      <w:numPr>
        <w:ilvl w:val="7"/>
      </w:numPr>
      <w:ind w:left="3005" w:hanging="170"/>
    </w:pPr>
  </w:style>
  <w:style w:type="character" w:customStyle="1" w:styleId="Nivel8Car">
    <w:name w:val="Nivel 8 Car"/>
    <w:basedOn w:val="Nivel7Car"/>
    <w:link w:val="Nivel8"/>
    <w:rsid w:val="00B8516C"/>
    <w:rPr>
      <w:rFonts w:ascii="Palatino Linotype" w:hAnsi="Palatino Linotype"/>
      <w:lang w:val="es-ES"/>
    </w:rPr>
  </w:style>
  <w:style w:type="paragraph" w:customStyle="1" w:styleId="Advertencia">
    <w:name w:val="Advertencia"/>
    <w:basedOn w:val="Normal"/>
    <w:next w:val="Normal"/>
    <w:link w:val="AdvertenciaCar"/>
    <w:qFormat/>
    <w:rsid w:val="00B8516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8516C"/>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B8516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8516C"/>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B8516C"/>
    <w:rPr>
      <w:vertAlign w:val="superscript"/>
    </w:rPr>
  </w:style>
  <w:style w:type="paragraph" w:styleId="Piedepgina">
    <w:name w:val="footer"/>
    <w:basedOn w:val="Normal"/>
    <w:link w:val="PiedepginaCar"/>
    <w:uiPriority w:val="99"/>
    <w:unhideWhenUsed/>
    <w:qFormat/>
    <w:rsid w:val="003B163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163C"/>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864995">
      <w:bodyDiv w:val="1"/>
      <w:marLeft w:val="0"/>
      <w:marRight w:val="0"/>
      <w:marTop w:val="0"/>
      <w:marBottom w:val="0"/>
      <w:divBdr>
        <w:top w:val="none" w:sz="0" w:space="0" w:color="auto"/>
        <w:left w:val="none" w:sz="0" w:space="0" w:color="auto"/>
        <w:bottom w:val="none" w:sz="0" w:space="0" w:color="auto"/>
        <w:right w:val="none" w:sz="0" w:space="0" w:color="auto"/>
      </w:divBdr>
    </w:div>
    <w:div w:id="195044840">
      <w:bodyDiv w:val="1"/>
      <w:marLeft w:val="0"/>
      <w:marRight w:val="0"/>
      <w:marTop w:val="0"/>
      <w:marBottom w:val="0"/>
      <w:divBdr>
        <w:top w:val="none" w:sz="0" w:space="0" w:color="auto"/>
        <w:left w:val="none" w:sz="0" w:space="0" w:color="auto"/>
        <w:bottom w:val="none" w:sz="0" w:space="0" w:color="auto"/>
        <w:right w:val="none" w:sz="0" w:space="0" w:color="auto"/>
      </w:divBdr>
      <w:divsChild>
        <w:div w:id="716202668">
          <w:marLeft w:val="480"/>
          <w:marRight w:val="0"/>
          <w:marTop w:val="0"/>
          <w:marBottom w:val="0"/>
          <w:divBdr>
            <w:top w:val="none" w:sz="0" w:space="0" w:color="auto"/>
            <w:left w:val="none" w:sz="0" w:space="0" w:color="auto"/>
            <w:bottom w:val="none" w:sz="0" w:space="0" w:color="auto"/>
            <w:right w:val="none" w:sz="0" w:space="0" w:color="auto"/>
          </w:divBdr>
          <w:divsChild>
            <w:div w:id="161343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627383">
      <w:bodyDiv w:val="1"/>
      <w:marLeft w:val="0"/>
      <w:marRight w:val="0"/>
      <w:marTop w:val="0"/>
      <w:marBottom w:val="0"/>
      <w:divBdr>
        <w:top w:val="none" w:sz="0" w:space="0" w:color="auto"/>
        <w:left w:val="none" w:sz="0" w:space="0" w:color="auto"/>
        <w:bottom w:val="none" w:sz="0" w:space="0" w:color="auto"/>
        <w:right w:val="none" w:sz="0" w:space="0" w:color="auto"/>
      </w:divBdr>
      <w:divsChild>
        <w:div w:id="503013266">
          <w:marLeft w:val="480"/>
          <w:marRight w:val="0"/>
          <w:marTop w:val="0"/>
          <w:marBottom w:val="0"/>
          <w:divBdr>
            <w:top w:val="none" w:sz="0" w:space="0" w:color="auto"/>
            <w:left w:val="none" w:sz="0" w:space="0" w:color="auto"/>
            <w:bottom w:val="none" w:sz="0" w:space="0" w:color="auto"/>
            <w:right w:val="none" w:sz="0" w:space="0" w:color="auto"/>
          </w:divBdr>
          <w:divsChild>
            <w:div w:id="13171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98527">
      <w:bodyDiv w:val="1"/>
      <w:marLeft w:val="0"/>
      <w:marRight w:val="0"/>
      <w:marTop w:val="0"/>
      <w:marBottom w:val="0"/>
      <w:divBdr>
        <w:top w:val="none" w:sz="0" w:space="0" w:color="auto"/>
        <w:left w:val="none" w:sz="0" w:space="0" w:color="auto"/>
        <w:bottom w:val="none" w:sz="0" w:space="0" w:color="auto"/>
        <w:right w:val="none" w:sz="0" w:space="0" w:color="auto"/>
      </w:divBdr>
      <w:divsChild>
        <w:div w:id="1361125499">
          <w:marLeft w:val="480"/>
          <w:marRight w:val="0"/>
          <w:marTop w:val="0"/>
          <w:marBottom w:val="0"/>
          <w:divBdr>
            <w:top w:val="none" w:sz="0" w:space="0" w:color="auto"/>
            <w:left w:val="none" w:sz="0" w:space="0" w:color="auto"/>
            <w:bottom w:val="none" w:sz="0" w:space="0" w:color="auto"/>
            <w:right w:val="none" w:sz="0" w:space="0" w:color="auto"/>
          </w:divBdr>
          <w:divsChild>
            <w:div w:id="17359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70261">
      <w:bodyDiv w:val="1"/>
      <w:marLeft w:val="0"/>
      <w:marRight w:val="0"/>
      <w:marTop w:val="0"/>
      <w:marBottom w:val="0"/>
      <w:divBdr>
        <w:top w:val="none" w:sz="0" w:space="0" w:color="auto"/>
        <w:left w:val="none" w:sz="0" w:space="0" w:color="auto"/>
        <w:bottom w:val="none" w:sz="0" w:space="0" w:color="auto"/>
        <w:right w:val="none" w:sz="0" w:space="0" w:color="auto"/>
      </w:divBdr>
    </w:div>
    <w:div w:id="932859370">
      <w:bodyDiv w:val="1"/>
      <w:marLeft w:val="0"/>
      <w:marRight w:val="0"/>
      <w:marTop w:val="0"/>
      <w:marBottom w:val="0"/>
      <w:divBdr>
        <w:top w:val="none" w:sz="0" w:space="0" w:color="auto"/>
        <w:left w:val="none" w:sz="0" w:space="0" w:color="auto"/>
        <w:bottom w:val="none" w:sz="0" w:space="0" w:color="auto"/>
        <w:right w:val="none" w:sz="0" w:space="0" w:color="auto"/>
      </w:divBdr>
      <w:divsChild>
        <w:div w:id="2123644460">
          <w:marLeft w:val="480"/>
          <w:marRight w:val="0"/>
          <w:marTop w:val="0"/>
          <w:marBottom w:val="0"/>
          <w:divBdr>
            <w:top w:val="none" w:sz="0" w:space="0" w:color="auto"/>
            <w:left w:val="none" w:sz="0" w:space="0" w:color="auto"/>
            <w:bottom w:val="none" w:sz="0" w:space="0" w:color="auto"/>
            <w:right w:val="none" w:sz="0" w:space="0" w:color="auto"/>
          </w:divBdr>
          <w:divsChild>
            <w:div w:id="141717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944272">
      <w:bodyDiv w:val="1"/>
      <w:marLeft w:val="0"/>
      <w:marRight w:val="0"/>
      <w:marTop w:val="0"/>
      <w:marBottom w:val="0"/>
      <w:divBdr>
        <w:top w:val="none" w:sz="0" w:space="0" w:color="auto"/>
        <w:left w:val="none" w:sz="0" w:space="0" w:color="auto"/>
        <w:bottom w:val="none" w:sz="0" w:space="0" w:color="auto"/>
        <w:right w:val="none" w:sz="0" w:space="0" w:color="auto"/>
      </w:divBdr>
    </w:div>
    <w:div w:id="1174806287">
      <w:bodyDiv w:val="1"/>
      <w:marLeft w:val="0"/>
      <w:marRight w:val="0"/>
      <w:marTop w:val="0"/>
      <w:marBottom w:val="0"/>
      <w:divBdr>
        <w:top w:val="none" w:sz="0" w:space="0" w:color="auto"/>
        <w:left w:val="none" w:sz="0" w:space="0" w:color="auto"/>
        <w:bottom w:val="none" w:sz="0" w:space="0" w:color="auto"/>
        <w:right w:val="none" w:sz="0" w:space="0" w:color="auto"/>
      </w:divBdr>
    </w:div>
    <w:div w:id="1286036483">
      <w:bodyDiv w:val="1"/>
      <w:marLeft w:val="0"/>
      <w:marRight w:val="0"/>
      <w:marTop w:val="0"/>
      <w:marBottom w:val="0"/>
      <w:divBdr>
        <w:top w:val="none" w:sz="0" w:space="0" w:color="auto"/>
        <w:left w:val="none" w:sz="0" w:space="0" w:color="auto"/>
        <w:bottom w:val="none" w:sz="0" w:space="0" w:color="auto"/>
        <w:right w:val="none" w:sz="0" w:space="0" w:color="auto"/>
      </w:divBdr>
      <w:divsChild>
        <w:div w:id="1039167481">
          <w:marLeft w:val="480"/>
          <w:marRight w:val="0"/>
          <w:marTop w:val="0"/>
          <w:marBottom w:val="0"/>
          <w:divBdr>
            <w:top w:val="none" w:sz="0" w:space="0" w:color="auto"/>
            <w:left w:val="none" w:sz="0" w:space="0" w:color="auto"/>
            <w:bottom w:val="none" w:sz="0" w:space="0" w:color="auto"/>
            <w:right w:val="none" w:sz="0" w:space="0" w:color="auto"/>
          </w:divBdr>
          <w:divsChild>
            <w:div w:id="5596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661142">
      <w:bodyDiv w:val="1"/>
      <w:marLeft w:val="0"/>
      <w:marRight w:val="0"/>
      <w:marTop w:val="0"/>
      <w:marBottom w:val="0"/>
      <w:divBdr>
        <w:top w:val="none" w:sz="0" w:space="0" w:color="auto"/>
        <w:left w:val="none" w:sz="0" w:space="0" w:color="auto"/>
        <w:bottom w:val="none" w:sz="0" w:space="0" w:color="auto"/>
        <w:right w:val="none" w:sz="0" w:space="0" w:color="auto"/>
      </w:divBdr>
    </w:div>
    <w:div w:id="1556621003">
      <w:bodyDiv w:val="1"/>
      <w:marLeft w:val="0"/>
      <w:marRight w:val="0"/>
      <w:marTop w:val="0"/>
      <w:marBottom w:val="0"/>
      <w:divBdr>
        <w:top w:val="none" w:sz="0" w:space="0" w:color="auto"/>
        <w:left w:val="none" w:sz="0" w:space="0" w:color="auto"/>
        <w:bottom w:val="none" w:sz="0" w:space="0" w:color="auto"/>
        <w:right w:val="none" w:sz="0" w:space="0" w:color="auto"/>
      </w:divBdr>
      <w:divsChild>
        <w:div w:id="1107117303">
          <w:marLeft w:val="480"/>
          <w:marRight w:val="0"/>
          <w:marTop w:val="0"/>
          <w:marBottom w:val="0"/>
          <w:divBdr>
            <w:top w:val="none" w:sz="0" w:space="0" w:color="auto"/>
            <w:left w:val="none" w:sz="0" w:space="0" w:color="auto"/>
            <w:bottom w:val="none" w:sz="0" w:space="0" w:color="auto"/>
            <w:right w:val="none" w:sz="0" w:space="0" w:color="auto"/>
          </w:divBdr>
          <w:divsChild>
            <w:div w:id="37076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307120">
      <w:bodyDiv w:val="1"/>
      <w:marLeft w:val="0"/>
      <w:marRight w:val="0"/>
      <w:marTop w:val="0"/>
      <w:marBottom w:val="0"/>
      <w:divBdr>
        <w:top w:val="none" w:sz="0" w:space="0" w:color="auto"/>
        <w:left w:val="none" w:sz="0" w:space="0" w:color="auto"/>
        <w:bottom w:val="none" w:sz="0" w:space="0" w:color="auto"/>
        <w:right w:val="none" w:sz="0" w:space="0" w:color="auto"/>
      </w:divBdr>
      <w:divsChild>
        <w:div w:id="2127773813">
          <w:marLeft w:val="480"/>
          <w:marRight w:val="0"/>
          <w:marTop w:val="0"/>
          <w:marBottom w:val="0"/>
          <w:divBdr>
            <w:top w:val="none" w:sz="0" w:space="0" w:color="auto"/>
            <w:left w:val="none" w:sz="0" w:space="0" w:color="auto"/>
            <w:bottom w:val="none" w:sz="0" w:space="0" w:color="auto"/>
            <w:right w:val="none" w:sz="0" w:space="0" w:color="auto"/>
          </w:divBdr>
          <w:divsChild>
            <w:div w:id="115344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0299">
      <w:bodyDiv w:val="1"/>
      <w:marLeft w:val="0"/>
      <w:marRight w:val="0"/>
      <w:marTop w:val="0"/>
      <w:marBottom w:val="0"/>
      <w:divBdr>
        <w:top w:val="none" w:sz="0" w:space="0" w:color="auto"/>
        <w:left w:val="none" w:sz="0" w:space="0" w:color="auto"/>
        <w:bottom w:val="none" w:sz="0" w:space="0" w:color="auto"/>
        <w:right w:val="none" w:sz="0" w:space="0" w:color="auto"/>
      </w:divBdr>
      <w:divsChild>
        <w:div w:id="1307393398">
          <w:marLeft w:val="480"/>
          <w:marRight w:val="0"/>
          <w:marTop w:val="0"/>
          <w:marBottom w:val="0"/>
          <w:divBdr>
            <w:top w:val="none" w:sz="0" w:space="0" w:color="auto"/>
            <w:left w:val="none" w:sz="0" w:space="0" w:color="auto"/>
            <w:bottom w:val="none" w:sz="0" w:space="0" w:color="auto"/>
            <w:right w:val="none" w:sz="0" w:space="0" w:color="auto"/>
          </w:divBdr>
          <w:divsChild>
            <w:div w:id="128341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79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jpg"/><Relationship Id="rId26" Type="http://schemas.openxmlformats.org/officeDocument/2006/relationships/image" Target="media/image28.jpeg"/><Relationship Id="rId39" Type="http://schemas.openxmlformats.org/officeDocument/2006/relationships/header" Target="header3.xml"/><Relationship Id="rId21" Type="http://schemas.openxmlformats.org/officeDocument/2006/relationships/image" Target="media/image24.jpg"/><Relationship Id="rId34" Type="http://schemas.openxmlformats.org/officeDocument/2006/relationships/image" Target="media/image33.png"/><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hetwebsite.net/het/profiles/haberler.htm" TargetMode="External"/><Relationship Id="rId20" Type="http://schemas.openxmlformats.org/officeDocument/2006/relationships/image" Target="media/image23.jpg"/><Relationship Id="rId29" Type="http://schemas.openxmlformats.org/officeDocument/2006/relationships/hyperlink" Target="http://www-personal.umich.edu/~alandear/glossary/figs/Lerner/ld.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khanacademy.org/economics-finance-domain/macroeconomics/macro-basic-economics-concepts/macro-comparative-advantage-and-the-gains-from-trade/a/lesson-summary-comparative-advantage-and-gains-from-trade?modal=1" TargetMode="External"/><Relationship Id="rId24" Type="http://schemas.microsoft.com/office/2007/relationships/hdphoto" Target="media/hdphoto1.wdp"/><Relationship Id="rId32" Type="http://schemas.openxmlformats.org/officeDocument/2006/relationships/image" Target="media/image31.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26.png"/><Relationship Id="rId28" Type="http://schemas.openxmlformats.org/officeDocument/2006/relationships/image" Target="media/image30.jpeg"/><Relationship Id="rId36"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image" Target="media/image22.jpg"/><Relationship Id="rId31" Type="http://schemas.openxmlformats.org/officeDocument/2006/relationships/hyperlink" Target="https://revistasice.com/index.php/SICE/issue/view/82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9.png"/><Relationship Id="rId22" Type="http://schemas.openxmlformats.org/officeDocument/2006/relationships/image" Target="media/image25.jpg"/><Relationship Id="rId27" Type="http://schemas.openxmlformats.org/officeDocument/2006/relationships/image" Target="media/image29.jpeg"/><Relationship Id="rId30" Type="http://schemas.openxmlformats.org/officeDocument/2006/relationships/hyperlink" Target="https://www.quia.com/quiz/6550410.html"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7.emf"/><Relationship Id="rId17" Type="http://schemas.openxmlformats.org/officeDocument/2006/relationships/image" Target="media/image11.jpg"/><Relationship Id="rId25" Type="http://schemas.openxmlformats.org/officeDocument/2006/relationships/image" Target="media/image27.jpeg"/><Relationship Id="rId33" Type="http://schemas.openxmlformats.org/officeDocument/2006/relationships/image" Target="media/image32.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image" Target="media/image14.emf"/><Relationship Id="rId13" Type="http://schemas.openxmlformats.org/officeDocument/2006/relationships/image" Target="media/image19.png"/><Relationship Id="rId3" Type="http://schemas.openxmlformats.org/officeDocument/2006/relationships/image" Target="media/image5.png"/><Relationship Id="rId7" Type="http://schemas.openxmlformats.org/officeDocument/2006/relationships/image" Target="media/image13.emf"/><Relationship Id="rId12" Type="http://schemas.openxmlformats.org/officeDocument/2006/relationships/image" Target="media/image18.png"/><Relationship Id="rId2" Type="http://schemas.openxmlformats.org/officeDocument/2006/relationships/image" Target="media/image4.png"/><Relationship Id="rId1" Type="http://schemas.openxmlformats.org/officeDocument/2006/relationships/hyperlink" Target="https://www.wto.org/spanish/res_s/booksp_s/wtsr_2023_s.pdf" TargetMode="External"/><Relationship Id="rId6" Type="http://schemas.openxmlformats.org/officeDocument/2006/relationships/hyperlink" Target="https://www.youtube.com/watch?v=avf0o-PzQEA" TargetMode="External"/><Relationship Id="rId11" Type="http://schemas.openxmlformats.org/officeDocument/2006/relationships/image" Target="media/image17.png"/><Relationship Id="rId5" Type="http://schemas.openxmlformats.org/officeDocument/2006/relationships/hyperlink" Target="https://archive.org/details/in.ernet.dli.2015.264355/page/n1/mode/1up" TargetMode="External"/><Relationship Id="rId15" Type="http://schemas.openxmlformats.org/officeDocument/2006/relationships/image" Target="media/image21.png"/><Relationship Id="rId10" Type="http://schemas.openxmlformats.org/officeDocument/2006/relationships/image" Target="media/image16.png"/><Relationship Id="rId4" Type="http://schemas.openxmlformats.org/officeDocument/2006/relationships/image" Target="media/image6.png"/><Relationship Id="rId9" Type="http://schemas.openxmlformats.org/officeDocument/2006/relationships/image" Target="media/image15.emf"/><Relationship Id="rId1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6DB4C0C56294EE5B8FB336710A4490A"/>
        <w:category>
          <w:name w:val="General"/>
          <w:gallery w:val="placeholder"/>
        </w:category>
        <w:types>
          <w:type w:val="bbPlcHdr"/>
        </w:types>
        <w:behaviors>
          <w:behavior w:val="content"/>
        </w:behaviors>
        <w:guid w:val="{9F4E9AF3-071F-4FE0-8E40-B8C2E50D1090}"/>
      </w:docPartPr>
      <w:docPartBody>
        <w:p w:rsidR="00072B19" w:rsidRDefault="00B326A8">
          <w:pPr>
            <w:pStyle w:val="16DB4C0C56294EE5B8FB336710A4490A"/>
          </w:pPr>
          <w:r w:rsidRPr="001B5103">
            <w:rPr>
              <w:rStyle w:val="Textodelmarcadordeposicin"/>
            </w:rPr>
            <w:t>[Title]</w:t>
          </w:r>
        </w:p>
      </w:docPartBody>
    </w:docPart>
    <w:docPart>
      <w:docPartPr>
        <w:name w:val="E9EA654CE18D4751863CA214D0F3B560"/>
        <w:category>
          <w:name w:val="General"/>
          <w:gallery w:val="placeholder"/>
        </w:category>
        <w:types>
          <w:type w:val="bbPlcHdr"/>
        </w:types>
        <w:behaviors>
          <w:behavior w:val="content"/>
        </w:behaviors>
        <w:guid w:val="{C73FDCF6-3A08-4406-96B3-173F675620A0}"/>
      </w:docPartPr>
      <w:docPartBody>
        <w:p w:rsidR="00072B19" w:rsidRDefault="00B326A8">
          <w:pPr>
            <w:pStyle w:val="E9EA654CE18D4751863CA214D0F3B560"/>
          </w:pPr>
          <w:r w:rsidRPr="001B5103">
            <w:rPr>
              <w:rStyle w:val="Textodelmarcadordeposicin"/>
            </w:rPr>
            <w:t>[Subject]</w:t>
          </w:r>
        </w:p>
      </w:docPartBody>
    </w:docPart>
    <w:docPart>
      <w:docPartPr>
        <w:name w:val="2CFDD4B123DE45688526A60BCA685CB5"/>
        <w:category>
          <w:name w:val="General"/>
          <w:gallery w:val="placeholder"/>
        </w:category>
        <w:types>
          <w:type w:val="bbPlcHdr"/>
        </w:types>
        <w:behaviors>
          <w:behavior w:val="content"/>
        </w:behaviors>
        <w:guid w:val="{18AC7B6E-7ECB-43B9-8438-3696086733F2}"/>
      </w:docPartPr>
      <w:docPartBody>
        <w:p w:rsidR="000B1FA9" w:rsidRDefault="009D2C2D" w:rsidP="009D2C2D">
          <w:pPr>
            <w:pStyle w:val="2CFDD4B123DE45688526A60BCA685CB5"/>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6A8"/>
    <w:rsid w:val="00004BE8"/>
    <w:rsid w:val="00010BC5"/>
    <w:rsid w:val="00014474"/>
    <w:rsid w:val="0002669B"/>
    <w:rsid w:val="00044A9B"/>
    <w:rsid w:val="00052A1F"/>
    <w:rsid w:val="00072B19"/>
    <w:rsid w:val="00082C44"/>
    <w:rsid w:val="00084E48"/>
    <w:rsid w:val="000A72B3"/>
    <w:rsid w:val="000B1FA9"/>
    <w:rsid w:val="001428D3"/>
    <w:rsid w:val="001B0AB3"/>
    <w:rsid w:val="001F024D"/>
    <w:rsid w:val="002130FE"/>
    <w:rsid w:val="00231C6D"/>
    <w:rsid w:val="002321D0"/>
    <w:rsid w:val="00233C7B"/>
    <w:rsid w:val="0023765B"/>
    <w:rsid w:val="00241E7A"/>
    <w:rsid w:val="00263FED"/>
    <w:rsid w:val="00292AB1"/>
    <w:rsid w:val="002A1F7A"/>
    <w:rsid w:val="002A5319"/>
    <w:rsid w:val="002A5F2F"/>
    <w:rsid w:val="002B0C0F"/>
    <w:rsid w:val="002E3DEC"/>
    <w:rsid w:val="00300530"/>
    <w:rsid w:val="00316D86"/>
    <w:rsid w:val="00326C5C"/>
    <w:rsid w:val="00346311"/>
    <w:rsid w:val="003544A1"/>
    <w:rsid w:val="003C7B90"/>
    <w:rsid w:val="003E3206"/>
    <w:rsid w:val="003F1019"/>
    <w:rsid w:val="00412D1A"/>
    <w:rsid w:val="00437DBD"/>
    <w:rsid w:val="004940CD"/>
    <w:rsid w:val="004A2FD5"/>
    <w:rsid w:val="004B2049"/>
    <w:rsid w:val="004E5635"/>
    <w:rsid w:val="004F1824"/>
    <w:rsid w:val="004F516B"/>
    <w:rsid w:val="00557BF4"/>
    <w:rsid w:val="00594D16"/>
    <w:rsid w:val="005B0567"/>
    <w:rsid w:val="005E216B"/>
    <w:rsid w:val="005F1006"/>
    <w:rsid w:val="005F16FF"/>
    <w:rsid w:val="00645AAC"/>
    <w:rsid w:val="006A4C52"/>
    <w:rsid w:val="006A6D6F"/>
    <w:rsid w:val="006E5A3F"/>
    <w:rsid w:val="0070066A"/>
    <w:rsid w:val="0071240E"/>
    <w:rsid w:val="007205DF"/>
    <w:rsid w:val="007265BC"/>
    <w:rsid w:val="007415B3"/>
    <w:rsid w:val="00763E3D"/>
    <w:rsid w:val="00773F3A"/>
    <w:rsid w:val="00785DA6"/>
    <w:rsid w:val="00795FBD"/>
    <w:rsid w:val="007B2138"/>
    <w:rsid w:val="007C199E"/>
    <w:rsid w:val="007E502C"/>
    <w:rsid w:val="007E604D"/>
    <w:rsid w:val="00816505"/>
    <w:rsid w:val="00821150"/>
    <w:rsid w:val="00853194"/>
    <w:rsid w:val="00867904"/>
    <w:rsid w:val="00896049"/>
    <w:rsid w:val="008E055F"/>
    <w:rsid w:val="009423F9"/>
    <w:rsid w:val="00971737"/>
    <w:rsid w:val="00981C0D"/>
    <w:rsid w:val="00984D1B"/>
    <w:rsid w:val="009B4F64"/>
    <w:rsid w:val="009D2C2D"/>
    <w:rsid w:val="00A01E3C"/>
    <w:rsid w:val="00A01E54"/>
    <w:rsid w:val="00A366F4"/>
    <w:rsid w:val="00A514F3"/>
    <w:rsid w:val="00A96172"/>
    <w:rsid w:val="00AA3617"/>
    <w:rsid w:val="00AA6E11"/>
    <w:rsid w:val="00AC14A1"/>
    <w:rsid w:val="00AD0351"/>
    <w:rsid w:val="00B05EE9"/>
    <w:rsid w:val="00B20555"/>
    <w:rsid w:val="00B20EBD"/>
    <w:rsid w:val="00B326A8"/>
    <w:rsid w:val="00B5512F"/>
    <w:rsid w:val="00BA0F8B"/>
    <w:rsid w:val="00BA57A1"/>
    <w:rsid w:val="00BD787B"/>
    <w:rsid w:val="00C00EA7"/>
    <w:rsid w:val="00C4753B"/>
    <w:rsid w:val="00CB3C69"/>
    <w:rsid w:val="00CD1663"/>
    <w:rsid w:val="00D21BD0"/>
    <w:rsid w:val="00D42E88"/>
    <w:rsid w:val="00DA7F46"/>
    <w:rsid w:val="00E23F89"/>
    <w:rsid w:val="00E3658B"/>
    <w:rsid w:val="00E85562"/>
    <w:rsid w:val="00E90973"/>
    <w:rsid w:val="00EA68C9"/>
    <w:rsid w:val="00F12889"/>
    <w:rsid w:val="00F2405E"/>
    <w:rsid w:val="00F84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D2C2D"/>
    <w:rPr>
      <w:color w:val="808080"/>
    </w:rPr>
  </w:style>
  <w:style w:type="paragraph" w:customStyle="1" w:styleId="16DB4C0C56294EE5B8FB336710A4490A">
    <w:name w:val="16DB4C0C56294EE5B8FB336710A4490A"/>
  </w:style>
  <w:style w:type="paragraph" w:customStyle="1" w:styleId="E9EA654CE18D4751863CA214D0F3B560">
    <w:name w:val="E9EA654CE18D4751863CA214D0F3B560"/>
  </w:style>
  <w:style w:type="paragraph" w:customStyle="1" w:styleId="2CFDD4B123DE45688526A60BCA685CB5">
    <w:name w:val="2CFDD4B123DE45688526A60BCA685CB5"/>
    <w:rsid w:val="009D2C2D"/>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5" Type="http://schemas.microsoft.com/office/2011/relationships/webextension" Target="webextension5.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 dockstate="right" visibility="0" width="438" row="3">
    <wetp:webextensionref xmlns:r="http://schemas.openxmlformats.org/officeDocument/2006/relationships" r:id="rId2"/>
  </wetp:taskpane>
  <wetp:taskpane dockstate="right" visibility="0" width="438" row="4">
    <wetp:webextensionref xmlns:r="http://schemas.openxmlformats.org/officeDocument/2006/relationships" r:id="rId3"/>
  </wetp:taskpane>
  <wetp:taskpane dockstate="right" visibility="0" width="438" row="5">
    <wetp:webextensionref xmlns:r="http://schemas.openxmlformats.org/officeDocument/2006/relationships" r:id="rId4"/>
  </wetp:taskpane>
  <wetp:taskpane dockstate="right" visibility="0" width="438" row="6">
    <wetp:webextensionref xmlns:r="http://schemas.openxmlformats.org/officeDocument/2006/relationships" r:id="rId5"/>
  </wetp:taskpane>
</wetp:taskpanes>
</file>

<file path=word/webextensions/webextension1.xml><?xml version="1.0" encoding="utf-8"?>
<we:webextension xmlns:we="http://schemas.microsoft.com/office/webextensions/webextension/2010/11" id="{FB049882-09AA-4F2E-8109-C2C0E9A9848E}">
  <we:reference id="wa104312191" version="1.2.0.0" store="en-US" storeType="OMEX"/>
  <we:alternateReferences>
    <we:reference id="wa104312191" version="1.2.0.0" store="WA10431219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9E8A2F9-4108-44EC-AFD0-790A9916EE00}">
  <we:reference id="wa102920437" version="1.3.1.1" store="es-ES" storeType="OMEX"/>
  <we:alternateReferences>
    <we:reference id="WA102920437" version="1.3.1.1" store="WA102920437"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59ABAD70-0386-488C-9D74-11AB85089B2F}">
  <we:reference id="wa102920439" version="1.3.1.0" store="es-ES" storeType="OMEX"/>
  <we:alternateReferences>
    <we:reference id="WA102920439" version="1.3.1.0" store="WA102920439"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0337A3DE-9CFE-4C4D-88BE-710B6CFBEEC5}">
  <we:reference id="wa104381063" version="1.0.0.1" store="es-ES" storeType="OMEX"/>
  <we:alternateReferences>
    <we:reference id="wa104381063" version="1.0.0.1" store="WA104381063" storeType="OMEX"/>
  </we:alternateReferences>
  <we:properties/>
  <we:bindings/>
  <we:snapshot xmlns:r="http://schemas.openxmlformats.org/officeDocument/2006/relationships"/>
</we:webextension>
</file>

<file path=word/webextensions/webextension5.xml><?xml version="1.0" encoding="utf-8"?>
<we:webextension xmlns:we="http://schemas.microsoft.com/office/webextensions/webextension/2010/11" id="{843879B1-1325-4C09-BBD4-5FD883271BDC}">
  <we:reference id="wa104381411" version="1.0.0.0" store="es-ES" storeType="OMEX"/>
  <we:alternateReferences>
    <we:reference id="wa104381411" version="1.0.0.0" store="WA1043814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83F2-41D5-42F6-B330-F30676364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24129</TotalTime>
  <Pages>38</Pages>
  <Words>12861</Words>
  <Characters>70737</Characters>
  <Application>Microsoft Office Word</Application>
  <DocSecurity>0</DocSecurity>
  <Lines>589</Lines>
  <Paragraphs>166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3.B.5</vt:lpstr>
      <vt:lpstr>3.B.5</vt:lpstr>
    </vt:vector>
  </TitlesOfParts>
  <Company/>
  <LinksUpToDate>false</LinksUpToDate>
  <CharactersWithSpaces>83432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3.B.5</dc:title>
  <dc:subject>Teoría del comercio internacional (I). La teoría ricardiana de la ventaja comparativa. Determinación de la relación real de intercambio. El modelo de factores específicos. El Modelo Heckscher-Ohlin-Samuelson (H-O-S); teoremas derivados del modelo y extensiones.</dc:subject>
  <dc:creator>Víctor Gutiérrez Marcos</dc:creator>
  <cp:keywords/>
  <dc:description/>
  <cp:lastModifiedBy>Víctor Gutiérrez Marcos</cp:lastModifiedBy>
  <dcterms:created xsi:type="dcterms:W3CDTF">2021-01-23T16:09:00Z</dcterms:created>
  <dcterms:modified xsi:type="dcterms:W3CDTF">2024-11-06T17:00:00Z</dcterms:modified>
</cp:coreProperties>
</file>