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2" w:rightFromText="142" w:vertAnchor="text" w:horzAnchor="page" w:tblpX="9658" w:tblpY="-46"/>
        <w:tblOverlap w:val="never"/>
        <w:tblW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992"/>
      </w:tblGrid>
      <w:tr w:rsidR="0091375E" w14:paraId="479367B3" w14:textId="77777777" w:rsidTr="003E1D13">
        <w:trPr>
          <w:trHeight w:val="1077"/>
        </w:trPr>
        <w:tc>
          <w:tcPr>
            <w:tcW w:w="1276" w:type="dxa"/>
            <w:vAlign w:val="center"/>
          </w:tcPr>
          <w:p w14:paraId="4BF9297A" w14:textId="77777777" w:rsidR="0091375E" w:rsidRDefault="0091375E" w:rsidP="00527B16">
            <w:pPr>
              <w:spacing w:after="0"/>
              <w:ind w:right="-76"/>
              <w:jc w:val="center"/>
            </w:pPr>
            <w:bookmarkStart w:id="0" w:name="_Hlk90984425"/>
            <w:r>
              <w:rPr>
                <w:noProof/>
              </w:rPr>
              <w:drawing>
                <wp:inline distT="0" distB="0" distL="0" distR="0" wp14:anchorId="013BE469" wp14:editId="369CC15D">
                  <wp:extent cx="705488" cy="948278"/>
                  <wp:effectExtent l="0" t="0" r="0" b="444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noChangeArrowheads="1"/>
                          </pic:cNvPicPr>
                        </pic:nvPicPr>
                        <pic:blipFill>
                          <a:blip r:embed="rId8" cstate="print">
                            <a:extLst>
                              <a:ext uri="{28A0092B-C50C-407E-A947-70E740481C1C}">
                                <a14:useLocalDpi xmlns:a14="http://schemas.microsoft.com/office/drawing/2010/main" val="0"/>
                              </a:ext>
                            </a:extLst>
                          </a:blip>
                          <a:srcRect l="7222" r="7222"/>
                          <a:stretch>
                            <a:fillRect/>
                          </a:stretch>
                        </pic:blipFill>
                        <pic:spPr bwMode="auto">
                          <a:xfrm>
                            <a:off x="0" y="0"/>
                            <a:ext cx="705488" cy="948278"/>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30B91625" w14:textId="70D8BA7C" w:rsidR="0091375E" w:rsidRPr="007D4729" w:rsidRDefault="00EB64BA" w:rsidP="003E1D13">
            <w:pPr>
              <w:spacing w:after="0"/>
              <w:ind w:left="-85"/>
              <w:jc w:val="left"/>
              <w:rPr>
                <w:smallCaps/>
                <w:color w:val="5F2987"/>
                <w:spacing w:val="-4"/>
                <w:sz w:val="15"/>
                <w:szCs w:val="15"/>
              </w:rPr>
            </w:pPr>
            <w:r>
              <w:rPr>
                <w:smallCaps/>
                <w:color w:val="5F2987"/>
                <w:spacing w:val="-4"/>
                <w:sz w:val="15"/>
                <w:szCs w:val="15"/>
              </w:rPr>
              <w:t>Arthur M. Okun</w:t>
            </w:r>
          </w:p>
        </w:tc>
      </w:tr>
      <w:tr w:rsidR="0091375E" w14:paraId="588CE7F8" w14:textId="77777777" w:rsidTr="003E1D13">
        <w:trPr>
          <w:trHeight w:val="1077"/>
        </w:trPr>
        <w:tc>
          <w:tcPr>
            <w:tcW w:w="1276" w:type="dxa"/>
            <w:vAlign w:val="center"/>
          </w:tcPr>
          <w:p w14:paraId="7CFE2B32" w14:textId="77777777" w:rsidR="0091375E" w:rsidRDefault="0091375E" w:rsidP="00527B16">
            <w:pPr>
              <w:spacing w:after="0"/>
              <w:jc w:val="center"/>
            </w:pPr>
            <w:r>
              <w:rPr>
                <w:noProof/>
              </w:rPr>
              <w:drawing>
                <wp:inline distT="0" distB="0" distL="0" distR="0" wp14:anchorId="76120A1E" wp14:editId="6B1B7620">
                  <wp:extent cx="684000" cy="911118"/>
                  <wp:effectExtent l="0" t="0" r="1905" b="381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noChangeArrowheads="1"/>
                          </pic:cNvPicPr>
                        </pic:nvPicPr>
                        <pic:blipFill>
                          <a:blip r:embed="rId9" cstate="print">
                            <a:extLst>
                              <a:ext uri="{28A0092B-C50C-407E-A947-70E740481C1C}">
                                <a14:useLocalDpi xmlns:a14="http://schemas.microsoft.com/office/drawing/2010/main" val="0"/>
                              </a:ext>
                            </a:extLst>
                          </a:blip>
                          <a:srcRect l="12464" r="12464"/>
                          <a:stretch>
                            <a:fillRect/>
                          </a:stretch>
                        </pic:blipFill>
                        <pic:spPr bwMode="auto">
                          <a:xfrm>
                            <a:off x="0" y="0"/>
                            <a:ext cx="684000" cy="911118"/>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3DCC0FF4" w14:textId="444260AC" w:rsidR="0091375E" w:rsidRPr="007D4729" w:rsidRDefault="00EB64BA" w:rsidP="003E1D13">
            <w:pPr>
              <w:spacing w:after="0"/>
              <w:ind w:left="-85"/>
              <w:jc w:val="left"/>
              <w:rPr>
                <w:smallCaps/>
                <w:color w:val="5F2987"/>
                <w:spacing w:val="-4"/>
                <w:sz w:val="15"/>
                <w:szCs w:val="15"/>
              </w:rPr>
            </w:pPr>
            <w:r>
              <w:rPr>
                <w:smallCaps/>
                <w:color w:val="5F2987"/>
                <w:spacing w:val="-4"/>
                <w:sz w:val="15"/>
                <w:szCs w:val="15"/>
              </w:rPr>
              <w:t>Joseph E.</w:t>
            </w:r>
            <w:r w:rsidR="0091375E">
              <w:rPr>
                <w:smallCaps/>
                <w:color w:val="5F2987"/>
                <w:spacing w:val="-4"/>
                <w:sz w:val="15"/>
                <w:szCs w:val="15"/>
              </w:rPr>
              <w:t xml:space="preserve"> </w:t>
            </w:r>
            <w:r>
              <w:rPr>
                <w:smallCaps/>
                <w:color w:val="5F2987"/>
                <w:spacing w:val="-4"/>
                <w:sz w:val="15"/>
                <w:szCs w:val="15"/>
              </w:rPr>
              <w:t>Stiglitz</w:t>
            </w:r>
          </w:p>
        </w:tc>
      </w:tr>
      <w:tr w:rsidR="0091375E" w14:paraId="3C128364" w14:textId="77777777" w:rsidTr="003E1D13">
        <w:trPr>
          <w:trHeight w:val="1077"/>
        </w:trPr>
        <w:tc>
          <w:tcPr>
            <w:tcW w:w="1276" w:type="dxa"/>
            <w:vAlign w:val="center"/>
          </w:tcPr>
          <w:p w14:paraId="30ABF740" w14:textId="77777777" w:rsidR="0091375E" w:rsidRDefault="0091375E" w:rsidP="00527B16">
            <w:pPr>
              <w:spacing w:after="0"/>
              <w:jc w:val="center"/>
              <w:rPr>
                <w:noProof/>
              </w:rPr>
            </w:pPr>
            <w:r>
              <w:rPr>
                <w:noProof/>
              </w:rPr>
              <w:drawing>
                <wp:inline distT="0" distB="0" distL="0" distR="0" wp14:anchorId="0641A3A4" wp14:editId="7C9B6562">
                  <wp:extent cx="684000" cy="907211"/>
                  <wp:effectExtent l="0" t="0" r="1905" b="762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pic:cNvPicPr>
                            <a:picLocks noChangeAspect="1" noChangeArrowheads="1"/>
                          </pic:cNvPicPr>
                        </pic:nvPicPr>
                        <pic:blipFill>
                          <a:blip r:embed="rId10" cstate="print">
                            <a:extLst>
                              <a:ext uri="{28A0092B-C50C-407E-A947-70E740481C1C}">
                                <a14:useLocalDpi xmlns:a14="http://schemas.microsoft.com/office/drawing/2010/main" val="0"/>
                              </a:ext>
                            </a:extLst>
                          </a:blip>
                          <a:srcRect l="12302" r="12302"/>
                          <a:stretch>
                            <a:fillRect/>
                          </a:stretch>
                        </pic:blipFill>
                        <pic:spPr bwMode="auto">
                          <a:xfrm>
                            <a:off x="0" y="0"/>
                            <a:ext cx="684000" cy="907211"/>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50392A24" w14:textId="0BF861AE" w:rsidR="0091375E" w:rsidRDefault="00000000" w:rsidP="003E1D13">
            <w:pPr>
              <w:spacing w:after="0"/>
              <w:ind w:left="-85"/>
              <w:jc w:val="left"/>
              <w:rPr>
                <w:smallCaps/>
                <w:color w:val="5F2987"/>
                <w:spacing w:val="-4"/>
                <w:sz w:val="15"/>
                <w:szCs w:val="15"/>
              </w:rPr>
            </w:pPr>
            <w:hyperlink r:id="rId11" w:history="1">
              <w:r w:rsidR="00EB64BA">
                <w:rPr>
                  <w:rStyle w:val="Hipervnculo"/>
                  <w:smallCaps/>
                  <w:color w:val="5F2987"/>
                  <w:spacing w:val="-4"/>
                  <w:sz w:val="15"/>
                  <w:szCs w:val="15"/>
                  <w:u w:val="none"/>
                </w:rPr>
                <w:t>Robert</w:t>
              </w:r>
            </w:hyperlink>
            <w:r w:rsidR="00EB64BA">
              <w:rPr>
                <w:rStyle w:val="Hipervnculo"/>
                <w:smallCaps/>
                <w:color w:val="5F2987"/>
                <w:spacing w:val="-4"/>
                <w:sz w:val="15"/>
                <w:szCs w:val="15"/>
                <w:u w:val="none"/>
              </w:rPr>
              <w:t xml:space="preserve"> J. Gordon</w:t>
            </w:r>
          </w:p>
        </w:tc>
      </w:tr>
      <w:tr w:rsidR="0091375E" w14:paraId="12E9DEBC" w14:textId="77777777" w:rsidTr="003E1D13">
        <w:trPr>
          <w:trHeight w:val="1077"/>
        </w:trPr>
        <w:tc>
          <w:tcPr>
            <w:tcW w:w="1276" w:type="dxa"/>
            <w:vAlign w:val="center"/>
          </w:tcPr>
          <w:p w14:paraId="2D4764C7" w14:textId="77777777" w:rsidR="0091375E" w:rsidRDefault="0091375E" w:rsidP="00527B16">
            <w:pPr>
              <w:spacing w:after="0"/>
              <w:jc w:val="center"/>
              <w:rPr>
                <w:noProof/>
              </w:rPr>
            </w:pPr>
            <w:r>
              <w:rPr>
                <w:noProof/>
              </w:rPr>
              <w:drawing>
                <wp:inline distT="0" distB="0" distL="0" distR="0" wp14:anchorId="7E6DB4F3" wp14:editId="78386DE1">
                  <wp:extent cx="684000" cy="907211"/>
                  <wp:effectExtent l="0" t="0" r="1905" b="762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pic:cNvPicPr>
                            <a:picLocks noChangeAspect="1" noChangeArrowheads="1"/>
                          </pic:cNvPicPr>
                        </pic:nvPicPr>
                        <pic:blipFill>
                          <a:blip r:embed="rId12" cstate="print">
                            <a:extLst>
                              <a:ext uri="{28A0092B-C50C-407E-A947-70E740481C1C}">
                                <a14:useLocalDpi xmlns:a14="http://schemas.microsoft.com/office/drawing/2010/main" val="0"/>
                              </a:ext>
                            </a:extLst>
                          </a:blip>
                          <a:srcRect l="4979" r="4979"/>
                          <a:stretch>
                            <a:fillRect/>
                          </a:stretch>
                        </pic:blipFill>
                        <pic:spPr bwMode="auto">
                          <a:xfrm>
                            <a:off x="0" y="0"/>
                            <a:ext cx="684000" cy="907211"/>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29C8AEE2" w14:textId="47EDE4C8" w:rsidR="0091375E" w:rsidRDefault="00EB64BA" w:rsidP="003E1D13">
            <w:pPr>
              <w:spacing w:after="0"/>
              <w:ind w:left="-85"/>
              <w:jc w:val="left"/>
              <w:rPr>
                <w:smallCaps/>
                <w:color w:val="5F2987"/>
                <w:spacing w:val="-4"/>
                <w:sz w:val="15"/>
                <w:szCs w:val="15"/>
              </w:rPr>
            </w:pPr>
            <w:r>
              <w:rPr>
                <w:smallCaps/>
                <w:color w:val="5F2987"/>
                <w:spacing w:val="-4"/>
                <w:sz w:val="15"/>
                <w:szCs w:val="15"/>
              </w:rPr>
              <w:t>Stanley Fischer</w:t>
            </w:r>
          </w:p>
        </w:tc>
      </w:tr>
      <w:tr w:rsidR="0091375E" w14:paraId="42C29025" w14:textId="77777777" w:rsidTr="003E1D13">
        <w:trPr>
          <w:trHeight w:val="1077"/>
        </w:trPr>
        <w:tc>
          <w:tcPr>
            <w:tcW w:w="1276" w:type="dxa"/>
            <w:vAlign w:val="center"/>
          </w:tcPr>
          <w:p w14:paraId="3112827A" w14:textId="77777777" w:rsidR="0091375E" w:rsidRDefault="0091375E" w:rsidP="00527B16">
            <w:pPr>
              <w:spacing w:after="0"/>
              <w:jc w:val="center"/>
            </w:pPr>
            <w:r>
              <w:rPr>
                <w:noProof/>
              </w:rPr>
              <w:drawing>
                <wp:inline distT="0" distB="0" distL="0" distR="0" wp14:anchorId="5F36FD77" wp14:editId="1184F899">
                  <wp:extent cx="684000" cy="796003"/>
                  <wp:effectExtent l="0" t="0" r="1905" b="444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pic:cNvPicPr>
                            <a:picLocks noChangeAspect="1" noChangeArrowheads="1"/>
                          </pic:cNvPicPr>
                        </pic:nvPicPr>
                        <pic:blipFill>
                          <a:blip r:embed="rId13" cstate="print">
                            <a:extLst>
                              <a:ext uri="{28A0092B-C50C-407E-A947-70E740481C1C}">
                                <a14:useLocalDpi xmlns:a14="http://schemas.microsoft.com/office/drawing/2010/main" val="0"/>
                              </a:ext>
                            </a:extLst>
                          </a:blip>
                          <a:srcRect l="12728" r="12728"/>
                          <a:stretch>
                            <a:fillRect/>
                          </a:stretch>
                        </pic:blipFill>
                        <pic:spPr bwMode="auto">
                          <a:xfrm>
                            <a:off x="0" y="0"/>
                            <a:ext cx="684000" cy="796003"/>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2E24544B" w14:textId="5A91D577" w:rsidR="0091375E" w:rsidRPr="007D4729" w:rsidRDefault="00EB64BA" w:rsidP="003E1D13">
            <w:pPr>
              <w:spacing w:after="0"/>
              <w:ind w:left="-85"/>
              <w:jc w:val="left"/>
              <w:rPr>
                <w:smallCaps/>
                <w:color w:val="5F2987"/>
                <w:spacing w:val="-4"/>
                <w:sz w:val="15"/>
                <w:szCs w:val="15"/>
              </w:rPr>
            </w:pPr>
            <w:r>
              <w:rPr>
                <w:smallCaps/>
                <w:color w:val="5F2987"/>
                <w:spacing w:val="-4"/>
                <w:sz w:val="15"/>
                <w:szCs w:val="15"/>
              </w:rPr>
              <w:t>Olivier Blanchard</w:t>
            </w:r>
          </w:p>
        </w:tc>
      </w:tr>
      <w:tr w:rsidR="0091375E" w14:paraId="239FF1CA" w14:textId="77777777" w:rsidTr="003E1D13">
        <w:trPr>
          <w:trHeight w:val="1077"/>
        </w:trPr>
        <w:tc>
          <w:tcPr>
            <w:tcW w:w="1276" w:type="dxa"/>
            <w:vAlign w:val="center"/>
          </w:tcPr>
          <w:p w14:paraId="3D20BF8C" w14:textId="77777777" w:rsidR="0091375E" w:rsidRDefault="0091375E" w:rsidP="00527B16">
            <w:pPr>
              <w:spacing w:after="0"/>
              <w:jc w:val="center"/>
            </w:pPr>
            <w:r>
              <w:rPr>
                <w:noProof/>
              </w:rPr>
              <w:drawing>
                <wp:inline distT="0" distB="0" distL="0" distR="0" wp14:anchorId="264C20DA" wp14:editId="0BA9BF77">
                  <wp:extent cx="684000" cy="907211"/>
                  <wp:effectExtent l="0" t="0" r="1905" b="762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pic:cNvPicPr>
                            <a:picLocks noChangeAspect="1" noChangeArrowheads="1"/>
                          </pic:cNvPicPr>
                        </pic:nvPicPr>
                        <pic:blipFill>
                          <a:blip r:embed="rId14">
                            <a:extLst>
                              <a:ext uri="{28A0092B-C50C-407E-A947-70E740481C1C}">
                                <a14:useLocalDpi xmlns:a14="http://schemas.microsoft.com/office/drawing/2010/main" val="0"/>
                              </a:ext>
                            </a:extLst>
                          </a:blip>
                          <a:srcRect t="263" b="263"/>
                          <a:stretch>
                            <a:fillRect/>
                          </a:stretch>
                        </pic:blipFill>
                        <pic:spPr bwMode="auto">
                          <a:xfrm>
                            <a:off x="0" y="0"/>
                            <a:ext cx="684000" cy="907211"/>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26BFB56E" w14:textId="4CF821DD" w:rsidR="0091375E" w:rsidRPr="007D4729" w:rsidRDefault="0041381F" w:rsidP="003E1D13">
            <w:pPr>
              <w:spacing w:after="0"/>
              <w:ind w:left="-85"/>
              <w:jc w:val="left"/>
              <w:rPr>
                <w:smallCaps/>
                <w:color w:val="5F2987"/>
                <w:spacing w:val="-4"/>
                <w:sz w:val="15"/>
                <w:szCs w:val="15"/>
              </w:rPr>
            </w:pPr>
            <w:r>
              <w:rPr>
                <w:smallCaps/>
                <w:color w:val="5F2987"/>
                <w:spacing w:val="-4"/>
                <w:sz w:val="15"/>
                <w:szCs w:val="15"/>
              </w:rPr>
              <w:t xml:space="preserve">Alan S. </w:t>
            </w:r>
            <w:proofErr w:type="spellStart"/>
            <w:r>
              <w:rPr>
                <w:smallCaps/>
                <w:color w:val="5F2987"/>
                <w:spacing w:val="-4"/>
                <w:sz w:val="15"/>
                <w:szCs w:val="15"/>
              </w:rPr>
              <w:t>Blinder</w:t>
            </w:r>
            <w:proofErr w:type="spellEnd"/>
          </w:p>
        </w:tc>
      </w:tr>
      <w:tr w:rsidR="0091375E" w14:paraId="4CF3CEC7" w14:textId="77777777" w:rsidTr="003E1D13">
        <w:trPr>
          <w:trHeight w:val="1077"/>
        </w:trPr>
        <w:tc>
          <w:tcPr>
            <w:tcW w:w="1276" w:type="dxa"/>
            <w:vAlign w:val="center"/>
          </w:tcPr>
          <w:p w14:paraId="4A0B8808" w14:textId="77777777" w:rsidR="0091375E" w:rsidRDefault="0091375E" w:rsidP="00527B16">
            <w:pPr>
              <w:spacing w:after="0"/>
              <w:jc w:val="center"/>
            </w:pPr>
            <w:r>
              <w:rPr>
                <w:noProof/>
              </w:rPr>
              <w:drawing>
                <wp:inline distT="0" distB="0" distL="0" distR="0" wp14:anchorId="5FE61105" wp14:editId="4F9C306A">
                  <wp:extent cx="684000" cy="907211"/>
                  <wp:effectExtent l="0" t="0" r="1905" b="762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a:picLocks noChangeAspect="1" noChangeArrowheads="1"/>
                          </pic:cNvPicPr>
                        </pic:nvPicPr>
                        <pic:blipFill>
                          <a:blip r:embed="rId15" cstate="print">
                            <a:extLst>
                              <a:ext uri="{28A0092B-C50C-407E-A947-70E740481C1C}">
                                <a14:useLocalDpi xmlns:a14="http://schemas.microsoft.com/office/drawing/2010/main" val="0"/>
                              </a:ext>
                            </a:extLst>
                          </a:blip>
                          <a:srcRect t="2789" b="2789"/>
                          <a:stretch>
                            <a:fillRect/>
                          </a:stretch>
                        </pic:blipFill>
                        <pic:spPr bwMode="auto">
                          <a:xfrm>
                            <a:off x="0" y="0"/>
                            <a:ext cx="684000" cy="907211"/>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6D4E2473" w14:textId="77777777" w:rsidR="0041381F" w:rsidRDefault="0041381F" w:rsidP="003E1D13">
            <w:pPr>
              <w:spacing w:after="0"/>
              <w:ind w:left="-85"/>
              <w:jc w:val="left"/>
              <w:rPr>
                <w:smallCaps/>
                <w:color w:val="5F2987"/>
                <w:spacing w:val="-4"/>
                <w:sz w:val="15"/>
                <w:szCs w:val="15"/>
              </w:rPr>
            </w:pPr>
            <w:r>
              <w:rPr>
                <w:smallCaps/>
                <w:color w:val="5F2987"/>
                <w:spacing w:val="-4"/>
                <w:sz w:val="15"/>
                <w:szCs w:val="15"/>
              </w:rPr>
              <w:t>Jordi</w:t>
            </w:r>
          </w:p>
          <w:p w14:paraId="23D21171" w14:textId="27651E75" w:rsidR="0091375E" w:rsidRPr="004B559D" w:rsidRDefault="0041381F" w:rsidP="003E1D13">
            <w:pPr>
              <w:spacing w:after="0"/>
              <w:ind w:left="-85"/>
              <w:jc w:val="left"/>
              <w:rPr>
                <w:smallCaps/>
                <w:color w:val="5F2987"/>
                <w:spacing w:val="-4"/>
                <w:sz w:val="15"/>
                <w:szCs w:val="15"/>
              </w:rPr>
            </w:pPr>
            <w:r>
              <w:rPr>
                <w:smallCaps/>
                <w:color w:val="5F2987"/>
                <w:spacing w:val="-4"/>
                <w:sz w:val="15"/>
                <w:szCs w:val="15"/>
              </w:rPr>
              <w:t>Galí</w:t>
            </w:r>
          </w:p>
        </w:tc>
      </w:tr>
      <w:tr w:rsidR="0091375E" w14:paraId="105B9F36" w14:textId="77777777" w:rsidTr="003E1D13">
        <w:trPr>
          <w:trHeight w:val="1077"/>
        </w:trPr>
        <w:tc>
          <w:tcPr>
            <w:tcW w:w="1276" w:type="dxa"/>
            <w:vAlign w:val="center"/>
          </w:tcPr>
          <w:p w14:paraId="40508102" w14:textId="77777777" w:rsidR="0091375E" w:rsidRDefault="0091375E" w:rsidP="00527B16">
            <w:pPr>
              <w:spacing w:after="0"/>
              <w:jc w:val="center"/>
              <w:rPr>
                <w:noProof/>
              </w:rPr>
            </w:pPr>
            <w:r>
              <w:rPr>
                <w:noProof/>
              </w:rPr>
              <w:drawing>
                <wp:inline distT="0" distB="0" distL="0" distR="0" wp14:anchorId="4BD9EBB9" wp14:editId="1B67B8F0">
                  <wp:extent cx="684000" cy="907211"/>
                  <wp:effectExtent l="0" t="0" r="1905" b="762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noChangeArrowheads="1"/>
                          </pic:cNvPicPr>
                        </pic:nvPicPr>
                        <pic:blipFill>
                          <a:blip r:embed="rId16" cstate="print">
                            <a:extLst>
                              <a:ext uri="{28A0092B-C50C-407E-A947-70E740481C1C}">
                                <a14:useLocalDpi xmlns:a14="http://schemas.microsoft.com/office/drawing/2010/main" val="0"/>
                              </a:ext>
                            </a:extLst>
                          </a:blip>
                          <a:srcRect l="24846" r="24846"/>
                          <a:stretch>
                            <a:fillRect/>
                          </a:stretch>
                        </pic:blipFill>
                        <pic:spPr bwMode="auto">
                          <a:xfrm>
                            <a:off x="0" y="0"/>
                            <a:ext cx="684000" cy="907211"/>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6B7205F6" w14:textId="2D4F7564" w:rsidR="0091375E" w:rsidRPr="004B559D" w:rsidRDefault="0041381F" w:rsidP="003E1D13">
            <w:pPr>
              <w:spacing w:after="0"/>
              <w:ind w:left="-85"/>
              <w:jc w:val="left"/>
              <w:rPr>
                <w:smallCaps/>
                <w:color w:val="5F2987"/>
                <w:spacing w:val="-4"/>
                <w:sz w:val="15"/>
                <w:szCs w:val="15"/>
              </w:rPr>
            </w:pPr>
            <w:r>
              <w:rPr>
                <w:smallCaps/>
                <w:color w:val="5F2987"/>
                <w:spacing w:val="-4"/>
                <w:sz w:val="15"/>
                <w:szCs w:val="15"/>
              </w:rPr>
              <w:t xml:space="preserve">George </w:t>
            </w:r>
            <w:proofErr w:type="spellStart"/>
            <w:r>
              <w:rPr>
                <w:smallCaps/>
                <w:color w:val="5F2987"/>
                <w:spacing w:val="-4"/>
                <w:sz w:val="15"/>
                <w:szCs w:val="15"/>
              </w:rPr>
              <w:t>Akerlof</w:t>
            </w:r>
            <w:proofErr w:type="spellEnd"/>
          </w:p>
        </w:tc>
      </w:tr>
      <w:tr w:rsidR="0091375E" w14:paraId="3B204EAB" w14:textId="77777777" w:rsidTr="003E1D13">
        <w:trPr>
          <w:trHeight w:val="1077"/>
        </w:trPr>
        <w:tc>
          <w:tcPr>
            <w:tcW w:w="1276" w:type="dxa"/>
            <w:vAlign w:val="center"/>
          </w:tcPr>
          <w:p w14:paraId="25F7A360" w14:textId="77777777" w:rsidR="0091375E" w:rsidRDefault="0091375E" w:rsidP="00527B16">
            <w:pPr>
              <w:spacing w:after="0"/>
              <w:jc w:val="center"/>
              <w:rPr>
                <w:noProof/>
              </w:rPr>
            </w:pPr>
            <w:r>
              <w:rPr>
                <w:noProof/>
              </w:rPr>
              <w:drawing>
                <wp:inline distT="0" distB="0" distL="0" distR="0" wp14:anchorId="47A34096" wp14:editId="42AF0EBA">
                  <wp:extent cx="684000" cy="859137"/>
                  <wp:effectExtent l="0" t="0" r="1905"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pic:cNvPicPr>
                            <a:picLocks noChangeAspect="1" noChangeArrowheads="1"/>
                          </pic:cNvPicPr>
                        </pic:nvPicPr>
                        <pic:blipFill>
                          <a:blip r:embed="rId17" cstate="print">
                            <a:extLst>
                              <a:ext uri="{28A0092B-C50C-407E-A947-70E740481C1C}">
                                <a14:useLocalDpi xmlns:a14="http://schemas.microsoft.com/office/drawing/2010/main" val="0"/>
                              </a:ext>
                            </a:extLst>
                          </a:blip>
                          <a:srcRect l="23488" r="23488"/>
                          <a:stretch>
                            <a:fillRect/>
                          </a:stretch>
                        </pic:blipFill>
                        <pic:spPr bwMode="auto">
                          <a:xfrm>
                            <a:off x="0" y="0"/>
                            <a:ext cx="684000" cy="859137"/>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28435BAA" w14:textId="15BCA185" w:rsidR="0091375E" w:rsidRPr="004B559D" w:rsidRDefault="0041381F" w:rsidP="003E1D13">
            <w:pPr>
              <w:spacing w:after="0"/>
              <w:ind w:left="-85"/>
              <w:jc w:val="left"/>
              <w:rPr>
                <w:smallCaps/>
                <w:color w:val="5F2987"/>
                <w:spacing w:val="-4"/>
                <w:sz w:val="15"/>
                <w:szCs w:val="15"/>
              </w:rPr>
            </w:pPr>
            <w:r>
              <w:rPr>
                <w:smallCaps/>
                <w:color w:val="5F2987"/>
                <w:spacing w:val="-4"/>
                <w:sz w:val="15"/>
                <w:szCs w:val="15"/>
              </w:rPr>
              <w:t>N. Gregory Mankiw</w:t>
            </w:r>
          </w:p>
        </w:tc>
      </w:tr>
      <w:tr w:rsidR="0091375E" w14:paraId="4DA65AA7" w14:textId="77777777" w:rsidTr="003E1D13">
        <w:trPr>
          <w:trHeight w:val="1077"/>
        </w:trPr>
        <w:tc>
          <w:tcPr>
            <w:tcW w:w="1276" w:type="dxa"/>
            <w:vAlign w:val="center"/>
          </w:tcPr>
          <w:p w14:paraId="6176BBA7" w14:textId="77777777" w:rsidR="0091375E" w:rsidRDefault="0091375E" w:rsidP="00527B16">
            <w:pPr>
              <w:spacing w:after="0"/>
              <w:jc w:val="center"/>
              <w:rPr>
                <w:noProof/>
              </w:rPr>
            </w:pPr>
            <w:r>
              <w:rPr>
                <w:noProof/>
              </w:rPr>
              <w:drawing>
                <wp:inline distT="0" distB="0" distL="0" distR="0" wp14:anchorId="3C1EFAAF" wp14:editId="764B050D">
                  <wp:extent cx="684000" cy="859137"/>
                  <wp:effectExtent l="0" t="0" r="190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noChangeArrowheads="1"/>
                          </pic:cNvPicPr>
                        </pic:nvPicPr>
                        <pic:blipFill>
                          <a:blip r:embed="rId18" cstate="print">
                            <a:extLst>
                              <a:ext uri="{28A0092B-C50C-407E-A947-70E740481C1C}">
                                <a14:useLocalDpi xmlns:a14="http://schemas.microsoft.com/office/drawing/2010/main" val="0"/>
                              </a:ext>
                            </a:extLst>
                          </a:blip>
                          <a:srcRect t="8132" b="8132"/>
                          <a:stretch>
                            <a:fillRect/>
                          </a:stretch>
                        </pic:blipFill>
                        <pic:spPr bwMode="auto">
                          <a:xfrm>
                            <a:off x="0" y="0"/>
                            <a:ext cx="684000" cy="859137"/>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2309E517" w14:textId="2610DAFC" w:rsidR="0091375E" w:rsidRPr="004B559D" w:rsidRDefault="0041381F" w:rsidP="003E1D13">
            <w:pPr>
              <w:spacing w:after="0"/>
              <w:ind w:left="-85"/>
              <w:jc w:val="left"/>
              <w:rPr>
                <w:smallCaps/>
                <w:color w:val="5F2987"/>
                <w:spacing w:val="-4"/>
                <w:sz w:val="15"/>
                <w:szCs w:val="15"/>
              </w:rPr>
            </w:pPr>
            <w:r>
              <w:rPr>
                <w:smallCaps/>
                <w:color w:val="5F2987"/>
                <w:spacing w:val="-4"/>
                <w:sz w:val="15"/>
                <w:szCs w:val="15"/>
              </w:rPr>
              <w:t>David H. Romer</w:t>
            </w:r>
          </w:p>
        </w:tc>
      </w:tr>
      <w:tr w:rsidR="0091375E" w14:paraId="0406501C" w14:textId="77777777" w:rsidTr="003E1D13">
        <w:trPr>
          <w:trHeight w:val="1077"/>
        </w:trPr>
        <w:tc>
          <w:tcPr>
            <w:tcW w:w="1276" w:type="dxa"/>
            <w:vAlign w:val="center"/>
          </w:tcPr>
          <w:p w14:paraId="01F09476" w14:textId="77777777" w:rsidR="0091375E" w:rsidRDefault="0091375E" w:rsidP="00527B16">
            <w:pPr>
              <w:spacing w:after="0"/>
              <w:jc w:val="center"/>
              <w:rPr>
                <w:noProof/>
              </w:rPr>
            </w:pPr>
            <w:r>
              <w:rPr>
                <w:noProof/>
              </w:rPr>
              <w:drawing>
                <wp:inline distT="0" distB="0" distL="0" distR="0" wp14:anchorId="5A8F8D03" wp14:editId="01052057">
                  <wp:extent cx="684000" cy="859137"/>
                  <wp:effectExtent l="0" t="0" r="190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a:picLocks noChangeAspect="1" noChangeArrowheads="1"/>
                          </pic:cNvPicPr>
                        </pic:nvPicPr>
                        <pic:blipFill>
                          <a:blip r:embed="rId19" cstate="print">
                            <a:extLst>
                              <a:ext uri="{28A0092B-C50C-407E-A947-70E740481C1C}">
                                <a14:useLocalDpi xmlns:a14="http://schemas.microsoft.com/office/drawing/2010/main" val="0"/>
                              </a:ext>
                            </a:extLst>
                          </a:blip>
                          <a:srcRect t="2773" b="2773"/>
                          <a:stretch>
                            <a:fillRect/>
                          </a:stretch>
                        </pic:blipFill>
                        <pic:spPr bwMode="auto">
                          <a:xfrm>
                            <a:off x="0" y="0"/>
                            <a:ext cx="684000" cy="859137"/>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057C138A" w14:textId="5067D916" w:rsidR="0091375E" w:rsidRDefault="003E1D13" w:rsidP="003E1D13">
            <w:pPr>
              <w:spacing w:after="0"/>
              <w:ind w:left="-85"/>
              <w:jc w:val="left"/>
              <w:rPr>
                <w:smallCaps/>
                <w:color w:val="5F2987"/>
                <w:spacing w:val="-4"/>
                <w:sz w:val="15"/>
                <w:szCs w:val="15"/>
              </w:rPr>
            </w:pPr>
            <w:r w:rsidRPr="003E1D13">
              <w:rPr>
                <w:smallCaps/>
                <w:color w:val="5F2987"/>
                <w:spacing w:val="-6"/>
                <w:sz w:val="15"/>
                <w:szCs w:val="15"/>
              </w:rPr>
              <w:t>Christina D</w:t>
            </w:r>
            <w:r>
              <w:rPr>
                <w:smallCaps/>
                <w:color w:val="5F2987"/>
                <w:spacing w:val="-4"/>
                <w:sz w:val="15"/>
                <w:szCs w:val="15"/>
              </w:rPr>
              <w:t>. Romer</w:t>
            </w:r>
          </w:p>
        </w:tc>
      </w:tr>
    </w:tbl>
    <w:bookmarkEnd w:id="0"/>
    <w:p w14:paraId="364BD6CB" w14:textId="53EF1338" w:rsidR="00307C23" w:rsidRDefault="00000000" w:rsidP="004C0C34">
      <w:pPr>
        <w:pStyle w:val="Ttulo"/>
      </w:pPr>
      <w:sdt>
        <w:sdtPr>
          <w:rPr>
            <w:i/>
            <w:iCs w:val="0"/>
            <w:u w:val="single"/>
          </w:rPr>
          <w:alias w:val="Title"/>
          <w:tag w:val=""/>
          <w:id w:val="-780801520"/>
          <w:placeholder>
            <w:docPart w:val="2466190890694EDFAD8AA66370A704EF"/>
          </w:placeholder>
          <w:dataBinding w:prefixMappings="xmlns:ns0='http://purl.org/dc/elements/1.1/' xmlns:ns1='http://schemas.openxmlformats.org/package/2006/metadata/core-properties' " w:xpath="/ns1:coreProperties[1]/ns0:title[1]" w:storeItemID="{6C3C8BC8-F283-45AE-878A-BAB7291924A1}"/>
          <w:text/>
        </w:sdtPr>
        <w:sdtContent>
          <w:r w:rsidR="008D07D4" w:rsidRPr="008D07D4">
            <w:rPr>
              <w:i/>
              <w:iCs w:val="0"/>
              <w:u w:val="single"/>
            </w:rPr>
            <w:t>3.A.</w:t>
          </w:r>
          <w:r w:rsidR="00476948">
            <w:rPr>
              <w:i/>
              <w:iCs w:val="0"/>
              <w:u w:val="single"/>
            </w:rPr>
            <w:t>7</w:t>
          </w:r>
        </w:sdtContent>
      </w:sdt>
      <w:r w:rsidR="00C851DA" w:rsidRPr="008D07D4">
        <w:t xml:space="preserve"> :</w:t>
      </w:r>
      <w:r w:rsidR="00C81078" w:rsidRPr="008D07D4">
        <w:t xml:space="preserve"> </w:t>
      </w:r>
      <w:sdt>
        <w:sdtPr>
          <w:alias w:val="Subject"/>
          <w:tag w:val=""/>
          <w:id w:val="-1903059896"/>
          <w:placeholder>
            <w:docPart w:val="45093B96C16B465AA169609AA730D607"/>
          </w:placeholder>
          <w:dataBinding w:prefixMappings="xmlns:ns0='http://purl.org/dc/elements/1.1/' xmlns:ns1='http://schemas.openxmlformats.org/package/2006/metadata/core-properties' " w:xpath="/ns1:coreProperties[1]/ns0:subject[1]" w:storeItemID="{6C3C8BC8-F283-45AE-878A-BAB7291924A1}"/>
          <w:text/>
        </w:sdtPr>
        <w:sdtContent>
          <w:r w:rsidR="008D07D4">
            <w:t>La nueva economía keynesiana</w:t>
          </w:r>
          <w:r w:rsidR="00476948">
            <w:t>. Primera y segunda generación</w:t>
          </w:r>
          <w:r w:rsidR="00746F8A">
            <w:t>.</w:t>
          </w:r>
        </w:sdtContent>
      </w:sdt>
    </w:p>
    <w:p w14:paraId="0C925A38" w14:textId="77777777" w:rsidR="002870F9" w:rsidRDefault="002870F9" w:rsidP="002870F9">
      <w:pPr>
        <w:pStyle w:val="Notaalopositor"/>
        <w:spacing w:after="0"/>
      </w:pPr>
      <w:bookmarkStart w:id="1" w:name="_Hlk116573156"/>
      <w:bookmarkStart w:id="2" w:name="_Hlk110242872"/>
      <w:bookmarkStart w:id="3" w:name="_Hlk121221786"/>
      <w:r>
        <w:t>Con el cambio de temario, a partir de la convocatoria de 2023 este tema pasará a ser:</w:t>
      </w:r>
    </w:p>
    <w:p w14:paraId="659BBE94" w14:textId="2B5600F9" w:rsidR="002870F9" w:rsidRDefault="002870F9" w:rsidP="002870F9">
      <w:pPr>
        <w:pStyle w:val="Notaalopositor"/>
      </w:pPr>
      <w:r>
        <w:t>3.A.7: La nueva economía keynesiana. Primera y segunda generación.</w:t>
      </w:r>
    </w:p>
    <w:p w14:paraId="22EB225D" w14:textId="77777777" w:rsidR="002870F9" w:rsidRDefault="002870F9" w:rsidP="002870F9">
      <w:pPr>
        <w:pStyle w:val="Notaalopositor"/>
      </w:pPr>
      <w:r>
        <w:t xml:space="preserve">De este modo, con lo escrito en este documento este tema estaría </w:t>
      </w:r>
      <w:r>
        <w:rPr>
          <w:b/>
          <w:bCs/>
        </w:rPr>
        <w:t>actualizado</w:t>
      </w:r>
      <w:r w:rsidRPr="00FC696F">
        <w:t>.</w:t>
      </w:r>
    </w:p>
    <w:bookmarkEnd w:id="1"/>
    <w:p w14:paraId="373F259A" w14:textId="75EB3A45" w:rsidR="002870F9" w:rsidRPr="002870F9" w:rsidRDefault="002870F9" w:rsidP="002870F9">
      <w:pPr>
        <w:pStyle w:val="Notaalopositor"/>
        <w:jc w:val="center"/>
      </w:pPr>
      <w:r w:rsidRPr="001B491D">
        <w:rPr>
          <w:noProof/>
        </w:rPr>
        <w:drawing>
          <wp:inline distT="0" distB="0" distL="0" distR="0" wp14:anchorId="49433E49" wp14:editId="33BCF265">
            <wp:extent cx="2880000" cy="166694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0"/>
                    <a:stretch>
                      <a:fillRect/>
                    </a:stretch>
                  </pic:blipFill>
                  <pic:spPr>
                    <a:xfrm>
                      <a:off x="0" y="0"/>
                      <a:ext cx="2880000" cy="1666945"/>
                    </a:xfrm>
                    <a:prstGeom prst="rect">
                      <a:avLst/>
                    </a:prstGeom>
                  </pic:spPr>
                </pic:pic>
              </a:graphicData>
            </a:graphic>
          </wp:inline>
        </w:drawing>
      </w:r>
      <w:bookmarkEnd w:id="2"/>
    </w:p>
    <w:p w14:paraId="167BF919" w14:textId="5AD5AD2E" w:rsidR="0021774E" w:rsidRDefault="0021774E" w:rsidP="00B9022F">
      <w:pPr>
        <w:pStyle w:val="Introduccinyconclusin"/>
        <w:rPr>
          <w:rStyle w:val="IntroduccinyconclusinChar"/>
          <w:b/>
          <w:bCs/>
          <w:caps/>
          <w:shd w:val="clear" w:color="auto" w:fill="auto"/>
        </w:rPr>
      </w:pPr>
      <w:bookmarkStart w:id="4" w:name="_Toc55382054"/>
      <w:bookmarkStart w:id="5" w:name="_Toc55382089"/>
      <w:bookmarkStart w:id="6" w:name="_Toc55382517"/>
      <w:bookmarkStart w:id="7" w:name="_Toc55382751"/>
      <w:bookmarkEnd w:id="3"/>
      <w:r w:rsidRPr="00B9022F">
        <w:t>I</w:t>
      </w:r>
      <w:r w:rsidRPr="00B9022F">
        <w:rPr>
          <w:rStyle w:val="IntroduccinyconclusinChar"/>
          <w:b/>
          <w:bCs/>
          <w:caps/>
          <w:shd w:val="clear" w:color="auto" w:fill="auto"/>
        </w:rPr>
        <w:t>NTRODUCCIÓN</w:t>
      </w:r>
      <w:bookmarkEnd w:id="4"/>
      <w:bookmarkEnd w:id="5"/>
      <w:bookmarkEnd w:id="6"/>
      <w:bookmarkEnd w:id="7"/>
    </w:p>
    <w:p w14:paraId="0124A54D" w14:textId="34BB63C9" w:rsidR="001772B2" w:rsidRPr="007E2C63" w:rsidRDefault="001879DE" w:rsidP="001A2F1E">
      <w:pPr>
        <w:pStyle w:val="Nivel1"/>
        <w:keepNext/>
        <w:spacing w:before="0" w:after="0"/>
        <w:rPr>
          <w:lang w:val="fr-FR"/>
        </w:rPr>
      </w:pPr>
      <w:proofErr w:type="spellStart"/>
      <w:r w:rsidRPr="007E2C63">
        <w:rPr>
          <w:b/>
          <w:bCs/>
          <w:i/>
          <w:iCs/>
          <w:spacing w:val="-4"/>
          <w:lang w:val="fr-FR"/>
        </w:rPr>
        <w:t>Enganche</w:t>
      </w:r>
      <w:proofErr w:type="spellEnd"/>
      <w:r w:rsidRPr="007E2C63">
        <w:rPr>
          <w:spacing w:val="-4"/>
          <w:lang w:val="fr-FR"/>
        </w:rPr>
        <w:t>:</w:t>
      </w:r>
      <w:bookmarkStart w:id="8" w:name="_Hlk129880227"/>
    </w:p>
    <w:bookmarkEnd w:id="8"/>
    <w:p w14:paraId="51124CE1" w14:textId="77777777" w:rsidR="00393C3E" w:rsidRDefault="00393C3E">
      <w:pPr>
        <w:pStyle w:val="Nivel2"/>
        <w:rPr>
          <w:rStyle w:val="Hipervnculo"/>
          <w:color w:val="auto"/>
          <w:u w:val="none"/>
        </w:rPr>
      </w:pPr>
      <w:r w:rsidRPr="00872E3B">
        <w:rPr>
          <w:rStyle w:val="Hipervnculo"/>
          <w:color w:val="auto"/>
          <w:u w:val="none"/>
        </w:rPr>
        <w:t>P</w:t>
      </w:r>
      <w:r>
        <w:rPr>
          <w:rStyle w:val="Hipervnculo"/>
          <w:color w:val="auto"/>
          <w:u w:val="none"/>
        </w:rPr>
        <w:t>ara saber dónde estamos necesitamos de saber de dónde venimos.</w:t>
      </w:r>
    </w:p>
    <w:p w14:paraId="461C476D" w14:textId="77777777" w:rsidR="00393C3E" w:rsidRDefault="00393C3E">
      <w:pPr>
        <w:pStyle w:val="Nivel2"/>
        <w:keepNext/>
        <w:spacing w:after="0"/>
        <w:rPr>
          <w:rStyle w:val="Hipervnculo"/>
          <w:color w:val="auto"/>
          <w:u w:val="none"/>
        </w:rPr>
      </w:pPr>
      <w:r>
        <w:rPr>
          <w:rStyle w:val="Hipervnculo"/>
          <w:color w:val="auto"/>
          <w:u w:val="none"/>
        </w:rPr>
        <w:t xml:space="preserve">En este sentido, estudiar la </w:t>
      </w:r>
      <w:r>
        <w:rPr>
          <w:rStyle w:val="Hipervnculo"/>
          <w:b/>
          <w:bCs/>
          <w:color w:val="auto"/>
          <w:u w:val="none"/>
        </w:rPr>
        <w:t>historia del pensamiento económico</w:t>
      </w:r>
      <w:r>
        <w:rPr>
          <w:rStyle w:val="Hipervnculo"/>
          <w:color w:val="auto"/>
          <w:u w:val="none"/>
        </w:rPr>
        <w:t xml:space="preserve"> se revela una tarea clave para conocer el estado actual de la ciencia económica.</w:t>
      </w:r>
    </w:p>
    <w:p w14:paraId="45ED0BD2" w14:textId="77777777" w:rsidR="00393C3E" w:rsidRPr="00872E3B" w:rsidRDefault="00393C3E">
      <w:pPr>
        <w:pStyle w:val="Nivel3"/>
      </w:pPr>
      <w:r>
        <w:t xml:space="preserve">Podemos definir la </w:t>
      </w:r>
      <w:r>
        <w:rPr>
          <w:i/>
          <w:iCs/>
        </w:rPr>
        <w:t>historia del pensamiento económico</w:t>
      </w:r>
      <w:r>
        <w:t xml:space="preserve"> como la historia de las formas de adquirir conocimientos y razonar que usaron los hombres para comprender y explicar la naturaleza de los problemas económicos que se les presentaban.</w:t>
      </w:r>
    </w:p>
    <w:p w14:paraId="204C1AF8" w14:textId="0E1AD079" w:rsidR="00220BE7" w:rsidRDefault="00220BE7">
      <w:pPr>
        <w:pStyle w:val="Nivel1"/>
        <w:keepNext/>
        <w:spacing w:after="0"/>
        <w:rPr>
          <w:spacing w:val="-4"/>
        </w:rPr>
      </w:pPr>
      <w:r w:rsidRPr="00AC65FF">
        <w:rPr>
          <w:b/>
          <w:bCs/>
          <w:i/>
          <w:iCs/>
          <w:spacing w:val="-4"/>
        </w:rPr>
        <w:t>Relevancia</w:t>
      </w:r>
      <w:r w:rsidRPr="00AC65FF">
        <w:rPr>
          <w:spacing w:val="-4"/>
        </w:rPr>
        <w:t>:</w:t>
      </w:r>
    </w:p>
    <w:p w14:paraId="626BF8A2" w14:textId="53FC3E87" w:rsidR="00393C3E" w:rsidRDefault="00393C3E">
      <w:pPr>
        <w:pStyle w:val="Nivel2"/>
        <w:keepNext/>
        <w:spacing w:after="0"/>
      </w:pPr>
      <w:bookmarkStart w:id="9" w:name="_Hlk91330942"/>
      <w:bookmarkStart w:id="10" w:name="_Hlk91330936"/>
      <w:r>
        <w:rPr>
          <w:smallCaps/>
        </w:rPr>
        <w:t>Schumpeter</w:t>
      </w:r>
      <w:r>
        <w:t xml:space="preserve"> (1954) aduce </w:t>
      </w:r>
      <w:r w:rsidR="009E6E0E">
        <w:t>4 </w:t>
      </w:r>
      <w:r>
        <w:t>motivos por los que considera fundamental el estudio de la historia del pensamiento económico:</w:t>
      </w:r>
    </w:p>
    <w:bookmarkEnd w:id="9"/>
    <w:bookmarkEnd w:id="10"/>
    <w:p w14:paraId="464E27FC" w14:textId="77777777" w:rsidR="00D27EDC" w:rsidRDefault="00D27EDC">
      <w:pPr>
        <w:pStyle w:val="Prrafodelista"/>
        <w:numPr>
          <w:ilvl w:val="0"/>
          <w:numId w:val="37"/>
        </w:numPr>
        <w:spacing w:after="100"/>
        <w:ind w:left="1418" w:hanging="227"/>
      </w:pPr>
      <w:r w:rsidRPr="00851288">
        <w:rPr>
          <w:i/>
          <w:iCs/>
        </w:rPr>
        <w:t>Ventajas pedagógicas</w:t>
      </w:r>
      <w:r>
        <w:t>: Resulta muy instructivo no contentarse con las enseñanzas del último tratado científico sobre una materia, puesto que éste se encuentra condicionado por el autor (por su método, su personalidad, su ideología y sus preferencias), especialmente en las denominadas ciencias sociales.</w:t>
      </w:r>
    </w:p>
    <w:p w14:paraId="3F60C9A9" w14:textId="77777777" w:rsidR="00D27EDC" w:rsidRDefault="00D27EDC">
      <w:pPr>
        <w:pStyle w:val="Prrafodelista"/>
        <w:numPr>
          <w:ilvl w:val="0"/>
          <w:numId w:val="37"/>
        </w:numPr>
        <w:spacing w:after="100"/>
        <w:ind w:left="1418" w:hanging="227"/>
      </w:pPr>
      <w:r w:rsidRPr="00851288">
        <w:rPr>
          <w:i/>
          <w:iCs/>
        </w:rPr>
        <w:t>Nuevas ideas</w:t>
      </w:r>
      <w:r>
        <w:t>: Este estudio constituye una fuente de inspiración al encontrarse antiguos principios que en su momento no fructificaron y que en el presente pueden orientar nuevas investigaciones y avances en el conocimiento científico.</w:t>
      </w:r>
    </w:p>
    <w:p w14:paraId="7F252D6F" w14:textId="77777777" w:rsidR="00D27EDC" w:rsidRDefault="00D27EDC">
      <w:pPr>
        <w:pStyle w:val="Prrafodelista"/>
        <w:numPr>
          <w:ilvl w:val="0"/>
          <w:numId w:val="37"/>
        </w:numPr>
        <w:spacing w:after="100"/>
        <w:ind w:left="1418" w:hanging="227"/>
      </w:pPr>
      <w:r w:rsidRPr="00851288">
        <w:rPr>
          <w:i/>
          <w:iCs/>
        </w:rPr>
        <w:t>Comprensión del proceder del espíritu humano</w:t>
      </w:r>
      <w:r>
        <w:t>: Gracias al estudio de la historia del pensamiento económico, se entiende mejor el marco institucional y el espíritu de los tiempos que explica el por qué se producen unos determinados logros en unas épocas y no en otras.</w:t>
      </w:r>
    </w:p>
    <w:p w14:paraId="504D01BF" w14:textId="77777777" w:rsidR="00D27EDC" w:rsidRDefault="00D27EDC">
      <w:pPr>
        <w:pStyle w:val="Prrafodelista"/>
        <w:numPr>
          <w:ilvl w:val="0"/>
          <w:numId w:val="37"/>
        </w:numPr>
        <w:spacing w:after="100"/>
        <w:ind w:left="1418" w:hanging="227"/>
      </w:pPr>
      <w:r w:rsidRPr="00851288">
        <w:rPr>
          <w:i/>
          <w:iCs/>
        </w:rPr>
        <w:lastRenderedPageBreak/>
        <w:t>Desplazamiento progresivo de las fronteras de la ciencia económica</w:t>
      </w:r>
      <w:r w:rsidRPr="00C4462A">
        <w:rPr>
          <w:rStyle w:val="Refdenotaalpie"/>
        </w:rPr>
        <w:footnoteReference w:id="2"/>
      </w:r>
      <w:r w:rsidRPr="00B02F6F">
        <w:t>:</w:t>
      </w:r>
      <w:r>
        <w:t xml:space="preserve"> En cada época aparecen hechos y problemas distintos que requieren sus propias soluciones y su peculiar modo de afrontarlos, y por lo tanto, el estudio de la historia del pensamiento económico nos permite entender cómo ha evolucionado el objeto y el método de la ciencia económica.</w:t>
      </w:r>
    </w:p>
    <w:p w14:paraId="44ED1D5A" w14:textId="464CB95C" w:rsidR="001879DE" w:rsidRPr="00AC65FF" w:rsidRDefault="001879DE">
      <w:pPr>
        <w:pStyle w:val="Nivel1"/>
        <w:keepNext/>
        <w:spacing w:after="0"/>
        <w:rPr>
          <w:spacing w:val="-4"/>
        </w:rPr>
      </w:pPr>
      <w:r w:rsidRPr="00AC65FF">
        <w:rPr>
          <w:b/>
          <w:bCs/>
          <w:i/>
          <w:iCs/>
          <w:spacing w:val="-4"/>
        </w:rPr>
        <w:t>Contextualización</w:t>
      </w:r>
      <w:r w:rsidRPr="00AC65FF">
        <w:rPr>
          <w:spacing w:val="-4"/>
        </w:rPr>
        <w:t>:</w:t>
      </w:r>
    </w:p>
    <w:p w14:paraId="0206FD30" w14:textId="5C378FAE" w:rsidR="00220BE7" w:rsidRPr="00192FDB" w:rsidRDefault="00220BE7">
      <w:pPr>
        <w:pStyle w:val="Nivel2"/>
      </w:pPr>
      <w:r>
        <w:t>E</w:t>
      </w:r>
      <w:r w:rsidRPr="00192FDB">
        <w:t xml:space="preserve">l objetivo de esta exposición será revisar las contribuciones de una serie de economistas muy concretos pertenecientes a </w:t>
      </w:r>
      <w:r>
        <w:t xml:space="preserve">la escuela de la </w:t>
      </w:r>
      <w:r>
        <w:rPr>
          <w:b/>
          <w:bCs/>
        </w:rPr>
        <w:t>Nueva Economía Keynesiana</w:t>
      </w:r>
      <w:r>
        <w:t xml:space="preserve"> (NEK).</w:t>
      </w:r>
    </w:p>
    <w:p w14:paraId="612BD1CF" w14:textId="5A1EB55D" w:rsidR="00220BE7" w:rsidRDefault="00220BE7">
      <w:pPr>
        <w:pStyle w:val="Nivel2"/>
        <w:spacing w:after="0"/>
      </w:pPr>
      <w:r>
        <w:t>Para realizar este análisis necesitamos remontarnos a c</w:t>
      </w:r>
      <w:r w:rsidR="00A44F5C">
        <w:t>ó</w:t>
      </w:r>
      <w:r>
        <w:t>mo era el estado de la ciencia económica por aquel entonces:</w:t>
      </w:r>
    </w:p>
    <w:p w14:paraId="6E29545D" w14:textId="7E1FFD52" w:rsidR="00551383" w:rsidRDefault="00551383">
      <w:pPr>
        <w:pStyle w:val="Nivel3"/>
        <w:ind w:left="1418"/>
      </w:pPr>
      <w:r>
        <w:t>A finales del siglo</w:t>
      </w:r>
      <w:r w:rsidR="009E6E0E">
        <w:t> </w:t>
      </w:r>
      <w:r>
        <w:t xml:space="preserve">XVIII, los </w:t>
      </w:r>
      <w:r w:rsidRPr="00A67CB1">
        <w:rPr>
          <w:i/>
          <w:iCs/>
          <w:u w:val="single"/>
        </w:rPr>
        <w:t>economistas clásicos</w:t>
      </w:r>
      <w:r>
        <w:t xml:space="preserve"> habían sistematizado una serie de proposiciones con sus aportaciones, y se considera, que gracias a estos autores, la economía adquiere el carácter de ciencia</w:t>
      </w:r>
      <w:r>
        <w:rPr>
          <w:spacing w:val="-2"/>
        </w:rPr>
        <w:t xml:space="preserve"> </w:t>
      </w:r>
      <w:r w:rsidRPr="007A7470">
        <w:rPr>
          <w:color w:val="767171" w:themeColor="background2" w:themeShade="80"/>
          <w:sz w:val="19"/>
        </w:rPr>
        <w:t>[ver tema 3.A.</w:t>
      </w:r>
      <w:r>
        <w:rPr>
          <w:color w:val="767171" w:themeColor="background2" w:themeShade="80"/>
          <w:sz w:val="19"/>
        </w:rPr>
        <w:t>2</w:t>
      </w:r>
      <w:r w:rsidRPr="007A7470">
        <w:rPr>
          <w:color w:val="767171" w:themeColor="background2" w:themeShade="80"/>
          <w:sz w:val="19"/>
        </w:rPr>
        <w:t>]</w:t>
      </w:r>
      <w:r>
        <w:t>.</w:t>
      </w:r>
    </w:p>
    <w:p w14:paraId="42967051" w14:textId="73B7E059" w:rsidR="00551383" w:rsidRPr="003E3FA3" w:rsidRDefault="00551383">
      <w:pPr>
        <w:pStyle w:val="Nivel3"/>
        <w:ind w:left="1418"/>
      </w:pPr>
      <w:bookmarkStart w:id="11" w:name="_Hlk119601341"/>
      <w:r>
        <w:t>Un siglo más tarde, a finales del siglo</w:t>
      </w:r>
      <w:r w:rsidR="009E6E0E">
        <w:t> </w:t>
      </w:r>
      <w:r>
        <w:t>XIX y principios del siglo</w:t>
      </w:r>
      <w:r w:rsidR="009E6E0E">
        <w:t> </w:t>
      </w:r>
      <w:r>
        <w:t xml:space="preserve">XX, los </w:t>
      </w:r>
      <w:r w:rsidRPr="00C0058C">
        <w:rPr>
          <w:i/>
          <w:iCs/>
          <w:u w:val="single"/>
        </w:rPr>
        <w:t>economistas neoclásicos</w:t>
      </w:r>
      <w:r>
        <w:t xml:space="preserve"> refinaron y formalizaron una </w:t>
      </w:r>
      <w:r w:rsidRPr="003E3FA3">
        <w:rPr>
          <w:spacing w:val="-2"/>
        </w:rPr>
        <w:t xml:space="preserve">serie de contribuciones (por ejemplo, en el marco de la teoría del valor) cambiando el enfoque de una aproximación de </w:t>
      </w:r>
      <w:r w:rsidRPr="00C0058C">
        <w:rPr>
          <w:rFonts w:cs="Times New Roman"/>
          <w:i/>
          <w:iCs/>
          <w:spacing w:val="-2"/>
        </w:rPr>
        <w:t>«</w:t>
      </w:r>
      <w:r w:rsidRPr="00C0058C">
        <w:rPr>
          <w:i/>
          <w:iCs/>
          <w:spacing w:val="-2"/>
        </w:rPr>
        <w:t>economía política</w:t>
      </w:r>
      <w:r w:rsidRPr="00C0058C">
        <w:rPr>
          <w:rFonts w:cs="Times New Roman"/>
          <w:i/>
          <w:iCs/>
          <w:spacing w:val="-2"/>
        </w:rPr>
        <w:t>»</w:t>
      </w:r>
      <w:r w:rsidRPr="003E3FA3">
        <w:rPr>
          <w:spacing w:val="-2"/>
        </w:rPr>
        <w:t xml:space="preserve"> a </w:t>
      </w:r>
      <w:r w:rsidRPr="00C0058C">
        <w:rPr>
          <w:rFonts w:cs="Times New Roman"/>
          <w:i/>
          <w:iCs/>
          <w:spacing w:val="-2"/>
        </w:rPr>
        <w:t>«</w:t>
      </w:r>
      <w:r w:rsidRPr="00C0058C">
        <w:rPr>
          <w:i/>
          <w:iCs/>
          <w:spacing w:val="-2"/>
        </w:rPr>
        <w:t>economía</w:t>
      </w:r>
      <w:r w:rsidRPr="00C0058C">
        <w:rPr>
          <w:rFonts w:cs="Times New Roman"/>
          <w:i/>
          <w:iCs/>
          <w:spacing w:val="-2"/>
        </w:rPr>
        <w:t>»</w:t>
      </w:r>
      <w:r>
        <w:rPr>
          <w:spacing w:val="-2"/>
        </w:rPr>
        <w:t xml:space="preserve"> </w:t>
      </w:r>
      <w:r w:rsidRPr="007A7470">
        <w:rPr>
          <w:color w:val="767171" w:themeColor="background2" w:themeShade="80"/>
          <w:sz w:val="19"/>
        </w:rPr>
        <w:t>[ver tema 3.A.</w:t>
      </w:r>
      <w:r>
        <w:rPr>
          <w:color w:val="767171" w:themeColor="background2" w:themeShade="80"/>
          <w:sz w:val="19"/>
        </w:rPr>
        <w:t>3</w:t>
      </w:r>
      <w:r w:rsidRPr="007A7470">
        <w:rPr>
          <w:color w:val="767171" w:themeColor="background2" w:themeShade="80"/>
          <w:sz w:val="19"/>
        </w:rPr>
        <w:t>]</w:t>
      </w:r>
      <w:r w:rsidRPr="003E3FA3">
        <w:rPr>
          <w:spacing w:val="-2"/>
        </w:rPr>
        <w:t>.</w:t>
      </w:r>
    </w:p>
    <w:bookmarkEnd w:id="11"/>
    <w:p w14:paraId="07182444" w14:textId="77777777" w:rsidR="008F3BCD" w:rsidRPr="007A7470" w:rsidRDefault="008F3BCD">
      <w:pPr>
        <w:pStyle w:val="Nivel3"/>
        <w:keepNext/>
        <w:ind w:left="1417"/>
      </w:pPr>
      <w:r w:rsidRPr="003E3FA3">
        <w:rPr>
          <w:spacing w:val="-2"/>
        </w:rPr>
        <w:t xml:space="preserve">En 1936, </w:t>
      </w:r>
      <w:r w:rsidRPr="00A67CB1">
        <w:rPr>
          <w:i/>
          <w:iCs/>
          <w:smallCaps/>
          <w:spacing w:val="-2"/>
          <w:u w:val="single"/>
        </w:rPr>
        <w:t>John Maynard Keynes</w:t>
      </w:r>
      <w:r w:rsidRPr="003E3FA3">
        <w:rPr>
          <w:spacing w:val="-2"/>
        </w:rPr>
        <w:t xml:space="preserve"> publicaría su</w:t>
      </w:r>
      <w:r>
        <w:rPr>
          <w:spacing w:val="-2"/>
        </w:rPr>
        <w:t xml:space="preserve"> </w:t>
      </w:r>
      <w:r w:rsidRPr="003E3FA3">
        <w:rPr>
          <w:i/>
          <w:iCs/>
          <w:spacing w:val="-2"/>
        </w:rPr>
        <w:t>Te</w:t>
      </w:r>
      <w:r>
        <w:rPr>
          <w:i/>
          <w:iCs/>
          <w:spacing w:val="-2"/>
        </w:rPr>
        <w:t>oría General de la Ocupación, el Interés y el Diner</w:t>
      </w:r>
      <w:r w:rsidRPr="003E3FA3">
        <w:rPr>
          <w:i/>
          <w:iCs/>
          <w:spacing w:val="-2"/>
        </w:rPr>
        <w:t>o</w:t>
      </w:r>
      <w:r>
        <w:rPr>
          <w:spacing w:val="-2"/>
        </w:rPr>
        <w:t xml:space="preserve"> con la que pretende demostrar la existencia de desempleo involuntario ante la existencia </w:t>
      </w:r>
      <w:r w:rsidRPr="007A7470">
        <w:rPr>
          <w:spacing w:val="-2"/>
        </w:rPr>
        <w:t>de una Gran Depresión</w:t>
      </w:r>
      <w:r>
        <w:rPr>
          <w:sz w:val="24"/>
          <w:szCs w:val="24"/>
        </w:rPr>
        <w:t xml:space="preserve"> </w:t>
      </w:r>
      <w:r w:rsidRPr="007A7470">
        <w:rPr>
          <w:color w:val="767171" w:themeColor="background2" w:themeShade="80"/>
          <w:sz w:val="19"/>
        </w:rPr>
        <w:t>[ver tema 3.A.</w:t>
      </w:r>
      <w:r>
        <w:rPr>
          <w:color w:val="767171" w:themeColor="background2" w:themeShade="80"/>
          <w:sz w:val="19"/>
        </w:rPr>
        <w:t>4</w:t>
      </w:r>
      <w:r w:rsidRPr="007A7470">
        <w:rPr>
          <w:color w:val="767171" w:themeColor="background2" w:themeShade="80"/>
          <w:sz w:val="19"/>
        </w:rPr>
        <w:t>]</w:t>
      </w:r>
      <w:r>
        <w:rPr>
          <w:spacing w:val="-2"/>
        </w:rPr>
        <w:t>.</w:t>
      </w:r>
    </w:p>
    <w:p w14:paraId="4433E9CB" w14:textId="00171927" w:rsidR="008F3BCD" w:rsidRPr="007A7470" w:rsidRDefault="008F3BCD">
      <w:pPr>
        <w:pStyle w:val="Nivel4"/>
      </w:pPr>
      <w:r>
        <w:rPr>
          <w:smallCaps/>
        </w:rPr>
        <w:t>Keynes</w:t>
      </w:r>
      <w:r w:rsidRPr="007A7470">
        <w:t xml:space="preserve"> consideraba que las recetas propuestas por economistas anteriores</w:t>
      </w:r>
      <w:r w:rsidR="0004370E">
        <w:t xml:space="preserve"> (</w:t>
      </w:r>
      <w:r w:rsidRPr="007A7470">
        <w:t>p</w:t>
      </w:r>
      <w:r w:rsidR="0004370E">
        <w:t>.</w:t>
      </w:r>
      <w:r w:rsidRPr="007A7470">
        <w:t>ej</w:t>
      </w:r>
      <w:r w:rsidR="0004370E">
        <w:t>.</w:t>
      </w:r>
      <w:r w:rsidRPr="007A7470">
        <w:t xml:space="preserve"> una deflación salarial como había propuesto </w:t>
      </w:r>
      <w:r w:rsidRPr="007A7470">
        <w:rPr>
          <w:smallCaps/>
        </w:rPr>
        <w:t xml:space="preserve">A.C. </w:t>
      </w:r>
      <w:proofErr w:type="spellStart"/>
      <w:r w:rsidRPr="007A7470">
        <w:rPr>
          <w:smallCaps/>
        </w:rPr>
        <w:t>Pigou</w:t>
      </w:r>
      <w:proofErr w:type="spellEnd"/>
      <w:r w:rsidR="0004370E">
        <w:t>)</w:t>
      </w:r>
      <w:r>
        <w:t xml:space="preserve"> </w:t>
      </w:r>
      <w:r w:rsidRPr="007A7470">
        <w:t>no funcionaban ante la existencia de un desempleo masivo</w:t>
      </w:r>
      <w:r>
        <w:t>,</w:t>
      </w:r>
      <w:r w:rsidRPr="007A7470">
        <w:t xml:space="preserve"> y consideraba que se necesitaba una política fiscal sistemáticamente expansiva ante la insuficiencia de la demanda para conseguir el pleno empleo.</w:t>
      </w:r>
    </w:p>
    <w:p w14:paraId="169CE737" w14:textId="77777777" w:rsidR="008F3BCD" w:rsidRPr="003E3FA3" w:rsidRDefault="008F3BCD">
      <w:pPr>
        <w:pStyle w:val="Nivel4"/>
      </w:pPr>
      <w:r w:rsidRPr="007A7470">
        <w:t>Su capacidad para explicar el drama económico de su tiempo –la Gran Depresión–, así como para proponer soluciones prácticas, consiguió desplazar la ortodoxia neoclásica</w:t>
      </w:r>
      <w:r>
        <w:rPr>
          <w:sz w:val="24"/>
          <w:szCs w:val="24"/>
        </w:rPr>
        <w:t>.</w:t>
      </w:r>
    </w:p>
    <w:p w14:paraId="4E4D4C5C" w14:textId="5B24566C" w:rsidR="00220BE7" w:rsidRDefault="00220BE7">
      <w:pPr>
        <w:pStyle w:val="Nivel3"/>
        <w:ind w:left="1418"/>
      </w:pPr>
      <w:r>
        <w:t xml:space="preserve">Durante los años siguientes a la publicación de la obra, algunos economistas intentaron interpretar estas aportaciones, pero no sería una tarea fácil, pues como comenta </w:t>
      </w:r>
      <w:r>
        <w:rPr>
          <w:smallCaps/>
        </w:rPr>
        <w:t>Mankiw</w:t>
      </w:r>
      <w:r>
        <w:t xml:space="preserve">: </w:t>
      </w:r>
      <w:r w:rsidRPr="00B27701">
        <w:rPr>
          <w:i/>
          <w:iCs/>
        </w:rPr>
        <w:t>“</w:t>
      </w:r>
      <w:r>
        <w:rPr>
          <w:i/>
          <w:iCs/>
        </w:rPr>
        <w:t>Cuando un economista moderno lee la Teoría General, la experiencia es al mismo tiempo excitante y frustrante. Por un lado, el libro es la obra de una mente brillante aplicada a un problema social cuya actualidad y relevancia no pueden ser cuestionadas. Pero por otra parte, a pesar de que el libro es extensivo en su análisis, de algún modo parece incompleto desde un punto de vista lógico. Hay demasiados cabos sueltos. El lector no deja de preguntarse, ¿cuál es, de forma precisa, el modelo que mantiene unidas todas las piezas?</w:t>
      </w:r>
      <w:r w:rsidRPr="00B27701">
        <w:rPr>
          <w:i/>
          <w:iCs/>
        </w:rPr>
        <w:t>”</w:t>
      </w:r>
      <w:r>
        <w:t xml:space="preserve">. Por lo tanto, surgen distintas corrientes que buscan interpretar la obra de </w:t>
      </w:r>
      <w:r>
        <w:rPr>
          <w:smallCaps/>
        </w:rPr>
        <w:t>Keynes</w:t>
      </w:r>
      <w:r w:rsidR="00E053C1">
        <w:t xml:space="preserve">, entre las que destaca la </w:t>
      </w:r>
      <w:r w:rsidR="00E053C1">
        <w:rPr>
          <w:i/>
          <w:iCs/>
        </w:rPr>
        <w:t>Síntesis Neoclásica</w:t>
      </w:r>
      <w:r w:rsidR="00E053C1">
        <w:t>:</w:t>
      </w:r>
    </w:p>
    <w:p w14:paraId="06773407" w14:textId="2874B059" w:rsidR="00220BE7" w:rsidRPr="00BE2227" w:rsidRDefault="00220BE7" w:rsidP="00BE2227">
      <w:pPr>
        <w:pStyle w:val="Nivel4"/>
        <w:keepNext/>
        <w:rPr>
          <w:spacing w:val="-2"/>
        </w:rPr>
      </w:pPr>
      <w:r w:rsidRPr="00BE2227">
        <w:rPr>
          <w:spacing w:val="-2"/>
        </w:rPr>
        <w:t xml:space="preserve">La </w:t>
      </w:r>
      <w:r w:rsidRPr="00BE2227">
        <w:rPr>
          <w:i/>
          <w:iCs/>
          <w:spacing w:val="-2"/>
          <w:u w:val="single"/>
        </w:rPr>
        <w:t>Síntesis Neoclásica</w:t>
      </w:r>
      <w:r w:rsidR="00E053C1" w:rsidRPr="00BE2227">
        <w:rPr>
          <w:spacing w:val="-2"/>
        </w:rPr>
        <w:t>,</w:t>
      </w:r>
      <w:r w:rsidRPr="00BE2227">
        <w:rPr>
          <w:spacing w:val="-2"/>
        </w:rPr>
        <w:t xml:space="preserve"> en la que se encuadran autores como </w:t>
      </w:r>
      <w:r w:rsidRPr="00BE2227">
        <w:rPr>
          <w:smallCaps/>
          <w:spacing w:val="-2"/>
        </w:rPr>
        <w:t>Hicks</w:t>
      </w:r>
      <w:r w:rsidRPr="00BE2227">
        <w:rPr>
          <w:spacing w:val="-2"/>
        </w:rPr>
        <w:t xml:space="preserve">, </w:t>
      </w:r>
      <w:r w:rsidRPr="00BE2227">
        <w:rPr>
          <w:smallCaps/>
          <w:spacing w:val="-2"/>
        </w:rPr>
        <w:t>Hansen</w:t>
      </w:r>
      <w:r w:rsidRPr="00BE2227">
        <w:rPr>
          <w:spacing w:val="-2"/>
        </w:rPr>
        <w:t xml:space="preserve">, </w:t>
      </w:r>
      <w:r w:rsidRPr="00BE2227">
        <w:rPr>
          <w:smallCaps/>
          <w:spacing w:val="-2"/>
        </w:rPr>
        <w:t>Modigliani</w:t>
      </w:r>
      <w:r w:rsidRPr="00BE2227">
        <w:rPr>
          <w:spacing w:val="-2"/>
        </w:rPr>
        <w:t xml:space="preserve">, </w:t>
      </w:r>
      <w:r w:rsidRPr="00BE2227">
        <w:rPr>
          <w:smallCaps/>
          <w:spacing w:val="-2"/>
        </w:rPr>
        <w:t>Samuelson</w:t>
      </w:r>
      <w:r w:rsidRPr="00BE2227">
        <w:rPr>
          <w:spacing w:val="-2"/>
        </w:rPr>
        <w:t xml:space="preserve"> o </w:t>
      </w:r>
      <w:r w:rsidRPr="00BE2227">
        <w:rPr>
          <w:smallCaps/>
          <w:spacing w:val="-2"/>
        </w:rPr>
        <w:t>Solow</w:t>
      </w:r>
      <w:r w:rsidR="00E053C1" w:rsidRPr="00BE2227">
        <w:rPr>
          <w:spacing w:val="-2"/>
        </w:rPr>
        <w:t xml:space="preserve">, </w:t>
      </w:r>
      <w:r w:rsidRPr="00BE2227">
        <w:rPr>
          <w:spacing w:val="-2"/>
        </w:rPr>
        <w:t xml:space="preserve">intenta hacer una reconstrucción efectiva las aportaciones de </w:t>
      </w:r>
      <w:r w:rsidRPr="00BE2227">
        <w:rPr>
          <w:smallCaps/>
          <w:spacing w:val="-2"/>
        </w:rPr>
        <w:t>Keynes</w:t>
      </w:r>
      <w:r w:rsidRPr="00BE2227">
        <w:rPr>
          <w:spacing w:val="-2"/>
        </w:rPr>
        <w:t xml:space="preserve"> y una comparación con el pensamiento neoclásico, aunando ambos enfoques: el keynesiano para el corto plazo y el neoclásico para el largo plazo. Sus conclusiones de política económica </w:t>
      </w:r>
      <w:r w:rsidR="00B37815" w:rsidRPr="00BE2227">
        <w:rPr>
          <w:spacing w:val="-2"/>
        </w:rPr>
        <w:t xml:space="preserve">son </w:t>
      </w:r>
      <w:r w:rsidRPr="00BE2227">
        <w:rPr>
          <w:spacing w:val="-2"/>
        </w:rPr>
        <w:t xml:space="preserve">similares a las de </w:t>
      </w:r>
      <w:r w:rsidRPr="00BE2227">
        <w:rPr>
          <w:smallCaps/>
          <w:spacing w:val="-2"/>
        </w:rPr>
        <w:t>Keynes</w:t>
      </w:r>
      <w:r w:rsidRPr="00BE2227">
        <w:rPr>
          <w:spacing w:val="-2"/>
        </w:rPr>
        <w:t xml:space="preserve"> en espíritu (coinciden en que la intervención del Sector Público es necesaria para </w:t>
      </w:r>
      <w:r w:rsidRPr="00BE2227">
        <w:rPr>
          <w:spacing w:val="-2"/>
        </w:rPr>
        <w:lastRenderedPageBreak/>
        <w:t xml:space="preserve">suavizar la crudeza de los ciclos de una economía de mercado), pero su instrumental es de herencia neoclásica. Precisamente del intento de conciliar la tradición neoclásica con </w:t>
      </w:r>
      <w:r w:rsidRPr="00BE2227">
        <w:rPr>
          <w:smallCaps/>
          <w:spacing w:val="-2"/>
        </w:rPr>
        <w:t xml:space="preserve">Keynes </w:t>
      </w:r>
      <w:r w:rsidRPr="00BE2227">
        <w:rPr>
          <w:spacing w:val="-2"/>
        </w:rPr>
        <w:t xml:space="preserve">es de donde le viene a la escuela el nombre de </w:t>
      </w:r>
      <w:r w:rsidRPr="00BE2227">
        <w:rPr>
          <w:i/>
          <w:iCs/>
          <w:spacing w:val="-2"/>
        </w:rPr>
        <w:t>‘Síntesis’</w:t>
      </w:r>
      <w:r w:rsidRPr="00BE2227">
        <w:rPr>
          <w:spacing w:val="-2"/>
        </w:rPr>
        <w:t xml:space="preserve">. Encontraron tan amplia aceptación que llegaron a convertirse en la nueva </w:t>
      </w:r>
      <w:r w:rsidRPr="00BE2227">
        <w:rPr>
          <w:i/>
          <w:iCs/>
          <w:spacing w:val="-2"/>
        </w:rPr>
        <w:t>ortodoxia</w:t>
      </w:r>
      <w:r w:rsidRPr="00BE2227">
        <w:rPr>
          <w:spacing w:val="-2"/>
        </w:rPr>
        <w:t>, mayoritariamente aceptada en el mundo anglosajón y gran parte de Europa continental desde los años</w:t>
      </w:r>
      <w:r w:rsidR="009E6E0E" w:rsidRPr="00BE2227">
        <w:rPr>
          <w:spacing w:val="-2"/>
        </w:rPr>
        <w:t> </w:t>
      </w:r>
      <w:r w:rsidRPr="00BE2227">
        <w:rPr>
          <w:spacing w:val="-2"/>
        </w:rPr>
        <w:t>40 hasta los años</w:t>
      </w:r>
      <w:r w:rsidR="009E6E0E" w:rsidRPr="00BE2227">
        <w:rPr>
          <w:spacing w:val="-2"/>
        </w:rPr>
        <w:t> </w:t>
      </w:r>
      <w:r w:rsidRPr="00BE2227">
        <w:rPr>
          <w:spacing w:val="-2"/>
        </w:rPr>
        <w:t xml:space="preserve">60. </w:t>
      </w:r>
      <w:r w:rsidRPr="00BE2227">
        <w:rPr>
          <w:smallCaps/>
          <w:spacing w:val="-2"/>
        </w:rPr>
        <w:t>Samuelson</w:t>
      </w:r>
      <w:r w:rsidRPr="00BE2227">
        <w:rPr>
          <w:spacing w:val="-2"/>
        </w:rPr>
        <w:t xml:space="preserve"> a mediados de los 50 llegó a afirmar que el 90</w:t>
      </w:r>
      <w:r w:rsidR="00551383" w:rsidRPr="00BE2227">
        <w:rPr>
          <w:spacing w:val="-2"/>
        </w:rPr>
        <w:t> </w:t>
      </w:r>
      <w:r w:rsidRPr="00BE2227">
        <w:rPr>
          <w:spacing w:val="-2"/>
        </w:rPr>
        <w:t>% de los economistas americanos habían dejado de ser pro- o anti- keynesianos y habían pasado a estar comprometidos con la Síntesis Neoclásica. Sin embargo, el marco keynesiano y su representación mediante el modelo IS-LM</w:t>
      </w:r>
      <w:r w:rsidRPr="00BE2227">
        <w:rPr>
          <w:rStyle w:val="Refdenotaalpie"/>
          <w:spacing w:val="-2"/>
        </w:rPr>
        <w:footnoteReference w:id="3"/>
      </w:r>
      <w:r w:rsidRPr="00BE2227">
        <w:rPr>
          <w:spacing w:val="-2"/>
        </w:rPr>
        <w:t xml:space="preserve"> no estaba exento de críticas:</w:t>
      </w:r>
    </w:p>
    <w:p w14:paraId="7B3FD058" w14:textId="77777777" w:rsidR="008F3BCD" w:rsidRDefault="008F3BCD">
      <w:pPr>
        <w:pStyle w:val="Nivel3"/>
        <w:keepNext/>
        <w:numPr>
          <w:ilvl w:val="5"/>
          <w:numId w:val="1"/>
        </w:numPr>
        <w:ind w:left="2551" w:hanging="215"/>
      </w:pPr>
      <w:r>
        <w:t xml:space="preserve">En el </w:t>
      </w:r>
      <w:r w:rsidRPr="001D6C1A">
        <w:rPr>
          <w:i/>
          <w:iCs/>
        </w:rPr>
        <w:t>plano metodológico</w:t>
      </w:r>
      <w:r>
        <w:t>:</w:t>
      </w:r>
    </w:p>
    <w:p w14:paraId="5A28A87E" w14:textId="77777777" w:rsidR="008F3BCD" w:rsidRDefault="008F3BCD">
      <w:pPr>
        <w:pStyle w:val="Nivel3"/>
        <w:numPr>
          <w:ilvl w:val="6"/>
          <w:numId w:val="1"/>
        </w:numPr>
        <w:ind w:left="2977" w:hanging="142"/>
      </w:pPr>
      <w:r>
        <w:t xml:space="preserve">Escasa </w:t>
      </w:r>
      <w:proofErr w:type="spellStart"/>
      <w:r>
        <w:t>microfundamentación</w:t>
      </w:r>
      <w:proofErr w:type="spellEnd"/>
      <w:r>
        <w:t xml:space="preserve"> o referencia a las decisiones individuales como responsables del resultado agregado;</w:t>
      </w:r>
    </w:p>
    <w:p w14:paraId="64D4D299" w14:textId="77777777" w:rsidR="008F3BCD" w:rsidRDefault="008F3BCD">
      <w:pPr>
        <w:pStyle w:val="Nivel3"/>
        <w:numPr>
          <w:ilvl w:val="6"/>
          <w:numId w:val="1"/>
        </w:numPr>
        <w:ind w:left="2977" w:hanging="142"/>
      </w:pPr>
      <w:r>
        <w:t>Carácter estático y deficiente modelización de la formación de expectativas;</w:t>
      </w:r>
    </w:p>
    <w:p w14:paraId="53A015D7" w14:textId="77777777" w:rsidR="008F3BCD" w:rsidRDefault="008F3BCD">
      <w:pPr>
        <w:pStyle w:val="Nivel3"/>
        <w:numPr>
          <w:ilvl w:val="6"/>
          <w:numId w:val="1"/>
        </w:numPr>
        <w:ind w:left="2977" w:hanging="142"/>
      </w:pPr>
      <w:r>
        <w:t xml:space="preserve">Visión </w:t>
      </w:r>
      <w:proofErr w:type="spellStart"/>
      <w:r>
        <w:t>marshalliana</w:t>
      </w:r>
      <w:proofErr w:type="spellEnd"/>
      <w:r>
        <w:t xml:space="preserve"> de equilibrio parcial, sin integrar de forma completa las interdependencias existentes entre los distintos sectores y mercados.</w:t>
      </w:r>
    </w:p>
    <w:p w14:paraId="3F72C647" w14:textId="77777777" w:rsidR="008F3BCD" w:rsidRDefault="008F3BCD">
      <w:pPr>
        <w:pStyle w:val="Nivel3"/>
        <w:keepNext/>
        <w:numPr>
          <w:ilvl w:val="5"/>
          <w:numId w:val="1"/>
        </w:numPr>
        <w:ind w:left="2551" w:hanging="215"/>
      </w:pPr>
      <w:r>
        <w:t xml:space="preserve">En el </w:t>
      </w:r>
      <w:r w:rsidRPr="008F3BCD">
        <w:rPr>
          <w:i/>
          <w:iCs/>
        </w:rPr>
        <w:t>plano conceptual</w:t>
      </w:r>
      <w:r>
        <w:t>:</w:t>
      </w:r>
    </w:p>
    <w:p w14:paraId="312D5E39" w14:textId="77777777" w:rsidR="008F3BCD" w:rsidRDefault="008F3BCD">
      <w:pPr>
        <w:pStyle w:val="Nivel3"/>
        <w:numPr>
          <w:ilvl w:val="6"/>
          <w:numId w:val="1"/>
        </w:numPr>
        <w:ind w:left="2977" w:hanging="142"/>
      </w:pPr>
      <w:r>
        <w:t>No se consiguió integrar el concepto de desempleo involuntario como consecuencia de fallos intrínsecos de mercado.</w:t>
      </w:r>
    </w:p>
    <w:p w14:paraId="34846EAC" w14:textId="253D0080" w:rsidR="008F3BCD" w:rsidRDefault="008F3BCD">
      <w:pPr>
        <w:pStyle w:val="Nivel3"/>
        <w:numPr>
          <w:ilvl w:val="6"/>
          <w:numId w:val="1"/>
        </w:numPr>
        <w:ind w:left="2977" w:hanging="142"/>
      </w:pPr>
      <w:r>
        <w:t xml:space="preserve">La relación negativa observada por </w:t>
      </w:r>
      <w:r>
        <w:rPr>
          <w:smallCaps/>
        </w:rPr>
        <w:t>Phillips</w:t>
      </w:r>
      <w:r>
        <w:t xml:space="preserve"> (1958) entre desempleo y salarios, que se habría integrado en la Síntesis Neoclásica como mecanismo explicativo de la inflación, dejó de ser válida con el advenimiento de un período de estanflación desde finales de los 60, reforzado con las crisis del petróleo en los años</w:t>
      </w:r>
      <w:r w:rsidR="009E6E0E">
        <w:t> </w:t>
      </w:r>
      <w:r>
        <w:t xml:space="preserve">70. Ello hizo que las prescripciones de política económica que validaban explotar el </w:t>
      </w:r>
      <w:proofErr w:type="spellStart"/>
      <w:r>
        <w:rPr>
          <w:i/>
          <w:iCs/>
        </w:rPr>
        <w:t>trade</w:t>
      </w:r>
      <w:proofErr w:type="spellEnd"/>
      <w:r>
        <w:rPr>
          <w:i/>
          <w:iCs/>
        </w:rPr>
        <w:t>-off</w:t>
      </w:r>
      <w:r>
        <w:t xml:space="preserve"> entre inflación y desempleo quedaran obsoletas.</w:t>
      </w:r>
    </w:p>
    <w:p w14:paraId="7DD52253" w14:textId="77777777" w:rsidR="00220BE7" w:rsidRDefault="00220BE7" w:rsidP="00220BE7">
      <w:pPr>
        <w:pStyle w:val="Nivel3"/>
        <w:keepNext/>
        <w:numPr>
          <w:ilvl w:val="0"/>
          <w:numId w:val="0"/>
        </w:numPr>
        <w:ind w:left="1985"/>
      </w:pPr>
      <w:r>
        <w:t xml:space="preserve">Es por ello </w:t>
      </w:r>
      <w:proofErr w:type="gramStart"/>
      <w:r>
        <w:t>que</w:t>
      </w:r>
      <w:proofErr w:type="gramEnd"/>
      <w:r>
        <w:t xml:space="preserve"> la Síntesis Neoclásica será criticada desde distintos frentes:</w:t>
      </w:r>
    </w:p>
    <w:p w14:paraId="58AF9FA3" w14:textId="1ABCA6D7" w:rsidR="008F3BCD" w:rsidRDefault="008F3BCD">
      <w:pPr>
        <w:pStyle w:val="Nivel3"/>
        <w:numPr>
          <w:ilvl w:val="4"/>
          <w:numId w:val="1"/>
        </w:numPr>
        <w:ind w:left="2410" w:hanging="142"/>
      </w:pPr>
      <w:r w:rsidRPr="00A67CB1">
        <w:rPr>
          <w:i/>
          <w:iCs/>
          <w:u w:val="single"/>
        </w:rPr>
        <w:t>Postkeynesianos de Cambridge</w:t>
      </w:r>
      <w:r w:rsidR="00660FB3">
        <w:t>,</w:t>
      </w:r>
      <w:r>
        <w:t xml:space="preserve"> </w:t>
      </w:r>
      <w:r w:rsidR="00660FB3">
        <w:t>l</w:t>
      </w:r>
      <w:r>
        <w:t xml:space="preserve">iderados por </w:t>
      </w:r>
      <w:r>
        <w:rPr>
          <w:smallCaps/>
        </w:rPr>
        <w:t>Joan Robinson</w:t>
      </w:r>
      <w:r>
        <w:t xml:space="preserve">, criticaron </w:t>
      </w:r>
      <w:proofErr w:type="spellStart"/>
      <w:r>
        <w:t>acerbadamente</w:t>
      </w:r>
      <w:proofErr w:type="spellEnd"/>
      <w:r>
        <w:t xml:space="preserve"> el uso del instrumental neoclásico en macroeconomía. Su rechazo radical a conceptos como el del capital agregado condujo a la llamada </w:t>
      </w:r>
      <w:r w:rsidRPr="00755EE8">
        <w:rPr>
          <w:i/>
          <w:iCs/>
        </w:rPr>
        <w:t>controversia del capital</w:t>
      </w:r>
      <w:r>
        <w:t xml:space="preserve">, una agria disputa con los autores de la Síntesis Neoclásica. Esta crítica tuvo resonancia en el mundo académico, pero no tanto en el campo de la política económica </w:t>
      </w:r>
      <w:r w:rsidRPr="00A13A8F">
        <w:rPr>
          <w:sz w:val="19"/>
          <w:szCs w:val="19"/>
        </w:rPr>
        <w:t xml:space="preserve">(razón por la cual hoy en </w:t>
      </w:r>
      <w:r w:rsidRPr="00A13A8F">
        <w:rPr>
          <w:sz w:val="19"/>
          <w:szCs w:val="19"/>
        </w:rPr>
        <w:lastRenderedPageBreak/>
        <w:t>día se le presta menor atención que a otras críticas que sí tuvieron mayor repercusión en el palo de la teoría económica y de la acción política)</w:t>
      </w:r>
      <w:r w:rsidR="00AE1909">
        <w:t>.</w:t>
      </w:r>
    </w:p>
    <w:p w14:paraId="648C1D45" w14:textId="527FC14D" w:rsidR="008F3BCD" w:rsidRDefault="008F3BCD">
      <w:pPr>
        <w:pStyle w:val="Nivel3"/>
        <w:numPr>
          <w:ilvl w:val="4"/>
          <w:numId w:val="1"/>
        </w:numPr>
        <w:ind w:left="2410" w:hanging="142"/>
      </w:pPr>
      <w:bookmarkStart w:id="13" w:name="_Hlk120119555"/>
      <w:r w:rsidRPr="00A67CB1">
        <w:t>La</w:t>
      </w:r>
      <w:r w:rsidRPr="00A67CB1">
        <w:rPr>
          <w:i/>
          <w:iCs/>
        </w:rPr>
        <w:t xml:space="preserve"> </w:t>
      </w:r>
      <w:r>
        <w:rPr>
          <w:i/>
          <w:iCs/>
          <w:u w:val="single"/>
        </w:rPr>
        <w:t xml:space="preserve">escuela </w:t>
      </w:r>
      <w:r w:rsidRPr="00A67CB1">
        <w:rPr>
          <w:i/>
          <w:iCs/>
          <w:u w:val="single"/>
        </w:rPr>
        <w:t>monetarista</w:t>
      </w:r>
      <w:r w:rsidR="00660FB3">
        <w:t>,</w:t>
      </w:r>
      <w:r>
        <w:t xml:space="preserve"> </w:t>
      </w:r>
      <w:r w:rsidR="00660FB3">
        <w:t>e</w:t>
      </w:r>
      <w:r>
        <w:t xml:space="preserve">ncabezada por </w:t>
      </w:r>
      <w:r>
        <w:rPr>
          <w:smallCaps/>
        </w:rPr>
        <w:t>Friedman</w:t>
      </w:r>
      <w:r>
        <w:t>, se desarrolló en las décadas de 1950 y 1960. Esta escuela comenzó como un intento de reinstaurar la importancia del dinero y de la política monetaria. Los monetaristas criticaron a la Síntesis Neoclásica por alejarse demasiado de los fundamentos microeconómicos clásicos.</w:t>
      </w:r>
    </w:p>
    <w:p w14:paraId="6E4BDB8C" w14:textId="1EB73A2A" w:rsidR="008F3BCD" w:rsidRPr="003E3FA3" w:rsidRDefault="008F3BCD">
      <w:pPr>
        <w:pStyle w:val="Nivel3"/>
        <w:numPr>
          <w:ilvl w:val="4"/>
          <w:numId w:val="1"/>
        </w:numPr>
        <w:ind w:left="2410" w:hanging="142"/>
      </w:pPr>
      <w:r w:rsidRPr="00A13A8F">
        <w:rPr>
          <w:spacing w:val="-2"/>
        </w:rPr>
        <w:t xml:space="preserve">Los </w:t>
      </w:r>
      <w:proofErr w:type="spellStart"/>
      <w:r w:rsidRPr="00A13A8F">
        <w:rPr>
          <w:i/>
          <w:iCs/>
          <w:spacing w:val="-2"/>
          <w:u w:val="single"/>
        </w:rPr>
        <w:t>neokeynesianos</w:t>
      </w:r>
      <w:proofErr w:type="spellEnd"/>
      <w:r w:rsidRPr="00A13A8F">
        <w:rPr>
          <w:i/>
          <w:iCs/>
          <w:spacing w:val="-2"/>
          <w:u w:val="single"/>
        </w:rPr>
        <w:t xml:space="preserve"> de desequilibrio</w:t>
      </w:r>
      <w:r w:rsidR="00660FB3">
        <w:rPr>
          <w:spacing w:val="-2"/>
        </w:rPr>
        <w:t xml:space="preserve"> que,</w:t>
      </w:r>
      <w:r w:rsidRPr="00A13A8F">
        <w:rPr>
          <w:spacing w:val="-2"/>
        </w:rPr>
        <w:t xml:space="preserve"> </w:t>
      </w:r>
      <w:r w:rsidR="00660FB3">
        <w:rPr>
          <w:spacing w:val="-2"/>
        </w:rPr>
        <w:t>e</w:t>
      </w:r>
      <w:r w:rsidRPr="00A13A8F">
        <w:rPr>
          <w:spacing w:val="-2"/>
        </w:rPr>
        <w:t>n contraposición a la escuela monetarista</w:t>
      </w:r>
      <w:r>
        <w:t xml:space="preserve">, </w:t>
      </w:r>
      <w:r w:rsidRPr="00A13A8F">
        <w:t>acusaron a los autores de la Síntesis Neoclásica de alejarse demasiando de las ideas keynesianas</w:t>
      </w:r>
      <w:r>
        <w:t xml:space="preserve">, al usar el instrumental neoclásico. </w:t>
      </w:r>
      <w:r w:rsidRPr="00A13A8F">
        <w:rPr>
          <w:spacing w:val="-3"/>
        </w:rPr>
        <w:t>Pese a su relevancia en el mundo académico, esta escuela tuvo menor influencia que los monetaristas en materia de política económica.</w:t>
      </w:r>
    </w:p>
    <w:bookmarkEnd w:id="13"/>
    <w:p w14:paraId="7EBA68ED" w14:textId="77777777" w:rsidR="007F6D7B" w:rsidRDefault="007F6D7B">
      <w:pPr>
        <w:pStyle w:val="Nivel2"/>
        <w:keepNext/>
        <w:spacing w:after="0"/>
      </w:pPr>
      <w:r>
        <w:t xml:space="preserve">Si bien relevantes, estos enfoques alternativos no quebraron la hegemonía del enfoque keynesiano, que se asentó de forma definitiva en los años que siguieron a la Segunda Guerra Mundial, pasando a instalarse en los principales centros académicos y aumentando su influencia también en las instituciones públicas o de </w:t>
      </w:r>
      <w:proofErr w:type="spellStart"/>
      <w:r w:rsidRPr="00B64D60">
        <w:rPr>
          <w:i/>
          <w:iCs/>
        </w:rPr>
        <w:t>policy-making</w:t>
      </w:r>
      <w:proofErr w:type="spellEnd"/>
      <w:r>
        <w:t xml:space="preserve">, como los Bancos Centrales. Hubo que esperar a la </w:t>
      </w:r>
      <w:r w:rsidRPr="00B64D60">
        <w:rPr>
          <w:b/>
          <w:bCs/>
          <w:u w:val="single"/>
        </w:rPr>
        <w:t>Nueva Macroeconomía Clásica</w:t>
      </w:r>
      <w:r>
        <w:t xml:space="preserve"> para vivir una nueva transición en el campo de la macroeconomía.</w:t>
      </w:r>
    </w:p>
    <w:p w14:paraId="588BB4FE" w14:textId="77777777" w:rsidR="00220BE7" w:rsidRDefault="00220BE7">
      <w:pPr>
        <w:pStyle w:val="Nivel3"/>
        <w:keepNext/>
      </w:pPr>
      <w:r>
        <w:t xml:space="preserve">La </w:t>
      </w:r>
      <w:r w:rsidRPr="00212F1C">
        <w:rPr>
          <w:b/>
          <w:bCs/>
        </w:rPr>
        <w:t>Nueva Macroeconomía Clásica</w:t>
      </w:r>
      <w:r>
        <w:t xml:space="preserve"> aparece en un </w:t>
      </w:r>
      <w:r w:rsidRPr="00212F1C">
        <w:rPr>
          <w:i/>
          <w:iCs/>
          <w:u w:val="single"/>
        </w:rPr>
        <w:t>contexto económico</w:t>
      </w:r>
      <w:r>
        <w:t xml:space="preserve"> de:</w:t>
      </w:r>
    </w:p>
    <w:p w14:paraId="02AB4F8A" w14:textId="3E45E734" w:rsidR="00220BE7" w:rsidRDefault="007F6D7B">
      <w:pPr>
        <w:pStyle w:val="Nivel4"/>
      </w:pPr>
      <w:r>
        <w:rPr>
          <w:b/>
          <w:bCs/>
        </w:rPr>
        <w:t>I</w:t>
      </w:r>
      <w:r w:rsidR="00220BE7" w:rsidRPr="00EB6497">
        <w:rPr>
          <w:b/>
          <w:bCs/>
        </w:rPr>
        <w:t>nflación creciente</w:t>
      </w:r>
      <w:r w:rsidR="00220BE7">
        <w:t xml:space="preserve"> y </w:t>
      </w:r>
      <w:r w:rsidR="00220BE7">
        <w:rPr>
          <w:b/>
          <w:bCs/>
        </w:rPr>
        <w:t xml:space="preserve">paro elevado </w:t>
      </w:r>
      <w:r w:rsidR="00220BE7">
        <w:t xml:space="preserve">a nivel mundial como resultado de la </w:t>
      </w:r>
      <w:r w:rsidR="00220BE7" w:rsidRPr="00EB6497">
        <w:rPr>
          <w:u w:val="single"/>
        </w:rPr>
        <w:t>crisis del petróleo</w:t>
      </w:r>
      <w:r w:rsidR="00220BE7">
        <w:t>. Se trata de un shock de oferta a nivel global.</w:t>
      </w:r>
    </w:p>
    <w:p w14:paraId="01171DC1" w14:textId="5A11FA41" w:rsidR="00220BE7" w:rsidRPr="00212F1C" w:rsidRDefault="007F6D7B">
      <w:pPr>
        <w:pStyle w:val="Nivel4"/>
      </w:pPr>
      <w:r>
        <w:rPr>
          <w:b/>
          <w:bCs/>
        </w:rPr>
        <w:t>I</w:t>
      </w:r>
      <w:r w:rsidR="00220BE7" w:rsidRPr="00EB6497">
        <w:rPr>
          <w:b/>
          <w:bCs/>
        </w:rPr>
        <w:t>nestabilidad creciente en los mercados financieros internacionales</w:t>
      </w:r>
      <w:r w:rsidR="00220BE7">
        <w:t xml:space="preserve"> tras la </w:t>
      </w:r>
      <w:r w:rsidR="00220BE7" w:rsidRPr="00EB6497">
        <w:rPr>
          <w:u w:val="single"/>
        </w:rPr>
        <w:t>descomposición del Sistema de Bretton Woods.</w:t>
      </w:r>
    </w:p>
    <w:p w14:paraId="3F8EFB35" w14:textId="7D0FCD7A" w:rsidR="007F6D7B" w:rsidRDefault="007F6D7B">
      <w:pPr>
        <w:pStyle w:val="Nivel3"/>
        <w:keepNext/>
      </w:pPr>
      <w:r>
        <w:t xml:space="preserve">Este contexto económico alimenta un </w:t>
      </w:r>
      <w:r w:rsidRPr="00212F1C">
        <w:rPr>
          <w:i/>
          <w:iCs/>
          <w:u w:val="single"/>
        </w:rPr>
        <w:t>contexto teórico</w:t>
      </w:r>
      <w:r>
        <w:t xml:space="preserve"> en el que las críticas a las políticas monetaria y fiscal de corte keynesiano llevadas a cabo en Estados Unidos en los años</w:t>
      </w:r>
      <w:r w:rsidR="00A44F5C">
        <w:t> </w:t>
      </w:r>
      <w:r>
        <w:t>60 aumentan de la mano de numerosos autores.</w:t>
      </w:r>
    </w:p>
    <w:p w14:paraId="6B47FD2A" w14:textId="77777777" w:rsidR="007F6D7B" w:rsidRDefault="007F6D7B">
      <w:pPr>
        <w:pStyle w:val="Nivel4"/>
      </w:pPr>
      <w:r>
        <w:t xml:space="preserve">En especial, </w:t>
      </w:r>
      <w:r w:rsidRPr="00212F1C">
        <w:rPr>
          <w:smallCaps/>
        </w:rPr>
        <w:t>Milton Friedman</w:t>
      </w:r>
      <w:r>
        <w:t xml:space="preserve"> y otras voces asociadas a la </w:t>
      </w:r>
      <w:r w:rsidRPr="00B64D60">
        <w:rPr>
          <w:i/>
          <w:iCs/>
        </w:rPr>
        <w:t>corriente monetarista</w:t>
      </w:r>
      <w:r>
        <w:t xml:space="preserve"> afirmaban la inestabilidad de la Curva de Phillips y rechazaban la posibilidad de utilizar la política económica como herramienta de estabilización de las fluctuaciones macroeconómicas.</w:t>
      </w:r>
    </w:p>
    <w:p w14:paraId="43C81717" w14:textId="77777777" w:rsidR="007F6D7B" w:rsidRDefault="007F6D7B">
      <w:pPr>
        <w:pStyle w:val="Nivel4"/>
      </w:pPr>
      <w:r>
        <w:t xml:space="preserve">Los intentos de racionalización de la Curva de Phillips de </w:t>
      </w:r>
      <w:r w:rsidRPr="00212F1C">
        <w:rPr>
          <w:smallCaps/>
        </w:rPr>
        <w:t>Friedman</w:t>
      </w:r>
      <w:r>
        <w:t xml:space="preserve"> y </w:t>
      </w:r>
      <w:r w:rsidRPr="00212F1C">
        <w:rPr>
          <w:smallCaps/>
        </w:rPr>
        <w:t>Phelps</w:t>
      </w:r>
      <w:r>
        <w:t xml:space="preserve"> inspiran una senda que abría de inspirar a los autores de la </w:t>
      </w:r>
      <w:r w:rsidRPr="00B64D60">
        <w:rPr>
          <w:i/>
          <w:iCs/>
        </w:rPr>
        <w:t>Nueva Macroeconomía Clásica</w:t>
      </w:r>
      <w:r>
        <w:t>: es posible explicar fenómenos macroeconómicos a partir de construcciones teóricas basadas en el comportamiento de agentes racionales.</w:t>
      </w:r>
    </w:p>
    <w:p w14:paraId="6E2A974F" w14:textId="77777777" w:rsidR="007F6D7B" w:rsidRPr="00B64D60" w:rsidRDefault="007F6D7B">
      <w:pPr>
        <w:pStyle w:val="Nivel3"/>
        <w:keepNext/>
      </w:pPr>
      <w:r w:rsidRPr="00B64D60">
        <w:t>El advenimiento de toda una generación de brillantes economistas (</w:t>
      </w:r>
      <w:r w:rsidRPr="00B64D60">
        <w:rPr>
          <w:smallCaps/>
        </w:rPr>
        <w:t>Lucas</w:t>
      </w:r>
      <w:r w:rsidRPr="00B64D60">
        <w:t xml:space="preserve">, </w:t>
      </w:r>
      <w:r w:rsidRPr="00B64D60">
        <w:rPr>
          <w:smallCaps/>
        </w:rPr>
        <w:t>Phelps</w:t>
      </w:r>
      <w:r w:rsidRPr="00B64D60">
        <w:t xml:space="preserve">, </w:t>
      </w:r>
      <w:r w:rsidRPr="00B64D60">
        <w:rPr>
          <w:smallCaps/>
        </w:rPr>
        <w:t>Kydland</w:t>
      </w:r>
      <w:r w:rsidRPr="00B64D60">
        <w:t xml:space="preserve">, </w:t>
      </w:r>
      <w:r w:rsidRPr="00B64D60">
        <w:rPr>
          <w:smallCaps/>
        </w:rPr>
        <w:t>Prescott</w:t>
      </w:r>
      <w:r w:rsidRPr="00B64D60">
        <w:t xml:space="preserve">, </w:t>
      </w:r>
      <w:r w:rsidRPr="00B64D60">
        <w:rPr>
          <w:smallCaps/>
        </w:rPr>
        <w:t>Sargent</w:t>
      </w:r>
      <w:r w:rsidRPr="00B64D60">
        <w:t xml:space="preserve">, </w:t>
      </w:r>
      <w:r w:rsidRPr="00B64D60">
        <w:rPr>
          <w:smallCaps/>
        </w:rPr>
        <w:t>Wallace…</w:t>
      </w:r>
      <w:r w:rsidRPr="00B64D60">
        <w:t>)</w:t>
      </w:r>
      <w:r w:rsidRPr="00B64D60">
        <w:rPr>
          <w:rStyle w:val="Refdenotaalpie"/>
        </w:rPr>
        <w:footnoteReference w:id="4"/>
      </w:r>
      <w:r w:rsidRPr="00B64D60">
        <w:t xml:space="preserve"> supone una revolución científica en términos de </w:t>
      </w:r>
      <w:r w:rsidRPr="003E02FF">
        <w:rPr>
          <w:smallCaps/>
        </w:rPr>
        <w:t>Kuhn</w:t>
      </w:r>
      <w:r w:rsidRPr="00B64D60">
        <w:t xml:space="preserve"> con cambios radicales en los temas de investigación, la orientación conceptual y las herramientas metodológicas.</w:t>
      </w:r>
    </w:p>
    <w:p w14:paraId="461EFA49" w14:textId="77D5C6BE" w:rsidR="00220BE7" w:rsidRDefault="00220BE7">
      <w:pPr>
        <w:pStyle w:val="Nivel4"/>
      </w:pPr>
      <w:r>
        <w:t xml:space="preserve">En cuanto a la agenda investigadora, las aportaciones originales de </w:t>
      </w:r>
      <w:r w:rsidRPr="007E4A4C">
        <w:rPr>
          <w:smallCaps/>
        </w:rPr>
        <w:t>Lucas</w:t>
      </w:r>
      <w:r>
        <w:t xml:space="preserve"> se centraron en el estudio de</w:t>
      </w:r>
      <w:r w:rsidR="007D6681">
        <w:t xml:space="preserve"> los efectos de las </w:t>
      </w:r>
      <w:proofErr w:type="gramStart"/>
      <w:r w:rsidR="007D6681">
        <w:t>políticas económicas y</w:t>
      </w:r>
      <w:r>
        <w:t xml:space="preserve"> los ciclos económicos</w:t>
      </w:r>
      <w:proofErr w:type="gramEnd"/>
      <w:r>
        <w:t>, relegando a un segundo plano al desempleo y la búsqueda de distintas imperfecciones en los mercados que pudieran justificar su existencia.</w:t>
      </w:r>
    </w:p>
    <w:p w14:paraId="2D74A893" w14:textId="77777777" w:rsidR="00220BE7" w:rsidRDefault="00220BE7">
      <w:pPr>
        <w:pStyle w:val="Nivel4"/>
      </w:pPr>
      <w:r>
        <w:t xml:space="preserve">En cuanto a la orientación conceptual, el ciclo pasó de ser considerado un fenómeno de desequilibrio a una consecuencia de las decisiones de optimización de agentes con información imperfecta pero usada de forma óptima (hipótesis de expectativas racionales) ante perturbaciones en la economía (modelo de </w:t>
      </w:r>
      <w:r>
        <w:rPr>
          <w:smallCaps/>
        </w:rPr>
        <w:lastRenderedPageBreak/>
        <w:t>Lucas</w:t>
      </w:r>
      <w:r>
        <w:t xml:space="preserve"> y</w:t>
      </w:r>
      <w:r w:rsidRPr="003B7A13">
        <w:t xml:space="preserve"> </w:t>
      </w:r>
      <w:proofErr w:type="spellStart"/>
      <w:r>
        <w:rPr>
          <w:smallCaps/>
        </w:rPr>
        <w:t>Rapping</w:t>
      </w:r>
      <w:proofErr w:type="spellEnd"/>
      <w:r>
        <w:t>, 1969). En este contexto no estaban justificadas políticas de demanda activas orientadas a la corrección de fallos de mercado.</w:t>
      </w:r>
    </w:p>
    <w:p w14:paraId="6F73D203" w14:textId="77777777" w:rsidR="00220BE7" w:rsidRPr="00196688" w:rsidRDefault="00220BE7">
      <w:pPr>
        <w:pStyle w:val="Nivel4"/>
        <w:keepNext/>
      </w:pPr>
      <w:r>
        <w:t>En el plano metodológico, el cambio fundamental se fragua con la llegada de la teoría del ciclo real (</w:t>
      </w:r>
      <w:r>
        <w:rPr>
          <w:i/>
          <w:iCs/>
        </w:rPr>
        <w:t xml:space="preserve">Real Business </w:t>
      </w:r>
      <w:proofErr w:type="spellStart"/>
      <w:r>
        <w:rPr>
          <w:i/>
          <w:iCs/>
        </w:rPr>
        <w:t>Cycle</w:t>
      </w:r>
      <w:proofErr w:type="spellEnd"/>
      <w:r>
        <w:t xml:space="preserve">, RBC) iniciada con las aportaciones de </w:t>
      </w:r>
      <w:r>
        <w:rPr>
          <w:smallCaps/>
        </w:rPr>
        <w:t>Kydland</w:t>
      </w:r>
      <w:r>
        <w:t xml:space="preserve"> y </w:t>
      </w:r>
      <w:r>
        <w:rPr>
          <w:smallCaps/>
        </w:rPr>
        <w:t>Prescott</w:t>
      </w:r>
      <w:r>
        <w:t xml:space="preserve"> (1982) y </w:t>
      </w:r>
      <w:r w:rsidRPr="00047E6A">
        <w:t>de</w:t>
      </w:r>
      <w:r>
        <w:t xml:space="preserve"> </w:t>
      </w:r>
      <w:r>
        <w:rPr>
          <w:smallCaps/>
        </w:rPr>
        <w:t>Long</w:t>
      </w:r>
      <w:r>
        <w:t xml:space="preserve"> y </w:t>
      </w:r>
      <w:proofErr w:type="spellStart"/>
      <w:r>
        <w:rPr>
          <w:smallCaps/>
        </w:rPr>
        <w:t>Plosser</w:t>
      </w:r>
      <w:proofErr w:type="spellEnd"/>
      <w:r>
        <w:t xml:space="preserve"> (1983). Siguiendo los pasos de </w:t>
      </w:r>
      <w:r>
        <w:rPr>
          <w:smallCaps/>
        </w:rPr>
        <w:t>Lucas</w:t>
      </w:r>
      <w:r>
        <w:rPr>
          <w:sz w:val="24"/>
          <w:szCs w:val="24"/>
        </w:rPr>
        <w:t>, la teoría del ciclo real se basa en modelos de</w:t>
      </w:r>
      <w:r w:rsidRPr="00196688">
        <w:rPr>
          <w:b/>
          <w:bCs/>
          <w:sz w:val="24"/>
          <w:szCs w:val="24"/>
        </w:rPr>
        <w:t xml:space="preserve"> </w:t>
      </w:r>
      <w:r w:rsidRPr="00047E6A">
        <w:rPr>
          <w:b/>
          <w:bCs/>
          <w:sz w:val="24"/>
          <w:szCs w:val="24"/>
        </w:rPr>
        <w:t>E</w:t>
      </w:r>
      <w:r>
        <w:rPr>
          <w:sz w:val="24"/>
          <w:szCs w:val="24"/>
        </w:rPr>
        <w:t xml:space="preserve">quilibrio </w:t>
      </w:r>
      <w:r w:rsidRPr="00047E6A">
        <w:rPr>
          <w:b/>
          <w:bCs/>
          <w:sz w:val="24"/>
          <w:szCs w:val="24"/>
        </w:rPr>
        <w:t>G</w:t>
      </w:r>
      <w:r>
        <w:rPr>
          <w:sz w:val="24"/>
          <w:szCs w:val="24"/>
        </w:rPr>
        <w:t xml:space="preserve">eneral </w:t>
      </w:r>
      <w:r w:rsidRPr="00047E6A">
        <w:rPr>
          <w:b/>
          <w:bCs/>
          <w:sz w:val="24"/>
          <w:szCs w:val="24"/>
        </w:rPr>
        <w:t>D</w:t>
      </w:r>
      <w:r>
        <w:rPr>
          <w:sz w:val="24"/>
          <w:szCs w:val="24"/>
        </w:rPr>
        <w:t xml:space="preserve">inámico </w:t>
      </w:r>
      <w:r w:rsidRPr="00047E6A">
        <w:rPr>
          <w:b/>
          <w:sz w:val="24"/>
          <w:szCs w:val="24"/>
        </w:rPr>
        <w:t>E</w:t>
      </w:r>
      <w:r>
        <w:rPr>
          <w:sz w:val="24"/>
          <w:szCs w:val="24"/>
        </w:rPr>
        <w:t>stocástico (EGDE):</w:t>
      </w:r>
    </w:p>
    <w:p w14:paraId="494CA949" w14:textId="77777777" w:rsidR="00220BE7" w:rsidRPr="00196688" w:rsidRDefault="00220BE7">
      <w:pPr>
        <w:pStyle w:val="Nivel5"/>
      </w:pPr>
      <w:r w:rsidRPr="00196688">
        <w:rPr>
          <w:i/>
          <w:iCs/>
        </w:rPr>
        <w:t>Equilibrio</w:t>
      </w:r>
      <w:r>
        <w:t xml:space="preserve">: con </w:t>
      </w:r>
      <w:proofErr w:type="spellStart"/>
      <w:r>
        <w:t>microfundamentación</w:t>
      </w:r>
      <w:proofErr w:type="spellEnd"/>
      <w:r>
        <w:t xml:space="preserve"> de los problemas de optimización restringida de los agentes.</w:t>
      </w:r>
    </w:p>
    <w:p w14:paraId="1D073A73" w14:textId="77777777" w:rsidR="00220BE7" w:rsidRPr="00196688" w:rsidRDefault="00220BE7">
      <w:pPr>
        <w:pStyle w:val="Nivel5"/>
        <w:rPr>
          <w:spacing w:val="-2"/>
        </w:rPr>
      </w:pPr>
      <w:r w:rsidRPr="00196688">
        <w:rPr>
          <w:i/>
          <w:iCs/>
        </w:rPr>
        <w:t>General</w:t>
      </w:r>
      <w:r w:rsidRPr="00196688">
        <w:rPr>
          <w:spacing w:val="-2"/>
        </w:rPr>
        <w:t>: estudian la economía en su totalidad, de modo que las reglas de decisión de un agente serán las restricciones de otro.</w:t>
      </w:r>
    </w:p>
    <w:p w14:paraId="395A1AF4" w14:textId="77777777" w:rsidR="00220BE7" w:rsidRPr="00196688" w:rsidRDefault="00220BE7">
      <w:pPr>
        <w:pStyle w:val="Nivel5"/>
      </w:pPr>
      <w:r w:rsidRPr="00196688">
        <w:rPr>
          <w:i/>
          <w:iCs/>
        </w:rPr>
        <w:t>Dinámico</w:t>
      </w:r>
      <w:r>
        <w:t xml:space="preserve">: donde los agentes son racionales y anticipan sus decisiones futuras en un contexto </w:t>
      </w:r>
      <w:proofErr w:type="spellStart"/>
      <w:r>
        <w:t>intertemporal</w:t>
      </w:r>
      <w:proofErr w:type="spellEnd"/>
      <w:r>
        <w:t>.</w:t>
      </w:r>
    </w:p>
    <w:p w14:paraId="50C8DFED" w14:textId="77777777" w:rsidR="00220BE7" w:rsidRPr="00915185" w:rsidRDefault="00220BE7">
      <w:pPr>
        <w:pStyle w:val="Nivel5"/>
      </w:pPr>
      <w:r w:rsidRPr="00196688">
        <w:rPr>
          <w:i/>
          <w:iCs/>
        </w:rPr>
        <w:t>Estocástico</w:t>
      </w:r>
      <w:r>
        <w:t>: sujetos a variables aleatorias, lo que permite introducir shocks de forma explícita.</w:t>
      </w:r>
    </w:p>
    <w:p w14:paraId="45436668" w14:textId="583A405E" w:rsidR="00220BE7" w:rsidRDefault="00220BE7">
      <w:pPr>
        <w:pStyle w:val="Nivel2"/>
        <w:keepNext/>
        <w:spacing w:after="0"/>
      </w:pPr>
      <w:r>
        <w:t xml:space="preserve">Toda gran revolución tiene una contrarrevolución, de modo que las propuestas de </w:t>
      </w:r>
      <w:r>
        <w:rPr>
          <w:smallCaps/>
        </w:rPr>
        <w:t>Lucas</w:t>
      </w:r>
      <w:r>
        <w:t xml:space="preserve">, que criticaron duramente el paradigma keynesiano con afirmaciones tales como que la escuela keynesiana ya no era tomada en serio, no tardaron en tener una respuesta por parte de los autores </w:t>
      </w:r>
      <w:proofErr w:type="spellStart"/>
      <w:r>
        <w:t>neokeynesianos</w:t>
      </w:r>
      <w:proofErr w:type="spellEnd"/>
      <w:r w:rsidR="007D6681">
        <w:t>.</w:t>
      </w:r>
      <w:r>
        <w:t xml:space="preserve"> A mitad de los años</w:t>
      </w:r>
      <w:r w:rsidR="00A44F5C">
        <w:t> </w:t>
      </w:r>
      <w:r>
        <w:t xml:space="preserve">80, surge una nueva corriente de pensamiento, la </w:t>
      </w:r>
      <w:r w:rsidRPr="006D66D7">
        <w:rPr>
          <w:b/>
          <w:bCs/>
          <w:u w:val="single"/>
        </w:rPr>
        <w:t>Nueva Economía Keynesiana (NEK)</w:t>
      </w:r>
      <w:r w:rsidRPr="00702620">
        <w:t xml:space="preserve"> (</w:t>
      </w:r>
      <w:r>
        <w:t xml:space="preserve">defendida por autores como </w:t>
      </w:r>
      <w:r w:rsidRPr="00702620">
        <w:rPr>
          <w:smallCaps/>
        </w:rPr>
        <w:t>Okun</w:t>
      </w:r>
      <w:r>
        <w:t xml:space="preserve">, </w:t>
      </w:r>
      <w:r>
        <w:rPr>
          <w:smallCaps/>
        </w:rPr>
        <w:t>Stiglitz</w:t>
      </w:r>
      <w:r>
        <w:t>,</w:t>
      </w:r>
      <w:r>
        <w:rPr>
          <w:smallCaps/>
        </w:rPr>
        <w:t xml:space="preserve"> </w:t>
      </w:r>
      <w:proofErr w:type="spellStart"/>
      <w:r w:rsidRPr="00702620">
        <w:rPr>
          <w:smallCaps/>
        </w:rPr>
        <w:t>Akerlof</w:t>
      </w:r>
      <w:proofErr w:type="spellEnd"/>
      <w:r>
        <w:t xml:space="preserve">, </w:t>
      </w:r>
      <w:r>
        <w:rPr>
          <w:smallCaps/>
        </w:rPr>
        <w:t>Gordon</w:t>
      </w:r>
      <w:r>
        <w:t xml:space="preserve">, </w:t>
      </w:r>
      <w:r w:rsidRPr="00702620">
        <w:rPr>
          <w:smallCaps/>
        </w:rPr>
        <w:t>Romer</w:t>
      </w:r>
      <w:r>
        <w:t xml:space="preserve">, </w:t>
      </w:r>
      <w:r w:rsidRPr="00702620">
        <w:rPr>
          <w:smallCaps/>
        </w:rPr>
        <w:t>Blanchard</w:t>
      </w:r>
      <w:r>
        <w:t xml:space="preserve">, </w:t>
      </w:r>
      <w:r>
        <w:rPr>
          <w:smallCaps/>
        </w:rPr>
        <w:t>Mankiw</w:t>
      </w:r>
      <w:r>
        <w:t>,</w:t>
      </w:r>
      <w:r>
        <w:rPr>
          <w:smallCaps/>
        </w:rPr>
        <w:t xml:space="preserve"> </w:t>
      </w:r>
      <w:r w:rsidRPr="00702620">
        <w:rPr>
          <w:smallCaps/>
        </w:rPr>
        <w:t>Summers</w:t>
      </w:r>
      <w:r>
        <w:t xml:space="preserve">, </w:t>
      </w:r>
      <w:r>
        <w:rPr>
          <w:smallCaps/>
        </w:rPr>
        <w:t>Galí</w:t>
      </w:r>
      <w:r w:rsidRPr="00702620">
        <w:t>)</w:t>
      </w:r>
      <w:r>
        <w:rPr>
          <w:rStyle w:val="Refdenotaalpie"/>
        </w:rPr>
        <w:footnoteReference w:id="5"/>
      </w:r>
      <w:r>
        <w:t xml:space="preserve">, que trata de revitalizar varias de las cuestiones más importantes del debate keynesiano y que eran completamente refutadas por la NMC: las rigideces de precios y salarios y la existencia de desempleo involuntario, de modo que los shocks nominales pueden tener efectos reales sobre el output y el empleo como consecuencia de fricciones que impiden el ajuste completo de los precios (no neutralidad) pero aceptando algunas de las innovaciones traídas por </w:t>
      </w:r>
      <w:r>
        <w:rPr>
          <w:smallCaps/>
        </w:rPr>
        <w:t>Lucas</w:t>
      </w:r>
      <w:r>
        <w:t xml:space="preserve">, como la necesidad de </w:t>
      </w:r>
      <w:proofErr w:type="spellStart"/>
      <w:r>
        <w:t>microfundamentar</w:t>
      </w:r>
      <w:proofErr w:type="spellEnd"/>
      <w:r>
        <w:t xml:space="preserve"> las decisiones de los agentes y la hipótesis de expectativas racionales. De este modo, consiguen dar una explicación microeconómica a las rigideces planteadas por los modelos keynesianos.</w:t>
      </w:r>
    </w:p>
    <w:p w14:paraId="45BC7F6B" w14:textId="2B32DD69" w:rsidR="00220BE7" w:rsidRDefault="00220BE7">
      <w:pPr>
        <w:pStyle w:val="Nivel3"/>
        <w:keepNext/>
      </w:pPr>
      <w:r>
        <w:t xml:space="preserve">No existía un programa de investigación único, sino más bien un conjunto de aportaciones variadas, que compartían una serie de características comunes. Tal y como recogen </w:t>
      </w:r>
      <w:r>
        <w:rPr>
          <w:smallCaps/>
        </w:rPr>
        <w:t>Mankiw</w:t>
      </w:r>
      <w:r>
        <w:t xml:space="preserve"> y </w:t>
      </w:r>
      <w:r>
        <w:rPr>
          <w:smallCaps/>
        </w:rPr>
        <w:t>Romer</w:t>
      </w:r>
      <w:r>
        <w:t xml:space="preserve"> en su publicación </w:t>
      </w:r>
      <w:r w:rsidRPr="006D66D7">
        <w:rPr>
          <w:i/>
          <w:iCs/>
        </w:rPr>
        <w:t>“</w:t>
      </w:r>
      <w:proofErr w:type="spellStart"/>
      <w:r w:rsidRPr="006D66D7">
        <w:rPr>
          <w:i/>
          <w:iCs/>
        </w:rPr>
        <w:t>The</w:t>
      </w:r>
      <w:proofErr w:type="spellEnd"/>
      <w:r w:rsidRPr="006D66D7">
        <w:rPr>
          <w:i/>
          <w:iCs/>
        </w:rPr>
        <w:t xml:space="preserve"> New </w:t>
      </w:r>
      <w:proofErr w:type="spellStart"/>
      <w:r w:rsidRPr="006D66D7">
        <w:rPr>
          <w:i/>
          <w:iCs/>
        </w:rPr>
        <w:t>Keynesian</w:t>
      </w:r>
      <w:proofErr w:type="spellEnd"/>
      <w:r w:rsidRPr="006D66D7">
        <w:rPr>
          <w:i/>
          <w:iCs/>
        </w:rPr>
        <w:t xml:space="preserve"> </w:t>
      </w:r>
      <w:proofErr w:type="spellStart"/>
      <w:r w:rsidRPr="006D66D7">
        <w:rPr>
          <w:i/>
          <w:iCs/>
        </w:rPr>
        <w:t>Economists</w:t>
      </w:r>
      <w:proofErr w:type="spellEnd"/>
      <w:r w:rsidRPr="006D66D7">
        <w:rPr>
          <w:i/>
          <w:iCs/>
        </w:rPr>
        <w:t>”</w:t>
      </w:r>
      <w:r>
        <w:t xml:space="preserve"> (1991), los modelos </w:t>
      </w:r>
      <w:proofErr w:type="spellStart"/>
      <w:r>
        <w:t>neokeynesianos</w:t>
      </w:r>
      <w:proofErr w:type="spellEnd"/>
      <w:r>
        <w:t xml:space="preserve"> comparten </w:t>
      </w:r>
      <w:r w:rsidR="003E02FF">
        <w:t>2 </w:t>
      </w:r>
      <w:r>
        <w:t>proposiciones principales:</w:t>
      </w:r>
    </w:p>
    <w:p w14:paraId="6B710B54" w14:textId="77777777" w:rsidR="00220BE7" w:rsidRDefault="00220BE7">
      <w:pPr>
        <w:pStyle w:val="Prrafodelista"/>
        <w:numPr>
          <w:ilvl w:val="0"/>
          <w:numId w:val="38"/>
        </w:numPr>
        <w:spacing w:after="0"/>
        <w:ind w:left="1984" w:hanging="113"/>
      </w:pPr>
      <w:r>
        <w:t>El dinero no es neutral; y</w:t>
      </w:r>
    </w:p>
    <w:p w14:paraId="6ACC7F16" w14:textId="77777777" w:rsidR="00220BE7" w:rsidRDefault="00220BE7">
      <w:pPr>
        <w:pStyle w:val="Prrafodelista"/>
        <w:numPr>
          <w:ilvl w:val="0"/>
          <w:numId w:val="38"/>
        </w:numPr>
        <w:spacing w:after="0"/>
        <w:ind w:left="1984" w:hanging="113"/>
      </w:pPr>
      <w:r>
        <w:t>Los mercados no son perfectos.</w:t>
      </w:r>
    </w:p>
    <w:p w14:paraId="42346CA6" w14:textId="77777777" w:rsidR="00220BE7" w:rsidRDefault="00220BE7">
      <w:pPr>
        <w:pStyle w:val="Nivel3"/>
        <w:keepNext/>
      </w:pPr>
      <w:r>
        <w:lastRenderedPageBreak/>
        <w:t>Se trataba, en definitiva de modelos de equilibrio parcial, generalmente estáticos, con mercados de competencia imperfecta (agentes no totalmente precio-aceptantes) y rigideces de precios o salarios.</w:t>
      </w:r>
    </w:p>
    <w:p w14:paraId="7038E74E" w14:textId="369C5550" w:rsidR="00220BE7" w:rsidRDefault="00220BE7">
      <w:pPr>
        <w:pStyle w:val="Nivel4"/>
        <w:keepNext/>
      </w:pPr>
      <w:r>
        <w:t xml:space="preserve">Los principales modelos de </w:t>
      </w:r>
      <w:r w:rsidR="003E02FF">
        <w:rPr>
          <w:b/>
          <w:bCs/>
        </w:rPr>
        <w:t>1ª </w:t>
      </w:r>
      <w:r w:rsidRPr="001A2D6A">
        <w:rPr>
          <w:b/>
          <w:bCs/>
        </w:rPr>
        <w:t>generación</w:t>
      </w:r>
      <w:r>
        <w:t>, que se desarrollaron desde finales de la década de los 70 y durante los 80 se centran en el análisis de las rigideces salariales y de precios y en sus implicaciones de política económica.</w:t>
      </w:r>
    </w:p>
    <w:p w14:paraId="520E94B8" w14:textId="50C61FE4" w:rsidR="00220BE7" w:rsidRPr="00220BE7" w:rsidRDefault="00220BE7">
      <w:pPr>
        <w:pStyle w:val="Nivel5"/>
      </w:pPr>
      <w:r>
        <w:t xml:space="preserve">Si bien las aportaciones de estos autores </w:t>
      </w:r>
      <w:proofErr w:type="spellStart"/>
      <w:r>
        <w:t>neokeynesianos</w:t>
      </w:r>
      <w:proofErr w:type="spellEnd"/>
      <w:r>
        <w:t xml:space="preserve"> constituyeron contribuciones relevantes al análisis de las </w:t>
      </w:r>
      <w:r w:rsidRPr="007F6D7B">
        <w:rPr>
          <w:rStyle w:val="Nivel5Car"/>
        </w:rPr>
        <w:t>fluctuaciones</w:t>
      </w:r>
      <w:r>
        <w:t xml:space="preserve"> económicas, no</w:t>
      </w:r>
      <w:r w:rsidR="000D200E">
        <w:t> </w:t>
      </w:r>
      <w:r>
        <w:t xml:space="preserve">consiguieron frenar la </w:t>
      </w:r>
      <w:r w:rsidRPr="00220BE7">
        <w:t xml:space="preserve">expansión de la escuela de la NMC, iniciada por </w:t>
      </w:r>
      <w:r w:rsidRPr="00220BE7">
        <w:rPr>
          <w:smallCaps/>
        </w:rPr>
        <w:t>Lucas</w:t>
      </w:r>
      <w:r w:rsidRPr="00220BE7">
        <w:t xml:space="preserve"> y</w:t>
      </w:r>
      <w:r>
        <w:t xml:space="preserve"> completada por otros autores de la Teoría del Ciclo Real, como </w:t>
      </w:r>
      <w:r>
        <w:rPr>
          <w:smallCaps/>
        </w:rPr>
        <w:t>Kydland</w:t>
      </w:r>
      <w:r>
        <w:t xml:space="preserve"> y </w:t>
      </w:r>
      <w:r>
        <w:rPr>
          <w:smallCaps/>
        </w:rPr>
        <w:t>Prescott</w:t>
      </w:r>
      <w:r>
        <w:rPr>
          <w:sz w:val="24"/>
          <w:szCs w:val="24"/>
        </w:rPr>
        <w:t xml:space="preserve">. Estas contribuciones de </w:t>
      </w:r>
      <w:r w:rsidR="00660724">
        <w:rPr>
          <w:sz w:val="24"/>
          <w:szCs w:val="24"/>
        </w:rPr>
        <w:t>1ª </w:t>
      </w:r>
      <w:r>
        <w:rPr>
          <w:sz w:val="24"/>
          <w:szCs w:val="24"/>
        </w:rPr>
        <w:t xml:space="preserve">generación de la NEK se vieron superadas por la </w:t>
      </w:r>
      <w:r w:rsidRPr="000D200E">
        <w:rPr>
          <w:sz w:val="24"/>
          <w:szCs w:val="24"/>
        </w:rPr>
        <w:t xml:space="preserve">agenda propuesta por la </w:t>
      </w:r>
      <w:r w:rsidR="00A10428" w:rsidRPr="000D200E">
        <w:rPr>
          <w:sz w:val="24"/>
          <w:szCs w:val="24"/>
        </w:rPr>
        <w:t>Teoría del Ciclo Real</w:t>
      </w:r>
      <w:r w:rsidRPr="000D200E">
        <w:rPr>
          <w:sz w:val="24"/>
          <w:szCs w:val="24"/>
        </w:rPr>
        <w:t xml:space="preserve">, centrada en modelos </w:t>
      </w:r>
      <w:r w:rsidR="00A10428" w:rsidRPr="000D200E">
        <w:rPr>
          <w:sz w:val="24"/>
          <w:szCs w:val="24"/>
        </w:rPr>
        <w:t>EGDE</w:t>
      </w:r>
      <w:r w:rsidRPr="00220BE7">
        <w:rPr>
          <w:sz w:val="24"/>
          <w:szCs w:val="24"/>
        </w:rPr>
        <w:t>.</w:t>
      </w:r>
    </w:p>
    <w:p w14:paraId="3C1E3105" w14:textId="6630B7DD" w:rsidR="00220BE7" w:rsidRPr="00220BE7" w:rsidRDefault="00220BE7" w:rsidP="00A10428">
      <w:pPr>
        <w:pStyle w:val="Nivel3"/>
      </w:pPr>
      <w:r w:rsidRPr="00220BE7">
        <w:t xml:space="preserve">No fue hasta la llegada, una década más tarde, de los economistas </w:t>
      </w:r>
      <w:proofErr w:type="spellStart"/>
      <w:r w:rsidRPr="00220BE7">
        <w:t>neokeynesianos</w:t>
      </w:r>
      <w:proofErr w:type="spellEnd"/>
      <w:r w:rsidRPr="00220BE7">
        <w:t xml:space="preserve"> de </w:t>
      </w:r>
      <w:r w:rsidR="003E02FF">
        <w:rPr>
          <w:b/>
          <w:bCs/>
        </w:rPr>
        <w:t>2ª </w:t>
      </w:r>
      <w:r w:rsidRPr="00220BE7">
        <w:rPr>
          <w:b/>
          <w:bCs/>
        </w:rPr>
        <w:t>generación</w:t>
      </w:r>
      <w:r w:rsidRPr="00220BE7">
        <w:t xml:space="preserve"> cuando se introdujo en este contexto metodológico, elementos de corte keynesiano como las imperfecciones de los mercados. Estos economistas de </w:t>
      </w:r>
      <w:r w:rsidR="003E02FF">
        <w:t>2ª </w:t>
      </w:r>
      <w:r w:rsidRPr="00220BE7">
        <w:t xml:space="preserve">generación desarrollaron un nuevo marco de análisis: el </w:t>
      </w:r>
      <w:r w:rsidRPr="00220BE7">
        <w:rPr>
          <w:i/>
          <w:iCs/>
        </w:rPr>
        <w:t>modelo canónico de la NEK</w:t>
      </w:r>
      <w:r w:rsidRPr="00220BE7">
        <w:t xml:space="preserve">. Los elementos usados en el mismo fueron integrados con algunos de los elementos propuestos por la escuela de la NMC, reflejándose en lo que se ha denominado la </w:t>
      </w:r>
      <w:r w:rsidRPr="00220BE7">
        <w:rPr>
          <w:i/>
          <w:iCs/>
          <w:u w:val="single"/>
        </w:rPr>
        <w:t>Nueva Síntesis</w:t>
      </w:r>
      <w:r w:rsidRPr="00220BE7">
        <w:t>.</w:t>
      </w:r>
    </w:p>
    <w:p w14:paraId="23A54019" w14:textId="77777777" w:rsidR="001879DE" w:rsidRPr="00AC65FF" w:rsidRDefault="001879DE">
      <w:pPr>
        <w:pStyle w:val="Nivel1"/>
        <w:keepNext/>
        <w:spacing w:after="0"/>
        <w:rPr>
          <w:spacing w:val="-4"/>
        </w:rPr>
      </w:pPr>
      <w:r w:rsidRPr="00AC65FF">
        <w:rPr>
          <w:b/>
          <w:bCs/>
          <w:i/>
          <w:iCs/>
          <w:spacing w:val="-4"/>
        </w:rPr>
        <w:t>Problemática (Preguntas clave)</w:t>
      </w:r>
      <w:r w:rsidRPr="00AC65FF">
        <w:rPr>
          <w:spacing w:val="-4"/>
        </w:rPr>
        <w:t>:</w:t>
      </w:r>
    </w:p>
    <w:p w14:paraId="061B4901" w14:textId="77777777" w:rsidR="0078743E" w:rsidRDefault="001879DE">
      <w:pPr>
        <w:pStyle w:val="Nivel2"/>
      </w:pPr>
      <w:r w:rsidRPr="000A3137">
        <w:t>¿</w:t>
      </w:r>
      <w:r w:rsidR="0078743E">
        <w:t>Qué es la Nueva Economía Keynesiana?</w:t>
      </w:r>
    </w:p>
    <w:p w14:paraId="733DAC56" w14:textId="77777777" w:rsidR="0078743E" w:rsidRDefault="0078743E">
      <w:pPr>
        <w:pStyle w:val="Nivel2"/>
      </w:pPr>
      <w:r>
        <w:t>¿A qué autores se asocia?</w:t>
      </w:r>
    </w:p>
    <w:p w14:paraId="7A6AFA91" w14:textId="77777777" w:rsidR="0078743E" w:rsidRDefault="0078743E">
      <w:pPr>
        <w:pStyle w:val="Nivel2"/>
      </w:pPr>
      <w:r>
        <w:t>¿En qué contexto se desarrolla</w:t>
      </w:r>
      <w:r w:rsidR="001879DE" w:rsidRPr="000A3137">
        <w:t>?</w:t>
      </w:r>
    </w:p>
    <w:p w14:paraId="6DF22316" w14:textId="5C38213A" w:rsidR="0078743E" w:rsidRDefault="0078743E">
      <w:pPr>
        <w:pStyle w:val="Nivel2"/>
      </w:pPr>
      <w:r>
        <w:t>¿Qué innovaciones metodológicas introduce?</w:t>
      </w:r>
    </w:p>
    <w:p w14:paraId="7C2C0C22" w14:textId="361E4BE4" w:rsidR="0078743E" w:rsidRDefault="0078743E">
      <w:pPr>
        <w:pStyle w:val="Nivel2"/>
      </w:pPr>
      <w:r>
        <w:t>¿Cuáles son sus principales aportaciones?</w:t>
      </w:r>
    </w:p>
    <w:p w14:paraId="1598B316" w14:textId="18B8F28B" w:rsidR="001879DE" w:rsidRPr="000A3137" w:rsidRDefault="0078743E">
      <w:pPr>
        <w:pStyle w:val="Nivel2"/>
      </w:pPr>
      <w:r>
        <w:t>¿Qué implicaciones de política económica se derivan?</w:t>
      </w:r>
    </w:p>
    <w:p w14:paraId="1E1B08B8" w14:textId="77777777" w:rsidR="001879DE" w:rsidRPr="00AC65FF" w:rsidRDefault="001879DE">
      <w:pPr>
        <w:pStyle w:val="Nivel1"/>
        <w:keepNext/>
        <w:spacing w:after="0"/>
        <w:rPr>
          <w:spacing w:val="-4"/>
        </w:rPr>
      </w:pPr>
      <w:r w:rsidRPr="00AC65FF">
        <w:rPr>
          <w:b/>
          <w:bCs/>
          <w:i/>
          <w:iCs/>
          <w:spacing w:val="-4"/>
        </w:rPr>
        <w:lastRenderedPageBreak/>
        <w:t>Estructura</w:t>
      </w:r>
      <w:r w:rsidRPr="00AC65FF">
        <w:rPr>
          <w:spacing w:val="-4"/>
        </w:rPr>
        <w:t>:</w:t>
      </w:r>
    </w:p>
    <w:tbl>
      <w:tblPr>
        <w:tblStyle w:val="Tablaconcuadrcula"/>
        <w:tblW w:w="9354" w:type="dxa"/>
        <w:tblInd w:w="846" w:type="dxa"/>
        <w:tblLook w:val="04A0" w:firstRow="1" w:lastRow="0" w:firstColumn="1" w:lastColumn="0" w:noHBand="0" w:noVBand="1"/>
      </w:tblPr>
      <w:tblGrid>
        <w:gridCol w:w="9354"/>
      </w:tblGrid>
      <w:tr w:rsidR="0021774E" w14:paraId="1051B8F4" w14:textId="77777777" w:rsidTr="005E5980">
        <w:trPr>
          <w:hidden/>
        </w:trPr>
        <w:tc>
          <w:tcPr>
            <w:tcW w:w="9354"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694B3C2D" w14:textId="77777777" w:rsidR="0091375E" w:rsidRPr="0091375E" w:rsidRDefault="0091375E" w:rsidP="0091375E">
      <w:pPr>
        <w:spacing w:after="0"/>
        <w:rPr>
          <w:sz w:val="2"/>
          <w:szCs w:val="2"/>
        </w:rPr>
      </w:pPr>
    </w:p>
    <w:p w14:paraId="3960F8F3" w14:textId="77777777" w:rsidR="0081544B" w:rsidRPr="00CA6BEA" w:rsidRDefault="0081544B">
      <w:pPr>
        <w:rPr>
          <w:sz w:val="20"/>
          <w:highlight w:val="lightGray"/>
        </w:rPr>
      </w:pPr>
      <w:r>
        <w:rPr>
          <w:highlight w:val="lightGray"/>
        </w:rPr>
        <w:br w:type="page"/>
      </w:r>
    </w:p>
    <w:p w14:paraId="583B5B5E" w14:textId="6A51DA31" w:rsidR="00B52052" w:rsidRDefault="008F4A7B">
      <w:pPr>
        <w:pStyle w:val="Ttulo1"/>
      </w:pPr>
      <w:bookmarkStart w:id="14" w:name="_Toc172231610"/>
      <w:r>
        <w:lastRenderedPageBreak/>
        <w:t>ECONOMISTAS NEOKEYNESIANOS DE PRIMERA GENERACIÓN</w:t>
      </w:r>
      <w:bookmarkEnd w:id="14"/>
    </w:p>
    <w:p w14:paraId="00B85647" w14:textId="519E4196" w:rsidR="005037F8" w:rsidRPr="005E5980" w:rsidRDefault="005037F8">
      <w:pPr>
        <w:pStyle w:val="Ttulo2"/>
        <w:rPr>
          <w:spacing w:val="-3"/>
        </w:rPr>
      </w:pPr>
      <w:bookmarkStart w:id="15" w:name="_Toc119602571"/>
      <w:bookmarkStart w:id="16" w:name="_Toc172231611"/>
      <w:r w:rsidRPr="005E5980">
        <w:rPr>
          <w:spacing w:val="-3"/>
        </w:rPr>
        <w:t xml:space="preserve">Caracterización general de la Nueva Economía Keynesiana (NEK) de </w:t>
      </w:r>
      <w:r w:rsidR="00264B8E" w:rsidRPr="005E5980">
        <w:rPr>
          <w:spacing w:val="-3"/>
        </w:rPr>
        <w:t>1ª</w:t>
      </w:r>
      <w:r w:rsidRPr="005E5980">
        <w:rPr>
          <w:spacing w:val="-3"/>
        </w:rPr>
        <w:t xml:space="preserve"> generación siguiendo la definición de </w:t>
      </w:r>
      <w:r w:rsidRPr="005E5980">
        <w:rPr>
          <w:smallCaps/>
          <w:spacing w:val="-3"/>
        </w:rPr>
        <w:t>Schumpeter</w:t>
      </w:r>
      <w:bookmarkEnd w:id="15"/>
      <w:bookmarkEnd w:id="16"/>
    </w:p>
    <w:p w14:paraId="3AD29CFD" w14:textId="77777777" w:rsidR="005037F8" w:rsidRPr="00041B92" w:rsidRDefault="005037F8" w:rsidP="005037F8">
      <w:pPr>
        <w:pStyle w:val="Notaalopositor"/>
      </w:pPr>
      <w:r>
        <w:t>Dedicar mucho tiempo a este apartado.</w:t>
      </w:r>
    </w:p>
    <w:p w14:paraId="3CDD5C6B" w14:textId="08303D9D" w:rsidR="005037F8" w:rsidRDefault="005037F8" w:rsidP="002D1E82">
      <w:pPr>
        <w:pStyle w:val="Nivel1SM"/>
        <w:keepNext/>
        <w:spacing w:before="0" w:after="0"/>
      </w:pPr>
      <w:r>
        <w:rPr>
          <w:smallCaps/>
        </w:rPr>
        <w:t>Schumpeter</w:t>
      </w:r>
      <w:r>
        <w:t xml:space="preserve"> consideró que una </w:t>
      </w:r>
      <w:r w:rsidRPr="00EE4439">
        <w:rPr>
          <w:b/>
          <w:bCs/>
        </w:rPr>
        <w:t xml:space="preserve">escuela de pensamiento económico se podía definir por </w:t>
      </w:r>
      <w:r w:rsidR="002D1E82">
        <w:rPr>
          <w:b/>
          <w:bCs/>
        </w:rPr>
        <w:t>3 </w:t>
      </w:r>
      <w:r w:rsidRPr="00EE4439">
        <w:rPr>
          <w:b/>
          <w:bCs/>
        </w:rPr>
        <w:t>características</w:t>
      </w:r>
      <w:r>
        <w:t xml:space="preserve">: por tener un </w:t>
      </w:r>
      <w:r w:rsidRPr="00EE4439">
        <w:rPr>
          <w:i/>
          <w:iCs/>
          <w:u w:val="single"/>
        </w:rPr>
        <w:t>líder</w:t>
      </w:r>
      <w:r>
        <w:t xml:space="preserve">, unos </w:t>
      </w:r>
      <w:r w:rsidRPr="00EE4439">
        <w:rPr>
          <w:i/>
          <w:iCs/>
          <w:u w:val="single"/>
        </w:rPr>
        <w:t>seguidores</w:t>
      </w:r>
      <w:r>
        <w:t xml:space="preserve"> y un </w:t>
      </w:r>
      <w:r w:rsidRPr="00EE4439">
        <w:rPr>
          <w:i/>
          <w:iCs/>
          <w:u w:val="single"/>
        </w:rPr>
        <w:t>cuerpo doctrinal propio</w:t>
      </w:r>
      <w:r>
        <w:t xml:space="preserve">. La </w:t>
      </w:r>
      <w:r w:rsidR="00DC3BC5">
        <w:t xml:space="preserve">primera generación de la </w:t>
      </w:r>
      <w:r>
        <w:t>Nueva Economía Keynesiana (NEK) no va a cumplir estos criterios exactamente:</w:t>
      </w:r>
    </w:p>
    <w:p w14:paraId="1A331F0C" w14:textId="49A5A160" w:rsidR="005037F8" w:rsidRPr="00082D2C" w:rsidRDefault="005037F8">
      <w:pPr>
        <w:pStyle w:val="Nivel2SM"/>
        <w:spacing w:after="0"/>
      </w:pPr>
      <w:r w:rsidRPr="00082D2C">
        <w:rPr>
          <w:spacing w:val="-1"/>
        </w:rPr>
        <w:t xml:space="preserve">No existe un </w:t>
      </w:r>
      <w:r w:rsidRPr="00082D2C">
        <w:rPr>
          <w:i/>
          <w:iCs/>
          <w:spacing w:val="-1"/>
          <w:u w:val="single"/>
        </w:rPr>
        <w:t>líde</w:t>
      </w:r>
      <w:r w:rsidRPr="003E02FF">
        <w:rPr>
          <w:i/>
          <w:iCs/>
          <w:spacing w:val="-1"/>
          <w:u w:val="single"/>
        </w:rPr>
        <w:t>r</w:t>
      </w:r>
      <w:r w:rsidRPr="00082D2C">
        <w:rPr>
          <w:spacing w:val="-1"/>
        </w:rPr>
        <w:t xml:space="preserve"> con </w:t>
      </w:r>
      <w:r w:rsidRPr="00082D2C">
        <w:rPr>
          <w:i/>
          <w:iCs/>
          <w:spacing w:val="-1"/>
          <w:u w:val="single"/>
        </w:rPr>
        <w:t>seguidores</w:t>
      </w:r>
      <w:r w:rsidRPr="00082D2C">
        <w:rPr>
          <w:spacing w:val="-1"/>
        </w:rPr>
        <w:t>. Se puede argumentar que existen diversos autores “en pie de igualdad”</w:t>
      </w:r>
      <w:r w:rsidR="00082D2C" w:rsidRPr="00082D2C">
        <w:rPr>
          <w:spacing w:val="-1"/>
        </w:rPr>
        <w:t xml:space="preserve">, como por ejemplo, </w:t>
      </w:r>
      <w:r w:rsidR="004F2F2D" w:rsidRPr="004F2F2D">
        <w:rPr>
          <w:smallCaps/>
          <w:spacing w:val="-1"/>
        </w:rPr>
        <w:t>Gregory</w:t>
      </w:r>
      <w:r w:rsidR="004F2F2D">
        <w:rPr>
          <w:spacing w:val="-1"/>
        </w:rPr>
        <w:t xml:space="preserve"> </w:t>
      </w:r>
      <w:r w:rsidR="004F2F2D">
        <w:rPr>
          <w:smallCaps/>
        </w:rPr>
        <w:t>Mankiw</w:t>
      </w:r>
      <w:r w:rsidR="004F2F2D">
        <w:t xml:space="preserve">, </w:t>
      </w:r>
      <w:r w:rsidR="004F2F2D" w:rsidRPr="004F2F2D">
        <w:rPr>
          <w:smallCaps/>
        </w:rPr>
        <w:t>Laurence</w:t>
      </w:r>
      <w:r w:rsidR="004F2F2D">
        <w:t xml:space="preserve"> </w:t>
      </w:r>
      <w:r w:rsidR="004F2F2D">
        <w:rPr>
          <w:smallCaps/>
        </w:rPr>
        <w:t>Ball</w:t>
      </w:r>
      <w:r w:rsidRPr="004F2F2D">
        <w:t xml:space="preserve">, </w:t>
      </w:r>
      <w:r w:rsidR="004F2F2D" w:rsidRPr="004F2F2D">
        <w:rPr>
          <w:smallCaps/>
        </w:rPr>
        <w:t>Paul Romer</w:t>
      </w:r>
      <w:r w:rsidRPr="004F2F2D">
        <w:rPr>
          <w:rStyle w:val="Refdenotaalpie"/>
        </w:rPr>
        <w:footnoteReference w:id="6"/>
      </w:r>
      <w:r w:rsidR="00901E8F">
        <w:rPr>
          <w:smallCaps/>
        </w:rPr>
        <w:t xml:space="preserve">, </w:t>
      </w:r>
      <w:r w:rsidR="00901E8F" w:rsidRPr="00901E8F">
        <w:rPr>
          <w:smallCaps/>
        </w:rPr>
        <w:t xml:space="preserve">George </w:t>
      </w:r>
      <w:proofErr w:type="spellStart"/>
      <w:r w:rsidR="00901E8F" w:rsidRPr="00901E8F">
        <w:rPr>
          <w:smallCaps/>
        </w:rPr>
        <w:t>Akerlof</w:t>
      </w:r>
      <w:proofErr w:type="spellEnd"/>
      <w:r w:rsidR="00901E8F">
        <w:t xml:space="preserve">, </w:t>
      </w:r>
      <w:proofErr w:type="spellStart"/>
      <w:r w:rsidR="00901E8F">
        <w:rPr>
          <w:smallCaps/>
        </w:rPr>
        <w:t>Yellen</w:t>
      </w:r>
      <w:proofErr w:type="spellEnd"/>
      <w:r w:rsidR="00901E8F">
        <w:t xml:space="preserve">, </w:t>
      </w:r>
      <w:proofErr w:type="spellStart"/>
      <w:r w:rsidR="00901E8F">
        <w:rPr>
          <w:smallCaps/>
        </w:rPr>
        <w:t>Layard</w:t>
      </w:r>
      <w:proofErr w:type="spellEnd"/>
      <w:r w:rsidR="00901E8F">
        <w:t xml:space="preserve">, </w:t>
      </w:r>
      <w:proofErr w:type="spellStart"/>
      <w:r w:rsidR="00901E8F">
        <w:rPr>
          <w:smallCaps/>
        </w:rPr>
        <w:t>Nickell</w:t>
      </w:r>
      <w:proofErr w:type="spellEnd"/>
      <w:r w:rsidR="00901E8F">
        <w:t xml:space="preserve">, </w:t>
      </w:r>
      <w:r w:rsidR="00901E8F">
        <w:rPr>
          <w:smallCaps/>
        </w:rPr>
        <w:t>Carlin</w:t>
      </w:r>
      <w:r w:rsidR="00901E8F">
        <w:t xml:space="preserve">, </w:t>
      </w:r>
      <w:proofErr w:type="spellStart"/>
      <w:r w:rsidR="00901E8F" w:rsidRPr="00901E8F">
        <w:rPr>
          <w:smallCaps/>
        </w:rPr>
        <w:t>Soskice</w:t>
      </w:r>
      <w:proofErr w:type="spellEnd"/>
      <w:r w:rsidR="00BA6CBA" w:rsidRPr="00BA6CBA">
        <w:t>,</w:t>
      </w:r>
      <w:r w:rsidR="00BA6CBA">
        <w:t xml:space="preserve"> </w:t>
      </w:r>
      <w:r w:rsidR="00BA6CBA">
        <w:rPr>
          <w:smallCaps/>
        </w:rPr>
        <w:t xml:space="preserve">Stanley </w:t>
      </w:r>
      <w:r w:rsidR="00BA6CBA" w:rsidRPr="00BA6CBA">
        <w:rPr>
          <w:smallCaps/>
        </w:rPr>
        <w:t>Fischer</w:t>
      </w:r>
      <w:r w:rsidR="00BA6CBA" w:rsidRPr="00BA6CBA">
        <w:t xml:space="preserve">, </w:t>
      </w:r>
      <w:r w:rsidR="00BA6CBA" w:rsidRPr="00BA6CBA">
        <w:rPr>
          <w:smallCaps/>
        </w:rPr>
        <w:t>Taylor</w:t>
      </w:r>
      <w:r w:rsidR="000D200E">
        <w:rPr>
          <w:smallCaps/>
        </w:rPr>
        <w:t>.</w:t>
      </w:r>
    </w:p>
    <w:p w14:paraId="363ADF4F" w14:textId="4A26D965" w:rsidR="005037F8" w:rsidRDefault="002432B3">
      <w:pPr>
        <w:pStyle w:val="Nivel2SM"/>
        <w:keepNext/>
        <w:spacing w:after="0"/>
      </w:pPr>
      <w:r>
        <w:t>Sin embargo</w:t>
      </w:r>
      <w:r w:rsidR="005037F8">
        <w:t xml:space="preserve">, se puede considerar que la escuela tiene un </w:t>
      </w:r>
      <w:r w:rsidR="005037F8" w:rsidRPr="00EE4439">
        <w:rPr>
          <w:i/>
          <w:iCs/>
          <w:u w:val="single"/>
        </w:rPr>
        <w:t>cuerpo doctrinal propio</w:t>
      </w:r>
      <w:r w:rsidR="005037F8">
        <w:t>, que se podría sintetizar en un objeto y un método común o parecido.</w:t>
      </w:r>
    </w:p>
    <w:p w14:paraId="0B95AC46" w14:textId="77777777" w:rsidR="005037F8" w:rsidRPr="00651CAC" w:rsidRDefault="005037F8">
      <w:pPr>
        <w:pStyle w:val="Nivel3SM"/>
        <w:keepNext/>
      </w:pPr>
      <w:r w:rsidRPr="00651CAC">
        <w:t xml:space="preserve">En relación al </w:t>
      </w:r>
      <w:r w:rsidRPr="00651CAC">
        <w:rPr>
          <w:i/>
          <w:iCs/>
        </w:rPr>
        <w:t>objeto</w:t>
      </w:r>
      <w:r w:rsidRPr="00651CAC">
        <w:t>,</w:t>
      </w:r>
    </w:p>
    <w:p w14:paraId="51F747BD" w14:textId="722CC1F4" w:rsidR="005037F8" w:rsidRPr="000D200E" w:rsidRDefault="005037F8">
      <w:pPr>
        <w:pStyle w:val="Nivel4"/>
        <w:ind w:left="1474"/>
        <w:rPr>
          <w:spacing w:val="-3"/>
        </w:rPr>
      </w:pPr>
      <w:r w:rsidRPr="000D200E">
        <w:rPr>
          <w:spacing w:val="-3"/>
        </w:rPr>
        <w:t>No existe un único programa de investigación. Se trata de una escuela heterogénea y ecléctica que no contiene un único modelo canónico, sino que se basa en aportaciones de diversos autores que crean modelos que pueden ser considerados complementarios.</w:t>
      </w:r>
    </w:p>
    <w:p w14:paraId="65F553FD" w14:textId="77777777" w:rsidR="000D1288" w:rsidRDefault="005037F8">
      <w:pPr>
        <w:pStyle w:val="Nivel4"/>
        <w:keepNext/>
        <w:ind w:left="1474"/>
      </w:pPr>
      <w:r>
        <w:t xml:space="preserve">En cualquier caso, sí que podemos afirmar que tienen un objetivo común: </w:t>
      </w:r>
      <w:r w:rsidRPr="00BA6CBA">
        <w:rPr>
          <w:i/>
          <w:iCs/>
        </w:rPr>
        <w:t>rehabilitar las ideas fundamentales del pensamiento keynesiano</w:t>
      </w:r>
      <w:r>
        <w:t>.</w:t>
      </w:r>
    </w:p>
    <w:p w14:paraId="09BC605B" w14:textId="3BFCA290" w:rsidR="00082D2C" w:rsidRPr="000D1288" w:rsidRDefault="00082D2C" w:rsidP="000D1288">
      <w:pPr>
        <w:pStyle w:val="Nivel5"/>
        <w:ind w:left="1871"/>
        <w:rPr>
          <w:spacing w:val="-3"/>
        </w:rPr>
      </w:pPr>
      <w:r w:rsidRPr="000D1288">
        <w:rPr>
          <w:spacing w:val="-3"/>
        </w:rPr>
        <w:t>Por lo tanto, se centran en la modelización</w:t>
      </w:r>
      <w:r w:rsidR="002B4279" w:rsidRPr="000D1288">
        <w:rPr>
          <w:spacing w:val="-3"/>
        </w:rPr>
        <w:t xml:space="preserve"> y la </w:t>
      </w:r>
      <w:proofErr w:type="spellStart"/>
      <w:r w:rsidR="002B4279" w:rsidRPr="000D1288">
        <w:rPr>
          <w:spacing w:val="-3"/>
        </w:rPr>
        <w:t>microfundamentación</w:t>
      </w:r>
      <w:proofErr w:type="spellEnd"/>
      <w:r w:rsidRPr="000D1288">
        <w:rPr>
          <w:spacing w:val="-3"/>
        </w:rPr>
        <w:t xml:space="preserve"> de las imperfecciones en los mercados </w:t>
      </w:r>
      <w:r w:rsidRPr="000D1288">
        <w:rPr>
          <w:spacing w:val="-3"/>
          <w:sz w:val="19"/>
          <w:szCs w:val="19"/>
        </w:rPr>
        <w:t>(fundamentalmente en rigideces de precios y salarios y competencia imperfecta)</w:t>
      </w:r>
      <w:r w:rsidRPr="000D1288">
        <w:rPr>
          <w:spacing w:val="-3"/>
        </w:rPr>
        <w:t xml:space="preserve"> como explicación de la existencia de desempleo involuntario.</w:t>
      </w:r>
    </w:p>
    <w:p w14:paraId="3E42C539" w14:textId="5DE66EA6" w:rsidR="005037F8" w:rsidRPr="00CE00C3" w:rsidRDefault="005037F8">
      <w:pPr>
        <w:pStyle w:val="Nivel3SM"/>
        <w:keepNext/>
        <w:rPr>
          <w:smallCaps/>
        </w:rPr>
      </w:pPr>
      <w:r w:rsidRPr="00651CAC">
        <w:t xml:space="preserve">En relación al </w:t>
      </w:r>
      <w:r w:rsidRPr="00651CAC">
        <w:rPr>
          <w:i/>
          <w:iCs/>
        </w:rPr>
        <w:t>método</w:t>
      </w:r>
      <w:r w:rsidR="00082D2C">
        <w:t>:</w:t>
      </w:r>
    </w:p>
    <w:p w14:paraId="6072CEB8" w14:textId="77777777" w:rsidR="00E737B6" w:rsidRDefault="00534CD4">
      <w:pPr>
        <w:pStyle w:val="Nivel4"/>
        <w:keepNext/>
        <w:ind w:left="1474"/>
      </w:pPr>
      <w:r>
        <w:t>Se trata de un g</w:t>
      </w:r>
      <w:r w:rsidR="00082D2C">
        <w:t>rupo de economistas mucho más eclécticos en cuanto a metodología.</w:t>
      </w:r>
    </w:p>
    <w:p w14:paraId="4AECDE28" w14:textId="5A54DA60" w:rsidR="00E737B6" w:rsidRDefault="00082D2C">
      <w:pPr>
        <w:pStyle w:val="Nivel5"/>
        <w:ind w:left="1871"/>
      </w:pPr>
      <w:r>
        <w:t xml:space="preserve">Coexisten </w:t>
      </w:r>
      <w:r w:rsidRPr="00BC5F72">
        <w:rPr>
          <w:i/>
          <w:iCs/>
        </w:rPr>
        <w:t>diversos modelos</w:t>
      </w:r>
      <w:r>
        <w:t xml:space="preserve"> que pueden entenderse como complementarios (cada uno privilegia un determinante de las rigideces).</w:t>
      </w:r>
    </w:p>
    <w:p w14:paraId="5B44BCF7" w14:textId="71BC1E66" w:rsidR="00BA6CBA" w:rsidRPr="00BC5F72" w:rsidRDefault="00082D2C">
      <w:pPr>
        <w:pStyle w:val="Nivel5"/>
        <w:ind w:left="1871"/>
      </w:pPr>
      <w:r w:rsidRPr="00BC5F72">
        <w:rPr>
          <w:i/>
          <w:iCs/>
        </w:rPr>
        <w:t>Tienen en común</w:t>
      </w:r>
      <w:r w:rsidRPr="00BC5F72">
        <w:t xml:space="preserve"> </w:t>
      </w:r>
      <w:r w:rsidR="00E737B6" w:rsidRPr="00BC5F72">
        <w:t xml:space="preserve">la adopción de </w:t>
      </w:r>
      <w:r w:rsidRPr="00BC5F72">
        <w:t>un enfoque de equilibrio parcial combinado con la existencia de alguna imperfección.</w:t>
      </w:r>
      <w:r w:rsidR="00BC5F72" w:rsidRPr="00BC5F72">
        <w:t xml:space="preserve"> Así</w:t>
      </w:r>
      <w:r w:rsidR="00E737B6" w:rsidRPr="00BC5F72">
        <w:t xml:space="preserve">, se centran en la </w:t>
      </w:r>
      <w:proofErr w:type="spellStart"/>
      <w:r w:rsidR="00E737B6" w:rsidRPr="00BC5F72">
        <w:t>m</w:t>
      </w:r>
      <w:r w:rsidRPr="00BC5F72">
        <w:t>icrofundamentación</w:t>
      </w:r>
      <w:proofErr w:type="spellEnd"/>
      <w:r w:rsidRPr="00BC5F72">
        <w:t xml:space="preserve"> </w:t>
      </w:r>
      <w:r w:rsidR="00E737B6" w:rsidRPr="00BC5F72">
        <w:t xml:space="preserve">de imperfecciones mediante </w:t>
      </w:r>
      <w:r w:rsidRPr="00BC5F72">
        <w:t>modelos mayoritariamente estáticos.</w:t>
      </w:r>
    </w:p>
    <w:p w14:paraId="14B24C60" w14:textId="77777777" w:rsidR="00BA6CBA" w:rsidRDefault="00BA6CBA">
      <w:pPr>
        <w:pStyle w:val="Nivel4"/>
        <w:keepNext/>
        <w:ind w:left="1474"/>
      </w:pPr>
      <w:r>
        <w:t xml:space="preserve">La base la encontramos en el volumen </w:t>
      </w:r>
      <w:r>
        <w:rPr>
          <w:i/>
          <w:iCs/>
        </w:rPr>
        <w:t xml:space="preserve">New </w:t>
      </w:r>
      <w:proofErr w:type="spellStart"/>
      <w:r>
        <w:rPr>
          <w:i/>
          <w:iCs/>
        </w:rPr>
        <w:t>Keynesian</w:t>
      </w:r>
      <w:proofErr w:type="spellEnd"/>
      <w:r>
        <w:rPr>
          <w:i/>
          <w:iCs/>
        </w:rPr>
        <w:t xml:space="preserve"> </w:t>
      </w:r>
      <w:proofErr w:type="spellStart"/>
      <w:r>
        <w:rPr>
          <w:i/>
          <w:iCs/>
        </w:rPr>
        <w:t>Economics</w:t>
      </w:r>
      <w:proofErr w:type="spellEnd"/>
      <w:r>
        <w:t xml:space="preserve"> de </w:t>
      </w:r>
      <w:r>
        <w:rPr>
          <w:smallCaps/>
        </w:rPr>
        <w:t>Mankiw</w:t>
      </w:r>
      <w:r>
        <w:t xml:space="preserve"> y </w:t>
      </w:r>
      <w:r>
        <w:rPr>
          <w:smallCaps/>
        </w:rPr>
        <w:t>Romer</w:t>
      </w:r>
      <w:r>
        <w:t xml:space="preserve"> (1991) y en </w:t>
      </w:r>
      <w:r>
        <w:rPr>
          <w:i/>
          <w:iCs/>
        </w:rPr>
        <w:t xml:space="preserve">A </w:t>
      </w:r>
      <w:proofErr w:type="spellStart"/>
      <w:r>
        <w:rPr>
          <w:i/>
          <w:iCs/>
        </w:rPr>
        <w:t>Sticky</w:t>
      </w:r>
      <w:proofErr w:type="spellEnd"/>
      <w:r>
        <w:rPr>
          <w:i/>
          <w:iCs/>
        </w:rPr>
        <w:t xml:space="preserve">-Price </w:t>
      </w:r>
      <w:proofErr w:type="spellStart"/>
      <w:r>
        <w:rPr>
          <w:i/>
          <w:iCs/>
        </w:rPr>
        <w:t>Manifesto</w:t>
      </w:r>
      <w:proofErr w:type="spellEnd"/>
      <w:r>
        <w:t xml:space="preserve"> de </w:t>
      </w:r>
      <w:r>
        <w:rPr>
          <w:smallCaps/>
        </w:rPr>
        <w:t>Ball</w:t>
      </w:r>
      <w:r>
        <w:t xml:space="preserve"> y </w:t>
      </w:r>
      <w:r>
        <w:rPr>
          <w:smallCaps/>
        </w:rPr>
        <w:t>Mankiw</w:t>
      </w:r>
      <w:r w:rsidRPr="005037F8">
        <w:t xml:space="preserve"> </w:t>
      </w:r>
      <w:r>
        <w:t>(1994).</w:t>
      </w:r>
    </w:p>
    <w:p w14:paraId="1728B87F" w14:textId="21A097F9" w:rsidR="00BA6CBA" w:rsidRPr="008309A3" w:rsidRDefault="00BA6CBA">
      <w:pPr>
        <w:pStyle w:val="Nivel5"/>
        <w:keepNext/>
        <w:ind w:left="1871"/>
        <w:rPr>
          <w:spacing w:val="-1"/>
        </w:rPr>
      </w:pPr>
      <w:r w:rsidRPr="008309A3">
        <w:rPr>
          <w:spacing w:val="-1"/>
        </w:rPr>
        <w:t xml:space="preserve">De acuerdo con </w:t>
      </w:r>
      <w:r w:rsidRPr="008309A3">
        <w:rPr>
          <w:smallCaps/>
          <w:spacing w:val="-1"/>
        </w:rPr>
        <w:t>Mankiw</w:t>
      </w:r>
      <w:r w:rsidRPr="008309A3">
        <w:rPr>
          <w:spacing w:val="-1"/>
        </w:rPr>
        <w:t xml:space="preserve"> y </w:t>
      </w:r>
      <w:r w:rsidRPr="008309A3">
        <w:rPr>
          <w:smallCaps/>
          <w:spacing w:val="-1"/>
        </w:rPr>
        <w:t>Romer</w:t>
      </w:r>
      <w:r w:rsidRPr="008309A3">
        <w:rPr>
          <w:spacing w:val="-1"/>
        </w:rPr>
        <w:t xml:space="preserve">, hay </w:t>
      </w:r>
      <w:r w:rsidR="000D1288" w:rsidRPr="008309A3">
        <w:rPr>
          <w:spacing w:val="-1"/>
        </w:rPr>
        <w:t>2 </w:t>
      </w:r>
      <w:r w:rsidRPr="008309A3">
        <w:rPr>
          <w:spacing w:val="-1"/>
        </w:rPr>
        <w:t xml:space="preserve">características esenciales que comparten todos los modelos </w:t>
      </w:r>
      <w:proofErr w:type="spellStart"/>
      <w:r w:rsidRPr="008309A3">
        <w:rPr>
          <w:spacing w:val="-1"/>
        </w:rPr>
        <w:t>neokeynesianos</w:t>
      </w:r>
      <w:proofErr w:type="spellEnd"/>
      <w:r w:rsidRPr="008309A3">
        <w:rPr>
          <w:spacing w:val="-1"/>
        </w:rPr>
        <w:t>:</w:t>
      </w:r>
    </w:p>
    <w:p w14:paraId="103AADC4" w14:textId="6E1B8965" w:rsidR="00BA6CBA" w:rsidRDefault="00BA6CBA">
      <w:pPr>
        <w:pStyle w:val="Prrafodelista"/>
        <w:numPr>
          <w:ilvl w:val="0"/>
          <w:numId w:val="39"/>
        </w:numPr>
        <w:spacing w:after="0"/>
        <w:ind w:left="2268" w:hanging="113"/>
      </w:pPr>
      <w:r>
        <w:t>El dinero no es neutral</w:t>
      </w:r>
      <w:r w:rsidR="00AF1881">
        <w:t>; y</w:t>
      </w:r>
    </w:p>
    <w:p w14:paraId="3628F293" w14:textId="77777777" w:rsidR="00BA6CBA" w:rsidRPr="007F594C" w:rsidRDefault="00BA6CBA">
      <w:pPr>
        <w:pStyle w:val="Prrafodelista"/>
        <w:numPr>
          <w:ilvl w:val="0"/>
          <w:numId w:val="39"/>
        </w:numPr>
        <w:spacing w:after="0"/>
        <w:ind w:left="2268" w:hanging="113"/>
        <w:rPr>
          <w:spacing w:val="-9"/>
        </w:rPr>
      </w:pPr>
      <w:r w:rsidRPr="007F594C">
        <w:rPr>
          <w:spacing w:val="-9"/>
        </w:rPr>
        <w:t>Las imperfecciones de los mercados, la competencia imperfecta y la rigidez de precios y/o salarios juega un papel central a la hora de explicar los ciclos económicos.</w:t>
      </w:r>
    </w:p>
    <w:p w14:paraId="5BEEB7FC" w14:textId="77777777" w:rsidR="00BA6CBA" w:rsidRPr="005C7F98" w:rsidRDefault="00BA6CBA">
      <w:pPr>
        <w:pStyle w:val="Nivel5"/>
        <w:keepNext/>
        <w:ind w:left="1871"/>
      </w:pPr>
      <w:r w:rsidRPr="005C7F98">
        <w:t xml:space="preserve">A la vista de todo lo anterior, podemos resumir los </w:t>
      </w:r>
      <w:r w:rsidRPr="005C7F98">
        <w:rPr>
          <w:b/>
          <w:bCs/>
        </w:rPr>
        <w:t>fundamentos de la NEK</w:t>
      </w:r>
      <w:r w:rsidRPr="005C7F98">
        <w:t xml:space="preserve"> de la siguiente manera:</w:t>
      </w:r>
    </w:p>
    <w:p w14:paraId="70151C6E" w14:textId="77777777" w:rsidR="00BA6CBA" w:rsidRDefault="00BA6CBA" w:rsidP="00472B2C">
      <w:pPr>
        <w:pStyle w:val="Nmero"/>
        <w:keepNext/>
        <w:numPr>
          <w:ilvl w:val="0"/>
          <w:numId w:val="10"/>
        </w:numPr>
        <w:spacing w:after="0"/>
        <w:ind w:left="2268" w:hanging="227"/>
      </w:pPr>
      <w:r>
        <w:rPr>
          <w:i/>
          <w:iCs/>
          <w:u w:val="single"/>
        </w:rPr>
        <w:t>Fundamentación microeconómica de la macroeconomía</w:t>
      </w:r>
      <w:r>
        <w:t xml:space="preserve">: Los autores de la NEK heredan la metodología de la NMC, estudian el comportamiento agregado de toda la economía a través de modelos que se basan en agentes que </w:t>
      </w:r>
      <w:r>
        <w:rPr>
          <w:i/>
          <w:iCs/>
        </w:rPr>
        <w:t>optimizan su comportamiento</w:t>
      </w:r>
      <w:r>
        <w:t xml:space="preserve">. Es decir, superan la metodología keynesiana de relaciones de comportamiento </w:t>
      </w:r>
      <w:r>
        <w:rPr>
          <w:i/>
          <w:iCs/>
        </w:rPr>
        <w:t>ad-hoc</w:t>
      </w:r>
      <w:r>
        <w:t xml:space="preserve">, y optan por una utilización profusa de las </w:t>
      </w:r>
      <w:r>
        <w:rPr>
          <w:i/>
          <w:iCs/>
        </w:rPr>
        <w:t>matemáticas</w:t>
      </w:r>
      <w:r>
        <w:t xml:space="preserve"> en sus modelos.</w:t>
      </w:r>
    </w:p>
    <w:p w14:paraId="74F098A6" w14:textId="78FE9695" w:rsidR="00BA6CBA" w:rsidRDefault="00BA6CBA" w:rsidP="00472B2C">
      <w:pPr>
        <w:pStyle w:val="Nivel7"/>
      </w:pPr>
      <w:r w:rsidRPr="00D75FB9">
        <w:t>No ob</w:t>
      </w:r>
      <w:r>
        <w:t xml:space="preserve">stante, a diferencia de los modelos de la NMC, los modelos de la NEK de </w:t>
      </w:r>
      <w:r w:rsidR="00AF1881">
        <w:t>1ª </w:t>
      </w:r>
      <w:r>
        <w:t xml:space="preserve">generación suelen ser de equilibrio parcial (salvo quizás, el modelo de equilibrio general de </w:t>
      </w:r>
      <w:r w:rsidRPr="00D75FB9">
        <w:rPr>
          <w:smallCaps/>
        </w:rPr>
        <w:t>Blan</w:t>
      </w:r>
      <w:r>
        <w:rPr>
          <w:smallCaps/>
        </w:rPr>
        <w:t>chard</w:t>
      </w:r>
      <w:r>
        <w:t xml:space="preserve"> y </w:t>
      </w:r>
      <w:proofErr w:type="spellStart"/>
      <w:r>
        <w:rPr>
          <w:smallCaps/>
        </w:rPr>
        <w:t>Kiyotaki</w:t>
      </w:r>
      <w:proofErr w:type="spellEnd"/>
      <w:r>
        <w:t>)</w:t>
      </w:r>
    </w:p>
    <w:p w14:paraId="4D1D1FB3" w14:textId="0FAF7BCC" w:rsidR="00BA6CBA" w:rsidRPr="005C7F98" w:rsidRDefault="00BA6CBA" w:rsidP="00472B2C">
      <w:pPr>
        <w:pStyle w:val="Nivel7"/>
      </w:pPr>
      <w:r w:rsidRPr="005C7F98">
        <w:lastRenderedPageBreak/>
        <w:t>Los modelos de la NEK de 2ª</w:t>
      </w:r>
      <w:r w:rsidR="00192CDF">
        <w:t> </w:t>
      </w:r>
      <w:r w:rsidRPr="005C7F98">
        <w:t>generación ya serán modelos EGDE.</w:t>
      </w:r>
    </w:p>
    <w:p w14:paraId="7155F88E" w14:textId="77777777" w:rsidR="00BA6CBA" w:rsidRDefault="00BA6CBA" w:rsidP="00472B2C">
      <w:pPr>
        <w:pStyle w:val="Nmero"/>
        <w:numPr>
          <w:ilvl w:val="0"/>
          <w:numId w:val="10"/>
        </w:numPr>
        <w:spacing w:after="0"/>
        <w:ind w:left="2268" w:hanging="227"/>
      </w:pPr>
      <w:r>
        <w:rPr>
          <w:i/>
          <w:iCs/>
          <w:u w:val="single"/>
        </w:rPr>
        <w:t>Hipótesis de la Expectativas Racionales (HER)</w:t>
      </w:r>
      <w:r>
        <w:t>:</w:t>
      </w:r>
      <w:r w:rsidRPr="00D75FB9">
        <w:rPr>
          <w:spacing w:val="-3"/>
        </w:rPr>
        <w:t xml:space="preserve"> Adoptan la HER formulada por </w:t>
      </w:r>
      <w:proofErr w:type="spellStart"/>
      <w:r w:rsidRPr="00D75FB9">
        <w:rPr>
          <w:smallCaps/>
          <w:spacing w:val="-3"/>
        </w:rPr>
        <w:t>Muth</w:t>
      </w:r>
      <w:proofErr w:type="spellEnd"/>
      <w:r w:rsidRPr="00D75FB9">
        <w:rPr>
          <w:spacing w:val="-3"/>
        </w:rPr>
        <w:t xml:space="preserve"> (1961) y ampliamente utilizada por los autores de la NMC.</w:t>
      </w:r>
    </w:p>
    <w:p w14:paraId="0A2D5A52" w14:textId="77777777" w:rsidR="00BA6CBA" w:rsidRDefault="00BA6CBA" w:rsidP="00472B2C">
      <w:pPr>
        <w:pStyle w:val="Nmero"/>
        <w:keepNext/>
        <w:numPr>
          <w:ilvl w:val="0"/>
          <w:numId w:val="10"/>
        </w:numPr>
        <w:spacing w:after="0"/>
        <w:ind w:left="2268" w:hanging="227"/>
      </w:pPr>
      <w:r>
        <w:rPr>
          <w:i/>
          <w:iCs/>
          <w:u w:val="single"/>
        </w:rPr>
        <w:t>Características de la economía</w:t>
      </w:r>
      <w:r>
        <w:t>:</w:t>
      </w:r>
    </w:p>
    <w:p w14:paraId="08EEC3A6" w14:textId="458D4D92" w:rsidR="00BA6CBA" w:rsidRPr="00DC77B8" w:rsidRDefault="00BA6CBA" w:rsidP="00472B2C">
      <w:pPr>
        <w:pStyle w:val="Nmero"/>
        <w:numPr>
          <w:ilvl w:val="1"/>
          <w:numId w:val="10"/>
        </w:numPr>
        <w:spacing w:after="0"/>
        <w:ind w:left="2779" w:hanging="227"/>
        <w:rPr>
          <w:i/>
          <w:iCs/>
          <w:spacing w:val="-3"/>
        </w:rPr>
      </w:pPr>
      <w:r w:rsidRPr="00AF1881">
        <w:rPr>
          <w:i/>
          <w:iCs/>
          <w:spacing w:val="-3"/>
        </w:rPr>
        <w:t>Fallos de coordinación</w:t>
      </w:r>
      <w:r w:rsidRPr="00AF1881">
        <w:rPr>
          <w:spacing w:val="-3"/>
        </w:rPr>
        <w:t xml:space="preserve">: </w:t>
      </w:r>
      <w:r w:rsidR="00AF1881" w:rsidRPr="00AF1881">
        <w:rPr>
          <w:spacing w:val="-3"/>
        </w:rPr>
        <w:t>A</w:t>
      </w:r>
      <w:r w:rsidRPr="00AF1881">
        <w:rPr>
          <w:spacing w:val="-3"/>
        </w:rPr>
        <w:t>unque los agentes sean racionales, en un momento dado puede existir divergencia en las expectativas, lo que pueda dar lugar a fallos de coordinación y alcanzarse una situación subóptima.</w:t>
      </w:r>
    </w:p>
    <w:p w14:paraId="4AD47233" w14:textId="77777777" w:rsidR="00BA6CBA" w:rsidRPr="00D75FB9" w:rsidRDefault="00BA6CBA" w:rsidP="00472B2C">
      <w:pPr>
        <w:pStyle w:val="Nmero"/>
        <w:numPr>
          <w:ilvl w:val="1"/>
          <w:numId w:val="10"/>
        </w:numPr>
        <w:spacing w:after="0"/>
        <w:ind w:left="2779" w:hanging="227"/>
        <w:rPr>
          <w:i/>
          <w:iCs/>
        </w:rPr>
      </w:pPr>
      <w:r w:rsidRPr="00D75FB9">
        <w:rPr>
          <w:i/>
          <w:iCs/>
        </w:rPr>
        <w:t>Información generalmente imperfecta</w:t>
      </w:r>
      <w:r>
        <w:t>.</w:t>
      </w:r>
    </w:p>
    <w:p w14:paraId="532DDF86" w14:textId="2A435F49" w:rsidR="00BA6CBA" w:rsidRPr="00472B2C" w:rsidRDefault="00BA6CBA" w:rsidP="00472B2C">
      <w:pPr>
        <w:pStyle w:val="Nmero"/>
        <w:numPr>
          <w:ilvl w:val="1"/>
          <w:numId w:val="10"/>
        </w:numPr>
        <w:spacing w:after="0"/>
        <w:ind w:left="2779" w:hanging="227"/>
        <w:rPr>
          <w:i/>
          <w:iCs/>
          <w:spacing w:val="-2"/>
        </w:rPr>
      </w:pPr>
      <w:r w:rsidRPr="00472B2C">
        <w:rPr>
          <w:i/>
          <w:iCs/>
          <w:spacing w:val="-2"/>
        </w:rPr>
        <w:t>Mercados de competencia imperfecta</w:t>
      </w:r>
      <w:r w:rsidRPr="00472B2C">
        <w:rPr>
          <w:spacing w:val="-2"/>
        </w:rPr>
        <w:t xml:space="preserve">: </w:t>
      </w:r>
      <w:r w:rsidR="00AF1881" w:rsidRPr="00472B2C">
        <w:rPr>
          <w:spacing w:val="-2"/>
        </w:rPr>
        <w:t>L</w:t>
      </w:r>
      <w:r w:rsidRPr="00472B2C">
        <w:rPr>
          <w:spacing w:val="-2"/>
        </w:rPr>
        <w:t xml:space="preserve">as empresas y los sindicatos tienen poder de mercado. El modelo de competencia imperfecta paradigmático de la NEK es el de </w:t>
      </w:r>
      <w:r w:rsidRPr="00472B2C">
        <w:rPr>
          <w:i/>
          <w:iCs/>
          <w:spacing w:val="-2"/>
        </w:rPr>
        <w:t>competencia monopolística</w:t>
      </w:r>
      <w:r w:rsidRPr="00472B2C">
        <w:rPr>
          <w:spacing w:val="-2"/>
        </w:rPr>
        <w:t>.</w:t>
      </w:r>
    </w:p>
    <w:p w14:paraId="21E4FF15" w14:textId="77777777" w:rsidR="00BA6CBA" w:rsidRPr="007E2D95" w:rsidRDefault="00BA6CBA" w:rsidP="00472B2C">
      <w:pPr>
        <w:pStyle w:val="Nmero"/>
        <w:keepNext/>
        <w:spacing w:after="0"/>
        <w:ind w:left="2268"/>
        <w:rPr>
          <w:u w:val="single"/>
        </w:rPr>
      </w:pPr>
      <w:r w:rsidRPr="00D75FB9">
        <w:rPr>
          <w:i/>
          <w:iCs/>
          <w:u w:val="single"/>
        </w:rPr>
        <w:t>No vaciado continuo de los mercados</w:t>
      </w:r>
      <w:r>
        <w:t xml:space="preserve">: Se retoma la perspectiva keynesiana de que los precios, salarios y tipos de interés no son totalmente flexibles, sino que existen </w:t>
      </w:r>
      <w:r>
        <w:rPr>
          <w:i/>
          <w:iCs/>
        </w:rPr>
        <w:t>rigideces</w:t>
      </w:r>
      <w:r>
        <w:t xml:space="preserve"> que harán que, ante cambios en la demanda, las empresas realicen ajustes vía cantidades, abandonándose el paradigma de equilibrio continuo walrasiano.</w:t>
      </w:r>
    </w:p>
    <w:p w14:paraId="691A9594" w14:textId="77777777" w:rsidR="00BA6CBA" w:rsidRPr="00D75FB9" w:rsidRDefault="00BA6CBA" w:rsidP="00472B2C">
      <w:pPr>
        <w:pStyle w:val="Nmero"/>
        <w:numPr>
          <w:ilvl w:val="1"/>
          <w:numId w:val="5"/>
        </w:numPr>
        <w:spacing w:after="0"/>
        <w:ind w:left="2779" w:hanging="227"/>
        <w:rPr>
          <w:i/>
          <w:iCs/>
        </w:rPr>
      </w:pPr>
      <w:r w:rsidRPr="00D75FB9">
        <w:rPr>
          <w:smallCaps/>
        </w:rPr>
        <w:t>Keynes</w:t>
      </w:r>
      <w:r>
        <w:t xml:space="preserve"> ya hablaba de la existencia de rigideces (nominales) que impedían el ajuste instantáneo de los precios. Lo que hace la NEK es </w:t>
      </w:r>
      <w:proofErr w:type="spellStart"/>
      <w:r>
        <w:t>endogeneizar</w:t>
      </w:r>
      <w:proofErr w:type="spellEnd"/>
      <w:r>
        <w:t xml:space="preserve"> esas rigideces, es decir, </w:t>
      </w:r>
      <w:proofErr w:type="spellStart"/>
      <w:r>
        <w:t>microfundamentarlas</w:t>
      </w:r>
      <w:proofErr w:type="spellEnd"/>
      <w:r>
        <w:t>.</w:t>
      </w:r>
    </w:p>
    <w:p w14:paraId="3BE93D83" w14:textId="77777777" w:rsidR="00BA6CBA" w:rsidRPr="00D75FB9" w:rsidRDefault="00BA6CBA" w:rsidP="00472B2C">
      <w:pPr>
        <w:pStyle w:val="Nmero"/>
        <w:keepNext/>
        <w:numPr>
          <w:ilvl w:val="1"/>
          <w:numId w:val="5"/>
        </w:numPr>
        <w:spacing w:after="0"/>
        <w:ind w:left="2779" w:hanging="227"/>
        <w:rPr>
          <w:i/>
          <w:iCs/>
        </w:rPr>
      </w:pPr>
      <w:r>
        <w:t>Estas rigideces pueden ser nominales o reales</w:t>
      </w:r>
      <w:r>
        <w:rPr>
          <w:rStyle w:val="Refdenotaalpie"/>
        </w:rPr>
        <w:footnoteReference w:id="7"/>
      </w:r>
      <w:r>
        <w:t>:</w:t>
      </w:r>
    </w:p>
    <w:p w14:paraId="7DE98FE5" w14:textId="77777777" w:rsidR="00BA6CBA" w:rsidRPr="00AF1881" w:rsidRDefault="00BA6CBA" w:rsidP="00472B2C">
      <w:pPr>
        <w:pStyle w:val="Nivel8"/>
        <w:rPr>
          <w:i/>
          <w:iCs/>
          <w:spacing w:val="-1"/>
        </w:rPr>
      </w:pPr>
      <w:r w:rsidRPr="00AF1881">
        <w:rPr>
          <w:i/>
          <w:iCs/>
          <w:spacing w:val="-1"/>
        </w:rPr>
        <w:t>Rigideces nominales</w:t>
      </w:r>
      <w:r w:rsidRPr="00AF1881">
        <w:rPr>
          <w:spacing w:val="-1"/>
        </w:rPr>
        <w:t>: Se producen cuando las empresas no son capaces de ajustar sus precios ante variaciones generalizadas de la demanda agregada. Estas pequeñas fricciones nominales, que para una empresa suponen pequeñas pérdidas perfectamente asumibles, pueden tener un efecto importante desde un punto de vista agregado.</w:t>
      </w:r>
    </w:p>
    <w:p w14:paraId="08145413" w14:textId="349C0098" w:rsidR="00BA6CBA" w:rsidRDefault="00BA6CBA" w:rsidP="00472B2C">
      <w:pPr>
        <w:pStyle w:val="Nivel8"/>
      </w:pPr>
      <w:r>
        <w:rPr>
          <w:i/>
          <w:iCs/>
        </w:rPr>
        <w:t>Rigideces reales</w:t>
      </w:r>
      <w:r>
        <w:t>: Se producen cuando las empresas no son capaces de ajustar sus precios ante perturbaciones que tienen que ver con su tecnología, estructura de costes, las relaciones de la empresa con el resto de agentes, etc.</w:t>
      </w:r>
      <w:r w:rsidR="00DB7393">
        <w:t xml:space="preserve"> Son </w:t>
      </w:r>
      <w:r w:rsidR="00DB7393" w:rsidRPr="00DB7393">
        <w:t>aquellas que provoque</w:t>
      </w:r>
      <w:r w:rsidR="00F7206D">
        <w:t>n</w:t>
      </w:r>
      <w:r w:rsidR="00DB7393" w:rsidRPr="00DB7393">
        <w:t xml:space="preserve"> que el precio óptimo diste del walrasiano, siendo generalmente superior y provocando un intercambio menor de cantidades y, a su vez, un menor nivel de empleo. Es decir, las rigideces reales son aquéllas que, incluso en ausencia de rigideces nominales, evitan que los precios se igualen a los de vaciado de mercado.</w:t>
      </w:r>
    </w:p>
    <w:p w14:paraId="5345A9EE" w14:textId="794E0094" w:rsidR="005037F8" w:rsidRDefault="009E6E44" w:rsidP="005037F8">
      <w:pPr>
        <w:pStyle w:val="Nivel3SM"/>
        <w:keepNext/>
        <w:numPr>
          <w:ilvl w:val="0"/>
          <w:numId w:val="0"/>
        </w:numPr>
        <w:ind w:left="963"/>
      </w:pPr>
      <w:r>
        <w:t xml:space="preserve">Para comprender mejor a esta escuela, podemos </w:t>
      </w:r>
      <w:r w:rsidRPr="005C528B">
        <w:rPr>
          <w:b/>
          <w:bCs/>
        </w:rPr>
        <w:t>confrontarla con otras escuelas anteriores</w:t>
      </w:r>
      <w:r>
        <w:t xml:space="preserve"> (para </w:t>
      </w:r>
      <w:r w:rsidR="005037F8" w:rsidRPr="00651CAC">
        <w:t>dejar claras las diferencias con sus predecesores</w:t>
      </w:r>
      <w:r>
        <w:t>)</w:t>
      </w:r>
      <w:r w:rsidR="005037F8" w:rsidRPr="00651CAC">
        <w:t>:</w:t>
      </w:r>
    </w:p>
    <w:p w14:paraId="7796589A" w14:textId="270C3AB1" w:rsidR="005037F8" w:rsidRDefault="00F81EBA">
      <w:pPr>
        <w:pStyle w:val="Nivel4"/>
        <w:keepNext/>
        <w:ind w:left="1474"/>
      </w:pPr>
      <w:r w:rsidRPr="005C528B">
        <w:rPr>
          <w:i/>
          <w:iCs/>
          <w:u w:val="single"/>
        </w:rPr>
        <w:t>S</w:t>
      </w:r>
      <w:r w:rsidR="005C528B" w:rsidRPr="005C528B">
        <w:rPr>
          <w:i/>
          <w:iCs/>
          <w:u w:val="single"/>
        </w:rPr>
        <w:t xml:space="preserve">íntesis </w:t>
      </w:r>
      <w:r w:rsidRPr="005C528B">
        <w:rPr>
          <w:i/>
          <w:iCs/>
          <w:u w:val="single"/>
        </w:rPr>
        <w:t>N</w:t>
      </w:r>
      <w:r w:rsidR="005C528B" w:rsidRPr="005C528B">
        <w:rPr>
          <w:i/>
          <w:iCs/>
          <w:u w:val="single"/>
        </w:rPr>
        <w:t>eoclásica</w:t>
      </w:r>
      <w:r w:rsidR="009B141A">
        <w:t>:</w:t>
      </w:r>
    </w:p>
    <w:p w14:paraId="7B676123" w14:textId="5402475D" w:rsidR="00AB2BAA" w:rsidRDefault="005C528B">
      <w:pPr>
        <w:pStyle w:val="Nivel5"/>
        <w:keepNext/>
        <w:ind w:left="1871"/>
      </w:pPr>
      <w:r>
        <w:t xml:space="preserve">Por un lado, apoyan la visión de la Síntesis Neoclásica y de hecho la intentan rescatar. </w:t>
      </w:r>
      <w:r w:rsidR="00AB2BAA">
        <w:t>Siguiendo</w:t>
      </w:r>
      <w:r>
        <w:t xml:space="preserve"> a </w:t>
      </w:r>
      <w:r>
        <w:rPr>
          <w:smallCaps/>
        </w:rPr>
        <w:t>Mankiw</w:t>
      </w:r>
      <w:r w:rsidR="00AB2BAA" w:rsidRPr="00AB2BAA">
        <w:t>, l</w:t>
      </w:r>
      <w:r w:rsidRPr="00AB2BAA">
        <w:t xml:space="preserve">os economistas </w:t>
      </w:r>
      <w:proofErr w:type="spellStart"/>
      <w:r w:rsidRPr="00AB2BAA">
        <w:t>neokeynesianos</w:t>
      </w:r>
      <w:proofErr w:type="spellEnd"/>
      <w:r w:rsidRPr="00AB2BAA">
        <w:t xml:space="preserve"> aceptan la visión del mundo resumida por la síntesis neoclásica en </w:t>
      </w:r>
      <w:r w:rsidR="006B44A1">
        <w:t>3 </w:t>
      </w:r>
      <w:r w:rsidRPr="00AB2BAA">
        <w:t>ideas fundamentales:</w:t>
      </w:r>
    </w:p>
    <w:p w14:paraId="1B34596B" w14:textId="08D0A942" w:rsidR="005C528B" w:rsidRDefault="00AB2BAA">
      <w:pPr>
        <w:pStyle w:val="Prrafodelista"/>
        <w:numPr>
          <w:ilvl w:val="0"/>
          <w:numId w:val="20"/>
        </w:numPr>
        <w:spacing w:after="0"/>
        <w:ind w:left="2551" w:hanging="113"/>
      </w:pPr>
      <w:r>
        <w:t>L</w:t>
      </w:r>
      <w:r w:rsidR="005C528B" w:rsidRPr="00AB2BAA">
        <w:t>as rigideces de precios y salarios deben explicar un rol fundamental de las fluctuaciones de la actividad económica.</w:t>
      </w:r>
    </w:p>
    <w:p w14:paraId="47F9EDFE" w14:textId="70DA85A4" w:rsidR="00AB2BAA" w:rsidRDefault="00AB2BAA">
      <w:pPr>
        <w:pStyle w:val="Prrafodelista"/>
        <w:numPr>
          <w:ilvl w:val="0"/>
          <w:numId w:val="20"/>
        </w:numPr>
        <w:spacing w:after="0"/>
        <w:ind w:left="2551" w:hanging="113"/>
      </w:pPr>
      <w:r>
        <w:t>La economía se puede desviar en el corto plazo de su nivel de equilibrio.</w:t>
      </w:r>
    </w:p>
    <w:p w14:paraId="0A45D3DA" w14:textId="6B1FACF9" w:rsidR="00AB2BAA" w:rsidRDefault="00AB2BAA">
      <w:pPr>
        <w:pStyle w:val="Prrafodelista"/>
        <w:numPr>
          <w:ilvl w:val="0"/>
          <w:numId w:val="20"/>
        </w:numPr>
        <w:spacing w:after="0"/>
        <w:ind w:left="2551" w:hanging="113"/>
      </w:pPr>
      <w:r>
        <w:t>La política monetaria y la política fiscal tienen una influencia significativa sobre la actividad económica.</w:t>
      </w:r>
    </w:p>
    <w:p w14:paraId="3C5C71A7" w14:textId="048251C1" w:rsidR="00AB2BAA" w:rsidRDefault="00AB2BAA">
      <w:pPr>
        <w:pStyle w:val="Nivel5"/>
        <w:keepNext/>
        <w:ind w:left="1871"/>
      </w:pPr>
      <w:r>
        <w:lastRenderedPageBreak/>
        <w:t xml:space="preserve">Sin embargo, por otro lado, admiten que los modelos de la Síntesis Neoclásica presentan </w:t>
      </w:r>
      <w:r w:rsidR="00BE609E">
        <w:t>2 </w:t>
      </w:r>
      <w:r>
        <w:t>inconvenientes:</w:t>
      </w:r>
    </w:p>
    <w:p w14:paraId="1D363923" w14:textId="78936CE8" w:rsidR="00AB2BAA" w:rsidRDefault="00AB2BAA">
      <w:pPr>
        <w:pStyle w:val="Prrafodelista"/>
        <w:numPr>
          <w:ilvl w:val="0"/>
          <w:numId w:val="21"/>
        </w:numPr>
        <w:spacing w:after="0"/>
        <w:ind w:left="2551" w:hanging="113"/>
      </w:pPr>
      <w:r>
        <w:t xml:space="preserve">No estar </w:t>
      </w:r>
      <w:proofErr w:type="spellStart"/>
      <w:r>
        <w:t>microfundamentados</w:t>
      </w:r>
      <w:proofErr w:type="spellEnd"/>
      <w:r>
        <w:t>.</w:t>
      </w:r>
    </w:p>
    <w:p w14:paraId="443AC037" w14:textId="20A23479" w:rsidR="00AB2BAA" w:rsidRDefault="00AB2BAA">
      <w:pPr>
        <w:pStyle w:val="Prrafodelista"/>
        <w:numPr>
          <w:ilvl w:val="0"/>
          <w:numId w:val="21"/>
        </w:numPr>
        <w:spacing w:after="0"/>
        <w:ind w:left="2551" w:hanging="113"/>
      </w:pPr>
      <w:r>
        <w:t xml:space="preserve">No se justifica el supuesto de rigidez de precios y salarios </w:t>
      </w:r>
      <w:r w:rsidRPr="00AB2BAA">
        <w:rPr>
          <w:sz w:val="19"/>
          <w:szCs w:val="19"/>
        </w:rPr>
        <w:t>(p.ej. en el modelo IS-LM, la rigidez del salario nominal es un supuesto de partida no fundamentado</w:t>
      </w:r>
      <w:r w:rsidRPr="00AB2BAA">
        <w:rPr>
          <w:rStyle w:val="Refdenotaalpie"/>
          <w:sz w:val="19"/>
          <w:szCs w:val="19"/>
        </w:rPr>
        <w:footnoteReference w:id="8"/>
      </w:r>
      <w:r w:rsidRPr="00AB2BAA">
        <w:rPr>
          <w:sz w:val="19"/>
          <w:szCs w:val="19"/>
        </w:rPr>
        <w:t>)</w:t>
      </w:r>
      <w:r>
        <w:t>.</w:t>
      </w:r>
    </w:p>
    <w:p w14:paraId="79DBF562" w14:textId="71C310F6" w:rsidR="00F81EBA" w:rsidRDefault="00F81EBA">
      <w:pPr>
        <w:pStyle w:val="Nivel4"/>
        <w:keepNext/>
        <w:ind w:left="1474"/>
      </w:pPr>
      <w:r w:rsidRPr="005C528B">
        <w:rPr>
          <w:i/>
          <w:iCs/>
          <w:u w:val="single"/>
        </w:rPr>
        <w:t>N</w:t>
      </w:r>
      <w:r w:rsidR="005C528B" w:rsidRPr="005C528B">
        <w:rPr>
          <w:i/>
          <w:iCs/>
          <w:u w:val="single"/>
        </w:rPr>
        <w:t xml:space="preserve">ueva </w:t>
      </w:r>
      <w:r w:rsidRPr="005C528B">
        <w:rPr>
          <w:i/>
          <w:iCs/>
          <w:u w:val="single"/>
        </w:rPr>
        <w:t>M</w:t>
      </w:r>
      <w:r w:rsidR="005C528B" w:rsidRPr="005C528B">
        <w:rPr>
          <w:i/>
          <w:iCs/>
          <w:u w:val="single"/>
        </w:rPr>
        <w:t xml:space="preserve">acroeconomía </w:t>
      </w:r>
      <w:r w:rsidRPr="005C528B">
        <w:rPr>
          <w:i/>
          <w:iCs/>
          <w:u w:val="single"/>
        </w:rPr>
        <w:t>C</w:t>
      </w:r>
      <w:r w:rsidR="005C528B" w:rsidRPr="005C528B">
        <w:rPr>
          <w:i/>
          <w:iCs/>
          <w:u w:val="single"/>
        </w:rPr>
        <w:t>lásica</w:t>
      </w:r>
      <w:r w:rsidR="009B141A">
        <w:t>:</w:t>
      </w:r>
    </w:p>
    <w:p w14:paraId="5841BDCF" w14:textId="696137EB" w:rsidR="005C528B" w:rsidRDefault="00AB2BAA">
      <w:pPr>
        <w:pStyle w:val="Nivel5"/>
        <w:keepNext/>
        <w:ind w:left="1871"/>
      </w:pPr>
      <w:r>
        <w:t xml:space="preserve">Más que sobre </w:t>
      </w:r>
      <w:r>
        <w:rPr>
          <w:smallCaps/>
        </w:rPr>
        <w:t>Lucas</w:t>
      </w:r>
      <w:r>
        <w:t xml:space="preserve"> las críticas se lanzaron sobre la Teoría del Ciclo Real. </w:t>
      </w:r>
      <w:r>
        <w:rPr>
          <w:smallCaps/>
        </w:rPr>
        <w:t>Mankiw</w:t>
      </w:r>
      <w:r>
        <w:t xml:space="preserve"> y </w:t>
      </w:r>
      <w:r>
        <w:rPr>
          <w:smallCaps/>
        </w:rPr>
        <w:t>Romer</w:t>
      </w:r>
      <w:r>
        <w:t xml:space="preserve"> critican estos modelos por su naturaleza no</w:t>
      </w:r>
      <w:r w:rsidR="00F7206D">
        <w:t> </w:t>
      </w:r>
      <w:r>
        <w:t>monetaria. Estos economistas consideran que se debe salvaguardar una premisa fundamental de teoría monetaria: “el dinero es neutral a largo plazo pero no a corto plazo”.</w:t>
      </w:r>
    </w:p>
    <w:p w14:paraId="0A3FD9A8" w14:textId="09C40F09" w:rsidR="00AB2BAA" w:rsidRDefault="00AB2BAA">
      <w:pPr>
        <w:pStyle w:val="Nivel6"/>
        <w:ind w:left="2212"/>
      </w:pPr>
      <w:r>
        <w:t xml:space="preserve">En este sentido, </w:t>
      </w:r>
      <w:r>
        <w:rPr>
          <w:smallCaps/>
        </w:rPr>
        <w:t>Ball</w:t>
      </w:r>
      <w:r>
        <w:t xml:space="preserve"> y </w:t>
      </w:r>
      <w:r>
        <w:rPr>
          <w:smallCaps/>
        </w:rPr>
        <w:t>Mankiw</w:t>
      </w:r>
      <w:r>
        <w:t xml:space="preserve"> comienzan su </w:t>
      </w:r>
      <w:r w:rsidRPr="006D72C5">
        <w:t>artículo</w:t>
      </w:r>
      <w:r>
        <w:t xml:space="preserve"> con la siguiente afirmación: </w:t>
      </w:r>
      <w:r w:rsidRPr="00AB2BAA">
        <w:t>“Hay dos clases de macroeconomistas, los que creen que la rigidez de precios juega un papel fundamental en las fluctuaciones económicas a corto plazo y los que no”</w:t>
      </w:r>
      <w:r>
        <w:t xml:space="preserve">. Así, plantean una crítica directa a los modelos de la </w:t>
      </w:r>
      <w:r w:rsidRPr="00290F9B">
        <w:t>Teoría del Ciclo Real</w:t>
      </w:r>
      <w:r>
        <w:t xml:space="preserve"> (TCR) y llegan a considera a los economistas de la Nueva Macroeconomía Clásica como herejes, presentando a la NEK como defensores y herederos de la teoría monetaria tradicional, remontándose hasta </w:t>
      </w:r>
      <w:r>
        <w:rPr>
          <w:smallCaps/>
        </w:rPr>
        <w:t>Hume</w:t>
      </w:r>
      <w:r>
        <w:t>, que consideraba que el dinero es neutral a largo plazo, pero no a corto plazo.</w:t>
      </w:r>
    </w:p>
    <w:p w14:paraId="0098ECE0" w14:textId="17BA7EA1" w:rsidR="006D72C5" w:rsidRDefault="006D72C5" w:rsidP="004F2F2D">
      <w:pPr>
        <w:pStyle w:val="Nmero"/>
        <w:keepNext/>
        <w:numPr>
          <w:ilvl w:val="0"/>
          <w:numId w:val="0"/>
        </w:numPr>
        <w:spacing w:after="0"/>
      </w:pPr>
      <w:r>
        <w:t xml:space="preserve">La esencia de los modelos </w:t>
      </w:r>
      <w:proofErr w:type="spellStart"/>
      <w:r>
        <w:t>neokeynesianos</w:t>
      </w:r>
      <w:proofErr w:type="spellEnd"/>
      <w:r>
        <w:t xml:space="preserve"> se puede resumir en </w:t>
      </w:r>
      <w:r w:rsidR="00BE609E">
        <w:rPr>
          <w:b/>
          <w:bCs/>
        </w:rPr>
        <w:t>3 </w:t>
      </w:r>
      <w:r>
        <w:rPr>
          <w:b/>
          <w:bCs/>
        </w:rPr>
        <w:t>puntos</w:t>
      </w:r>
      <w:r>
        <w:t>:</w:t>
      </w:r>
    </w:p>
    <w:p w14:paraId="7510C7B7" w14:textId="6FDD8E08" w:rsidR="006D72C5" w:rsidRDefault="006D72C5" w:rsidP="00DC2C70">
      <w:pPr>
        <w:pStyle w:val="Nmero"/>
        <w:numPr>
          <w:ilvl w:val="0"/>
          <w:numId w:val="7"/>
        </w:numPr>
        <w:spacing w:after="0"/>
        <w:ind w:left="567" w:hanging="227"/>
      </w:pPr>
      <w:r>
        <w:t xml:space="preserve">En primer lugar, admiten que los modelos keynesianos previos adolecían de problemas como la falta de </w:t>
      </w:r>
      <w:proofErr w:type="spellStart"/>
      <w:r>
        <w:t>microfundamentación</w:t>
      </w:r>
      <w:proofErr w:type="spellEnd"/>
      <w:r>
        <w:t xml:space="preserve"> y fallos a la hora de justificar el supuesto de rigideces, aunque al contrario que </w:t>
      </w:r>
      <w:r>
        <w:rPr>
          <w:smallCaps/>
        </w:rPr>
        <w:t>Lucas</w:t>
      </w:r>
      <w:r>
        <w:t xml:space="preserve">, no consideraban estos fallos como irreparables y por ello, los nuevos modelos </w:t>
      </w:r>
      <w:proofErr w:type="spellStart"/>
      <w:r>
        <w:t>neokeynesianos</w:t>
      </w:r>
      <w:proofErr w:type="spellEnd"/>
      <w:r>
        <w:t xml:space="preserve"> estaban </w:t>
      </w:r>
      <w:proofErr w:type="spellStart"/>
      <w:r>
        <w:t>microfundamentados</w:t>
      </w:r>
      <w:proofErr w:type="spellEnd"/>
      <w:r>
        <w:t>.</w:t>
      </w:r>
    </w:p>
    <w:p w14:paraId="0D401926" w14:textId="16BAFB91" w:rsidR="006D72C5" w:rsidRDefault="006D72C5" w:rsidP="00DC2C70">
      <w:pPr>
        <w:pStyle w:val="Nmero"/>
        <w:numPr>
          <w:ilvl w:val="0"/>
          <w:numId w:val="7"/>
        </w:numPr>
        <w:spacing w:after="0"/>
        <w:ind w:left="567" w:hanging="227"/>
      </w:pPr>
      <w:r>
        <w:t xml:space="preserve">En segundo lugar, </w:t>
      </w:r>
      <w:r>
        <w:rPr>
          <w:smallCaps/>
        </w:rPr>
        <w:t>Mankiw</w:t>
      </w:r>
      <w:r>
        <w:t xml:space="preserve"> y </w:t>
      </w:r>
      <w:r>
        <w:rPr>
          <w:smallCaps/>
        </w:rPr>
        <w:t>Romer</w:t>
      </w:r>
      <w:r>
        <w:t xml:space="preserve"> enfatizaron que en el nuevo antagonismo existente entre la escuela de la NEK y la escuela de la NMC, la escuela monetarista se situaba más cerca de los </w:t>
      </w:r>
      <w:proofErr w:type="spellStart"/>
      <w:r>
        <w:t>neokeynesianos</w:t>
      </w:r>
      <w:proofErr w:type="spellEnd"/>
      <w:r>
        <w:t xml:space="preserve"> que de la NMC.</w:t>
      </w:r>
    </w:p>
    <w:p w14:paraId="1E51BA3A" w14:textId="59E3E224" w:rsidR="006D72C5" w:rsidRDefault="006D72C5" w:rsidP="00DC2C70">
      <w:pPr>
        <w:pStyle w:val="Nmero"/>
        <w:numPr>
          <w:ilvl w:val="0"/>
          <w:numId w:val="7"/>
        </w:numPr>
        <w:ind w:left="567" w:hanging="227"/>
      </w:pPr>
      <w:r>
        <w:t xml:space="preserve">En tercer lugar, los </w:t>
      </w:r>
      <w:proofErr w:type="spellStart"/>
      <w:r>
        <w:t>neokeynesianos</w:t>
      </w:r>
      <w:proofErr w:type="spellEnd"/>
      <w:r>
        <w:t xml:space="preserve"> de </w:t>
      </w:r>
      <w:r w:rsidR="00D060F0">
        <w:t>1ª </w:t>
      </w:r>
      <w:r>
        <w:t>generación, en general, apoyan la visión de la Síntesis Neoclásica. Este último punto es relevante en la medida en que pocos años después</w:t>
      </w:r>
      <w:r w:rsidR="001973C5">
        <w:t xml:space="preserve">, la visión de los economistas </w:t>
      </w:r>
      <w:proofErr w:type="spellStart"/>
      <w:r w:rsidR="001973C5">
        <w:t>neokeynesianos</w:t>
      </w:r>
      <w:proofErr w:type="spellEnd"/>
      <w:r w:rsidR="001973C5">
        <w:t xml:space="preserve"> cambio de manera radical al abandonar totalmente la Síntesis Neoclásica y aceptar la </w:t>
      </w:r>
      <w:r w:rsidR="00290F9B">
        <w:t>TCR</w:t>
      </w:r>
      <w:r w:rsidR="001973C5">
        <w:t>.</w:t>
      </w:r>
    </w:p>
    <w:p w14:paraId="23FC100E" w14:textId="64FCA2A9" w:rsidR="00AF3C0B" w:rsidRDefault="00AF3C0B">
      <w:pPr>
        <w:pStyle w:val="Ttulo2"/>
      </w:pPr>
      <w:bookmarkStart w:id="17" w:name="_Toc172231612"/>
      <w:r>
        <w:t>Modelos</w:t>
      </w:r>
      <w:bookmarkEnd w:id="17"/>
    </w:p>
    <w:p w14:paraId="18271E76" w14:textId="77777777" w:rsidR="000A2A70" w:rsidRPr="000A2A70" w:rsidRDefault="000A2A70" w:rsidP="000A2A70">
      <w:pPr>
        <w:pStyle w:val="Notaalopositor"/>
        <w:rPr>
          <w:spacing w:val="-2"/>
        </w:rPr>
      </w:pPr>
      <w:r w:rsidRPr="000A2A70">
        <w:rPr>
          <w:spacing w:val="-2"/>
        </w:rPr>
        <w:t xml:space="preserve">Las </w:t>
      </w:r>
      <w:r w:rsidRPr="000A2A70">
        <w:rPr>
          <w:b/>
          <w:bCs/>
          <w:spacing w:val="-2"/>
        </w:rPr>
        <w:t>rigideces nominales</w:t>
      </w:r>
      <w:r w:rsidRPr="000A2A70">
        <w:rPr>
          <w:spacing w:val="-2"/>
        </w:rPr>
        <w:t xml:space="preserve"> son aquellas que impiden el cambio de los precios nominales ante un cambio en sus determinantes.</w:t>
      </w:r>
    </w:p>
    <w:p w14:paraId="7C9AB6F1" w14:textId="2FC84246" w:rsidR="000A2A70" w:rsidRPr="000A2A70" w:rsidRDefault="000A2A70" w:rsidP="000A2A70">
      <w:pPr>
        <w:pStyle w:val="Notaalopositor"/>
        <w:rPr>
          <w:spacing w:val="-3"/>
        </w:rPr>
      </w:pPr>
      <w:r w:rsidRPr="000A2A70">
        <w:rPr>
          <w:spacing w:val="-3"/>
        </w:rPr>
        <w:t xml:space="preserve">Las </w:t>
      </w:r>
      <w:r w:rsidRPr="000A2A70">
        <w:rPr>
          <w:b/>
          <w:bCs/>
          <w:spacing w:val="-3"/>
        </w:rPr>
        <w:t>rigideces reales</w:t>
      </w:r>
      <w:r w:rsidRPr="000A2A70">
        <w:rPr>
          <w:spacing w:val="-3"/>
        </w:rPr>
        <w:t xml:space="preserve"> son todas aquellas que provoquen que el precio óptimo diste del walrasiano, siendo generalmente superior y provocando un intercambio menor de cantidades y, a su vez, un menor nivel de empleo. Es decir, las rigideces reales son aquéllas que, incluso en ausencia de rigideces nominales, evitan que los precios se igualen a los de vaciado de mercado.</w:t>
      </w:r>
    </w:p>
    <w:p w14:paraId="291B2C60" w14:textId="4975032C" w:rsidR="00D75FB9" w:rsidRDefault="00D75FB9" w:rsidP="00A116A8">
      <w:pPr>
        <w:pStyle w:val="Nivel1SM"/>
        <w:keepNext/>
        <w:spacing w:before="0" w:after="0"/>
      </w:pPr>
      <w:r>
        <w:t xml:space="preserve">Los principales modelos que se desarrollaron desde finales de la década de los 70 y durante los 80, y que constituyen las principales aportaciones de los </w:t>
      </w:r>
      <w:proofErr w:type="spellStart"/>
      <w:r>
        <w:t>neokeynesianos</w:t>
      </w:r>
      <w:proofErr w:type="spellEnd"/>
      <w:r>
        <w:t xml:space="preserve"> de la </w:t>
      </w:r>
      <w:r w:rsidR="00D060F0">
        <w:t>1ª </w:t>
      </w:r>
      <w:r>
        <w:t>generación, son</w:t>
      </w:r>
      <w:r w:rsidR="00151D7F">
        <w:br/>
      </w:r>
      <w:r w:rsidR="00E00FCF" w:rsidRPr="00D060F0">
        <w:rPr>
          <w:color w:val="767171" w:themeColor="background2" w:themeShade="80"/>
          <w:sz w:val="19"/>
          <w:szCs w:val="19"/>
        </w:rPr>
        <w:t>[</w:t>
      </w:r>
      <w:r w:rsidR="00E00FCF" w:rsidRPr="00D060F0">
        <w:rPr>
          <w:color w:val="767171" w:themeColor="background2" w:themeShade="80"/>
          <w:sz w:val="19"/>
          <w:szCs w:val="19"/>
          <w14:glow w14:rad="38100">
            <w14:srgbClr w14:val="00FF00">
              <w14:alpha w14:val="50196"/>
            </w14:srgbClr>
          </w14:glow>
        </w:rPr>
        <w:t xml:space="preserve">de verde los que tienen que estar en </w:t>
      </w:r>
      <w:r w:rsidR="00D060F0" w:rsidRPr="00D060F0">
        <w:rPr>
          <w:color w:val="767171" w:themeColor="background2" w:themeShade="80"/>
          <w:sz w:val="19"/>
          <w:szCs w:val="19"/>
          <w14:glow w14:rad="38100">
            <w14:srgbClr w14:val="00FF00">
              <w14:alpha w14:val="50196"/>
            </w14:srgbClr>
          </w14:glow>
        </w:rPr>
        <w:t>la</w:t>
      </w:r>
      <w:r w:rsidR="00E00FCF" w:rsidRPr="00D060F0">
        <w:rPr>
          <w:color w:val="767171" w:themeColor="background2" w:themeShade="80"/>
          <w:sz w:val="19"/>
          <w:szCs w:val="19"/>
          <w14:glow w14:rad="38100">
            <w14:srgbClr w14:val="00FF00">
              <w14:alpha w14:val="50196"/>
            </w14:srgbClr>
          </w14:glow>
        </w:rPr>
        <w:t xml:space="preserve"> </w:t>
      </w:r>
      <w:r w:rsidR="00D060F0" w:rsidRPr="00D060F0">
        <w:rPr>
          <w:color w:val="767171" w:themeColor="background2" w:themeShade="80"/>
          <w:sz w:val="19"/>
          <w:szCs w:val="19"/>
          <w14:glow w14:rad="38100">
            <w14:srgbClr w14:val="00FF00">
              <w14:alpha w14:val="50196"/>
            </w14:srgbClr>
          </w14:glow>
        </w:rPr>
        <w:t>exposición</w:t>
      </w:r>
      <w:r w:rsidR="00E00FCF" w:rsidRPr="00D060F0">
        <w:rPr>
          <w:color w:val="767171" w:themeColor="background2" w:themeShade="80"/>
          <w:sz w:val="19"/>
          <w:szCs w:val="19"/>
        </w:rPr>
        <w:t xml:space="preserve"> y </w:t>
      </w:r>
      <w:r w:rsidR="00E00FCF" w:rsidRPr="00D060F0">
        <w:rPr>
          <w:color w:val="767171" w:themeColor="background2" w:themeShade="80"/>
          <w:sz w:val="19"/>
          <w:szCs w:val="19"/>
          <w14:glow w14:rad="38100">
            <w14:srgbClr w14:val="FFFF00">
              <w14:alpha w14:val="50000"/>
            </w14:srgbClr>
          </w14:glow>
        </w:rPr>
        <w:t xml:space="preserve">de amarillo los que </w:t>
      </w:r>
      <w:r w:rsidR="00D060F0" w:rsidRPr="00D060F0">
        <w:rPr>
          <w:color w:val="767171" w:themeColor="background2" w:themeShade="80"/>
          <w:sz w:val="19"/>
          <w:szCs w:val="19"/>
          <w14:glow w14:rad="38100">
            <w14:srgbClr w14:val="FFFF00">
              <w14:alpha w14:val="50000"/>
            </w14:srgbClr>
          </w14:glow>
        </w:rPr>
        <w:t>deberían</w:t>
      </w:r>
      <w:r w:rsidR="00E00FCF" w:rsidRPr="00D060F0">
        <w:rPr>
          <w:color w:val="767171" w:themeColor="background2" w:themeShade="80"/>
          <w:sz w:val="19"/>
          <w:szCs w:val="19"/>
          <w14:glow w14:rad="38100">
            <w14:srgbClr w14:val="FFFF00">
              <w14:alpha w14:val="50000"/>
            </w14:srgbClr>
          </w14:glow>
        </w:rPr>
        <w:t xml:space="preserve"> estar de pasada</w:t>
      </w:r>
      <w:r w:rsidR="00E00FCF" w:rsidRPr="00D060F0">
        <w:rPr>
          <w:color w:val="767171" w:themeColor="background2" w:themeShade="80"/>
          <w:sz w:val="19"/>
          <w:szCs w:val="19"/>
        </w:rPr>
        <w:t>]</w:t>
      </w:r>
      <w:r>
        <w:t>:</w:t>
      </w:r>
    </w:p>
    <w:p w14:paraId="12823259" w14:textId="77777777" w:rsidR="00D75FB9" w:rsidRPr="00D060F0" w:rsidRDefault="00D75FB9">
      <w:pPr>
        <w:pStyle w:val="Nivel2SM"/>
        <w:keepNext/>
        <w:spacing w:after="0"/>
      </w:pPr>
      <w:r w:rsidRPr="00D060F0">
        <w:t xml:space="preserve">Modelos de </w:t>
      </w:r>
      <w:r w:rsidRPr="00D060F0">
        <w:rPr>
          <w:b/>
          <w:bCs/>
        </w:rPr>
        <w:t>rigideces nominales de precios</w:t>
      </w:r>
      <w:r w:rsidRPr="00D060F0">
        <w:t>, como por ejemplo:</w:t>
      </w:r>
    </w:p>
    <w:p w14:paraId="27D24126" w14:textId="7A2F9A78" w:rsidR="00D75FB9" w:rsidRPr="00D060F0" w:rsidRDefault="00C329B0">
      <w:pPr>
        <w:pStyle w:val="Nivel3SM"/>
        <w:rPr>
          <w14:glow w14:rad="38100">
            <w14:srgbClr w14:val="00FF00">
              <w14:alpha w14:val="50196"/>
            </w14:srgbClr>
          </w14:glow>
        </w:rPr>
      </w:pPr>
      <w:r w:rsidRPr="00D060F0">
        <w:rPr>
          <w14:glow w14:rad="38100">
            <w14:srgbClr w14:val="00FF00">
              <w14:alpha w14:val="50196"/>
            </w14:srgbClr>
          </w14:glow>
        </w:rPr>
        <w:t>L</w:t>
      </w:r>
      <w:r w:rsidR="00D75FB9" w:rsidRPr="00D060F0">
        <w:rPr>
          <w14:glow w14:rad="38100">
            <w14:srgbClr w14:val="00FF00">
              <w14:alpha w14:val="50196"/>
            </w14:srgbClr>
          </w14:glow>
        </w:rPr>
        <w:t xml:space="preserve">os </w:t>
      </w:r>
      <w:r w:rsidR="00D75FB9" w:rsidRPr="00D060F0">
        <w:rPr>
          <w:i/>
          <w:iCs/>
          <w14:glow w14:rad="38100">
            <w14:srgbClr w14:val="00FF00">
              <w14:alpha w14:val="50196"/>
            </w14:srgbClr>
          </w14:glow>
        </w:rPr>
        <w:t>modelos de costes de menú</w:t>
      </w:r>
      <w:r w:rsidR="00D75FB9" w:rsidRPr="00D060F0">
        <w:rPr>
          <w14:glow w14:rad="38100">
            <w14:srgbClr w14:val="00FF00">
              <w14:alpha w14:val="50196"/>
            </w14:srgbClr>
          </w14:glow>
        </w:rPr>
        <w:t xml:space="preserve"> </w:t>
      </w:r>
      <w:r w:rsidR="00D75FB9" w:rsidRPr="00D060F0">
        <w:rPr>
          <w:spacing w:val="-2"/>
          <w:sz w:val="20"/>
          <w:szCs w:val="20"/>
          <w14:glow w14:rad="38100">
            <w14:srgbClr w14:val="00FF00">
              <w14:alpha w14:val="50196"/>
            </w14:srgbClr>
          </w14:glow>
        </w:rPr>
        <w:t>(</w:t>
      </w:r>
      <w:r w:rsidR="00D75FB9" w:rsidRPr="00D060F0">
        <w:rPr>
          <w:smallCaps/>
          <w:spacing w:val="-2"/>
          <w:sz w:val="20"/>
          <w:szCs w:val="20"/>
          <w14:glow w14:rad="38100">
            <w14:srgbClr w14:val="00FF00">
              <w14:alpha w14:val="50196"/>
            </w14:srgbClr>
          </w14:glow>
        </w:rPr>
        <w:t>Mankiw,</w:t>
      </w:r>
      <w:r w:rsidR="00D75FB9" w:rsidRPr="00D060F0">
        <w:rPr>
          <w:spacing w:val="-2"/>
          <w:sz w:val="20"/>
          <w:szCs w:val="20"/>
          <w14:glow w14:rad="38100">
            <w14:srgbClr w14:val="00FF00">
              <w14:alpha w14:val="50196"/>
            </w14:srgbClr>
          </w14:glow>
        </w:rPr>
        <w:t xml:space="preserve"> 1985)</w:t>
      </w:r>
    </w:p>
    <w:p w14:paraId="481A06DA" w14:textId="06EED1D0" w:rsidR="00D75FB9" w:rsidRPr="00D060F0" w:rsidRDefault="00C329B0">
      <w:pPr>
        <w:pStyle w:val="Nivel3SM"/>
        <w:rPr>
          <w14:glow w14:rad="38100">
            <w14:srgbClr w14:val="00FF00">
              <w14:alpha w14:val="50196"/>
            </w14:srgbClr>
          </w14:glow>
        </w:rPr>
      </w:pPr>
      <w:r w:rsidRPr="00D060F0">
        <w:rPr>
          <w14:glow w14:rad="38100">
            <w14:srgbClr w14:val="00FF00">
              <w14:alpha w14:val="50196"/>
            </w14:srgbClr>
          </w14:glow>
        </w:rPr>
        <w:t>L</w:t>
      </w:r>
      <w:r w:rsidR="00D75FB9" w:rsidRPr="00D060F0">
        <w:rPr>
          <w14:glow w14:rad="38100">
            <w14:srgbClr w14:val="00FF00">
              <w14:alpha w14:val="50196"/>
            </w14:srgbClr>
          </w14:glow>
        </w:rPr>
        <w:t xml:space="preserve">os </w:t>
      </w:r>
      <w:r w:rsidR="00D75FB9" w:rsidRPr="00D060F0">
        <w:rPr>
          <w:i/>
          <w:iCs/>
          <w14:glow w14:rad="38100">
            <w14:srgbClr w14:val="00FF00">
              <w14:alpha w14:val="50196"/>
            </w14:srgbClr>
          </w14:glow>
        </w:rPr>
        <w:t>modelos de</w:t>
      </w:r>
      <w:r w:rsidR="00D75FB9" w:rsidRPr="00D060F0">
        <w:rPr>
          <w:i/>
          <w:iCs/>
          <w:sz w:val="20"/>
          <w:szCs w:val="20"/>
          <w14:glow w14:rad="38100">
            <w14:srgbClr w14:val="00FF00">
              <w14:alpha w14:val="50196"/>
            </w14:srgbClr>
          </w14:glow>
        </w:rPr>
        <w:t xml:space="preserve"> </w:t>
      </w:r>
      <w:proofErr w:type="spellStart"/>
      <w:r w:rsidR="00D75FB9" w:rsidRPr="00D060F0">
        <w:rPr>
          <w:i/>
          <w:iCs/>
          <w14:glow w14:rad="38100">
            <w14:srgbClr w14:val="00FF00">
              <w14:alpha w14:val="50196"/>
            </w14:srgbClr>
          </w14:glow>
        </w:rPr>
        <w:t>cuasirracionalidad</w:t>
      </w:r>
      <w:proofErr w:type="spellEnd"/>
      <w:r w:rsidR="00D75FB9" w:rsidRPr="00D060F0">
        <w:rPr>
          <w:sz w:val="20"/>
          <w:szCs w:val="20"/>
          <w14:glow w14:rad="38100">
            <w14:srgbClr w14:val="00FF00">
              <w14:alpha w14:val="50196"/>
            </w14:srgbClr>
          </w14:glow>
        </w:rPr>
        <w:t xml:space="preserve"> (</w:t>
      </w:r>
      <w:proofErr w:type="spellStart"/>
      <w:r w:rsidR="00D75FB9" w:rsidRPr="00D060F0">
        <w:rPr>
          <w:smallCaps/>
          <w:sz w:val="20"/>
          <w:szCs w:val="20"/>
          <w14:glow w14:rad="38100">
            <w14:srgbClr w14:val="00FF00">
              <w14:alpha w14:val="50196"/>
            </w14:srgbClr>
          </w14:glow>
        </w:rPr>
        <w:t>Akerlof</w:t>
      </w:r>
      <w:proofErr w:type="spellEnd"/>
      <w:r w:rsidR="00D75FB9" w:rsidRPr="00D060F0">
        <w:rPr>
          <w:sz w:val="20"/>
          <w:szCs w:val="20"/>
          <w14:glow w14:rad="38100">
            <w14:srgbClr w14:val="00FF00">
              <w14:alpha w14:val="50196"/>
            </w14:srgbClr>
          </w14:glow>
        </w:rPr>
        <w:t xml:space="preserve"> y </w:t>
      </w:r>
      <w:proofErr w:type="spellStart"/>
      <w:r w:rsidR="00D75FB9" w:rsidRPr="00D060F0">
        <w:rPr>
          <w:smallCaps/>
          <w:sz w:val="20"/>
          <w:szCs w:val="20"/>
          <w14:glow w14:rad="38100">
            <w14:srgbClr w14:val="00FF00">
              <w14:alpha w14:val="50196"/>
            </w14:srgbClr>
          </w14:glow>
        </w:rPr>
        <w:t>Yellen</w:t>
      </w:r>
      <w:proofErr w:type="spellEnd"/>
      <w:r w:rsidR="00D75FB9" w:rsidRPr="00D060F0">
        <w:rPr>
          <w:smallCaps/>
          <w:sz w:val="20"/>
          <w:szCs w:val="20"/>
          <w14:glow w14:rad="38100">
            <w14:srgbClr w14:val="00FF00">
              <w14:alpha w14:val="50196"/>
            </w14:srgbClr>
          </w14:glow>
        </w:rPr>
        <w:t>,</w:t>
      </w:r>
      <w:r w:rsidR="00D75FB9" w:rsidRPr="00D060F0">
        <w:rPr>
          <w:sz w:val="20"/>
          <w:szCs w:val="20"/>
          <w14:glow w14:rad="38100">
            <w14:srgbClr w14:val="00FF00">
              <w14:alpha w14:val="50196"/>
            </w14:srgbClr>
          </w14:glow>
        </w:rPr>
        <w:t xml:space="preserve"> 1985)</w:t>
      </w:r>
    </w:p>
    <w:p w14:paraId="02EAA93B" w14:textId="6160F138" w:rsidR="00D75FB9" w:rsidRPr="00D060F0" w:rsidRDefault="00C329B0">
      <w:pPr>
        <w:pStyle w:val="Nivel3SM"/>
        <w:rPr>
          <w:i/>
          <w:iCs/>
          <w:sz w:val="24"/>
          <w:szCs w:val="24"/>
          <w14:glow w14:rad="38100">
            <w14:srgbClr w14:val="FFFF00">
              <w14:alpha w14:val="50000"/>
            </w14:srgbClr>
          </w14:glow>
        </w:rPr>
      </w:pPr>
      <w:r w:rsidRPr="00D060F0">
        <w:rPr>
          <w:i/>
          <w:iCs/>
          <w14:glow w14:rad="38100">
            <w14:srgbClr w14:val="FFFF00">
              <w14:alpha w14:val="50000"/>
            </w14:srgbClr>
          </w14:glow>
        </w:rPr>
        <w:t>L</w:t>
      </w:r>
      <w:r w:rsidR="00D75FB9" w:rsidRPr="00D060F0">
        <w:rPr>
          <w:i/>
          <w:iCs/>
          <w14:glow w14:rad="38100">
            <w14:srgbClr w14:val="FFFF00">
              <w14:alpha w14:val="50000"/>
            </w14:srgbClr>
          </w14:glow>
        </w:rPr>
        <w:t>os modelos de fallos de coordinación</w:t>
      </w:r>
      <w:r w:rsidR="00D75FB9" w:rsidRPr="00D060F0">
        <w:rPr>
          <w:sz w:val="19"/>
          <w:szCs w:val="19"/>
          <w14:glow w14:rad="38100">
            <w14:srgbClr w14:val="FFFF00">
              <w14:alpha w14:val="50000"/>
            </w14:srgbClr>
          </w14:glow>
        </w:rPr>
        <w:t xml:space="preserve"> </w:t>
      </w:r>
      <w:r w:rsidR="00D75FB9" w:rsidRPr="00D060F0">
        <w:rPr>
          <w:sz w:val="20"/>
          <w:szCs w:val="20"/>
          <w14:glow w14:rad="38100">
            <w14:srgbClr w14:val="FFFF00">
              <w14:alpha w14:val="50000"/>
            </w14:srgbClr>
          </w14:glow>
        </w:rPr>
        <w:t>(</w:t>
      </w:r>
      <w:r w:rsidR="00D75FB9" w:rsidRPr="00D060F0">
        <w:rPr>
          <w:smallCaps/>
          <w:sz w:val="20"/>
          <w:szCs w:val="20"/>
          <w14:glow w14:rad="38100">
            <w14:srgbClr w14:val="FFFF00">
              <w14:alpha w14:val="50000"/>
            </w14:srgbClr>
          </w14:glow>
        </w:rPr>
        <w:t>Blanchard</w:t>
      </w:r>
      <w:r w:rsidR="00D75FB9" w:rsidRPr="00D060F0">
        <w:rPr>
          <w:sz w:val="20"/>
          <w:szCs w:val="20"/>
          <w14:glow w14:rad="38100">
            <w14:srgbClr w14:val="FFFF00">
              <w14:alpha w14:val="50000"/>
            </w14:srgbClr>
          </w14:glow>
        </w:rPr>
        <w:t xml:space="preserve"> y </w:t>
      </w:r>
      <w:proofErr w:type="spellStart"/>
      <w:r w:rsidR="00D75FB9" w:rsidRPr="00D060F0">
        <w:rPr>
          <w:smallCaps/>
          <w:sz w:val="20"/>
          <w:szCs w:val="20"/>
          <w14:glow w14:rad="38100">
            <w14:srgbClr w14:val="FFFF00">
              <w14:alpha w14:val="50000"/>
            </w14:srgbClr>
          </w14:glow>
        </w:rPr>
        <w:t>Kiyotaki</w:t>
      </w:r>
      <w:proofErr w:type="spellEnd"/>
      <w:r w:rsidR="00D75FB9" w:rsidRPr="00D060F0">
        <w:rPr>
          <w:sz w:val="20"/>
          <w:szCs w:val="20"/>
          <w14:glow w14:rad="38100">
            <w14:srgbClr w14:val="FFFF00">
              <w14:alpha w14:val="50000"/>
            </w14:srgbClr>
          </w14:glow>
        </w:rPr>
        <w:t>, 1987)</w:t>
      </w:r>
    </w:p>
    <w:p w14:paraId="2B8F3998" w14:textId="2D000D9F" w:rsidR="00C85D62" w:rsidRPr="00151D7F" w:rsidRDefault="00C329B0">
      <w:pPr>
        <w:pStyle w:val="Nivel3SM"/>
        <w:rPr>
          <w:i/>
          <w:iCs/>
          <w:sz w:val="24"/>
          <w:szCs w:val="24"/>
          <w14:glow w14:rad="38100">
            <w14:srgbClr w14:val="FFFF00">
              <w14:alpha w14:val="50000"/>
            </w14:srgbClr>
          </w14:glow>
        </w:rPr>
      </w:pPr>
      <w:r w:rsidRPr="00D060F0">
        <w:rPr>
          <w:i/>
          <w:iCs/>
          <w14:glow w14:rad="38100">
            <w14:srgbClr w14:val="FFFF00">
              <w14:alpha w14:val="50000"/>
            </w14:srgbClr>
          </w14:glow>
        </w:rPr>
        <w:t>L</w:t>
      </w:r>
      <w:r w:rsidR="00C85D62" w:rsidRPr="00D060F0">
        <w:rPr>
          <w:i/>
          <w:iCs/>
          <w14:glow w14:rad="38100">
            <w14:srgbClr w14:val="FFFF00">
              <w14:alpha w14:val="50000"/>
            </w14:srgbClr>
          </w14:glow>
        </w:rPr>
        <w:t>os modelos de escalonamiento en precios y salarios</w:t>
      </w:r>
      <w:r w:rsidR="00C85D62" w:rsidRPr="00D060F0">
        <w:rPr>
          <w:sz w:val="19"/>
          <w:szCs w:val="19"/>
          <w14:glow w14:rad="38100">
            <w14:srgbClr w14:val="FFFF00">
              <w14:alpha w14:val="50000"/>
            </w14:srgbClr>
          </w14:glow>
        </w:rPr>
        <w:t xml:space="preserve"> </w:t>
      </w:r>
      <w:r w:rsidR="00C85D62" w:rsidRPr="00151D7F">
        <w:rPr>
          <w:sz w:val="20"/>
          <w:szCs w:val="20"/>
          <w14:glow w14:rad="38100">
            <w14:srgbClr w14:val="FFFF00">
              <w14:alpha w14:val="50000"/>
            </w14:srgbClr>
          </w14:glow>
        </w:rPr>
        <w:t>(</w:t>
      </w:r>
      <w:r w:rsidR="00C85D62" w:rsidRPr="00151D7F">
        <w:rPr>
          <w:smallCaps/>
          <w:sz w:val="20"/>
          <w:szCs w:val="20"/>
          <w14:glow w14:rad="38100">
            <w14:srgbClr w14:val="FFFF00">
              <w14:alpha w14:val="50000"/>
            </w14:srgbClr>
          </w14:glow>
        </w:rPr>
        <w:t>Fischer</w:t>
      </w:r>
      <w:r w:rsidR="00C85D62" w:rsidRPr="00151D7F">
        <w:rPr>
          <w:sz w:val="20"/>
          <w:szCs w:val="20"/>
          <w14:glow w14:rad="38100">
            <w14:srgbClr w14:val="FFFF00">
              <w14:alpha w14:val="50000"/>
            </w14:srgbClr>
          </w14:glow>
        </w:rPr>
        <w:t xml:space="preserve">, 1979 ; </w:t>
      </w:r>
      <w:r w:rsidR="00C85D62" w:rsidRPr="00151D7F">
        <w:rPr>
          <w:smallCaps/>
          <w:sz w:val="20"/>
          <w:szCs w:val="20"/>
          <w14:glow w14:rad="38100">
            <w14:srgbClr w14:val="FFFF00">
              <w14:alpha w14:val="50000"/>
            </w14:srgbClr>
          </w14:glow>
        </w:rPr>
        <w:t>Taylor</w:t>
      </w:r>
      <w:r w:rsidR="00C85D62" w:rsidRPr="00151D7F">
        <w:rPr>
          <w:sz w:val="20"/>
          <w:szCs w:val="20"/>
          <w14:glow w14:rad="38100">
            <w14:srgbClr w14:val="FFFF00">
              <w14:alpha w14:val="50000"/>
            </w14:srgbClr>
          </w14:glow>
        </w:rPr>
        <w:t>, 1980)</w:t>
      </w:r>
    </w:p>
    <w:p w14:paraId="45C18897" w14:textId="0235DB30" w:rsidR="00D75FB9" w:rsidRDefault="00D75FB9">
      <w:pPr>
        <w:pStyle w:val="Nivel2SM"/>
        <w:keepNext/>
        <w:spacing w:after="0"/>
      </w:pPr>
      <w:r>
        <w:lastRenderedPageBreak/>
        <w:t xml:space="preserve">Modelos de </w:t>
      </w:r>
      <w:r w:rsidRPr="006C4521">
        <w:rPr>
          <w:b/>
          <w:bCs/>
        </w:rPr>
        <w:t>rigideces reales</w:t>
      </w:r>
      <w:r>
        <w:t>:</w:t>
      </w:r>
    </w:p>
    <w:p w14:paraId="672664ED" w14:textId="142F356D" w:rsidR="00D63324" w:rsidRDefault="00D63324">
      <w:pPr>
        <w:pStyle w:val="Nivel3SM"/>
        <w:keepNext/>
      </w:pPr>
      <w:r>
        <w:t xml:space="preserve">Modelos de </w:t>
      </w:r>
      <w:r w:rsidRPr="00A116A8">
        <w:rPr>
          <w:i/>
          <w:iCs/>
          <w:u w:val="single"/>
        </w:rPr>
        <w:t>rigideces en el mercado de bienes</w:t>
      </w:r>
      <w:r w:rsidRPr="00D63324">
        <w:rPr>
          <w:sz w:val="21"/>
          <w:szCs w:val="21"/>
        </w:rPr>
        <w:t xml:space="preserve"> (</w:t>
      </w:r>
      <w:r w:rsidRPr="00D63324">
        <w:rPr>
          <w:i/>
          <w:iCs/>
          <w:sz w:val="21"/>
          <w:szCs w:val="21"/>
        </w:rPr>
        <w:t xml:space="preserve">rigideces </w:t>
      </w:r>
      <w:r>
        <w:rPr>
          <w:i/>
          <w:iCs/>
          <w:sz w:val="21"/>
          <w:szCs w:val="21"/>
        </w:rPr>
        <w:t>en precios</w:t>
      </w:r>
      <w:r w:rsidRPr="00D63324">
        <w:rPr>
          <w:sz w:val="21"/>
          <w:szCs w:val="21"/>
        </w:rPr>
        <w:t>)</w:t>
      </w:r>
      <w:r>
        <w:t>:</w:t>
      </w:r>
    </w:p>
    <w:p w14:paraId="3CD11964" w14:textId="0548F3E2" w:rsidR="00D63324" w:rsidRPr="00D63324" w:rsidRDefault="00C329B0">
      <w:pPr>
        <w:pStyle w:val="Nivel4"/>
        <w:ind w:left="1474"/>
      </w:pPr>
      <w:r>
        <w:t>E</w:t>
      </w:r>
      <w:r w:rsidR="00D63324">
        <w:t xml:space="preserve">l </w:t>
      </w:r>
      <w:r w:rsidR="00D63324" w:rsidRPr="006C4521">
        <w:rPr>
          <w:i/>
          <w:iCs/>
        </w:rPr>
        <w:t xml:space="preserve">modelo de colusión </w:t>
      </w:r>
      <w:proofErr w:type="spellStart"/>
      <w:r w:rsidR="00D63324" w:rsidRPr="006C4521">
        <w:rPr>
          <w:i/>
          <w:iCs/>
        </w:rPr>
        <w:t>contracíclica</w:t>
      </w:r>
      <w:proofErr w:type="spellEnd"/>
      <w:r w:rsidR="00D63324" w:rsidRPr="00D63324">
        <w:rPr>
          <w:sz w:val="20"/>
          <w:szCs w:val="20"/>
        </w:rPr>
        <w:t xml:space="preserve"> (</w:t>
      </w:r>
      <w:proofErr w:type="spellStart"/>
      <w:r w:rsidR="00D63324" w:rsidRPr="00D63324">
        <w:rPr>
          <w:smallCaps/>
          <w:sz w:val="20"/>
          <w:szCs w:val="20"/>
        </w:rPr>
        <w:t>Rotemberg</w:t>
      </w:r>
      <w:proofErr w:type="spellEnd"/>
      <w:r w:rsidR="00D63324" w:rsidRPr="00D63324">
        <w:rPr>
          <w:sz w:val="20"/>
          <w:szCs w:val="20"/>
        </w:rPr>
        <w:t xml:space="preserve"> y </w:t>
      </w:r>
      <w:proofErr w:type="spellStart"/>
      <w:r w:rsidR="00D63324" w:rsidRPr="00D63324">
        <w:rPr>
          <w:smallCaps/>
          <w:sz w:val="20"/>
          <w:szCs w:val="20"/>
        </w:rPr>
        <w:t>Saloner</w:t>
      </w:r>
      <w:proofErr w:type="spellEnd"/>
      <w:r w:rsidR="00D63324" w:rsidRPr="00D63324">
        <w:rPr>
          <w:sz w:val="20"/>
          <w:szCs w:val="20"/>
        </w:rPr>
        <w:t>)</w:t>
      </w:r>
    </w:p>
    <w:p w14:paraId="04E67EC7" w14:textId="443DE40D" w:rsidR="00D63324" w:rsidRPr="00D63324" w:rsidRDefault="00C329B0">
      <w:pPr>
        <w:pStyle w:val="Nivel4"/>
        <w:ind w:left="1474"/>
      </w:pPr>
      <w:r>
        <w:t>E</w:t>
      </w:r>
      <w:r w:rsidR="00D63324" w:rsidRPr="00D63324">
        <w:t xml:space="preserve">l </w:t>
      </w:r>
      <w:r w:rsidR="00D63324" w:rsidRPr="006C4521">
        <w:rPr>
          <w:i/>
          <w:iCs/>
        </w:rPr>
        <w:t>modelo de mercados de clientes</w:t>
      </w:r>
      <w:r w:rsidR="00D63324" w:rsidRPr="00D63324">
        <w:t xml:space="preserve"> </w:t>
      </w:r>
      <w:r w:rsidR="00D63324">
        <w:rPr>
          <w:sz w:val="20"/>
          <w:szCs w:val="20"/>
        </w:rPr>
        <w:t>(</w:t>
      </w:r>
      <w:r w:rsidR="00D63324">
        <w:rPr>
          <w:smallCaps/>
          <w:sz w:val="20"/>
          <w:szCs w:val="20"/>
        </w:rPr>
        <w:t>Okun</w:t>
      </w:r>
      <w:r w:rsidR="00D63324">
        <w:rPr>
          <w:sz w:val="20"/>
          <w:szCs w:val="20"/>
        </w:rPr>
        <w:t>, 1975)</w:t>
      </w:r>
    </w:p>
    <w:p w14:paraId="4BBD6708" w14:textId="3C71B385" w:rsidR="00D63324" w:rsidRPr="00D63324" w:rsidRDefault="00C329B0">
      <w:pPr>
        <w:pStyle w:val="Nivel4"/>
        <w:ind w:left="1474"/>
      </w:pPr>
      <w:r>
        <w:t>E</w:t>
      </w:r>
      <w:r w:rsidR="00D63324" w:rsidRPr="00D63324">
        <w:t xml:space="preserve">l </w:t>
      </w:r>
      <w:r w:rsidR="00D63324" w:rsidRPr="006C4521">
        <w:rPr>
          <w:i/>
          <w:iCs/>
        </w:rPr>
        <w:t>modelo de información imperfecta sobre la calidad</w:t>
      </w:r>
      <w:r w:rsidR="00D63324" w:rsidRPr="00D63324">
        <w:t xml:space="preserve"> </w:t>
      </w:r>
      <w:r w:rsidR="00D63324">
        <w:rPr>
          <w:sz w:val="20"/>
          <w:szCs w:val="20"/>
        </w:rPr>
        <w:t>(</w:t>
      </w:r>
      <w:r w:rsidR="00D63324">
        <w:rPr>
          <w:smallCaps/>
          <w:sz w:val="20"/>
          <w:szCs w:val="20"/>
        </w:rPr>
        <w:t>Stiglitz</w:t>
      </w:r>
      <w:r w:rsidR="00D63324">
        <w:rPr>
          <w:sz w:val="20"/>
          <w:szCs w:val="20"/>
        </w:rPr>
        <w:t>, 1987)</w:t>
      </w:r>
    </w:p>
    <w:p w14:paraId="75D5AFE1" w14:textId="095A7559" w:rsidR="00D63324" w:rsidRPr="006661C8" w:rsidRDefault="00C329B0">
      <w:pPr>
        <w:pStyle w:val="Nivel4"/>
        <w:ind w:left="1474"/>
      </w:pPr>
      <w:r>
        <w:t>E</w:t>
      </w:r>
      <w:r w:rsidR="00D63324">
        <w:t xml:space="preserve">l </w:t>
      </w:r>
      <w:r w:rsidR="00D63324" w:rsidRPr="006C4521">
        <w:rPr>
          <w:i/>
          <w:iCs/>
        </w:rPr>
        <w:t xml:space="preserve">modelo de </w:t>
      </w:r>
      <w:r w:rsidR="00FE4769">
        <w:rPr>
          <w:i/>
          <w:iCs/>
        </w:rPr>
        <w:t>reserva</w:t>
      </w:r>
      <w:r w:rsidR="00D63324" w:rsidRPr="006C4521">
        <w:rPr>
          <w:i/>
          <w:iCs/>
        </w:rPr>
        <w:t xml:space="preserve"> de capacidad</w:t>
      </w:r>
      <w:r w:rsidR="00D63324">
        <w:t xml:space="preserve"> </w:t>
      </w:r>
      <w:r w:rsidR="00D63324" w:rsidRPr="00D63324">
        <w:rPr>
          <w:sz w:val="20"/>
          <w:szCs w:val="20"/>
        </w:rPr>
        <w:t>(</w:t>
      </w:r>
      <w:proofErr w:type="spellStart"/>
      <w:r w:rsidR="00D63324">
        <w:rPr>
          <w:smallCaps/>
          <w:sz w:val="20"/>
          <w:szCs w:val="20"/>
        </w:rPr>
        <w:t>Stigler</w:t>
      </w:r>
      <w:proofErr w:type="spellEnd"/>
      <w:r w:rsidR="00D63324" w:rsidRPr="00D63324">
        <w:rPr>
          <w:sz w:val="20"/>
          <w:szCs w:val="20"/>
        </w:rPr>
        <w:t>)</w:t>
      </w:r>
    </w:p>
    <w:p w14:paraId="2985ADF1" w14:textId="2B28685A" w:rsidR="00D75FB9" w:rsidRPr="00151D7F" w:rsidRDefault="00D75FB9">
      <w:pPr>
        <w:pStyle w:val="Nivel3SM"/>
        <w:keepNext/>
      </w:pPr>
      <w:r w:rsidRPr="00151D7F">
        <w:t xml:space="preserve">Modelos de </w:t>
      </w:r>
      <w:r w:rsidRPr="00A116A8">
        <w:rPr>
          <w:i/>
          <w:iCs/>
          <w:u w:val="single"/>
        </w:rPr>
        <w:t xml:space="preserve">rigideces </w:t>
      </w:r>
      <w:r w:rsidR="00D63324" w:rsidRPr="00A116A8">
        <w:rPr>
          <w:i/>
          <w:iCs/>
          <w:u w:val="single"/>
        </w:rPr>
        <w:t>en el mercado de trabajo</w:t>
      </w:r>
      <w:r w:rsidRPr="00151D7F">
        <w:t xml:space="preserve"> </w:t>
      </w:r>
      <w:r w:rsidRPr="00151D7F">
        <w:rPr>
          <w:color w:val="767171" w:themeColor="background2" w:themeShade="80"/>
          <w:sz w:val="19"/>
          <w:szCs w:val="19"/>
        </w:rPr>
        <w:t>[Tema 3.A.</w:t>
      </w:r>
      <w:r w:rsidR="00610C6F">
        <w:rPr>
          <w:color w:val="767171" w:themeColor="background2" w:themeShade="80"/>
          <w:sz w:val="19"/>
          <w:szCs w:val="19"/>
        </w:rPr>
        <w:t>27</w:t>
      </w:r>
      <w:r w:rsidRPr="00151D7F">
        <w:rPr>
          <w:color w:val="767171" w:themeColor="background2" w:themeShade="80"/>
          <w:sz w:val="19"/>
          <w:szCs w:val="19"/>
        </w:rPr>
        <w:t>]</w:t>
      </w:r>
      <w:r w:rsidR="00D63324" w:rsidRPr="00151D7F">
        <w:rPr>
          <w:sz w:val="21"/>
          <w:szCs w:val="21"/>
        </w:rPr>
        <w:t xml:space="preserve"> (</w:t>
      </w:r>
      <w:r w:rsidR="00D63324" w:rsidRPr="00151D7F">
        <w:rPr>
          <w:i/>
          <w:iCs/>
          <w:sz w:val="21"/>
          <w:szCs w:val="21"/>
        </w:rPr>
        <w:t>rigideces en salarios</w:t>
      </w:r>
      <w:r w:rsidR="00D63324" w:rsidRPr="00151D7F">
        <w:rPr>
          <w:sz w:val="21"/>
          <w:szCs w:val="21"/>
        </w:rPr>
        <w:t>)</w:t>
      </w:r>
      <w:r w:rsidRPr="00151D7F">
        <w:t>:</w:t>
      </w:r>
    </w:p>
    <w:p w14:paraId="086EBABD" w14:textId="3F92B0D4" w:rsidR="00D75FB9" w:rsidRPr="00151D7F" w:rsidRDefault="00C329B0">
      <w:pPr>
        <w:pStyle w:val="Nivel4"/>
        <w:ind w:left="1474"/>
        <w:rPr>
          <w14:glow w14:rad="38100">
            <w14:srgbClr w14:val="FFFF00">
              <w14:alpha w14:val="50000"/>
            </w14:srgbClr>
          </w14:glow>
        </w:rPr>
      </w:pPr>
      <w:r w:rsidRPr="00151D7F">
        <w:rPr>
          <w14:glow w14:rad="38100">
            <w14:srgbClr w14:val="FFFF00">
              <w14:alpha w14:val="50000"/>
            </w14:srgbClr>
          </w14:glow>
        </w:rPr>
        <w:t>L</w:t>
      </w:r>
      <w:r w:rsidR="00D63324" w:rsidRPr="00151D7F">
        <w:rPr>
          <w14:glow w14:rad="38100">
            <w14:srgbClr w14:val="FFFF00">
              <w14:alpha w14:val="50000"/>
            </w14:srgbClr>
          </w14:glow>
        </w:rPr>
        <w:t>os</w:t>
      </w:r>
      <w:r w:rsidR="00D75FB9" w:rsidRPr="00151D7F">
        <w:rPr>
          <w14:glow w14:rad="38100">
            <w14:srgbClr w14:val="FFFF00">
              <w14:alpha w14:val="50000"/>
            </w14:srgbClr>
          </w14:glow>
        </w:rPr>
        <w:t xml:space="preserve"> </w:t>
      </w:r>
      <w:r w:rsidR="00D75FB9" w:rsidRPr="00151D7F">
        <w:rPr>
          <w:i/>
          <w:iCs/>
          <w14:glow w14:rad="38100">
            <w14:srgbClr w14:val="FFFF00">
              <w14:alpha w14:val="50000"/>
            </w14:srgbClr>
          </w14:glow>
        </w:rPr>
        <w:t>modelos de salarios de eficiencia</w:t>
      </w:r>
      <w:r w:rsidR="00D75FB9" w:rsidRPr="00151D7F">
        <w:rPr>
          <w14:glow w14:rad="38100">
            <w14:srgbClr w14:val="FFFF00">
              <w14:alpha w14:val="50000"/>
            </w14:srgbClr>
          </w14:glow>
        </w:rPr>
        <w:t xml:space="preserve"> </w:t>
      </w:r>
      <w:r w:rsidR="00D75FB9" w:rsidRPr="00151D7F">
        <w:rPr>
          <w:sz w:val="20"/>
          <w:szCs w:val="20"/>
          <w14:glow w14:rad="38100">
            <w14:srgbClr w14:val="FFFF00">
              <w14:alpha w14:val="50000"/>
            </w14:srgbClr>
          </w14:glow>
        </w:rPr>
        <w:t>(</w:t>
      </w:r>
      <w:proofErr w:type="spellStart"/>
      <w:r w:rsidR="00D75FB9" w:rsidRPr="00151D7F">
        <w:rPr>
          <w:smallCaps/>
          <w:sz w:val="20"/>
          <w:szCs w:val="20"/>
          <w14:glow w14:rad="38100">
            <w14:srgbClr w14:val="FFFF00">
              <w14:alpha w14:val="50000"/>
            </w14:srgbClr>
          </w14:glow>
        </w:rPr>
        <w:t>Salop</w:t>
      </w:r>
      <w:proofErr w:type="spellEnd"/>
      <w:r w:rsidR="00D75FB9" w:rsidRPr="00151D7F">
        <w:rPr>
          <w:sz w:val="20"/>
          <w:szCs w:val="20"/>
          <w14:glow w14:rad="38100">
            <w14:srgbClr w14:val="FFFF00">
              <w14:alpha w14:val="50000"/>
            </w14:srgbClr>
          </w14:glow>
        </w:rPr>
        <w:t xml:space="preserve">, 1979 ; </w:t>
      </w:r>
      <w:r w:rsidR="00D75FB9" w:rsidRPr="00151D7F">
        <w:rPr>
          <w:smallCaps/>
          <w:sz w:val="20"/>
          <w:szCs w:val="20"/>
          <w14:glow w14:rad="38100">
            <w14:srgbClr w14:val="FFFF00">
              <w14:alpha w14:val="50000"/>
            </w14:srgbClr>
          </w14:glow>
        </w:rPr>
        <w:t>Shapiro</w:t>
      </w:r>
      <w:r w:rsidR="00D75FB9" w:rsidRPr="00151D7F">
        <w:rPr>
          <w:sz w:val="20"/>
          <w:szCs w:val="20"/>
          <w14:glow w14:rad="38100">
            <w14:srgbClr w14:val="FFFF00">
              <w14:alpha w14:val="50000"/>
            </w14:srgbClr>
          </w14:glow>
        </w:rPr>
        <w:t xml:space="preserve"> y </w:t>
      </w:r>
      <w:r w:rsidR="00D75FB9" w:rsidRPr="00151D7F">
        <w:rPr>
          <w:smallCaps/>
          <w:sz w:val="20"/>
          <w:szCs w:val="20"/>
          <w14:glow w14:rad="38100">
            <w14:srgbClr w14:val="FFFF00">
              <w14:alpha w14:val="50000"/>
            </w14:srgbClr>
          </w14:glow>
        </w:rPr>
        <w:t>Stiglitz</w:t>
      </w:r>
      <w:r w:rsidR="00D75FB9" w:rsidRPr="00151D7F">
        <w:rPr>
          <w:sz w:val="20"/>
          <w:szCs w:val="20"/>
          <w14:glow w14:rad="38100">
            <w14:srgbClr w14:val="FFFF00">
              <w14:alpha w14:val="50000"/>
            </w14:srgbClr>
          </w14:glow>
        </w:rPr>
        <w:t>, 1984)</w:t>
      </w:r>
    </w:p>
    <w:p w14:paraId="1AFEA361" w14:textId="251242CC" w:rsidR="00D75FB9" w:rsidRPr="00151D7F" w:rsidRDefault="00C329B0">
      <w:pPr>
        <w:pStyle w:val="Nivel4"/>
        <w:ind w:left="1474"/>
        <w:rPr>
          <w14:glow w14:rad="38100">
            <w14:srgbClr w14:val="FFFF00">
              <w14:alpha w14:val="50000"/>
            </w14:srgbClr>
          </w14:glow>
        </w:rPr>
      </w:pPr>
      <w:r w:rsidRPr="00151D7F">
        <w:rPr>
          <w14:glow w14:rad="38100">
            <w14:srgbClr w14:val="FFFF00">
              <w14:alpha w14:val="50000"/>
            </w14:srgbClr>
          </w14:glow>
        </w:rPr>
        <w:t>L</w:t>
      </w:r>
      <w:r w:rsidR="00D75FB9" w:rsidRPr="00151D7F">
        <w:rPr>
          <w14:glow w14:rad="38100">
            <w14:srgbClr w14:val="FFFF00">
              <w14:alpha w14:val="50000"/>
            </w14:srgbClr>
          </w14:glow>
        </w:rPr>
        <w:t xml:space="preserve">os </w:t>
      </w:r>
      <w:r w:rsidR="00D75FB9" w:rsidRPr="00151D7F">
        <w:rPr>
          <w:i/>
          <w:iCs/>
          <w14:glow w14:rad="38100">
            <w14:srgbClr w14:val="FFFF00">
              <w14:alpha w14:val="50000"/>
            </w14:srgbClr>
          </w14:glow>
        </w:rPr>
        <w:t>modelos de contratos implícitos</w:t>
      </w:r>
      <w:r w:rsidR="00D75FB9" w:rsidRPr="00151D7F">
        <w:rPr>
          <w:sz w:val="20"/>
          <w:szCs w:val="20"/>
          <w14:glow w14:rad="38100">
            <w14:srgbClr w14:val="FFFF00">
              <w14:alpha w14:val="50000"/>
            </w14:srgbClr>
          </w14:glow>
        </w:rPr>
        <w:t xml:space="preserve"> (</w:t>
      </w:r>
      <w:proofErr w:type="spellStart"/>
      <w:r w:rsidR="00D75FB9" w:rsidRPr="00151D7F">
        <w:rPr>
          <w:smallCaps/>
          <w:sz w:val="20"/>
          <w:szCs w:val="20"/>
          <w14:glow w14:rad="38100">
            <w14:srgbClr w14:val="FFFF00">
              <w14:alpha w14:val="50000"/>
            </w14:srgbClr>
          </w14:glow>
        </w:rPr>
        <w:t>Azariadis</w:t>
      </w:r>
      <w:proofErr w:type="spellEnd"/>
      <w:r w:rsidR="00D75FB9" w:rsidRPr="00151D7F">
        <w:rPr>
          <w:sz w:val="20"/>
          <w:szCs w:val="20"/>
          <w14:glow w14:rad="38100">
            <w14:srgbClr w14:val="FFFF00">
              <w14:alpha w14:val="50000"/>
            </w14:srgbClr>
          </w14:glow>
        </w:rPr>
        <w:t>, 1975)</w:t>
      </w:r>
    </w:p>
    <w:p w14:paraId="5384B25E" w14:textId="1A9EB676" w:rsidR="00D63324" w:rsidRDefault="00D63324">
      <w:pPr>
        <w:pStyle w:val="Nivel3SM"/>
        <w:keepNext/>
      </w:pPr>
      <w:r>
        <w:t xml:space="preserve">Modelos de </w:t>
      </w:r>
      <w:r w:rsidRPr="00A116A8">
        <w:rPr>
          <w:i/>
          <w:iCs/>
          <w:u w:val="single"/>
        </w:rPr>
        <w:t>rigideces en el mercado de capitales</w:t>
      </w:r>
      <w:r w:rsidRPr="00D63324">
        <w:rPr>
          <w:sz w:val="21"/>
          <w:szCs w:val="21"/>
        </w:rPr>
        <w:t xml:space="preserve"> (</w:t>
      </w:r>
      <w:r w:rsidRPr="00D63324">
        <w:rPr>
          <w:i/>
          <w:iCs/>
          <w:sz w:val="21"/>
          <w:szCs w:val="21"/>
        </w:rPr>
        <w:t xml:space="preserve">rigideces </w:t>
      </w:r>
      <w:r>
        <w:rPr>
          <w:i/>
          <w:iCs/>
          <w:sz w:val="21"/>
          <w:szCs w:val="21"/>
        </w:rPr>
        <w:t>en tipos de interés</w:t>
      </w:r>
      <w:r w:rsidRPr="00D63324">
        <w:rPr>
          <w:sz w:val="21"/>
          <w:szCs w:val="21"/>
        </w:rPr>
        <w:t>)</w:t>
      </w:r>
      <w:r>
        <w:t>:</w:t>
      </w:r>
    </w:p>
    <w:p w14:paraId="4D26331F" w14:textId="2E749F48" w:rsidR="00D63324" w:rsidRPr="006661C8" w:rsidRDefault="00C329B0">
      <w:pPr>
        <w:pStyle w:val="Nivel4"/>
        <w:ind w:left="1474"/>
      </w:pPr>
      <w:r>
        <w:t>E</w:t>
      </w:r>
      <w:r w:rsidR="000013AE">
        <w:t xml:space="preserve">l </w:t>
      </w:r>
      <w:r w:rsidR="000013AE" w:rsidRPr="000013AE">
        <w:rPr>
          <w:i/>
          <w:iCs/>
        </w:rPr>
        <w:t>modelo de</w:t>
      </w:r>
      <w:r w:rsidR="000013AE">
        <w:rPr>
          <w:i/>
          <w:iCs/>
        </w:rPr>
        <w:t xml:space="preserve"> racionamiento del crédito</w:t>
      </w:r>
      <w:r w:rsidR="000013AE">
        <w:t xml:space="preserve"> </w:t>
      </w:r>
      <w:r w:rsidR="000013AE" w:rsidRPr="000013AE">
        <w:rPr>
          <w:sz w:val="20"/>
          <w:szCs w:val="20"/>
        </w:rPr>
        <w:t>(</w:t>
      </w:r>
      <w:r w:rsidR="000013AE" w:rsidRPr="000013AE">
        <w:rPr>
          <w:smallCaps/>
          <w:sz w:val="20"/>
          <w:szCs w:val="20"/>
        </w:rPr>
        <w:t>Stiglitz</w:t>
      </w:r>
      <w:r w:rsidR="000013AE" w:rsidRPr="000013AE">
        <w:rPr>
          <w:sz w:val="20"/>
          <w:szCs w:val="20"/>
        </w:rPr>
        <w:t xml:space="preserve"> y </w:t>
      </w:r>
      <w:r w:rsidR="000013AE" w:rsidRPr="000013AE">
        <w:rPr>
          <w:smallCaps/>
          <w:sz w:val="20"/>
          <w:szCs w:val="20"/>
        </w:rPr>
        <w:t>Weiss</w:t>
      </w:r>
      <w:r w:rsidR="000013AE" w:rsidRPr="000013AE">
        <w:rPr>
          <w:sz w:val="20"/>
          <w:szCs w:val="20"/>
        </w:rPr>
        <w:t>, 1981)</w:t>
      </w:r>
      <w:r w:rsidR="006C4521">
        <w:rPr>
          <w:sz w:val="20"/>
          <w:szCs w:val="20"/>
        </w:rPr>
        <w:t xml:space="preserve"> </w:t>
      </w:r>
      <w:r w:rsidR="006C4521" w:rsidRPr="001B3A57">
        <w:rPr>
          <w:color w:val="767171" w:themeColor="background2" w:themeShade="80"/>
          <w:sz w:val="19"/>
          <w:szCs w:val="19"/>
        </w:rPr>
        <w:t>[Tema 3.A.13]</w:t>
      </w:r>
    </w:p>
    <w:p w14:paraId="3B918AB3" w14:textId="32239D0D" w:rsidR="00D75FB9" w:rsidRDefault="00D75FB9">
      <w:pPr>
        <w:pStyle w:val="Nivel2SM"/>
        <w:keepNext/>
        <w:spacing w:after="0"/>
      </w:pPr>
      <w:r>
        <w:t xml:space="preserve">Contribuciones en el ámbito de las </w:t>
      </w:r>
      <w:r>
        <w:rPr>
          <w:b/>
          <w:bCs/>
        </w:rPr>
        <w:t>imperfecciones del mercado laboral</w:t>
      </w:r>
      <w:r w:rsidRPr="009E6428">
        <w:t xml:space="preserve"> </w:t>
      </w:r>
      <w:r w:rsidRPr="001B3A57">
        <w:rPr>
          <w:color w:val="767171" w:themeColor="background2" w:themeShade="80"/>
          <w:sz w:val="19"/>
          <w:szCs w:val="19"/>
        </w:rPr>
        <w:t>[Tema 3.A.</w:t>
      </w:r>
      <w:r w:rsidR="00610C6F">
        <w:rPr>
          <w:color w:val="767171" w:themeColor="background2" w:themeShade="80"/>
          <w:sz w:val="19"/>
          <w:szCs w:val="19"/>
        </w:rPr>
        <w:t>28</w:t>
      </w:r>
      <w:r w:rsidRPr="001B3A57">
        <w:rPr>
          <w:color w:val="767171" w:themeColor="background2" w:themeShade="80"/>
          <w:sz w:val="19"/>
          <w:szCs w:val="19"/>
        </w:rPr>
        <w:t>]</w:t>
      </w:r>
      <w:r>
        <w:t>:</w:t>
      </w:r>
    </w:p>
    <w:p w14:paraId="5982C99F" w14:textId="0FBEEEF9" w:rsidR="00D75FB9" w:rsidRPr="00151D7F" w:rsidRDefault="00D75FB9">
      <w:pPr>
        <w:pStyle w:val="Nivel3SM"/>
        <w:rPr>
          <w14:glow w14:rad="38100">
            <w14:srgbClr w14:val="00FF00">
              <w14:alpha w14:val="50000"/>
            </w14:srgbClr>
          </w14:glow>
        </w:rPr>
      </w:pPr>
      <w:r w:rsidRPr="00151D7F">
        <w:rPr>
          <w14:glow w14:rad="38100">
            <w14:srgbClr w14:val="00FF00">
              <w14:alpha w14:val="50000"/>
            </w14:srgbClr>
          </w14:glow>
        </w:rPr>
        <w:t xml:space="preserve">Modelo de la NAIRU </w:t>
      </w:r>
      <w:r w:rsidRPr="00151D7F">
        <w:rPr>
          <w:sz w:val="20"/>
          <w:szCs w:val="20"/>
          <w14:glow w14:rad="38100">
            <w14:srgbClr w14:val="00FF00">
              <w14:alpha w14:val="50000"/>
            </w14:srgbClr>
          </w14:glow>
        </w:rPr>
        <w:t>(</w:t>
      </w:r>
      <w:proofErr w:type="spellStart"/>
      <w:r w:rsidRPr="00151D7F">
        <w:rPr>
          <w:smallCaps/>
          <w:sz w:val="20"/>
          <w:szCs w:val="20"/>
          <w14:glow w14:rad="38100">
            <w14:srgbClr w14:val="00FF00">
              <w14:alpha w14:val="50000"/>
            </w14:srgbClr>
          </w14:glow>
        </w:rPr>
        <w:t>Nickell</w:t>
      </w:r>
      <w:proofErr w:type="spellEnd"/>
      <w:r w:rsidRPr="00151D7F">
        <w:rPr>
          <w:sz w:val="20"/>
          <w:szCs w:val="20"/>
          <w14:glow w14:rad="38100">
            <w14:srgbClr w14:val="00FF00">
              <w14:alpha w14:val="50000"/>
            </w14:srgbClr>
          </w14:glow>
        </w:rPr>
        <w:t xml:space="preserve"> y </w:t>
      </w:r>
      <w:proofErr w:type="spellStart"/>
      <w:r w:rsidRPr="00151D7F">
        <w:rPr>
          <w:smallCaps/>
          <w:sz w:val="20"/>
          <w:szCs w:val="20"/>
          <w14:glow w14:rad="38100">
            <w14:srgbClr w14:val="00FF00">
              <w14:alpha w14:val="50000"/>
            </w14:srgbClr>
          </w14:glow>
        </w:rPr>
        <w:t>Layard</w:t>
      </w:r>
      <w:proofErr w:type="spellEnd"/>
      <w:r w:rsidRPr="00151D7F">
        <w:rPr>
          <w:sz w:val="20"/>
          <w:szCs w:val="20"/>
          <w14:glow w14:rad="38100">
            <w14:srgbClr w14:val="00FF00">
              <w14:alpha w14:val="50000"/>
            </w14:srgbClr>
          </w14:glow>
        </w:rPr>
        <w:t xml:space="preserve">, 1985 ; </w:t>
      </w:r>
      <w:r w:rsidRPr="00151D7F">
        <w:rPr>
          <w:smallCaps/>
          <w:sz w:val="20"/>
          <w:szCs w:val="20"/>
          <w14:glow w14:rad="38100">
            <w14:srgbClr w14:val="00FF00">
              <w14:alpha w14:val="50000"/>
            </w14:srgbClr>
          </w14:glow>
        </w:rPr>
        <w:t>Carlin</w:t>
      </w:r>
      <w:r w:rsidRPr="00151D7F">
        <w:rPr>
          <w:sz w:val="20"/>
          <w:szCs w:val="20"/>
          <w14:glow w14:rad="38100">
            <w14:srgbClr w14:val="00FF00">
              <w14:alpha w14:val="50000"/>
            </w14:srgbClr>
          </w14:glow>
        </w:rPr>
        <w:t xml:space="preserve"> y </w:t>
      </w:r>
      <w:proofErr w:type="spellStart"/>
      <w:r w:rsidRPr="00151D7F">
        <w:rPr>
          <w:smallCaps/>
          <w:sz w:val="20"/>
          <w:szCs w:val="20"/>
          <w14:glow w14:rad="38100">
            <w14:srgbClr w14:val="00FF00">
              <w14:alpha w14:val="50000"/>
            </w14:srgbClr>
          </w14:glow>
        </w:rPr>
        <w:t>Soskice</w:t>
      </w:r>
      <w:proofErr w:type="spellEnd"/>
      <w:r w:rsidRPr="00151D7F">
        <w:rPr>
          <w:sz w:val="20"/>
          <w:szCs w:val="20"/>
          <w14:glow w14:rad="38100">
            <w14:srgbClr w14:val="00FF00">
              <w14:alpha w14:val="50000"/>
            </w14:srgbClr>
          </w14:glow>
        </w:rPr>
        <w:t>, 1990)</w:t>
      </w:r>
    </w:p>
    <w:p w14:paraId="64F63AE3" w14:textId="29263ED1" w:rsidR="000A7BF4" w:rsidRDefault="000A7BF4">
      <w:pPr>
        <w:pStyle w:val="Ttulo3"/>
      </w:pPr>
      <w:bookmarkStart w:id="18" w:name="_Toc172231613"/>
      <w:r>
        <w:t>Rigideces nominales de precios</w:t>
      </w:r>
      <w:bookmarkEnd w:id="18"/>
    </w:p>
    <w:p w14:paraId="1358A448" w14:textId="77777777" w:rsidR="00151D7F" w:rsidRDefault="000A7BF4" w:rsidP="00151D7F">
      <w:pPr>
        <w:pStyle w:val="Nivel1SM"/>
        <w:keepNext/>
        <w:spacing w:before="0" w:after="0"/>
      </w:pPr>
      <w:r>
        <w:t xml:space="preserve">Como se ha indicado, uno de los asuntos fundamentales de los primeros trabajos de la NEK era la </w:t>
      </w:r>
      <w:r w:rsidRPr="00151D7F">
        <w:rPr>
          <w:b/>
          <w:bCs/>
        </w:rPr>
        <w:t>justificación de las rigideces nominales en precios</w:t>
      </w:r>
      <w:r>
        <w:t>, que, a su vez, era uno de los temas centrales de la teoría keynesiana.</w:t>
      </w:r>
    </w:p>
    <w:p w14:paraId="2DEA0137" w14:textId="77777777" w:rsidR="00151D7F" w:rsidRDefault="000A7BF4" w:rsidP="00151D7F">
      <w:pPr>
        <w:pStyle w:val="Nivel2SM"/>
      </w:pPr>
      <w:r>
        <w:t xml:space="preserve">Las rigideces nominales de los precios a nivel agregado surgen cuando las </w:t>
      </w:r>
      <w:r w:rsidRPr="00151D7F">
        <w:rPr>
          <w:i/>
          <w:iCs/>
        </w:rPr>
        <w:t>empresas no ajustan sus precios ante variaciones generalizadas de la demanda, y en cambio ajustan sus cantidades</w:t>
      </w:r>
      <w:r>
        <w:t>.</w:t>
      </w:r>
    </w:p>
    <w:p w14:paraId="553DFF83" w14:textId="07178F88" w:rsidR="000A7BF4" w:rsidRDefault="000A7BF4" w:rsidP="00151D7F">
      <w:pPr>
        <w:pStyle w:val="Nivel2SM"/>
      </w:pPr>
      <w:r>
        <w:t>Las rigideces habían sido refutadas por las teorías neoclásicas bajo la premisa de que los mercados estaban en equilibrio y funcionaba la competencia perfecta.</w:t>
      </w:r>
    </w:p>
    <w:p w14:paraId="3FE7C7EC" w14:textId="12E85F57" w:rsidR="000A7BF4" w:rsidRPr="00A116A8" w:rsidRDefault="000A7BF4" w:rsidP="00151D7F">
      <w:pPr>
        <w:pStyle w:val="Nivel1SM"/>
        <w:keepNext/>
        <w:spacing w:after="0"/>
        <w:rPr>
          <w:spacing w:val="-2"/>
        </w:rPr>
      </w:pPr>
      <w:r w:rsidRPr="00A116A8">
        <w:rPr>
          <w:spacing w:val="-2"/>
        </w:rPr>
        <w:t xml:space="preserve">Para los economistas de la NEK, las rigideces nominales pueden originarse por </w:t>
      </w:r>
      <w:r w:rsidRPr="00A116A8">
        <w:rPr>
          <w:i/>
          <w:iCs/>
          <w:spacing w:val="-2"/>
          <w14:glow w14:rad="38100">
            <w14:srgbClr w14:val="66FFFF">
              <w14:alpha w14:val="50196"/>
            </w14:srgbClr>
          </w14:glow>
        </w:rPr>
        <w:t>pequeñas fricciones</w:t>
      </w:r>
      <w:r w:rsidRPr="00A116A8">
        <w:rPr>
          <w:spacing w:val="-2"/>
        </w:rPr>
        <w:t>, que existen a nivel microeconómico pero que pueden extenderse al conjunto de la economía gracias a las imperfecciones de los mercados</w:t>
      </w:r>
      <w:r w:rsidR="0030310B" w:rsidRPr="00A116A8">
        <w:rPr>
          <w:spacing w:val="-2"/>
        </w:rPr>
        <w:t xml:space="preserve"> (i.e. existen porque el </w:t>
      </w:r>
      <w:r w:rsidR="0030310B" w:rsidRPr="00A116A8">
        <w:rPr>
          <w:i/>
          <w:iCs/>
          <w:spacing w:val="-2"/>
          <w14:glow w14:rad="38100">
            <w14:srgbClr w14:val="FF3399">
              <w14:alpha w14:val="50196"/>
            </w14:srgbClr>
          </w14:glow>
        </w:rPr>
        <w:t>entorno competitivo es de competencia imperfecta</w:t>
      </w:r>
      <w:r w:rsidR="0030310B" w:rsidRPr="00A116A8">
        <w:rPr>
          <w:spacing w:val="-2"/>
        </w:rPr>
        <w:t>)</w:t>
      </w:r>
      <w:r w:rsidRPr="00A116A8">
        <w:rPr>
          <w:spacing w:val="-2"/>
        </w:rPr>
        <w:t>.</w:t>
      </w:r>
    </w:p>
    <w:p w14:paraId="39ED7649" w14:textId="46A4C998" w:rsidR="000A7BF4" w:rsidRDefault="000A7BF4" w:rsidP="00151D7F">
      <w:pPr>
        <w:pStyle w:val="Nivel2SM"/>
        <w:keepNext/>
        <w:spacing w:after="0"/>
      </w:pPr>
      <w:r>
        <w:t xml:space="preserve">El hallazgo fundamental es que </w:t>
      </w:r>
      <w:r w:rsidR="0030310B">
        <w:t xml:space="preserve">estas </w:t>
      </w:r>
      <w:r w:rsidR="0030310B" w:rsidRPr="0030310B">
        <w:rPr>
          <w:i/>
          <w:iCs/>
          <w14:glow w14:rad="38100">
            <w14:srgbClr w14:val="66FFFF">
              <w14:alpha w14:val="50196"/>
            </w14:srgbClr>
          </w14:glow>
        </w:rPr>
        <w:t>pequeñas fricciones</w:t>
      </w:r>
      <w:r>
        <w:t xml:space="preserve">, que para una empresa suponen pequeñas pérdidas perfectamente asumibles, pueden tener un efecto importante a nivel agregado, porque cada empresa individualmente tiene pocos incentivos para ajustarse inmediata y completamente ante pequeñas perturbaciones, pero a nivel agregado esta ausencia de ajustes individuales genera una rigidez </w:t>
      </w:r>
      <w:r w:rsidR="00ED30AD">
        <w:t xml:space="preserve">nominal </w:t>
      </w:r>
      <w:r>
        <w:t>del nivel general de precios y la consiguiente posibilidad de fluctuaciones económicas tras una perturbación de la demanda</w:t>
      </w:r>
    </w:p>
    <w:p w14:paraId="54DB138A" w14:textId="15A0AB39" w:rsidR="00151D7F" w:rsidRDefault="000A7BF4" w:rsidP="00151D7F">
      <w:pPr>
        <w:pStyle w:val="Nivel3SM"/>
      </w:pPr>
      <w:r>
        <w:t xml:space="preserve">Para </w:t>
      </w:r>
      <w:r>
        <w:rPr>
          <w:smallCaps/>
        </w:rPr>
        <w:t>Romer</w:t>
      </w:r>
      <w:r>
        <w:t xml:space="preserve"> (1993) la naturaleza de este argumento explica por qué fue tan lento el progreso en </w:t>
      </w:r>
      <w:r w:rsidRPr="00151D7F">
        <w:t>investigar la no</w:t>
      </w:r>
      <w:r w:rsidR="008A4471">
        <w:t> </w:t>
      </w:r>
      <w:r w:rsidRPr="00151D7F">
        <w:t>neutralidad de las perturbaciones de demanda agregada: se empezó por buscar la explicación</w:t>
      </w:r>
      <w:r>
        <w:t xml:space="preserve"> en grandes desviaciones del modelo walrasiano, en vez de buscar grandes efectos de pequeñas desviaciones.</w:t>
      </w:r>
    </w:p>
    <w:p w14:paraId="620157D9" w14:textId="01D0EDD9" w:rsidR="00151D7F" w:rsidRDefault="00151D7F" w:rsidP="00151D7F">
      <w:pPr>
        <w:pStyle w:val="Nivel3SM"/>
      </w:pPr>
      <w:r>
        <w:t xml:space="preserve">La literatura se ha centrado en buscar varios motivos que expliquen estas pequeñas fricciones que dificultan el ajuste. En cualquier caso, en esta exposición nos centraremos únicamente en </w:t>
      </w:r>
      <w:r w:rsidR="0050526F">
        <w:t>2</w:t>
      </w:r>
      <w:r>
        <w:t xml:space="preserve"> motivos: la </w:t>
      </w:r>
      <w:r w:rsidRPr="00151D7F">
        <w:rPr>
          <w:i/>
          <w:iCs/>
        </w:rPr>
        <w:t>racionalidad incompleta de los agentes</w:t>
      </w:r>
      <w:r w:rsidR="0050526F">
        <w:t xml:space="preserve"> y</w:t>
      </w:r>
      <w:r w:rsidR="00CF5477">
        <w:t xml:space="preserve"> </w:t>
      </w:r>
      <w:r>
        <w:t xml:space="preserve">los </w:t>
      </w:r>
      <w:r w:rsidRPr="00151D7F">
        <w:rPr>
          <w:i/>
          <w:iCs/>
        </w:rPr>
        <w:t>costes de menú</w:t>
      </w:r>
      <w:r w:rsidR="00CF5477">
        <w:t>.</w:t>
      </w:r>
    </w:p>
    <w:p w14:paraId="65DFA848" w14:textId="1A94ADC5" w:rsidR="000A7BF4" w:rsidRDefault="00151D7F" w:rsidP="00151D7F">
      <w:pPr>
        <w:pStyle w:val="Nivel2SM"/>
      </w:pPr>
      <w:r>
        <w:t xml:space="preserve">Además, estas fricciones hay que entenderlas en un </w:t>
      </w:r>
      <w:r w:rsidRPr="0030310B">
        <w:rPr>
          <w:i/>
          <w:iCs/>
          <w14:glow w14:rad="38100">
            <w14:srgbClr w14:val="FF3399">
              <w14:alpha w14:val="50196"/>
            </w14:srgbClr>
          </w14:glow>
        </w:rPr>
        <w:t>contexto de competencia imperfecta</w:t>
      </w:r>
      <w:r>
        <w:t>. La competencia imperfecta introduce un amplio abanico de posibilidades para explicar la falta de respuesta de los precios ante variaciones de la producción.</w:t>
      </w:r>
    </w:p>
    <w:p w14:paraId="366FE97F" w14:textId="702A3310" w:rsidR="00CF5477" w:rsidRDefault="00CF5477" w:rsidP="000A7BF4">
      <w:pPr>
        <w:pStyle w:val="Ttulo6"/>
      </w:pPr>
      <w:bookmarkStart w:id="19" w:name="_Toc172231614"/>
      <w:r>
        <w:t xml:space="preserve">Motivos </w:t>
      </w:r>
      <w:r w:rsidR="0050526F">
        <w:t>por los que</w:t>
      </w:r>
      <w:r>
        <w:t xml:space="preserve"> las rigideces de precios</w:t>
      </w:r>
      <w:r w:rsidR="0050526F">
        <w:t xml:space="preserve"> existen</w:t>
      </w:r>
      <w:bookmarkEnd w:id="19"/>
    </w:p>
    <w:p w14:paraId="6C193F37" w14:textId="2D051128" w:rsidR="000A7BF4" w:rsidRDefault="000A7BF4" w:rsidP="00CF5477">
      <w:pPr>
        <w:pStyle w:val="Ttulo7"/>
        <w:spacing w:before="0"/>
        <w:rPr>
          <w:smallCaps/>
        </w:rPr>
      </w:pPr>
      <w:bookmarkStart w:id="20" w:name="_Toc172231615"/>
      <w:r>
        <w:t xml:space="preserve">Racionalidad incompleta </w:t>
      </w:r>
      <w:r>
        <w:rPr>
          <w:smallCaps/>
        </w:rPr>
        <w:t>(</w:t>
      </w:r>
      <w:proofErr w:type="spellStart"/>
      <w:r>
        <w:rPr>
          <w:smallCaps/>
        </w:rPr>
        <w:t>Akerlof</w:t>
      </w:r>
      <w:proofErr w:type="spellEnd"/>
      <w:r>
        <w:t xml:space="preserve"> y </w:t>
      </w:r>
      <w:proofErr w:type="spellStart"/>
      <w:r>
        <w:rPr>
          <w:smallCaps/>
        </w:rPr>
        <w:t>Yellen</w:t>
      </w:r>
      <w:proofErr w:type="spellEnd"/>
      <w:r>
        <w:rPr>
          <w:smallCaps/>
        </w:rPr>
        <w:t>,</w:t>
      </w:r>
      <w:r>
        <w:t xml:space="preserve"> 1985</w:t>
      </w:r>
      <w:r>
        <w:rPr>
          <w:smallCaps/>
        </w:rPr>
        <w:t>)</w:t>
      </w:r>
      <w:bookmarkEnd w:id="20"/>
    </w:p>
    <w:p w14:paraId="5EBB0BD6" w14:textId="77777777" w:rsidR="00AE5E43" w:rsidRPr="00AE5E43" w:rsidRDefault="000A7BF4" w:rsidP="00811740">
      <w:pPr>
        <w:pStyle w:val="Nivel1SM"/>
        <w:keepNext/>
        <w:spacing w:before="0" w:after="0"/>
      </w:pPr>
      <w:proofErr w:type="spellStart"/>
      <w:r w:rsidRPr="000B442F">
        <w:rPr>
          <w:smallCaps/>
          <w:spacing w:val="-3"/>
        </w:rPr>
        <w:t>Akerlof</w:t>
      </w:r>
      <w:proofErr w:type="spellEnd"/>
      <w:r w:rsidRPr="000B442F">
        <w:rPr>
          <w:spacing w:val="-3"/>
        </w:rPr>
        <w:t xml:space="preserve"> y </w:t>
      </w:r>
      <w:proofErr w:type="spellStart"/>
      <w:r w:rsidRPr="000B442F">
        <w:rPr>
          <w:smallCaps/>
          <w:spacing w:val="-3"/>
        </w:rPr>
        <w:t>Yellen</w:t>
      </w:r>
      <w:proofErr w:type="spellEnd"/>
      <w:r w:rsidRPr="000B442F">
        <w:rPr>
          <w:spacing w:val="-3"/>
        </w:rPr>
        <w:t xml:space="preserve"> (1985) introducen el concepto de </w:t>
      </w:r>
      <w:r w:rsidRPr="000B442F">
        <w:rPr>
          <w:b/>
          <w:bCs/>
          <w:spacing w:val="-3"/>
        </w:rPr>
        <w:t>racionalidad incompleta</w:t>
      </w:r>
      <w:r w:rsidRPr="000B442F">
        <w:rPr>
          <w:spacing w:val="-3"/>
        </w:rPr>
        <w:t xml:space="preserve"> o </w:t>
      </w:r>
      <w:proofErr w:type="spellStart"/>
      <w:r w:rsidRPr="000B442F">
        <w:rPr>
          <w:b/>
          <w:bCs/>
          <w:spacing w:val="-3"/>
        </w:rPr>
        <w:t>cuasirracionalidad</w:t>
      </w:r>
      <w:proofErr w:type="spellEnd"/>
      <w:r>
        <w:rPr>
          <w:spacing w:val="-3"/>
        </w:rPr>
        <w:t>.</w:t>
      </w:r>
    </w:p>
    <w:p w14:paraId="1F9B1532" w14:textId="6ED78FF8" w:rsidR="000A7BF4" w:rsidRDefault="000A7BF4">
      <w:pPr>
        <w:pStyle w:val="Nivel2SM"/>
      </w:pPr>
      <w:r w:rsidRPr="000B442F">
        <w:t xml:space="preserve">Definen el comportamiento </w:t>
      </w:r>
      <w:proofErr w:type="spellStart"/>
      <w:r w:rsidRPr="000B442F">
        <w:t>cuasirracional</w:t>
      </w:r>
      <w:proofErr w:type="spellEnd"/>
      <w:r w:rsidRPr="000B442F">
        <w:t xml:space="preserve"> como aquel en que un agente no altera sus decisiones ante una perturbación si la pérdida prevista en su función objetivo es reducida.</w:t>
      </w:r>
    </w:p>
    <w:p w14:paraId="006AF247" w14:textId="1CF4B7F4" w:rsidR="00AE5E43" w:rsidRDefault="000A7BF4">
      <w:pPr>
        <w:pStyle w:val="Nivel1SM"/>
        <w:keepNext/>
        <w:spacing w:after="0"/>
      </w:pPr>
      <w:r>
        <w:lastRenderedPageBreak/>
        <w:t xml:space="preserve">El siguiente </w:t>
      </w:r>
      <w:r w:rsidRPr="00AE5E43">
        <w:rPr>
          <w:i/>
          <w:iCs/>
        </w:rPr>
        <w:t>gráfico</w:t>
      </w:r>
      <w:r>
        <w:t xml:space="preserve"> recoge las funciones de beneficio de una empresa</w:t>
      </w:r>
      <w:r w:rsidR="00EC6834">
        <w:t xml:space="preserve"> monopolística</w:t>
      </w:r>
      <w:r>
        <w:t xml:space="preserve"> en una situación inicial y ante una perturbación negativa de demanda.</w:t>
      </w:r>
    </w:p>
    <w:p w14:paraId="04C37646" w14:textId="516CC041" w:rsidR="0055453E" w:rsidRDefault="000A7BF4">
      <w:pPr>
        <w:pStyle w:val="Nivel2SM"/>
      </w:pPr>
      <w:r>
        <w:t>Inicialmente</w:t>
      </w:r>
      <w:r w:rsidR="005A272A">
        <w:t>,</w:t>
      </w:r>
      <w:r>
        <w:t xml:space="preserve"> la empresa maximiza su beneficio (curva superior) a un precio</w:t>
      </w:r>
      <w:r w:rsidR="0030310B">
        <w:t> </w:t>
      </w:r>
      <w:r w:rsidRPr="00F16B48">
        <w:rPr>
          <w:i/>
          <w:iCs/>
        </w:rPr>
        <w:t>D</w:t>
      </w:r>
      <w:r>
        <w:t>.</w:t>
      </w:r>
    </w:p>
    <w:p w14:paraId="361CE1A0" w14:textId="460035C8" w:rsidR="00AE5E43" w:rsidRPr="0030310B" w:rsidRDefault="000A7BF4">
      <w:pPr>
        <w:pStyle w:val="Nivel2SM"/>
        <w:rPr>
          <w:spacing w:val="-2"/>
        </w:rPr>
      </w:pPr>
      <w:r w:rsidRPr="0030310B">
        <w:rPr>
          <w:spacing w:val="-2"/>
        </w:rPr>
        <w:t>Ante una perturbación adversa</w:t>
      </w:r>
      <w:r w:rsidR="005A272A" w:rsidRPr="0030310B">
        <w:rPr>
          <w:spacing w:val="-2"/>
        </w:rPr>
        <w:t xml:space="preserve"> </w:t>
      </w:r>
      <w:r w:rsidRPr="0030310B">
        <w:rPr>
          <w:spacing w:val="-2"/>
        </w:rPr>
        <w:t>de demanda se desplaza la función de beneficio (a la curva inferior)</w:t>
      </w:r>
      <w:r w:rsidR="00AE5E43" w:rsidRPr="0030310B">
        <w:rPr>
          <w:spacing w:val="-2"/>
        </w:rPr>
        <w:t>,</w:t>
      </w:r>
      <w:r w:rsidRPr="0030310B">
        <w:rPr>
          <w:spacing w:val="-2"/>
        </w:rPr>
        <w:t xml:space="preserve"> por lo que hay un nuevo precio (</w:t>
      </w:r>
      <w:r w:rsidRPr="0030310B">
        <w:rPr>
          <w:i/>
          <w:iCs/>
          <w:spacing w:val="-2"/>
        </w:rPr>
        <w:t>C</w:t>
      </w:r>
      <w:r w:rsidRPr="0030310B">
        <w:rPr>
          <w:spacing w:val="-2"/>
        </w:rPr>
        <w:t>) que maximiza el beneficio (</w:t>
      </w:r>
      <w:r w:rsidR="0030310B" w:rsidRPr="0030310B">
        <w:rPr>
          <w:rFonts w:eastAsiaTheme="minorEastAsia"/>
          <w:spacing w:val="-2"/>
        </w:rPr>
        <w:t>alcanzando un nivel</w:t>
      </w:r>
      <w:r w:rsidR="008A4471">
        <w:rPr>
          <w:rFonts w:eastAsiaTheme="minorEastAsia"/>
          <w:spacing w:val="-2"/>
        </w:rPr>
        <w:t> </w:t>
      </w:r>
      <m:oMath>
        <m:r>
          <m:rPr>
            <m:nor/>
          </m:rPr>
          <w:rPr>
            <w:i/>
            <w:spacing w:val="-2"/>
          </w:rPr>
          <m:t>A</m:t>
        </m:r>
      </m:oMath>
      <w:r w:rsidRPr="0030310B">
        <w:rPr>
          <w:spacing w:val="-2"/>
        </w:rPr>
        <w:t>).</w:t>
      </w:r>
    </w:p>
    <w:p w14:paraId="1B88EE84" w14:textId="1FEE45B5" w:rsidR="000A7BF4" w:rsidRPr="00AE5E43" w:rsidRDefault="000A7BF4">
      <w:pPr>
        <w:pStyle w:val="Nivel2SM"/>
      </w:pPr>
      <w:r w:rsidRPr="00AE5E43">
        <w:t xml:space="preserve">Pero si la empresa no altera el precio y lo mantiene en </w:t>
      </w:r>
      <w:r w:rsidRPr="00AE5E43">
        <w:rPr>
          <w:i/>
          <w:iCs/>
        </w:rPr>
        <w:t>D</w:t>
      </w:r>
      <w:r w:rsidRPr="00AE5E43">
        <w:t xml:space="preserve"> (</w:t>
      </w:r>
      <w:r w:rsidR="00AE5E43" w:rsidRPr="00AE5E43">
        <w:t>i.e. constante tras</w:t>
      </w:r>
      <w:r w:rsidRPr="00AE5E43">
        <w:t xml:space="preserve"> la perturbación), la reducción del beneficio (</w:t>
      </w:r>
      <m:oMath>
        <m:r>
          <m:rPr>
            <m:nor/>
          </m:rPr>
          <w:rPr>
            <w:i/>
          </w:rPr>
          <m:t>A</m:t>
        </m:r>
        <m:r>
          <w:rPr>
            <w:rFonts w:ascii="Cambria Math" w:hAnsi="Cambria Math"/>
          </w:rPr>
          <m:t>-</m:t>
        </m:r>
        <m:r>
          <m:rPr>
            <m:nor/>
          </m:rPr>
          <w:rPr>
            <w:i/>
          </w:rPr>
          <m:t>B</m:t>
        </m:r>
      </m:oMath>
      <w:r w:rsidRPr="00AE5E43">
        <w:t>) puede considerarse de segundo orden (reducida).</w:t>
      </w:r>
    </w:p>
    <w:p w14:paraId="7489EF01" w14:textId="03319346" w:rsidR="00EB7BAF" w:rsidRPr="00FE1CC4" w:rsidRDefault="00EB7BAF" w:rsidP="00EB7BAF">
      <w:pPr>
        <w:pStyle w:val="Ttuloimagen"/>
        <w:rPr>
          <w:smallCaps w:val="0"/>
        </w:rPr>
      </w:pPr>
      <w:r>
        <w:t>Imagen</w:t>
      </w:r>
      <w:r w:rsidR="00EE50D7">
        <w:t> </w:t>
      </w:r>
      <w:r>
        <w:fldChar w:fldCharType="begin"/>
      </w:r>
      <w:r>
        <w:instrText xml:space="preserve"> SEQ Ilustración \* ARABIC </w:instrText>
      </w:r>
      <w:r>
        <w:fldChar w:fldCharType="separate"/>
      </w:r>
      <w:r w:rsidR="001B0861">
        <w:t>1</w:t>
      </w:r>
      <w:r>
        <w:fldChar w:fldCharType="end"/>
      </w:r>
      <w:r>
        <w:rPr>
          <w:smallCaps w:val="0"/>
        </w:rPr>
        <w:t xml:space="preserve">.– </w:t>
      </w:r>
      <w:r>
        <w:rPr>
          <w:i/>
          <w:iCs/>
          <w:smallCaps w:val="0"/>
        </w:rPr>
        <w:t>Racionalidad incompleta (</w:t>
      </w:r>
      <w:r>
        <w:rPr>
          <w:i/>
          <w:iCs/>
        </w:rPr>
        <w:t>Akerlof</w:t>
      </w:r>
      <w:r>
        <w:rPr>
          <w:i/>
          <w:iCs/>
          <w:smallCaps w:val="0"/>
        </w:rPr>
        <w:t xml:space="preserve"> y </w:t>
      </w:r>
      <w:r>
        <w:rPr>
          <w:i/>
          <w:iCs/>
        </w:rPr>
        <w:t>Yellen</w:t>
      </w:r>
      <w:r>
        <w:rPr>
          <w:i/>
          <w:iCs/>
          <w:smallCaps w:val="0"/>
        </w:rPr>
        <w:t>, 1985)</w:t>
      </w:r>
    </w:p>
    <w:p w14:paraId="6AA2FAFD" w14:textId="020AB42C" w:rsidR="00EB7BAF" w:rsidRDefault="00EB7BAF" w:rsidP="00EB7BAF">
      <w:pPr>
        <w:pStyle w:val="Imagen"/>
      </w:pPr>
      <w:r>
        <w:drawing>
          <wp:inline distT="0" distB="0" distL="0" distR="0" wp14:anchorId="79CEDB4B" wp14:editId="0FBFBC0B">
            <wp:extent cx="2412201" cy="2160000"/>
            <wp:effectExtent l="0" t="0" r="7620" b="0"/>
            <wp:docPr id="12" name="Imagen 1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Diagrama&#10;&#10;Descripción generada automáticament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12201" cy="2160000"/>
                    </a:xfrm>
                    <a:prstGeom prst="rect">
                      <a:avLst/>
                    </a:prstGeom>
                  </pic:spPr>
                </pic:pic>
              </a:graphicData>
            </a:graphic>
          </wp:inline>
        </w:drawing>
      </w:r>
    </w:p>
    <w:p w14:paraId="6F32FF23" w14:textId="7CED5CBD" w:rsidR="000A7BF4" w:rsidRPr="00EB7BAF" w:rsidRDefault="00EB7BAF" w:rsidP="001B3A57">
      <w:pPr>
        <w:pStyle w:val="PiedeImagen"/>
        <w:tabs>
          <w:tab w:val="center" w:pos="4819"/>
          <w:tab w:val="left" w:pos="5509"/>
        </w:tabs>
        <w:rPr>
          <w:i w:val="0"/>
          <w:iCs/>
        </w:rPr>
      </w:pPr>
      <w:r w:rsidRPr="001B3A57">
        <w:rPr>
          <w:lang w:val="en-US"/>
        </w:rPr>
        <w:t>Fuente</w:t>
      </w:r>
      <w:r w:rsidRPr="001B3A57">
        <w:rPr>
          <w:i w:val="0"/>
          <w:iCs/>
          <w:lang w:val="en-US"/>
        </w:rPr>
        <w:t xml:space="preserve">: </w:t>
      </w:r>
      <w:r w:rsidR="001B3A57" w:rsidRPr="001B3A57">
        <w:rPr>
          <w:i w:val="0"/>
          <w:iCs/>
          <w:lang w:val="en-US"/>
        </w:rPr>
        <w:t xml:space="preserve">Romer, D. (2018). </w:t>
      </w:r>
      <w:r w:rsidR="001B3A57" w:rsidRPr="001B3A57">
        <w:rPr>
          <w:lang w:val="en-US"/>
        </w:rPr>
        <w:t>Advanced macroeconomics</w:t>
      </w:r>
      <w:r w:rsidR="001B3A57" w:rsidRPr="001B3A57">
        <w:rPr>
          <w:i w:val="0"/>
          <w:iCs/>
          <w:lang w:val="en-US"/>
        </w:rPr>
        <w:t xml:space="preserve"> (Fifth Edition). </w:t>
      </w:r>
      <w:r w:rsidR="001B3A57" w:rsidRPr="001B3A57">
        <w:rPr>
          <w:i w:val="0"/>
          <w:iCs/>
        </w:rPr>
        <w:t>McGraw-Hill Education.</w:t>
      </w:r>
      <w:r w:rsidR="001B3A57">
        <w:rPr>
          <w:i w:val="0"/>
          <w:iCs/>
        </w:rPr>
        <w:t xml:space="preserve"> Pág. 280</w:t>
      </w:r>
    </w:p>
    <w:p w14:paraId="5024B3EF" w14:textId="77777777" w:rsidR="0055453E" w:rsidRDefault="000A7BF4">
      <w:pPr>
        <w:pStyle w:val="Nivel1SM"/>
        <w:keepNext/>
        <w:spacing w:after="0"/>
      </w:pPr>
      <w:proofErr w:type="spellStart"/>
      <w:r>
        <w:rPr>
          <w:smallCaps/>
        </w:rPr>
        <w:t>Akerlof</w:t>
      </w:r>
      <w:proofErr w:type="spellEnd"/>
      <w:r w:rsidRPr="000B442F">
        <w:t xml:space="preserve"> </w:t>
      </w:r>
      <w:r>
        <w:t xml:space="preserve">y </w:t>
      </w:r>
      <w:proofErr w:type="spellStart"/>
      <w:r>
        <w:rPr>
          <w:smallCaps/>
        </w:rPr>
        <w:t>Yellen</w:t>
      </w:r>
      <w:proofErr w:type="spellEnd"/>
      <w:r>
        <w:t xml:space="preserve"> aplican este concepto a un </w:t>
      </w:r>
      <w:r w:rsidRPr="0055453E">
        <w:rPr>
          <w:i/>
          <w:iCs/>
        </w:rPr>
        <w:t>modelo macroeconómico de competencia monopolística</w:t>
      </w:r>
      <w:r>
        <w:t>.</w:t>
      </w:r>
    </w:p>
    <w:p w14:paraId="199B5373" w14:textId="1A948E53" w:rsidR="0055453E" w:rsidRDefault="000A7BF4">
      <w:pPr>
        <w:pStyle w:val="Nivel2SM"/>
      </w:pPr>
      <w:r>
        <w:t xml:space="preserve">Suponen que una proporción de las empresas son </w:t>
      </w:r>
      <w:proofErr w:type="spellStart"/>
      <w:r>
        <w:t>cuasirracionales</w:t>
      </w:r>
      <w:proofErr w:type="spellEnd"/>
      <w:r>
        <w:t xml:space="preserve"> y ante una perturbación monetaria no ajustan los precios.</w:t>
      </w:r>
    </w:p>
    <w:p w14:paraId="3C716F73" w14:textId="77777777" w:rsidR="0055453E" w:rsidRPr="0055453E" w:rsidRDefault="000A7BF4">
      <w:pPr>
        <w:pStyle w:val="Nivel2SM"/>
        <w:rPr>
          <w:spacing w:val="-1"/>
        </w:rPr>
      </w:pPr>
      <w:r w:rsidRPr="0055453E">
        <w:rPr>
          <w:spacing w:val="-1"/>
        </w:rPr>
        <w:t xml:space="preserve">Calculan que la diferencia entre su beneficio y el de las empresas continuamente </w:t>
      </w:r>
      <w:proofErr w:type="spellStart"/>
      <w:r w:rsidRPr="0055453E">
        <w:rPr>
          <w:spacing w:val="-1"/>
        </w:rPr>
        <w:t>maximizadoras</w:t>
      </w:r>
      <w:proofErr w:type="spellEnd"/>
      <w:r w:rsidRPr="0055453E">
        <w:rPr>
          <w:spacing w:val="-1"/>
        </w:rPr>
        <w:t xml:space="preserve"> es una función de segundo orden de la perturbación, pero este comportamiento provoca una variación significativa en el empleo agregado (pérdida de primer orden).</w:t>
      </w:r>
    </w:p>
    <w:p w14:paraId="1272E2F8" w14:textId="0DB38E94" w:rsidR="000A7BF4" w:rsidRDefault="000A7BF4">
      <w:pPr>
        <w:pStyle w:val="Nivel2SM"/>
      </w:pPr>
      <w:r>
        <w:t>Por tanto, si una determinada proporción de empresas no ajustan sus precios ante un shock de demanda, aunque a nivel individual la función de pérdidas es de segundo orden, a nivel agregado pueden ser de primer orden.</w:t>
      </w:r>
    </w:p>
    <w:p w14:paraId="02A66ABA" w14:textId="1DB376CC" w:rsidR="0055453E" w:rsidRDefault="000A7BF4">
      <w:pPr>
        <w:pStyle w:val="Nivel1SM"/>
        <w:keepNext/>
        <w:spacing w:after="0"/>
      </w:pPr>
      <w:r>
        <w:t xml:space="preserve">La </w:t>
      </w:r>
      <w:r w:rsidRPr="0055453E">
        <w:rPr>
          <w:b/>
          <w:bCs/>
        </w:rPr>
        <w:t>crítica</w:t>
      </w:r>
      <w:r>
        <w:t xml:space="preserve"> a la argumentación de los efectos de la </w:t>
      </w:r>
      <w:proofErr w:type="spellStart"/>
      <w:r>
        <w:t>cuasirracionalidad</w:t>
      </w:r>
      <w:proofErr w:type="spellEnd"/>
      <w:r>
        <w:t xml:space="preserve"> es que el modelo se cumple en una situación estática donde todas las empresas están inicialmente en su precio óptimo. En un modelo dinámico y estocástico los agentes que no sigan reglas optimizadoras no van a estar casi nunca en una situación de equilibrio, por tanto, e</w:t>
      </w:r>
      <w:r w:rsidR="0055453E">
        <w:t>s</w:t>
      </w:r>
      <w:r>
        <w:t xml:space="preserve"> posible que los costes que sufran por no optimizar no sean tan pequeños.</w:t>
      </w:r>
    </w:p>
    <w:p w14:paraId="5C7A044E" w14:textId="43771CC6" w:rsidR="000A7BF4" w:rsidRDefault="000A7BF4">
      <w:pPr>
        <w:pStyle w:val="Nivel2SM"/>
      </w:pPr>
      <w:r>
        <w:t xml:space="preserve">No obstante, </w:t>
      </w:r>
      <w:proofErr w:type="spellStart"/>
      <w:r>
        <w:rPr>
          <w:smallCaps/>
        </w:rPr>
        <w:t>Akerlof</w:t>
      </w:r>
      <w:proofErr w:type="spellEnd"/>
      <w:r>
        <w:t xml:space="preserve"> y </w:t>
      </w:r>
      <w:proofErr w:type="spellStart"/>
      <w:r>
        <w:rPr>
          <w:smallCaps/>
        </w:rPr>
        <w:t>Yellen</w:t>
      </w:r>
      <w:proofErr w:type="spellEnd"/>
      <w:r>
        <w:t xml:space="preserve"> (1991) desarrollan un modelo para refutar esta crítica. Según los autores</w:t>
      </w:r>
      <w:r w:rsidR="0055453E">
        <w:t>,</w:t>
      </w:r>
      <w:r>
        <w:t xml:space="preserve"> las pérdidas son pequeñas también en un entorno dinámico y estocástico y, por tanto, no se pueden despreciar posibles conductas que no sean completamente </w:t>
      </w:r>
      <w:proofErr w:type="spellStart"/>
      <w:r>
        <w:t>maximizadoras</w:t>
      </w:r>
      <w:proofErr w:type="spellEnd"/>
      <w:r>
        <w:t xml:space="preserve"> a corto plazo (sí deben serlo a largo plazo). Esta argumentación defiende la consistencia teórica de conductas propuestas en modelos keynesianos y que fueron rechazadas por no ser completamente </w:t>
      </w:r>
      <w:proofErr w:type="spellStart"/>
      <w:r>
        <w:t>maximizadoras</w:t>
      </w:r>
      <w:proofErr w:type="spellEnd"/>
      <w:r>
        <w:t>.</w:t>
      </w:r>
    </w:p>
    <w:p w14:paraId="7F846FC2" w14:textId="0725D0F7" w:rsidR="000A7BF4" w:rsidRDefault="000A7BF4" w:rsidP="00CF5477">
      <w:pPr>
        <w:pStyle w:val="Ttulo7"/>
      </w:pPr>
      <w:bookmarkStart w:id="21" w:name="_Toc172231616"/>
      <w:r>
        <w:t>Costes de menú (</w:t>
      </w:r>
      <w:r>
        <w:rPr>
          <w:smallCaps/>
        </w:rPr>
        <w:t>Mankiw</w:t>
      </w:r>
      <w:r>
        <w:t>, 1985)</w:t>
      </w:r>
      <w:bookmarkEnd w:id="21"/>
    </w:p>
    <w:p w14:paraId="16C05F63" w14:textId="77777777" w:rsidR="000A7BF4" w:rsidRDefault="000A7BF4" w:rsidP="00811740">
      <w:pPr>
        <w:pStyle w:val="Nivel1SM"/>
        <w:keepNext/>
        <w:spacing w:before="0" w:after="0"/>
      </w:pPr>
      <w:r>
        <w:t xml:space="preserve">La idea original de los </w:t>
      </w:r>
      <w:r w:rsidRPr="00FE1CC4">
        <w:rPr>
          <w:b/>
          <w:bCs/>
        </w:rPr>
        <w:t>costes de menú</w:t>
      </w:r>
      <w:r>
        <w:t xml:space="preserve"> se debe a </w:t>
      </w:r>
      <w:r>
        <w:rPr>
          <w:smallCaps/>
        </w:rPr>
        <w:t>Mankiw</w:t>
      </w:r>
      <w:r>
        <w:t xml:space="preserve"> (1985). Los costes de menú son un concepto amplio que engloba todos los posibles costes en que puede incurrir una empresa cuando altera el precio de venta del producto, aunque generalmente estos costes son pequeños.</w:t>
      </w:r>
    </w:p>
    <w:p w14:paraId="09D9FDE7" w14:textId="6B18ACE6" w:rsidR="00FE1CC4" w:rsidRDefault="000A7BF4">
      <w:pPr>
        <w:pStyle w:val="Nivel2SM"/>
      </w:pPr>
      <w:r>
        <w:t xml:space="preserve">Pueden ser </w:t>
      </w:r>
      <w:r w:rsidR="005A272A" w:rsidRPr="005A272A">
        <w:rPr>
          <w:i/>
          <w:iCs/>
        </w:rPr>
        <w:t>costes</w:t>
      </w:r>
      <w:r w:rsidR="005A272A">
        <w:t xml:space="preserve"> </w:t>
      </w:r>
      <w:r w:rsidRPr="005A272A">
        <w:rPr>
          <w:i/>
          <w:iCs/>
        </w:rPr>
        <w:t>administrativos</w:t>
      </w:r>
      <w:r w:rsidR="005A272A">
        <w:t xml:space="preserve"> (p.ej. </w:t>
      </w:r>
      <w:r>
        <w:t>el coste físico evidente de imprimir nuevas listas de precios y distribuirlas</w:t>
      </w:r>
      <w:r w:rsidR="00FE1CC4">
        <w:t>, o</w:t>
      </w:r>
      <w:r>
        <w:t xml:space="preserve"> </w:t>
      </w:r>
      <w:r w:rsidR="00FE1CC4">
        <w:t xml:space="preserve">los </w:t>
      </w:r>
      <w:r w:rsidR="005A272A" w:rsidRPr="00FE1CC4">
        <w:t xml:space="preserve">costes </w:t>
      </w:r>
      <w:r w:rsidRPr="00FE1CC4">
        <w:t>de información</w:t>
      </w:r>
      <w:r w:rsidR="00FE1CC4">
        <w:t xml:space="preserve"> </w:t>
      </w:r>
      <w:r w:rsidR="00FE1CC4" w:rsidRPr="00FE1CC4">
        <w:rPr>
          <w:sz w:val="19"/>
          <w:szCs w:val="19"/>
        </w:rPr>
        <w:t xml:space="preserve">(como </w:t>
      </w:r>
      <w:r w:rsidRPr="00FE1CC4">
        <w:rPr>
          <w:sz w:val="19"/>
          <w:szCs w:val="19"/>
        </w:rPr>
        <w:t>decidir cuál es el nuevo precio óptimo, para lo cual tiene que recoger información, procesarla, analizarla y llegar a una decisión</w:t>
      </w:r>
      <w:r w:rsidR="00FE1CC4" w:rsidRPr="00FE1CC4">
        <w:rPr>
          <w:sz w:val="19"/>
          <w:szCs w:val="19"/>
        </w:rPr>
        <w:t>)</w:t>
      </w:r>
      <w:r w:rsidR="005A272A">
        <w:t>)</w:t>
      </w:r>
      <w:r>
        <w:t>.</w:t>
      </w:r>
    </w:p>
    <w:p w14:paraId="738E6924" w14:textId="77777777" w:rsidR="00FE1CC4" w:rsidRDefault="000A7BF4">
      <w:pPr>
        <w:pStyle w:val="Nivel2SM"/>
        <w:keepNext/>
        <w:spacing w:after="0"/>
      </w:pPr>
      <w:r>
        <w:lastRenderedPageBreak/>
        <w:t xml:space="preserve">Los costes de menú también incluyen </w:t>
      </w:r>
      <w:r w:rsidRPr="00FE1CC4">
        <w:rPr>
          <w:i/>
          <w:iCs/>
        </w:rPr>
        <w:t>costes no administrativos</w:t>
      </w:r>
      <w:r>
        <w:t>, como por ejemplo el riesgo de perder una parte de los clientes habituales (contrariados por frecuentes variaciones del precio deciden buscar otro proveedor más estable), el riesgo de comenzar una guerra de precios o el coste de la publicidad.</w:t>
      </w:r>
    </w:p>
    <w:p w14:paraId="6D1820D2" w14:textId="33C04E73" w:rsidR="000A7BF4" w:rsidRDefault="000A7BF4">
      <w:pPr>
        <w:pStyle w:val="Nivel3SM"/>
      </w:pPr>
      <w:r>
        <w:t>Este coste de menú se suele considerar como una constante exógena.</w:t>
      </w:r>
    </w:p>
    <w:p w14:paraId="51AFF98C" w14:textId="161E19A5" w:rsidR="000A7BF4" w:rsidRDefault="000A7BF4">
      <w:pPr>
        <w:pStyle w:val="Nivel1SM"/>
      </w:pPr>
      <w:r>
        <w:t>Estos costes tienen interés porque las pérdidas que sufre una empresa con poder de mercado por no</w:t>
      </w:r>
      <w:r w:rsidR="003B2AD2">
        <w:t> </w:t>
      </w:r>
      <w:r>
        <w:t xml:space="preserve">ajustar su precio ante pequeñas perturbaciones de la demanda son también pequeñas y pueden ser menores que los costes de menú. Si esto es así la empresa decidirá mantener su precio, realizando el ajuste en cantidad, lo que genera fluctuaciones económicas y con ello variaciones del bienestar social (positivas o negativas) mucho mayores que la pérdida que sufre la empresa. Además, este resultado se obtiene con agentes racionales, puesto que la empresa busca maximizar su beneficio pero está sujeta a unos costes de ajuste que restringen su campo de maniobra. La situación es la indicada por el gráfico siguiente, planteado por </w:t>
      </w:r>
      <w:r>
        <w:rPr>
          <w:smallCaps/>
        </w:rPr>
        <w:t>Romer</w:t>
      </w:r>
      <w:r w:rsidR="006305C2">
        <w:rPr>
          <w:rStyle w:val="Refdenotaalpie"/>
        </w:rPr>
        <w:footnoteReference w:id="9"/>
      </w:r>
      <w:r>
        <w:t>:</w:t>
      </w:r>
    </w:p>
    <w:p w14:paraId="4C0E3D20" w14:textId="3E70FB00" w:rsidR="00FE1CC4" w:rsidRPr="00FE1CC4" w:rsidRDefault="00FE1CC4" w:rsidP="00FE1CC4">
      <w:pPr>
        <w:pStyle w:val="Ttuloimagen"/>
        <w:rPr>
          <w:smallCaps w:val="0"/>
        </w:rPr>
      </w:pPr>
      <w:r>
        <w:t>Imagen</w:t>
      </w:r>
      <w:r w:rsidR="00EE50D7">
        <w:t> </w:t>
      </w:r>
      <w:r>
        <w:fldChar w:fldCharType="begin"/>
      </w:r>
      <w:r>
        <w:instrText xml:space="preserve"> SEQ Ilustración \* ARABIC </w:instrText>
      </w:r>
      <w:r>
        <w:fldChar w:fldCharType="separate"/>
      </w:r>
      <w:r w:rsidR="001B0861">
        <w:t>2</w:t>
      </w:r>
      <w:r>
        <w:fldChar w:fldCharType="end"/>
      </w:r>
      <w:r>
        <w:rPr>
          <w:smallCaps w:val="0"/>
        </w:rPr>
        <w:t xml:space="preserve">.– </w:t>
      </w:r>
      <w:r w:rsidR="00EB7BAF">
        <w:rPr>
          <w:i/>
          <w:iCs/>
          <w:smallCaps w:val="0"/>
        </w:rPr>
        <w:t>Costes de menú (</w:t>
      </w:r>
      <w:r w:rsidR="00EB7BAF">
        <w:rPr>
          <w:i/>
          <w:iCs/>
        </w:rPr>
        <w:t>Mankiw</w:t>
      </w:r>
      <w:r w:rsidR="00EB7BAF">
        <w:rPr>
          <w:i/>
          <w:iCs/>
          <w:smallCaps w:val="0"/>
        </w:rPr>
        <w:t>, 1985)</w:t>
      </w:r>
    </w:p>
    <w:p w14:paraId="67054101" w14:textId="663FAE80" w:rsidR="000A7BF4" w:rsidRDefault="00D95655" w:rsidP="00FE1CC4">
      <w:pPr>
        <w:pStyle w:val="Imagen"/>
      </w:pPr>
      <w:r>
        <w:drawing>
          <wp:inline distT="0" distB="0" distL="0" distR="0" wp14:anchorId="1D455DB1" wp14:editId="34165A37">
            <wp:extent cx="2381653" cy="2160000"/>
            <wp:effectExtent l="0" t="0" r="0" b="0"/>
            <wp:docPr id="3736637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63733" name="Imagen 1"/>
                    <pic:cNvPicPr/>
                  </pic:nvPicPr>
                  <pic:blipFill>
                    <a:blip r:embed="rId22"/>
                    <a:srcRect l="18989" r="18989"/>
                    <a:stretch>
                      <a:fillRect/>
                    </a:stretch>
                  </pic:blipFill>
                  <pic:spPr bwMode="auto">
                    <a:xfrm>
                      <a:off x="0" y="0"/>
                      <a:ext cx="2381653" cy="2160000"/>
                    </a:xfrm>
                    <a:prstGeom prst="rect">
                      <a:avLst/>
                    </a:prstGeom>
                    <a:ln>
                      <a:noFill/>
                    </a:ln>
                    <a:extLst>
                      <a:ext uri="{53640926-AAD7-44D8-BBD7-CCE9431645EC}">
                        <a14:shadowObscured xmlns:a14="http://schemas.microsoft.com/office/drawing/2010/main"/>
                      </a:ext>
                    </a:extLst>
                  </pic:spPr>
                </pic:pic>
              </a:graphicData>
            </a:graphic>
          </wp:inline>
        </w:drawing>
      </w:r>
    </w:p>
    <w:p w14:paraId="5E3AA150" w14:textId="00CB528A" w:rsidR="00FE1CC4" w:rsidRPr="00E02AF6" w:rsidRDefault="00FE1CC4" w:rsidP="00FE1CC4">
      <w:pPr>
        <w:pStyle w:val="PiedeImagen"/>
        <w:rPr>
          <w:i w:val="0"/>
          <w:iCs/>
        </w:rPr>
      </w:pPr>
      <w:r>
        <w:t>Fuente</w:t>
      </w:r>
      <w:r>
        <w:rPr>
          <w:i w:val="0"/>
          <w:iCs/>
        </w:rPr>
        <w:t xml:space="preserve">: </w:t>
      </w:r>
      <w:r w:rsidR="00015797">
        <w:rPr>
          <w:i w:val="0"/>
          <w:iCs/>
        </w:rPr>
        <w:t xml:space="preserve">Adaptado de </w:t>
      </w:r>
      <w:r w:rsidR="00617958" w:rsidRPr="00617958">
        <w:rPr>
          <w:i w:val="0"/>
          <w:iCs/>
        </w:rPr>
        <w:t xml:space="preserve">Romer, D. (2006). </w:t>
      </w:r>
      <w:r w:rsidR="00617958" w:rsidRPr="001772B2">
        <w:t>Macroeconomía avanzada</w:t>
      </w:r>
      <w:r w:rsidR="00617958" w:rsidRPr="001772B2">
        <w:rPr>
          <w:i w:val="0"/>
          <w:iCs/>
        </w:rPr>
        <w:t xml:space="preserve"> (3ª ed). </w:t>
      </w:r>
      <w:r w:rsidR="00617958" w:rsidRPr="00E02AF6">
        <w:rPr>
          <w:i w:val="0"/>
          <w:iCs/>
        </w:rPr>
        <w:t>McGraw-Hill.</w:t>
      </w:r>
    </w:p>
    <w:p w14:paraId="4F9BB8B3" w14:textId="61E5193A" w:rsidR="000A7BF4" w:rsidRDefault="000A7BF4">
      <w:pPr>
        <w:pStyle w:val="Nivel2SM"/>
        <w:keepNext/>
        <w:spacing w:after="0"/>
      </w:pPr>
      <w:r>
        <w:t>El equilibrio inicial del monopolio es el punto</w:t>
      </w:r>
      <w:r w:rsidR="006305C2">
        <w:t> </w:t>
      </w:r>
      <w:r>
        <w:rPr>
          <w:i/>
          <w:iCs/>
        </w:rPr>
        <w:t>A</w:t>
      </w:r>
      <w:r>
        <w:t xml:space="preserve"> y en esta situación se produce una perturbación negativa que disminuye su demanda desde </w:t>
      </w:r>
      <w:r w:rsidRPr="00F16B48">
        <w:rPr>
          <w:i/>
          <w:iCs/>
        </w:rPr>
        <w:t>D</w:t>
      </w:r>
      <w:r>
        <w:t xml:space="preserve"> </w:t>
      </w:r>
      <w:r w:rsidRPr="00F16B48">
        <w:t>a</w:t>
      </w:r>
      <w:r>
        <w:t xml:space="preserve"> </w:t>
      </w:r>
      <w:r>
        <w:rPr>
          <w:i/>
          <w:iCs/>
        </w:rPr>
        <w:t>D’</w:t>
      </w:r>
      <w:r>
        <w:t xml:space="preserve">. Ante esta perturbación, la empresa tiene </w:t>
      </w:r>
      <w:r w:rsidR="006305C2">
        <w:t>2 </w:t>
      </w:r>
      <w:r>
        <w:t>opciones:</w:t>
      </w:r>
    </w:p>
    <w:p w14:paraId="2409961A" w14:textId="50E2051E" w:rsidR="000A7BF4" w:rsidRPr="006305C2" w:rsidRDefault="000A7BF4" w:rsidP="006305C2">
      <w:pPr>
        <w:pStyle w:val="Nmeroromano"/>
        <w:spacing w:after="0"/>
        <w:ind w:left="1134" w:hanging="85"/>
        <w:rPr>
          <w:spacing w:val="-3"/>
        </w:rPr>
      </w:pPr>
      <w:r w:rsidRPr="006305C2">
        <w:rPr>
          <w:spacing w:val="-3"/>
        </w:rPr>
        <w:t>Por una parte, puede moverse hasta el punto</w:t>
      </w:r>
      <w:r w:rsidR="006305C2" w:rsidRPr="006305C2">
        <w:rPr>
          <w:spacing w:val="-3"/>
        </w:rPr>
        <w:t> </w:t>
      </w:r>
      <w:r w:rsidRPr="006305C2">
        <w:rPr>
          <w:i/>
          <w:iCs/>
          <w:spacing w:val="-3"/>
        </w:rPr>
        <w:t>C</w:t>
      </w:r>
      <w:r w:rsidRPr="006305C2">
        <w:rPr>
          <w:spacing w:val="-3"/>
        </w:rPr>
        <w:t xml:space="preserve">, disminuyendo el precio a </w:t>
      </w:r>
      <m:oMath>
        <m:sSub>
          <m:sSubPr>
            <m:ctrlPr>
              <w:rPr>
                <w:rFonts w:ascii="Cambria Math" w:hAnsi="Cambria Math"/>
                <w:i/>
                <w:spacing w:val="-3"/>
              </w:rPr>
            </m:ctrlPr>
          </m:sSubPr>
          <m:e>
            <m:r>
              <m:rPr>
                <m:nor/>
              </m:rPr>
              <w:rPr>
                <w:i/>
                <w:spacing w:val="-3"/>
              </w:rPr>
              <m:t>P</m:t>
            </m:r>
          </m:e>
          <m:sub>
            <m:r>
              <m:rPr>
                <m:nor/>
              </m:rPr>
              <w:rPr>
                <w:i/>
                <w:spacing w:val="-3"/>
              </w:rPr>
              <m:t>1</m:t>
            </m:r>
          </m:sub>
        </m:sSub>
      </m:oMath>
      <w:r w:rsidRPr="006305C2">
        <w:rPr>
          <w:rFonts w:eastAsiaTheme="minorEastAsia"/>
          <w:spacing w:val="-3"/>
        </w:rPr>
        <w:t xml:space="preserve"> (precio óptimo para el monopolio tras el shock), en cuyo caso, la producción sólo disminuirá hasta </w:t>
      </w:r>
      <m:oMath>
        <m:sSub>
          <m:sSubPr>
            <m:ctrlPr>
              <w:rPr>
                <w:rFonts w:ascii="Cambria Math" w:hAnsi="Cambria Math"/>
                <w:i/>
                <w:spacing w:val="-3"/>
              </w:rPr>
            </m:ctrlPr>
          </m:sSubPr>
          <m:e>
            <m:r>
              <m:rPr>
                <m:nor/>
              </m:rPr>
              <w:rPr>
                <w:i/>
                <w:spacing w:val="-3"/>
              </w:rPr>
              <m:t>Y</m:t>
            </m:r>
          </m:e>
          <m:sub>
            <m:r>
              <m:rPr>
                <m:nor/>
              </m:rPr>
              <w:rPr>
                <w:i/>
                <w:spacing w:val="-3"/>
              </w:rPr>
              <m:t>1</m:t>
            </m:r>
          </m:sub>
        </m:sSub>
      </m:oMath>
      <w:r w:rsidRPr="006305C2">
        <w:rPr>
          <w:rFonts w:eastAsiaTheme="minorEastAsia"/>
          <w:spacing w:val="-3"/>
        </w:rPr>
        <w:t>.</w:t>
      </w:r>
    </w:p>
    <w:p w14:paraId="1ED02C94" w14:textId="21675E66" w:rsidR="000A7BF4" w:rsidRDefault="000A7BF4" w:rsidP="006305C2">
      <w:pPr>
        <w:pStyle w:val="Nmeroromano"/>
        <w:spacing w:after="0"/>
        <w:ind w:left="1134" w:hanging="85"/>
      </w:pPr>
      <w:r>
        <w:t>Por otra parte, puede quedarse en el punto</w:t>
      </w:r>
      <w:r w:rsidR="006305C2">
        <w:t> </w:t>
      </w:r>
      <w:r>
        <w:rPr>
          <w:i/>
          <w:iCs/>
        </w:rPr>
        <w:t>B</w:t>
      </w:r>
      <w:r>
        <w:t xml:space="preserve">, donde no cambia el precio, pero la producción cae más (hasta </w:t>
      </w:r>
      <m:oMath>
        <m:sSub>
          <m:sSubPr>
            <m:ctrlPr>
              <w:rPr>
                <w:rFonts w:ascii="Cambria Math" w:hAnsi="Cambria Math"/>
                <w:i/>
              </w:rPr>
            </m:ctrlPr>
          </m:sSubPr>
          <m:e>
            <m:r>
              <m:rPr>
                <m:nor/>
              </m:rPr>
              <w:rPr>
                <w:i/>
              </w:rPr>
              <m:t>Y</m:t>
            </m:r>
          </m:e>
          <m:sub>
            <m:r>
              <m:rPr>
                <m:nor/>
              </m:rPr>
              <w:rPr>
                <w:i/>
              </w:rPr>
              <m:t>2</m:t>
            </m:r>
          </m:sub>
        </m:sSub>
      </m:oMath>
      <w:r>
        <w:t>).</w:t>
      </w:r>
    </w:p>
    <w:p w14:paraId="334AE808" w14:textId="77777777" w:rsidR="000A7BF4" w:rsidRDefault="000A7BF4">
      <w:pPr>
        <w:pStyle w:val="Nivel2SM"/>
      </w:pPr>
      <w:r>
        <w:t xml:space="preserve">El triángulo sombreado representa los beneficios de cambiar el precio. Por lo tanto, </w:t>
      </w:r>
      <w:r w:rsidRPr="00FA5A56">
        <w:rPr>
          <w:i/>
          <w:iCs/>
        </w:rPr>
        <w:t>la empresa sólo va a modificar el precio si el beneficio de cambiarlo (triángulo) es superior al coste de menú</w:t>
      </w:r>
      <w:r>
        <w:t xml:space="preserve"> que implica este cambio. Si los precios permanecen estáticos, la pérdida social será mayor que la pérdida individual.</w:t>
      </w:r>
    </w:p>
    <w:p w14:paraId="73FB233C" w14:textId="015CC6F1" w:rsidR="00E421AA" w:rsidRDefault="000A7BF4">
      <w:pPr>
        <w:pStyle w:val="Nivel1SM"/>
        <w:keepNext/>
        <w:spacing w:after="0"/>
      </w:pPr>
      <w:r>
        <w:t>Una cuestión importante es que las pérdidas por no</w:t>
      </w:r>
      <w:r w:rsidR="003B2AD2">
        <w:t> </w:t>
      </w:r>
      <w:r>
        <w:t>ajustar el precio (el tamaño del triángulo) dependen del ento</w:t>
      </w:r>
      <w:r w:rsidR="003A427B">
        <w:t>r</w:t>
      </w:r>
      <w:r>
        <w:t>no real al que esté sometida la empresa. El área del triángulo es una función de las pendientes del coste marginal y del ingreso marginal, que están determinadas por los rendimientos de escala y por el poder de mercado de la empresa respectivamente.</w:t>
      </w:r>
    </w:p>
    <w:p w14:paraId="19A51690" w14:textId="3DF2D12A" w:rsidR="00E421AA" w:rsidRDefault="000A7BF4">
      <w:pPr>
        <w:pStyle w:val="Nivel2SM"/>
      </w:pPr>
      <w:r w:rsidRPr="00C245DC">
        <w:rPr>
          <w:i/>
          <w:iCs/>
        </w:rPr>
        <w:t>Por el lado de los costes</w:t>
      </w:r>
      <w:r>
        <w:t xml:space="preserve">, la pendiente tiene relación con los rendimientos a escala de la función de producción. Cuanto más disminuya la producción al disminuir el factor trabajo, más pendiente tendrá la curva de costes marginales y mayor será la diferencia entre el </w:t>
      </w:r>
      <w:proofErr w:type="spellStart"/>
      <w:r w:rsidRPr="00E421AA">
        <w:rPr>
          <w:i/>
          <w:iCs/>
        </w:rPr>
        <w:t>CMg</w:t>
      </w:r>
      <w:proofErr w:type="spellEnd"/>
      <w:r>
        <w:t xml:space="preserve"> al no</w:t>
      </w:r>
      <w:r w:rsidR="003B2AD2">
        <w:t> </w:t>
      </w:r>
      <w:r>
        <w:t xml:space="preserve">modificar el precio y el </w:t>
      </w:r>
      <w:proofErr w:type="spellStart"/>
      <w:r w:rsidRPr="00E421AA">
        <w:rPr>
          <w:i/>
          <w:iCs/>
        </w:rPr>
        <w:t>CMg</w:t>
      </w:r>
      <w:proofErr w:type="spellEnd"/>
      <w:r>
        <w:t xml:space="preserve"> de modificarlo. Por lo tanto, mayor será el triángulo y mayores los incentivos a cambiar los precios.</w:t>
      </w:r>
    </w:p>
    <w:p w14:paraId="2FD098CF" w14:textId="6DE58826" w:rsidR="000A7BF4" w:rsidRPr="00C245DC" w:rsidRDefault="000A7BF4">
      <w:pPr>
        <w:pStyle w:val="Nivel2SM"/>
        <w:rPr>
          <w:spacing w:val="-2"/>
        </w:rPr>
      </w:pPr>
      <w:r w:rsidRPr="00C245DC">
        <w:rPr>
          <w:i/>
          <w:iCs/>
          <w:spacing w:val="-2"/>
        </w:rPr>
        <w:lastRenderedPageBreak/>
        <w:t>Por el lado del ingreso marginal</w:t>
      </w:r>
      <w:r w:rsidRPr="00C245DC">
        <w:rPr>
          <w:spacing w:val="-2"/>
        </w:rPr>
        <w:t xml:space="preserve">, influye el poder de mercado que tenga la empresa. Cuanto mayor sea el poder de mercado de la empresa, menos elástica será la demanda y menos incentivo se tiene a modificar el precio. Otra forma de analizar el efecto sobre el ingreso marginal es ver cuánto se desplaza la curva del ingreso marginal cuando cae la demanda. Este desplazamiento va a depender de la sensibilidad cíclica de la elasticidad de la demanda. Si la elasticidad de la demanda cae ante una bajada de la producción, entonces mayor será el desplazamiento de la curva de ingresos marginales y menor será </w:t>
      </w:r>
      <w:proofErr w:type="gramStart"/>
      <w:r w:rsidRPr="00C245DC">
        <w:rPr>
          <w:spacing w:val="-2"/>
        </w:rPr>
        <w:t>el incentivo a modificar</w:t>
      </w:r>
      <w:proofErr w:type="gramEnd"/>
      <w:r w:rsidRPr="00C245DC">
        <w:rPr>
          <w:spacing w:val="-2"/>
        </w:rPr>
        <w:t xml:space="preserve"> los precios.</w:t>
      </w:r>
    </w:p>
    <w:p w14:paraId="70831B02" w14:textId="77777777" w:rsidR="000A7BF4" w:rsidRPr="00CF5477" w:rsidRDefault="000A7BF4" w:rsidP="006305C2">
      <w:pPr>
        <w:pStyle w:val="Nivel1SM"/>
        <w:rPr>
          <w:highlight w:val="yellow"/>
        </w:rPr>
      </w:pPr>
      <w:r w:rsidRPr="00CF5477">
        <w:rPr>
          <w:highlight w:val="yellow"/>
        </w:rPr>
        <w:t>Como se ha indicado anteriormente, esto último es un elemento clave para los economistas de la NEK, pues entienden que las fricciones nominales en un contexto de competencia imperfecta no son suficientes para causar efectos reales significativos, sino que se requiere de rigideces reales.</w:t>
      </w:r>
    </w:p>
    <w:p w14:paraId="70B00573" w14:textId="6D5F566B" w:rsidR="000A7BF4" w:rsidRPr="00CF5477" w:rsidRDefault="000A7BF4" w:rsidP="006305C2">
      <w:pPr>
        <w:pStyle w:val="Nivel1SM"/>
        <w:rPr>
          <w:highlight w:val="yellow"/>
        </w:rPr>
      </w:pPr>
      <w:r w:rsidRPr="00CF5477">
        <w:rPr>
          <w:smallCaps/>
          <w:highlight w:val="yellow"/>
        </w:rPr>
        <w:t>Ball</w:t>
      </w:r>
      <w:r w:rsidRPr="00CF5477">
        <w:rPr>
          <w:highlight w:val="yellow"/>
        </w:rPr>
        <w:t xml:space="preserve"> y </w:t>
      </w:r>
      <w:r w:rsidRPr="00CF5477">
        <w:rPr>
          <w:smallCaps/>
          <w:highlight w:val="yellow"/>
        </w:rPr>
        <w:t>Romer</w:t>
      </w:r>
      <w:r w:rsidRPr="00CF5477">
        <w:rPr>
          <w:highlight w:val="yellow"/>
        </w:rPr>
        <w:t xml:space="preserve"> (1990) demostraron que rigideces nominales sustanciales pueden provenir de una combinación de rigideces reales y pequeñas fricciones nominales. De hecho, </w:t>
      </w:r>
      <w:r w:rsidRPr="00CF5477">
        <w:rPr>
          <w:smallCaps/>
          <w:highlight w:val="yellow"/>
        </w:rPr>
        <w:t>Mankiw</w:t>
      </w:r>
      <w:r w:rsidRPr="00CF5477">
        <w:rPr>
          <w:highlight w:val="yellow"/>
        </w:rPr>
        <w:t xml:space="preserve"> y </w:t>
      </w:r>
      <w:r w:rsidRPr="00CF5477">
        <w:rPr>
          <w:smallCaps/>
          <w:highlight w:val="yellow"/>
        </w:rPr>
        <w:t>Romer</w:t>
      </w:r>
      <w:r w:rsidRPr="00CF5477">
        <w:rPr>
          <w:highlight w:val="yellow"/>
        </w:rPr>
        <w:t xml:space="preserve"> (1991) identifican la interacción entre las imperfecciones nominales y reales como uno de los hechos distintivos de la NEK. Si todos los precios de una economía fueran completamente flexibles, un shock nominal dejaría el equilibrio real de la economía sin cambios. Como indican </w:t>
      </w:r>
      <w:r w:rsidRPr="00CF5477">
        <w:rPr>
          <w:smallCaps/>
          <w:highlight w:val="yellow"/>
        </w:rPr>
        <w:t>Ball</w:t>
      </w:r>
      <w:r w:rsidRPr="00CF5477">
        <w:rPr>
          <w:highlight w:val="yellow"/>
        </w:rPr>
        <w:t xml:space="preserve"> y </w:t>
      </w:r>
      <w:r w:rsidRPr="00CF5477">
        <w:rPr>
          <w:smallCaps/>
          <w:highlight w:val="yellow"/>
        </w:rPr>
        <w:t>Romer</w:t>
      </w:r>
      <w:r w:rsidRPr="00CF5477">
        <w:rPr>
          <w:highlight w:val="yellow"/>
        </w:rPr>
        <w:t xml:space="preserve"> (1990)</w:t>
      </w:r>
      <w:r w:rsidR="00E421AA" w:rsidRPr="00CF5477">
        <w:rPr>
          <w:highlight w:val="yellow"/>
        </w:rPr>
        <w:t>,</w:t>
      </w:r>
      <w:r w:rsidRPr="00CF5477">
        <w:rPr>
          <w:highlight w:val="yellow"/>
        </w:rPr>
        <w:t xml:space="preserve"> la rigidez real no implica una rigidez nominal: sin una fuente independiente de rigideces nominales, los precios se ajustan completamente a los shocks nominales a pesar de la existencia de rigideces reales. Sin embargo, las rigideces reales de precios y salarios magnificarán la no neutralidad que resulta de las pequeñas fricciones nominales.</w:t>
      </w:r>
    </w:p>
    <w:p w14:paraId="2BCDF202" w14:textId="77777777" w:rsidR="000A7BF4" w:rsidRPr="00CF5477" w:rsidRDefault="000A7BF4" w:rsidP="006305C2">
      <w:pPr>
        <w:pStyle w:val="Nivel1SM"/>
        <w:rPr>
          <w:highlight w:val="yellow"/>
        </w:rPr>
      </w:pPr>
      <w:r w:rsidRPr="00CF5477">
        <w:rPr>
          <w:smallCaps/>
          <w:highlight w:val="yellow"/>
        </w:rPr>
        <w:t>Romer</w:t>
      </w:r>
      <w:r w:rsidRPr="00CF5477">
        <w:rPr>
          <w:highlight w:val="yellow"/>
        </w:rPr>
        <w:t xml:space="preserve"> (1993) se centra en las conclusiones extraídas del gráfico de los costes de menú. Para que un shock tenga consecuencias importantes no basta con incorporar pequeñas fricciones nominales en un contexto de competencia imperfecta, sino que es necesario que existan rigideces reales. Dado que los costes marginales caen mucho en las recesiones en condiciones normales, las empresas tendrán generalmente incentivos a modificar sus precios, por lo que para que los precios no se modifiquen tienen que confluir alguno de los dos factores: que los costes marginales no caigan porque exista una fuente de rigidez real que lo impida o que la elasticidad de la demanda caiga mucho ante un shock negativo.</w:t>
      </w:r>
    </w:p>
    <w:p w14:paraId="33D30093" w14:textId="77777777" w:rsidR="00F42F4D" w:rsidRPr="00CF5477" w:rsidRDefault="000A7BF4" w:rsidP="006305C2">
      <w:pPr>
        <w:pStyle w:val="Nivel1SM"/>
        <w:keepNext/>
        <w:spacing w:after="0"/>
        <w:rPr>
          <w:highlight w:val="yellow"/>
        </w:rPr>
      </w:pPr>
      <w:r w:rsidRPr="00CF5477">
        <w:rPr>
          <w:highlight w:val="yellow"/>
        </w:rPr>
        <w:t>Entre las imperfecciones o rigideces reales que destaca la NEK, cabe señalar</w:t>
      </w:r>
      <w:r w:rsidR="00F42F4D" w:rsidRPr="00CF5477">
        <w:rPr>
          <w:highlight w:val="yellow"/>
        </w:rPr>
        <w:t>:</w:t>
      </w:r>
    </w:p>
    <w:p w14:paraId="0336EAE4" w14:textId="77777777" w:rsidR="00F42F4D" w:rsidRPr="00CF5477" w:rsidRDefault="000A7BF4">
      <w:pPr>
        <w:pStyle w:val="Nivel2SM"/>
        <w:ind w:left="426"/>
        <w:rPr>
          <w:highlight w:val="yellow"/>
        </w:rPr>
      </w:pPr>
      <w:r w:rsidRPr="00CF5477">
        <w:rPr>
          <w:highlight w:val="yellow"/>
        </w:rPr>
        <w:t>los mercados de clientes (</w:t>
      </w:r>
      <w:r w:rsidRPr="00CF5477">
        <w:rPr>
          <w:smallCaps/>
          <w:highlight w:val="yellow"/>
        </w:rPr>
        <w:t>Okun</w:t>
      </w:r>
      <w:r w:rsidRPr="00CF5477">
        <w:rPr>
          <w:highlight w:val="yellow"/>
        </w:rPr>
        <w:t>, 1975),</w:t>
      </w:r>
    </w:p>
    <w:p w14:paraId="39B6C5A4" w14:textId="2205A753" w:rsidR="00F42F4D" w:rsidRPr="00CF5477" w:rsidRDefault="000A7BF4">
      <w:pPr>
        <w:pStyle w:val="Nivel2SM"/>
        <w:ind w:left="426"/>
        <w:rPr>
          <w:highlight w:val="yellow"/>
        </w:rPr>
      </w:pPr>
      <w:r w:rsidRPr="00CF5477">
        <w:rPr>
          <w:highlight w:val="yellow"/>
        </w:rPr>
        <w:t xml:space="preserve">la colusión </w:t>
      </w:r>
      <w:proofErr w:type="spellStart"/>
      <w:r w:rsidRPr="00CF5477">
        <w:rPr>
          <w:highlight w:val="yellow"/>
        </w:rPr>
        <w:t>contracíclica</w:t>
      </w:r>
      <w:proofErr w:type="spellEnd"/>
      <w:r w:rsidRPr="00CF5477">
        <w:rPr>
          <w:highlight w:val="yellow"/>
        </w:rPr>
        <w:t xml:space="preserve"> (</w:t>
      </w:r>
      <w:proofErr w:type="spellStart"/>
      <w:r w:rsidRPr="00CF5477">
        <w:rPr>
          <w:smallCaps/>
          <w:highlight w:val="yellow"/>
        </w:rPr>
        <w:t>Rotemberg</w:t>
      </w:r>
      <w:proofErr w:type="spellEnd"/>
      <w:r w:rsidRPr="00CF5477">
        <w:rPr>
          <w:highlight w:val="yellow"/>
        </w:rPr>
        <w:t xml:space="preserve"> y </w:t>
      </w:r>
      <w:proofErr w:type="spellStart"/>
      <w:r w:rsidRPr="00CF5477">
        <w:rPr>
          <w:smallCaps/>
          <w:highlight w:val="yellow"/>
        </w:rPr>
        <w:t>Saloner</w:t>
      </w:r>
      <w:proofErr w:type="spellEnd"/>
      <w:r w:rsidRPr="00CF5477">
        <w:rPr>
          <w:highlight w:val="yellow"/>
        </w:rPr>
        <w:t>, 1986)</w:t>
      </w:r>
      <w:r w:rsidR="00F42F4D" w:rsidRPr="00CF5477">
        <w:rPr>
          <w:highlight w:val="yellow"/>
        </w:rPr>
        <w:t>,</w:t>
      </w:r>
    </w:p>
    <w:p w14:paraId="32A8665D" w14:textId="45ED640C" w:rsidR="00F42F4D" w:rsidRPr="00CF5477" w:rsidRDefault="000A7BF4">
      <w:pPr>
        <w:pStyle w:val="Nivel2SM"/>
        <w:ind w:left="426"/>
        <w:rPr>
          <w:highlight w:val="yellow"/>
        </w:rPr>
      </w:pPr>
      <w:r w:rsidRPr="00CF5477">
        <w:rPr>
          <w:highlight w:val="yellow"/>
        </w:rPr>
        <w:t>las barreras de entrada,</w:t>
      </w:r>
    </w:p>
    <w:p w14:paraId="3F23FA6C" w14:textId="1367DCE7" w:rsidR="00F42F4D" w:rsidRPr="00CF5477" w:rsidRDefault="00F42F4D">
      <w:pPr>
        <w:pStyle w:val="Nivel2SM"/>
        <w:ind w:left="426"/>
        <w:rPr>
          <w:highlight w:val="yellow"/>
        </w:rPr>
      </w:pPr>
      <w:r w:rsidRPr="00CF5477">
        <w:rPr>
          <w:highlight w:val="yellow"/>
        </w:rPr>
        <w:t>la información imperfecta sobre la calidad (</w:t>
      </w:r>
      <w:r w:rsidRPr="00CF5477">
        <w:rPr>
          <w:smallCaps/>
          <w:highlight w:val="yellow"/>
        </w:rPr>
        <w:t>Stiglitz</w:t>
      </w:r>
      <w:r w:rsidRPr="00CF5477">
        <w:rPr>
          <w:highlight w:val="yellow"/>
        </w:rPr>
        <w:t>, 1987),</w:t>
      </w:r>
    </w:p>
    <w:p w14:paraId="32DB4C2A" w14:textId="349DEB1A" w:rsidR="00F42F4D" w:rsidRPr="00CF5477" w:rsidRDefault="00FE4769">
      <w:pPr>
        <w:pStyle w:val="Nivel2SM"/>
        <w:ind w:left="426"/>
        <w:rPr>
          <w:highlight w:val="yellow"/>
        </w:rPr>
      </w:pPr>
      <w:r>
        <w:rPr>
          <w:highlight w:val="yellow"/>
        </w:rPr>
        <w:t>la</w:t>
      </w:r>
      <w:r w:rsidR="00F42F4D" w:rsidRPr="00CF5477">
        <w:rPr>
          <w:highlight w:val="yellow"/>
        </w:rPr>
        <w:t xml:space="preserve"> </w:t>
      </w:r>
      <w:r>
        <w:rPr>
          <w:highlight w:val="yellow"/>
        </w:rPr>
        <w:t>reserva</w:t>
      </w:r>
      <w:r w:rsidR="00F42F4D" w:rsidRPr="00CF5477">
        <w:rPr>
          <w:highlight w:val="yellow"/>
        </w:rPr>
        <w:t xml:space="preserve"> de capacidad (</w:t>
      </w:r>
      <w:proofErr w:type="spellStart"/>
      <w:r w:rsidR="00F42F4D" w:rsidRPr="00CF5477">
        <w:rPr>
          <w:smallCaps/>
          <w:highlight w:val="yellow"/>
        </w:rPr>
        <w:t>Stigler</w:t>
      </w:r>
      <w:proofErr w:type="spellEnd"/>
      <w:r w:rsidR="00F42F4D" w:rsidRPr="00CF5477">
        <w:rPr>
          <w:highlight w:val="yellow"/>
        </w:rPr>
        <w:t>)</w:t>
      </w:r>
    </w:p>
    <w:p w14:paraId="0A29A43A" w14:textId="77777777" w:rsidR="00F42F4D" w:rsidRPr="00CF5477" w:rsidRDefault="000A7BF4">
      <w:pPr>
        <w:pStyle w:val="Nivel2SM"/>
        <w:ind w:left="426"/>
        <w:rPr>
          <w:highlight w:val="yellow"/>
        </w:rPr>
      </w:pPr>
      <w:r w:rsidRPr="00CF5477">
        <w:rPr>
          <w:highlight w:val="yellow"/>
        </w:rPr>
        <w:t>los plazos de entrega variables y</w:t>
      </w:r>
    </w:p>
    <w:p w14:paraId="3FCADFBD" w14:textId="1FF1612C" w:rsidR="000A7BF4" w:rsidRPr="00CF5477" w:rsidRDefault="000A7BF4">
      <w:pPr>
        <w:pStyle w:val="Nivel2SM"/>
        <w:ind w:left="426"/>
        <w:rPr>
          <w:highlight w:val="yellow"/>
        </w:rPr>
      </w:pPr>
      <w:r w:rsidRPr="00CF5477">
        <w:rPr>
          <w:highlight w:val="yellow"/>
        </w:rPr>
        <w:t>las economías de aglomeración (</w:t>
      </w:r>
      <w:proofErr w:type="spellStart"/>
      <w:r w:rsidRPr="00CF5477">
        <w:rPr>
          <w:smallCaps/>
          <w:highlight w:val="yellow"/>
        </w:rPr>
        <w:t>Diamond</w:t>
      </w:r>
      <w:proofErr w:type="spellEnd"/>
      <w:r w:rsidRPr="00CF5477">
        <w:rPr>
          <w:highlight w:val="yellow"/>
        </w:rPr>
        <w:t>, 1993).</w:t>
      </w:r>
    </w:p>
    <w:p w14:paraId="407E37C1" w14:textId="363B0CAE" w:rsidR="0050526F" w:rsidRDefault="0050526F" w:rsidP="0050526F">
      <w:pPr>
        <w:pStyle w:val="Ttulo6"/>
      </w:pPr>
      <w:bookmarkStart w:id="22" w:name="_Toc172231617"/>
      <w:r>
        <w:t>Motivos por los que las rigideces de precios generan efectos macroeconómicos significativos</w:t>
      </w:r>
      <w:bookmarkEnd w:id="22"/>
    </w:p>
    <w:p w14:paraId="7C449F63" w14:textId="2923365A" w:rsidR="000A7BF4" w:rsidRDefault="000A7BF4" w:rsidP="0050526F">
      <w:pPr>
        <w:pStyle w:val="Ttulo7"/>
        <w:spacing w:before="0"/>
      </w:pPr>
      <w:bookmarkStart w:id="23" w:name="_Toc172231618"/>
      <w:r>
        <w:t>Fallos de coordinación (</w:t>
      </w:r>
      <w:r>
        <w:rPr>
          <w:smallCaps/>
        </w:rPr>
        <w:t>Blanchard</w:t>
      </w:r>
      <w:r>
        <w:t xml:space="preserve"> y </w:t>
      </w:r>
      <w:proofErr w:type="spellStart"/>
      <w:r>
        <w:rPr>
          <w:smallCaps/>
        </w:rPr>
        <w:t>Kiyotaki</w:t>
      </w:r>
      <w:proofErr w:type="spellEnd"/>
      <w:r>
        <w:t>, 1987)</w:t>
      </w:r>
      <w:bookmarkEnd w:id="23"/>
    </w:p>
    <w:p w14:paraId="439E033A" w14:textId="77777777" w:rsidR="006305C2" w:rsidRDefault="000A7BF4" w:rsidP="006305C2">
      <w:pPr>
        <w:pStyle w:val="Nivel1SM"/>
        <w:keepNext/>
        <w:spacing w:before="0" w:after="0"/>
      </w:pPr>
      <w:r>
        <w:t xml:space="preserve">Por su parte, </w:t>
      </w:r>
      <w:r w:rsidRPr="00823C07">
        <w:rPr>
          <w:smallCaps/>
        </w:rPr>
        <w:t>Blanchard</w:t>
      </w:r>
      <w:r>
        <w:t xml:space="preserve"> y </w:t>
      </w:r>
      <w:proofErr w:type="spellStart"/>
      <w:r w:rsidRPr="00823C07">
        <w:rPr>
          <w:smallCaps/>
        </w:rPr>
        <w:t>Kiyotaki</w:t>
      </w:r>
      <w:proofErr w:type="spellEnd"/>
      <w:r>
        <w:t xml:space="preserve"> (1987) también demuestran que la existencia de rigideces nominales de precios </w:t>
      </w:r>
      <w:r w:rsidR="00F42F4D" w:rsidRPr="00823C07">
        <w:rPr>
          <w:sz w:val="19"/>
          <w:szCs w:val="19"/>
        </w:rPr>
        <w:t>(</w:t>
      </w:r>
      <w:r w:rsidRPr="00823C07">
        <w:rPr>
          <w:sz w:val="19"/>
          <w:szCs w:val="19"/>
        </w:rPr>
        <w:t xml:space="preserve">debidas a costes de menú o comportamiento </w:t>
      </w:r>
      <w:proofErr w:type="spellStart"/>
      <w:r w:rsidRPr="00823C07">
        <w:rPr>
          <w:sz w:val="19"/>
          <w:szCs w:val="19"/>
        </w:rPr>
        <w:t>cuasirracional</w:t>
      </w:r>
      <w:proofErr w:type="spellEnd"/>
      <w:r w:rsidR="00F42F4D" w:rsidRPr="00823C07">
        <w:rPr>
          <w:sz w:val="19"/>
          <w:szCs w:val="19"/>
        </w:rPr>
        <w:t>)</w:t>
      </w:r>
      <w:r>
        <w:t xml:space="preserve"> puede</w:t>
      </w:r>
      <w:r w:rsidR="006936E9">
        <w:t>n</w:t>
      </w:r>
      <w:r>
        <w:t xml:space="preserve"> generar efectos macroeconómicos significativos.</w:t>
      </w:r>
    </w:p>
    <w:p w14:paraId="1AF5A982" w14:textId="7CECFBA8" w:rsidR="00823C07" w:rsidRDefault="00823C07" w:rsidP="006305C2">
      <w:pPr>
        <w:pStyle w:val="Nivel2SM"/>
      </w:pPr>
      <w:r>
        <w:t xml:space="preserve">Estos autores </w:t>
      </w:r>
      <w:r w:rsidRPr="00823C07">
        <w:t>señalan que los costes privados de la rigidez nominal son distintos de los costes sociales p</w:t>
      </w:r>
      <w:r>
        <w:t>orque</w:t>
      </w:r>
      <w:r w:rsidRPr="00823C07">
        <w:t xml:space="preserve"> </w:t>
      </w:r>
      <w:r w:rsidRPr="00900226">
        <w:rPr>
          <w:b/>
          <w:bCs/>
        </w:rPr>
        <w:t>la decisión de no cambiar precios genera una externalidad social negativ</w:t>
      </w:r>
      <w:r w:rsidR="006305C2" w:rsidRPr="00900226">
        <w:rPr>
          <w:b/>
          <w:bCs/>
        </w:rPr>
        <w:t>a</w:t>
      </w:r>
      <w:r>
        <w:t xml:space="preserve">, de forma que </w:t>
      </w:r>
      <w:r w:rsidRPr="00823C07">
        <w:t>el beneficio social sería mayor si todas las empresas disminuyeran su precio ante un shock negativo de la demanda, pero no existen incentivos a hacerlo</w:t>
      </w:r>
    </w:p>
    <w:p w14:paraId="6AFD9B28" w14:textId="558DDA09" w:rsidR="000A7BF4" w:rsidRDefault="00823C07">
      <w:pPr>
        <w:pStyle w:val="Nivel1SM"/>
      </w:pPr>
      <w:r>
        <w:t>Estos autores d</w:t>
      </w:r>
      <w:r w:rsidR="000A7BF4">
        <w:t xml:space="preserve">esarrollan un modelo basado en competencia imperfecta y consideran que los costes privados de la rigidez nominal son distintos de los costes sociales porque la rigidez nominal supone </w:t>
      </w:r>
      <w:r w:rsidR="000A7BF4">
        <w:lastRenderedPageBreak/>
        <w:t xml:space="preserve">una </w:t>
      </w:r>
      <w:r w:rsidR="000A7BF4" w:rsidRPr="00823C07">
        <w:rPr>
          <w:i/>
          <w:iCs/>
        </w:rPr>
        <w:t>externalidad de la demanda agregada</w:t>
      </w:r>
      <w:r w:rsidR="000A7BF4">
        <w:t>. El beneficio social sería mayor si todas las empresas disminuyeran su precio ante un shock negativo de la demanda, pero no existen incentivos a hacerlo.</w:t>
      </w:r>
    </w:p>
    <w:p w14:paraId="1E36366F" w14:textId="43C20983" w:rsidR="000A7BF4" w:rsidRDefault="000A7BF4">
      <w:pPr>
        <w:pStyle w:val="Nivel1SM"/>
        <w:keepNext/>
        <w:spacing w:after="0"/>
      </w:pPr>
      <w:r>
        <w:t>El modelo plantea que la demanda de la empresa</w:t>
      </w:r>
      <w:r w:rsidR="00900226">
        <w:t> </w:t>
      </w:r>
      <w:r>
        <w:rPr>
          <w:i/>
          <w:iCs/>
        </w:rPr>
        <w:t>i</w:t>
      </w:r>
      <w:r>
        <w:t xml:space="preserve"> es la siguiente:</w:t>
      </w:r>
    </w:p>
    <w:p w14:paraId="20D2FF31" w14:textId="77777777" w:rsidR="000A7BF4" w:rsidRPr="006D2F5A" w:rsidRDefault="00000000" w:rsidP="00C06ABE">
      <w:pPr>
        <w:keepNext/>
        <w:spacing w:after="0"/>
        <w:rPr>
          <w:rFonts w:eastAsiaTheme="minorEastAsia"/>
          <w:spacing w:val="-3"/>
        </w:rPr>
      </w:pPr>
      <m:oMathPara>
        <m:oMath>
          <m:sSubSup>
            <m:sSubSupPr>
              <m:ctrlPr>
                <w:rPr>
                  <w:rFonts w:ascii="Cambria Math" w:hAnsi="Cambria Math"/>
                  <w:i/>
                  <w:spacing w:val="-3"/>
                </w:rPr>
              </m:ctrlPr>
            </m:sSubSupPr>
            <m:e>
              <m:r>
                <m:rPr>
                  <m:nor/>
                </m:rPr>
                <w:rPr>
                  <w:i/>
                  <w:spacing w:val="-3"/>
                </w:rPr>
                <m:t>Y</m:t>
              </m:r>
            </m:e>
            <m:sub>
              <m:r>
                <m:rPr>
                  <m:nor/>
                </m:rPr>
                <w:rPr>
                  <w:i/>
                  <w:spacing w:val="-3"/>
                </w:rPr>
                <m:t>i</m:t>
              </m:r>
            </m:sub>
            <m:sup>
              <m:r>
                <m:rPr>
                  <m:nor/>
                </m:rPr>
                <w:rPr>
                  <w:i/>
                  <w:spacing w:val="-3"/>
                </w:rPr>
                <m:t>d</m:t>
              </m:r>
            </m:sup>
          </m:sSubSup>
          <m:r>
            <w:rPr>
              <w:rFonts w:ascii="Cambria Math" w:hAnsi="Cambria Math"/>
              <w:spacing w:val="-3"/>
            </w:rPr>
            <m:t>=</m:t>
          </m:r>
          <m:d>
            <m:dPr>
              <m:ctrlPr>
                <w:rPr>
                  <w:rFonts w:ascii="Cambria Math" w:hAnsi="Cambria Math"/>
                  <w:i/>
                  <w:spacing w:val="-3"/>
                </w:rPr>
              </m:ctrlPr>
            </m:dPr>
            <m:e>
              <m:f>
                <m:fPr>
                  <m:ctrlPr>
                    <w:rPr>
                      <w:rFonts w:ascii="Cambria Math" w:hAnsi="Cambria Math"/>
                      <w:i/>
                      <w:spacing w:val="-3"/>
                    </w:rPr>
                  </m:ctrlPr>
                </m:fPr>
                <m:num>
                  <m:r>
                    <m:rPr>
                      <m:nor/>
                    </m:rPr>
                    <w:rPr>
                      <w:i/>
                      <w:spacing w:val="-3"/>
                    </w:rPr>
                    <m:t>M</m:t>
                  </m:r>
                </m:num>
                <m:den>
                  <m:r>
                    <m:rPr>
                      <m:nor/>
                    </m:rPr>
                    <w:rPr>
                      <w:i/>
                      <w:spacing w:val="-3"/>
                    </w:rPr>
                    <m:t>P</m:t>
                  </m:r>
                </m:den>
              </m:f>
            </m:e>
          </m:d>
          <m:r>
            <w:rPr>
              <w:rFonts w:ascii="Cambria Math" w:hAnsi="Cambria Math"/>
              <w:spacing w:val="-3"/>
            </w:rPr>
            <m:t>∙</m:t>
          </m:r>
          <m:sSup>
            <m:sSupPr>
              <m:ctrlPr>
                <w:rPr>
                  <w:rFonts w:ascii="Cambria Math" w:hAnsi="Cambria Math"/>
                  <w:i/>
                  <w:spacing w:val="-3"/>
                </w:rPr>
              </m:ctrlPr>
            </m:sSupPr>
            <m:e>
              <m:d>
                <m:dPr>
                  <m:ctrlPr>
                    <w:rPr>
                      <w:rFonts w:ascii="Cambria Math" w:hAnsi="Cambria Math"/>
                      <w:i/>
                      <w:spacing w:val="-3"/>
                    </w:rPr>
                  </m:ctrlPr>
                </m:dPr>
                <m:e>
                  <m:f>
                    <m:fPr>
                      <m:ctrlPr>
                        <w:rPr>
                          <w:rFonts w:ascii="Cambria Math" w:hAnsi="Cambria Math"/>
                          <w:i/>
                          <w:spacing w:val="-3"/>
                        </w:rPr>
                      </m:ctrlPr>
                    </m:fPr>
                    <m:num>
                      <m:sSub>
                        <m:sSubPr>
                          <m:ctrlPr>
                            <w:rPr>
                              <w:rFonts w:ascii="Cambria Math" w:hAnsi="Cambria Math"/>
                              <w:i/>
                              <w:spacing w:val="-3"/>
                            </w:rPr>
                          </m:ctrlPr>
                        </m:sSubPr>
                        <m:e>
                          <m:r>
                            <m:rPr>
                              <m:nor/>
                            </m:rPr>
                            <w:rPr>
                              <w:i/>
                              <w:spacing w:val="-3"/>
                            </w:rPr>
                            <m:t>P</m:t>
                          </m:r>
                        </m:e>
                        <m:sub>
                          <m:r>
                            <m:rPr>
                              <m:nor/>
                            </m:rPr>
                            <w:rPr>
                              <w:i/>
                              <w:spacing w:val="-3"/>
                            </w:rPr>
                            <m:t>i</m:t>
                          </m:r>
                        </m:sub>
                      </m:sSub>
                    </m:num>
                    <m:den>
                      <m:r>
                        <m:rPr>
                          <m:nor/>
                        </m:rPr>
                        <w:rPr>
                          <w:i/>
                          <w:spacing w:val="-3"/>
                        </w:rPr>
                        <m:t>P</m:t>
                      </m:r>
                    </m:den>
                  </m:f>
                </m:e>
              </m:d>
            </m:e>
            <m:sup>
              <m:r>
                <w:rPr>
                  <w:rFonts w:ascii="Cambria Math" w:hAnsi="Cambria Math"/>
                  <w:spacing w:val="-3"/>
                </w:rPr>
                <m:t>-</m:t>
              </m:r>
              <m:r>
                <m:rPr>
                  <m:nor/>
                </m:rPr>
                <w:rPr>
                  <w:i/>
                  <w:spacing w:val="-3"/>
                </w:rPr>
                <m:t>θ</m:t>
              </m:r>
            </m:sup>
          </m:sSup>
        </m:oMath>
      </m:oMathPara>
    </w:p>
    <w:p w14:paraId="5994BD7C" w14:textId="3E7F21FD" w:rsidR="000A7BF4" w:rsidRDefault="000A7BF4">
      <w:pPr>
        <w:pStyle w:val="Nivel2SM"/>
      </w:pPr>
      <w:r>
        <w:t>La demanda de la empresa</w:t>
      </w:r>
      <w:r w:rsidR="00900226">
        <w:t> </w:t>
      </w:r>
      <w:r>
        <w:rPr>
          <w:i/>
          <w:iCs/>
        </w:rPr>
        <w:t>i</w:t>
      </w:r>
      <w:r>
        <w:t xml:space="preserve"> depende del precio relativo del bien que produce </w:t>
      </w:r>
      <m:oMath>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m:rPr>
                        <m:nor/>
                      </m:rPr>
                      <w:rPr>
                        <w:i/>
                      </w:rPr>
                      <m:t>P</m:t>
                    </m:r>
                  </m:e>
                  <m:sub>
                    <m:r>
                      <m:rPr>
                        <m:nor/>
                      </m:rPr>
                      <w:rPr>
                        <w:i/>
                      </w:rPr>
                      <m:t>i</m:t>
                    </m:r>
                  </m:sub>
                </m:sSub>
              </m:num>
              <m:den>
                <m:r>
                  <m:rPr>
                    <m:nor/>
                  </m:rPr>
                  <w:rPr>
                    <w:i/>
                  </w:rPr>
                  <m:t>P</m:t>
                </m:r>
              </m:den>
            </m:f>
          </m:e>
        </m:d>
      </m:oMath>
      <w:r>
        <w:t xml:space="preserve"> y del stock real de dinero existente </w:t>
      </w:r>
      <m:oMath>
        <m:d>
          <m:dPr>
            <m:ctrlPr>
              <w:rPr>
                <w:rFonts w:ascii="Cambria Math" w:hAnsi="Cambria Math"/>
                <w:i/>
              </w:rPr>
            </m:ctrlPr>
          </m:dPr>
          <m:e>
            <m:f>
              <m:fPr>
                <m:type m:val="lin"/>
                <m:ctrlPr>
                  <w:rPr>
                    <w:rFonts w:ascii="Cambria Math" w:hAnsi="Cambria Math"/>
                    <w:i/>
                  </w:rPr>
                </m:ctrlPr>
              </m:fPr>
              <m:num>
                <m:r>
                  <m:rPr>
                    <m:nor/>
                  </m:rPr>
                  <w:rPr>
                    <w:i/>
                  </w:rPr>
                  <m:t>M</m:t>
                </m:r>
              </m:num>
              <m:den>
                <m:r>
                  <m:rPr>
                    <m:nor/>
                  </m:rPr>
                  <w:rPr>
                    <w:i/>
                  </w:rPr>
                  <m:t>P</m:t>
                </m:r>
              </m:den>
            </m:f>
          </m:e>
        </m:d>
      </m:oMath>
      <w:r>
        <w:t>. Por lo tanto, cambios en el stock real de dinero desplazan la curva de demanda a la que se enfrenta la empresa.</w:t>
      </w:r>
    </w:p>
    <w:p w14:paraId="181133F7" w14:textId="0288D834" w:rsidR="00900226" w:rsidRDefault="00900226" w:rsidP="00900226">
      <w:pPr>
        <w:pStyle w:val="Nivel2SM"/>
        <w:keepNext/>
        <w:spacing w:after="0"/>
        <w:rPr>
          <w:spacing w:val="-2"/>
        </w:rPr>
      </w:pPr>
      <w:r>
        <w:rPr>
          <w:spacing w:val="-2"/>
        </w:rPr>
        <w:t xml:space="preserve">Supongamos una reducción de la oferta monetaria </w:t>
      </w:r>
      <w:r>
        <w:t>(</w:t>
      </w:r>
      <m:oMath>
        <m:r>
          <m:rPr>
            <m:nor/>
          </m:rPr>
          <w:rPr>
            <w:rFonts w:ascii="Times New Roman" w:hAnsi="Times New Roman" w:cs="Times New Roman"/>
            <w:i/>
            <w:spacing w:val="-3"/>
          </w:rPr>
          <m:t>↓</m:t>
        </m:r>
        <m:r>
          <m:rPr>
            <m:nor/>
          </m:rPr>
          <w:rPr>
            <w:i/>
            <w:spacing w:val="-3"/>
          </w:rPr>
          <m:t>M</m:t>
        </m:r>
      </m:oMath>
      <w:r>
        <w:rPr>
          <w:spacing w:val="-2"/>
        </w:rPr>
        <w:t>):</w:t>
      </w:r>
    </w:p>
    <w:p w14:paraId="261A2453" w14:textId="77777777" w:rsidR="00900226" w:rsidRDefault="00900226" w:rsidP="00900226">
      <w:pPr>
        <w:pStyle w:val="Nivel3SM"/>
        <w:keepNext/>
      </w:pPr>
      <w:r>
        <w:t>Si todas las empresas ajustarán precios se produciría lo siguiente:</w:t>
      </w:r>
    </w:p>
    <w:p w14:paraId="53F039BA" w14:textId="43D8EE12" w:rsidR="00900226" w:rsidRPr="00900226" w:rsidRDefault="00000000" w:rsidP="00900226">
      <w:pPr>
        <w:pStyle w:val="Nivel3SM"/>
        <w:numPr>
          <w:ilvl w:val="0"/>
          <w:numId w:val="0"/>
        </w:numPr>
        <w:ind w:left="963"/>
        <w:rPr>
          <w:i/>
          <w:iCs/>
        </w:rPr>
      </w:pPr>
      <m:oMathPara>
        <m:oMath>
          <m:limLow>
            <m:limLowPr>
              <m:ctrlPr>
                <w:rPr>
                  <w:rFonts w:ascii="Cambria Math" w:hAnsi="Cambria Math"/>
                  <w:i/>
                  <w:iCs/>
                </w:rPr>
              </m:ctrlPr>
            </m:limLowPr>
            <m:e>
              <m:groupChr>
                <m:groupChrPr>
                  <m:ctrlPr>
                    <w:rPr>
                      <w:rFonts w:ascii="Cambria Math" w:hAnsi="Cambria Math"/>
                      <w:i/>
                      <w:iCs/>
                    </w:rPr>
                  </m:ctrlPr>
                </m:groupChrPr>
                <m:e>
                  <m:sSubSup>
                    <m:sSubSupPr>
                      <m:ctrlPr>
                        <w:rPr>
                          <w:rFonts w:ascii="Cambria Math" w:hAnsi="Cambria Math"/>
                          <w:i/>
                          <w:iCs/>
                        </w:rPr>
                      </m:ctrlPr>
                    </m:sSubSupPr>
                    <m:e>
                      <m:r>
                        <m:rPr>
                          <m:nor/>
                        </m:rPr>
                        <w:rPr>
                          <w:i/>
                          <w:iCs/>
                        </w:rPr>
                        <m:t>Y</m:t>
                      </m:r>
                    </m:e>
                    <m:sub>
                      <m:r>
                        <m:rPr>
                          <m:nor/>
                        </m:rPr>
                        <w:rPr>
                          <w:i/>
                          <w:iCs/>
                        </w:rPr>
                        <m:t>i</m:t>
                      </m:r>
                    </m:sub>
                    <m:sup>
                      <m:r>
                        <m:rPr>
                          <m:nor/>
                        </m:rPr>
                        <w:rPr>
                          <w:i/>
                          <w:iCs/>
                        </w:rPr>
                        <m:t>d</m:t>
                      </m:r>
                    </m:sup>
                  </m:sSubSup>
                </m:e>
              </m:groupChr>
            </m:e>
            <m:lim>
              <m:r>
                <m:rPr>
                  <m:nor/>
                </m:rPr>
                <w:rPr>
                  <w:i/>
                  <w:iCs/>
                </w:rPr>
                <m:t>cte</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f>
                        <m:fPr>
                          <m:ctrlPr>
                            <w:rPr>
                              <w:rFonts w:ascii="Cambria Math" w:hAnsi="Cambria Math"/>
                              <w:i/>
                              <w:iCs/>
                            </w:rPr>
                          </m:ctrlPr>
                        </m:fPr>
                        <m:num>
                          <m:r>
                            <m:rPr>
                              <m:nor/>
                            </m:rPr>
                            <w:rPr>
                              <w:rFonts w:ascii="Times New Roman" w:hAnsi="Times New Roman" w:cs="Times New Roman"/>
                              <w:i/>
                              <w:iCs/>
                            </w:rPr>
                            <m:t>↓</m:t>
                          </m:r>
                          <m:r>
                            <m:rPr>
                              <m:nor/>
                            </m:rPr>
                            <w:rPr>
                              <w:i/>
                              <w:iCs/>
                            </w:rPr>
                            <m:t>M</m:t>
                          </m:r>
                        </m:num>
                        <m:den>
                          <m:r>
                            <m:rPr>
                              <m:nor/>
                            </m:rPr>
                            <w:rPr>
                              <w:rFonts w:ascii="Times New Roman" w:hAnsi="Times New Roman" w:cs="Times New Roman"/>
                              <w:i/>
                              <w:iCs/>
                            </w:rPr>
                            <m:t>↓</m:t>
                          </m:r>
                          <m:r>
                            <m:rPr>
                              <m:nor/>
                            </m:rPr>
                            <w:rPr>
                              <w:i/>
                              <w:iCs/>
                            </w:rPr>
                            <m:t>P</m:t>
                          </m:r>
                        </m:den>
                      </m:f>
                    </m:e>
                  </m:d>
                </m:e>
              </m:groupChr>
            </m:e>
            <m:lim>
              <m:r>
                <m:rPr>
                  <m:nor/>
                </m:rPr>
                <w:rPr>
                  <w:i/>
                  <w:iCs/>
                </w:rPr>
                <m:t>cte</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m:rPr>
                                  <m:nor/>
                                </m:rPr>
                                <w:rPr>
                                  <w:rFonts w:ascii="Times New Roman" w:hAnsi="Times New Roman" w:cs="Times New Roman"/>
                                  <w:i/>
                                  <w:iCs/>
                                </w:rPr>
                                <m:t>↓</m:t>
                              </m:r>
                              <m:sSub>
                                <m:sSubPr>
                                  <m:ctrlPr>
                                    <w:rPr>
                                      <w:rFonts w:ascii="Cambria Math" w:hAnsi="Cambria Math"/>
                                      <w:i/>
                                      <w:iCs/>
                                    </w:rPr>
                                  </m:ctrlPr>
                                </m:sSubPr>
                                <m:e>
                                  <m:r>
                                    <m:rPr>
                                      <m:nor/>
                                    </m:rPr>
                                    <w:rPr>
                                      <w:i/>
                                      <w:iCs/>
                                    </w:rPr>
                                    <m:t>P</m:t>
                                  </m:r>
                                </m:e>
                                <m:sub>
                                  <m:r>
                                    <m:rPr>
                                      <m:nor/>
                                    </m:rPr>
                                    <w:rPr>
                                      <w:i/>
                                      <w:iCs/>
                                    </w:rPr>
                                    <m:t>i</m:t>
                                  </m:r>
                                </m:sub>
                              </m:sSub>
                            </m:num>
                            <m:den>
                              <m:r>
                                <m:rPr>
                                  <m:nor/>
                                </m:rPr>
                                <w:rPr>
                                  <w:rFonts w:ascii="Times New Roman" w:hAnsi="Times New Roman" w:cs="Times New Roman"/>
                                  <w:i/>
                                  <w:iCs/>
                                </w:rPr>
                                <m:t>↓</m:t>
                              </m:r>
                              <m:r>
                                <m:rPr>
                                  <m:nor/>
                                </m:rPr>
                                <w:rPr>
                                  <w:i/>
                                  <w:iCs/>
                                </w:rPr>
                                <m:t>P</m:t>
                              </m:r>
                            </m:den>
                          </m:f>
                        </m:e>
                      </m:d>
                    </m:e>
                    <m:sup>
                      <m:r>
                        <w:rPr>
                          <w:rFonts w:ascii="Cambria Math" w:hAnsi="Cambria Math"/>
                        </w:rPr>
                        <m:t>-</m:t>
                      </m:r>
                      <m:r>
                        <m:rPr>
                          <m:nor/>
                        </m:rPr>
                        <w:rPr>
                          <w:i/>
                          <w:iCs/>
                        </w:rPr>
                        <m:t>θ</m:t>
                      </m:r>
                    </m:sup>
                  </m:sSup>
                </m:e>
              </m:groupChr>
            </m:e>
            <m:lim>
              <m:r>
                <m:rPr>
                  <m:nor/>
                </m:rPr>
                <w:rPr>
                  <w:i/>
                  <w:iCs/>
                </w:rPr>
                <m:t>cte</m:t>
              </m:r>
            </m:lim>
          </m:limLow>
        </m:oMath>
      </m:oMathPara>
    </w:p>
    <w:p w14:paraId="56358598" w14:textId="77777777" w:rsidR="00CF5477" w:rsidRDefault="000A7BF4" w:rsidP="00900226">
      <w:pPr>
        <w:pStyle w:val="Nivel3SM"/>
      </w:pPr>
      <w:r w:rsidRPr="00900226">
        <w:t>Si</w:t>
      </w:r>
      <w:r w:rsidR="00900226">
        <w:t>n embargo, si a nivel individual</w:t>
      </w:r>
      <w:r w:rsidRPr="00900226">
        <w:t xml:space="preserve"> la empresa </w:t>
      </w:r>
      <w:r w:rsidR="00900226">
        <w:t xml:space="preserve">decide </w:t>
      </w:r>
      <w:r w:rsidRPr="00900226">
        <w:t>no ajusta</w:t>
      </w:r>
      <w:r w:rsidR="00900226">
        <w:t>r</w:t>
      </w:r>
      <w:r w:rsidRPr="00900226">
        <w:t xml:space="preserve"> el precio</w:t>
      </w:r>
      <w:r w:rsidR="00CF5477">
        <w:t xml:space="preserve"> (lo que sólo supone a </w:t>
      </w:r>
      <w:r w:rsidRPr="00900226">
        <w:t>la empresa un coste de segundo orden</w:t>
      </w:r>
      <w:r w:rsidR="00CF5477">
        <w:t>)</w:t>
      </w:r>
      <w:r w:rsidRPr="00900226">
        <w:t xml:space="preserve">, </w:t>
      </w:r>
      <w:r w:rsidR="00CF5477">
        <w:t>se produce el siguiente escenario:</w:t>
      </w:r>
    </w:p>
    <w:p w14:paraId="4E280F25" w14:textId="631606D4" w:rsidR="00CF5477" w:rsidRPr="00CF5477" w:rsidRDefault="00000000" w:rsidP="00CF5477">
      <w:pPr>
        <w:pStyle w:val="Nivel3SM"/>
        <w:numPr>
          <w:ilvl w:val="0"/>
          <w:numId w:val="0"/>
        </w:numPr>
        <w:ind w:left="963"/>
        <w:rPr>
          <w:lang w:val="en-US"/>
        </w:rPr>
      </w:pPr>
      <m:oMathPara>
        <m:oMath>
          <m:limLow>
            <m:limLowPr>
              <m:ctrlPr>
                <w:rPr>
                  <w:rFonts w:ascii="Cambria Math" w:hAnsi="Cambria Math"/>
                  <w:i/>
                  <w:iCs/>
                </w:rPr>
              </m:ctrlPr>
            </m:limLowPr>
            <m:e>
              <m:groupChr>
                <m:groupChrPr>
                  <m:ctrlPr>
                    <w:rPr>
                      <w:rFonts w:ascii="Cambria Math" w:hAnsi="Cambria Math"/>
                      <w:i/>
                      <w:iCs/>
                    </w:rPr>
                  </m:ctrlPr>
                </m:groupChrPr>
                <m:e>
                  <m:sSubSup>
                    <m:sSubSupPr>
                      <m:ctrlPr>
                        <w:rPr>
                          <w:rFonts w:ascii="Cambria Math" w:hAnsi="Cambria Math"/>
                          <w:i/>
                          <w:iCs/>
                        </w:rPr>
                      </m:ctrlPr>
                    </m:sSubSupPr>
                    <m:e>
                      <m:r>
                        <m:rPr>
                          <m:nor/>
                        </m:rPr>
                        <w:rPr>
                          <w:i/>
                          <w:iCs/>
                          <w:lang w:val="en-US"/>
                        </w:rPr>
                        <m:t>Y</m:t>
                      </m:r>
                    </m:e>
                    <m:sub>
                      <m:r>
                        <m:rPr>
                          <m:nor/>
                        </m:rPr>
                        <w:rPr>
                          <w:i/>
                          <w:iCs/>
                          <w:lang w:val="en-US"/>
                        </w:rPr>
                        <m:t>i</m:t>
                      </m:r>
                    </m:sub>
                    <m:sup>
                      <m:r>
                        <m:rPr>
                          <m:nor/>
                        </m:rPr>
                        <w:rPr>
                          <w:i/>
                          <w:iCs/>
                          <w:lang w:val="en-US"/>
                        </w:rPr>
                        <m:t>d</m:t>
                      </m:r>
                    </m:sup>
                  </m:sSubSup>
                </m:e>
              </m:groupChr>
            </m:e>
            <m:lim>
              <m:r>
                <m:rPr>
                  <m:nor/>
                </m:rPr>
                <w:rPr>
                  <w:rFonts w:ascii="Times New Roman" w:hAnsi="Times New Roman" w:cs="Times New Roman"/>
                  <w:iCs/>
                  <w:spacing w:val="-3"/>
                  <w:lang w:val="en-US"/>
                </w:rPr>
                <m:t>↓</m:t>
              </m:r>
            </m:lim>
          </m:limLow>
          <m:r>
            <w:rPr>
              <w:rFonts w:ascii="Cambria Math" w:hAnsi="Cambria Math"/>
              <w:spacing w:val="-3"/>
              <w:lang w:val="en-US"/>
            </w:rPr>
            <m:t>=</m:t>
          </m:r>
          <m:limLow>
            <m:limLowPr>
              <m:ctrlPr>
                <w:rPr>
                  <w:rFonts w:ascii="Cambria Math" w:hAnsi="Cambria Math"/>
                  <w:i/>
                  <w:spacing w:val="-3"/>
                </w:rPr>
              </m:ctrlPr>
            </m:limLowPr>
            <m:e>
              <m:groupChr>
                <m:groupChrPr>
                  <m:ctrlPr>
                    <w:rPr>
                      <w:rFonts w:ascii="Cambria Math" w:hAnsi="Cambria Math"/>
                      <w:i/>
                      <w:spacing w:val="-3"/>
                    </w:rPr>
                  </m:ctrlPr>
                </m:groupChrPr>
                <m:e>
                  <m:d>
                    <m:dPr>
                      <m:ctrlPr>
                        <w:rPr>
                          <w:rFonts w:ascii="Cambria Math" w:hAnsi="Cambria Math"/>
                          <w:i/>
                          <w:spacing w:val="-3"/>
                        </w:rPr>
                      </m:ctrlPr>
                    </m:dPr>
                    <m:e>
                      <m:f>
                        <m:fPr>
                          <m:ctrlPr>
                            <w:rPr>
                              <w:rFonts w:ascii="Cambria Math" w:hAnsi="Cambria Math"/>
                              <w:i/>
                              <w:spacing w:val="-3"/>
                            </w:rPr>
                          </m:ctrlPr>
                        </m:fPr>
                        <m:num>
                          <m:r>
                            <m:rPr>
                              <m:nor/>
                            </m:rPr>
                            <w:rPr>
                              <w:rFonts w:ascii="Times New Roman" w:hAnsi="Times New Roman" w:cs="Times New Roman"/>
                              <w:i/>
                              <w:spacing w:val="-3"/>
                              <w:lang w:val="en-US"/>
                            </w:rPr>
                            <m:t>↓</m:t>
                          </m:r>
                          <m:r>
                            <m:rPr>
                              <m:nor/>
                            </m:rPr>
                            <w:rPr>
                              <w:i/>
                              <w:spacing w:val="-3"/>
                              <w:lang w:val="en-US"/>
                            </w:rPr>
                            <m:t>M</m:t>
                          </m:r>
                        </m:num>
                        <m:den>
                          <m:r>
                            <m:rPr>
                              <m:nor/>
                            </m:rPr>
                            <w:rPr>
                              <w:rFonts w:ascii="Times New Roman" w:hAnsi="Times New Roman" w:cs="Times New Roman"/>
                              <w:i/>
                              <w:strike/>
                              <w:spacing w:val="-3"/>
                              <w:lang w:val="en-US"/>
                            </w:rPr>
                            <m:t>↓</m:t>
                          </m:r>
                          <m:r>
                            <m:rPr>
                              <m:nor/>
                            </m:rPr>
                            <w:rPr>
                              <w:i/>
                              <w:spacing w:val="-3"/>
                              <w:lang w:val="en-US"/>
                            </w:rPr>
                            <m:t>P</m:t>
                          </m:r>
                        </m:den>
                      </m:f>
                    </m:e>
                  </m:d>
                </m:e>
              </m:groupChr>
            </m:e>
            <m:lim>
              <m:r>
                <m:rPr>
                  <m:nor/>
                </m:rPr>
                <w:rPr>
                  <w:rFonts w:ascii="Times New Roman" w:hAnsi="Times New Roman" w:cs="Times New Roman"/>
                  <w:i/>
                  <w:spacing w:val="-3"/>
                  <w:lang w:val="en-US"/>
                </w:rPr>
                <m:t>↓</m:t>
              </m:r>
            </m:lim>
          </m:limLow>
          <m:r>
            <w:rPr>
              <w:rFonts w:ascii="Cambria Math" w:hAnsi="Cambria Math"/>
              <w:spacing w:val="-3"/>
              <w:lang w:val="en-US"/>
            </w:rPr>
            <m:t>∙</m:t>
          </m:r>
          <m:limLow>
            <m:limLowPr>
              <m:ctrlPr>
                <w:rPr>
                  <w:rFonts w:ascii="Cambria Math" w:hAnsi="Cambria Math"/>
                  <w:i/>
                  <w:spacing w:val="-3"/>
                </w:rPr>
              </m:ctrlPr>
            </m:limLowPr>
            <m:e>
              <m:groupChr>
                <m:groupChrPr>
                  <m:ctrlPr>
                    <w:rPr>
                      <w:rFonts w:ascii="Cambria Math" w:hAnsi="Cambria Math"/>
                      <w:i/>
                      <w:spacing w:val="-3"/>
                    </w:rPr>
                  </m:ctrlPr>
                </m:groupChrPr>
                <m:e>
                  <m:sSup>
                    <m:sSupPr>
                      <m:ctrlPr>
                        <w:rPr>
                          <w:rFonts w:ascii="Cambria Math" w:hAnsi="Cambria Math"/>
                          <w:i/>
                          <w:spacing w:val="-3"/>
                        </w:rPr>
                      </m:ctrlPr>
                    </m:sSupPr>
                    <m:e>
                      <m:d>
                        <m:dPr>
                          <m:ctrlPr>
                            <w:rPr>
                              <w:rFonts w:ascii="Cambria Math" w:hAnsi="Cambria Math"/>
                              <w:i/>
                              <w:spacing w:val="-3"/>
                            </w:rPr>
                          </m:ctrlPr>
                        </m:dPr>
                        <m:e>
                          <m:f>
                            <m:fPr>
                              <m:ctrlPr>
                                <w:rPr>
                                  <w:rFonts w:ascii="Cambria Math" w:hAnsi="Cambria Math"/>
                                  <w:i/>
                                  <w:spacing w:val="-3"/>
                                </w:rPr>
                              </m:ctrlPr>
                            </m:fPr>
                            <m:num>
                              <m:r>
                                <m:rPr>
                                  <m:nor/>
                                </m:rPr>
                                <w:rPr>
                                  <w:rFonts w:ascii="Times New Roman" w:hAnsi="Times New Roman" w:cs="Times New Roman"/>
                                  <w:i/>
                                  <w:strike/>
                                  <w:spacing w:val="-3"/>
                                  <w:lang w:val="en-US"/>
                                </w:rPr>
                                <m:t>↓</m:t>
                              </m:r>
                              <m:sSub>
                                <m:sSubPr>
                                  <m:ctrlPr>
                                    <w:rPr>
                                      <w:rFonts w:ascii="Cambria Math" w:hAnsi="Cambria Math"/>
                                      <w:i/>
                                      <w:spacing w:val="-3"/>
                                    </w:rPr>
                                  </m:ctrlPr>
                                </m:sSubPr>
                                <m:e>
                                  <m:r>
                                    <m:rPr>
                                      <m:nor/>
                                    </m:rPr>
                                    <w:rPr>
                                      <w:i/>
                                      <w:spacing w:val="-3"/>
                                      <w:lang w:val="en-US"/>
                                    </w:rPr>
                                    <m:t>P</m:t>
                                  </m:r>
                                </m:e>
                                <m:sub>
                                  <m:r>
                                    <m:rPr>
                                      <m:nor/>
                                    </m:rPr>
                                    <w:rPr>
                                      <w:i/>
                                      <w:spacing w:val="-3"/>
                                      <w:lang w:val="en-US"/>
                                    </w:rPr>
                                    <m:t>i</m:t>
                                  </m:r>
                                </m:sub>
                              </m:sSub>
                            </m:num>
                            <m:den>
                              <m:r>
                                <m:rPr>
                                  <m:nor/>
                                </m:rPr>
                                <w:rPr>
                                  <w:rFonts w:ascii="Times New Roman" w:hAnsi="Times New Roman" w:cs="Times New Roman"/>
                                  <w:i/>
                                  <w:strike/>
                                  <w:spacing w:val="-3"/>
                                  <w:lang w:val="en-US"/>
                                </w:rPr>
                                <m:t>↓</m:t>
                              </m:r>
                              <m:r>
                                <m:rPr>
                                  <m:nor/>
                                </m:rPr>
                                <w:rPr>
                                  <w:i/>
                                  <w:spacing w:val="-3"/>
                                  <w:lang w:val="en-US"/>
                                </w:rPr>
                                <m:t>P</m:t>
                              </m:r>
                            </m:den>
                          </m:f>
                        </m:e>
                      </m:d>
                    </m:e>
                    <m:sup>
                      <m:r>
                        <w:rPr>
                          <w:rFonts w:ascii="Cambria Math" w:hAnsi="Cambria Math"/>
                          <w:spacing w:val="-3"/>
                          <w:lang w:val="en-US"/>
                        </w:rPr>
                        <m:t>-</m:t>
                      </m:r>
                      <m:r>
                        <m:rPr>
                          <m:nor/>
                        </m:rPr>
                        <w:rPr>
                          <w:i/>
                          <w:spacing w:val="-3"/>
                        </w:rPr>
                        <m:t>θ</m:t>
                      </m:r>
                    </m:sup>
                  </m:sSup>
                </m:e>
              </m:groupChr>
            </m:e>
            <m:lim>
              <m:r>
                <m:rPr>
                  <m:nor/>
                </m:rPr>
                <w:rPr>
                  <w:i/>
                  <w:spacing w:val="-3"/>
                  <w:lang w:val="en-US"/>
                </w:rPr>
                <m:t>cte</m:t>
              </m:r>
            </m:lim>
          </m:limLow>
        </m:oMath>
      </m:oMathPara>
    </w:p>
    <w:p w14:paraId="5BD180A3" w14:textId="619DEA03" w:rsidR="00900226" w:rsidRDefault="00CF5477" w:rsidP="00CF5477">
      <w:pPr>
        <w:pStyle w:val="Nivel3SM"/>
        <w:numPr>
          <w:ilvl w:val="0"/>
          <w:numId w:val="0"/>
        </w:numPr>
        <w:ind w:left="963"/>
      </w:pPr>
      <w:r>
        <w:t xml:space="preserve">El </w:t>
      </w:r>
      <w:r w:rsidR="000A7BF4" w:rsidRPr="00900226">
        <w:t>precio relativo no se ajusta al nuevo nivel</w:t>
      </w:r>
      <w:r w:rsidR="00900226">
        <w:t xml:space="preserve"> (</w:t>
      </w:r>
      <m:oMath>
        <m:r>
          <m:rPr>
            <m:nor/>
          </m:rPr>
          <w:rPr>
            <w:rFonts w:ascii="Times New Roman" w:hAnsi="Times New Roman" w:cs="Times New Roman"/>
            <w:i/>
            <w:strike/>
            <w:spacing w:val="-3"/>
          </w:rPr>
          <m:t>↓</m:t>
        </m:r>
        <m:sSub>
          <m:sSubPr>
            <m:ctrlPr>
              <w:rPr>
                <w:rFonts w:ascii="Cambria Math" w:hAnsi="Cambria Math"/>
                <w:i/>
                <w:spacing w:val="-3"/>
              </w:rPr>
            </m:ctrlPr>
          </m:sSubPr>
          <m:e>
            <m:r>
              <m:rPr>
                <m:nor/>
              </m:rPr>
              <w:rPr>
                <w:i/>
                <w:spacing w:val="-3"/>
              </w:rPr>
              <m:t>P</m:t>
            </m:r>
          </m:e>
          <m:sub>
            <m:r>
              <m:rPr>
                <m:nor/>
              </m:rPr>
              <w:rPr>
                <w:i/>
                <w:spacing w:val="-3"/>
              </w:rPr>
              <m:t>i</m:t>
            </m:r>
          </m:sub>
        </m:sSub>
      </m:oMath>
      <w:r w:rsidR="00900226">
        <w:t>).</w:t>
      </w:r>
      <w:r w:rsidR="000A7BF4" w:rsidRPr="00900226">
        <w:t xml:space="preserve"> </w:t>
      </w:r>
      <w:r w:rsidR="00900226">
        <w:t>Sin embargo,</w:t>
      </w:r>
      <w:r w:rsidR="000A7BF4" w:rsidRPr="00900226">
        <w:t xml:space="preserve"> la externalidad de la demanda hace que la rigidez de precios de la empresa </w:t>
      </w:r>
      <m:oMath>
        <m:sSub>
          <m:sSubPr>
            <m:ctrlPr>
              <w:rPr>
                <w:rFonts w:ascii="Cambria Math" w:hAnsi="Cambria Math"/>
                <w:i/>
              </w:rPr>
            </m:ctrlPr>
          </m:sSubPr>
          <m:e>
            <m:r>
              <m:rPr>
                <m:nor/>
              </m:rPr>
              <w:rPr>
                <w:i/>
              </w:rPr>
              <m:t>P</m:t>
            </m:r>
          </m:e>
          <m:sub>
            <m:r>
              <m:rPr>
                <m:nor/>
              </m:rPr>
              <w:rPr>
                <w:i/>
              </w:rPr>
              <m:t>i</m:t>
            </m:r>
          </m:sub>
        </m:sSub>
      </m:oMath>
      <w:r w:rsidR="000A7BF4" w:rsidRPr="00900226">
        <w:t xml:space="preserve"> contribuya a la rigidez de precios del conjunto de la economía</w:t>
      </w:r>
      <w:r w:rsidR="00900226">
        <w:rPr>
          <w:rFonts w:eastAsiaTheme="minorEastAsia"/>
        </w:rPr>
        <w:t xml:space="preserve"> (</w:t>
      </w:r>
      <m:oMath>
        <m:r>
          <m:rPr>
            <m:nor/>
          </m:rPr>
          <w:rPr>
            <w:rFonts w:ascii="Times New Roman" w:hAnsi="Times New Roman" w:cs="Times New Roman"/>
            <w:i/>
            <w:strike/>
            <w:spacing w:val="-3"/>
          </w:rPr>
          <m:t>↓</m:t>
        </m:r>
        <m:r>
          <m:rPr>
            <m:nor/>
          </m:rPr>
          <w:rPr>
            <w:i/>
            <w:spacing w:val="-3"/>
          </w:rPr>
          <m:t>P</m:t>
        </m:r>
      </m:oMath>
      <w:r w:rsidR="00900226">
        <w:rPr>
          <w:rFonts w:eastAsiaTheme="minorEastAsia"/>
        </w:rPr>
        <w:t>)</w:t>
      </w:r>
      <w:r w:rsidR="000A7BF4" w:rsidRPr="00900226">
        <w:t>.</w:t>
      </w:r>
      <w:r w:rsidR="00900226">
        <w:t xml:space="preserve"> </w:t>
      </w:r>
      <w:r w:rsidR="000A7BF4" w:rsidRPr="00900226">
        <w:t>Dada la disminución de la oferta monetaria, la rigidez de precios provoca una disminución de primer orden en el stock real de dinero</w:t>
      </w:r>
      <w:r w:rsidR="00823C07" w:rsidRPr="00900226">
        <w:t>,</w:t>
      </w:r>
      <w:r w:rsidR="00900226">
        <w:t xml:space="preserve"> </w:t>
      </w:r>
      <m:oMath>
        <m:d>
          <m:dPr>
            <m:ctrlPr>
              <w:rPr>
                <w:rFonts w:ascii="Cambria Math" w:hAnsi="Cambria Math"/>
                <w:i/>
              </w:rPr>
            </m:ctrlPr>
          </m:dPr>
          <m:e>
            <m:f>
              <m:fPr>
                <m:type m:val="lin"/>
                <m:ctrlPr>
                  <w:rPr>
                    <w:rFonts w:ascii="Cambria Math" w:hAnsi="Cambria Math"/>
                    <w:i/>
                  </w:rPr>
                </m:ctrlPr>
              </m:fPr>
              <m:num>
                <m:r>
                  <m:rPr>
                    <m:nor/>
                  </m:rPr>
                  <w:rPr>
                    <w:i/>
                  </w:rPr>
                  <m:t>M</m:t>
                </m:r>
              </m:num>
              <m:den>
                <m:r>
                  <m:rPr>
                    <m:nor/>
                  </m:rPr>
                  <w:rPr>
                    <w:i/>
                  </w:rPr>
                  <m:t>P</m:t>
                </m:r>
              </m:den>
            </m:f>
          </m:e>
        </m:d>
      </m:oMath>
      <w:r w:rsidR="00823C07" w:rsidRPr="00900226">
        <w:t>,</w:t>
      </w:r>
      <w:r w:rsidR="000A7BF4" w:rsidRPr="00900226">
        <w:t xml:space="preserve"> y, al disminuir la oferta real de dinero, disminuye la demanda de bienes del conjunto de la economía</w:t>
      </w:r>
      <w:r w:rsidR="00900226">
        <w:t xml:space="preserve"> (</w:t>
      </w:r>
      <m:oMath>
        <m:r>
          <m:rPr>
            <m:nor/>
          </m:rPr>
          <w:rPr>
            <w:rFonts w:ascii="Times New Roman" w:hAnsi="Times New Roman" w:cs="Times New Roman"/>
            <w:iCs/>
            <w:spacing w:val="-3"/>
          </w:rPr>
          <m:t>↓</m:t>
        </m:r>
        <m:sSubSup>
          <m:sSubSupPr>
            <m:ctrlPr>
              <w:rPr>
                <w:rFonts w:ascii="Cambria Math" w:hAnsi="Cambria Math"/>
                <w:i/>
                <w:spacing w:val="-3"/>
              </w:rPr>
            </m:ctrlPr>
          </m:sSubSupPr>
          <m:e>
            <m:r>
              <m:rPr>
                <m:nor/>
              </m:rPr>
              <w:rPr>
                <w:i/>
                <w:spacing w:val="-3"/>
              </w:rPr>
              <m:t>Y</m:t>
            </m:r>
          </m:e>
          <m:sub>
            <m:r>
              <m:rPr>
                <m:nor/>
              </m:rPr>
              <w:rPr>
                <w:i/>
                <w:spacing w:val="-3"/>
              </w:rPr>
              <m:t>i</m:t>
            </m:r>
          </m:sub>
          <m:sup>
            <m:r>
              <m:rPr>
                <m:nor/>
              </m:rPr>
              <w:rPr>
                <w:i/>
                <w:spacing w:val="-3"/>
              </w:rPr>
              <m:t>d</m:t>
            </m:r>
          </m:sup>
        </m:sSubSup>
      </m:oMath>
      <w:r w:rsidR="00900226">
        <w:t>)</w:t>
      </w:r>
      <w:r w:rsidR="000A7BF4" w:rsidRPr="00900226">
        <w:t>.</w:t>
      </w:r>
    </w:p>
    <w:p w14:paraId="1846B0E9" w14:textId="68728DE3" w:rsidR="000A7BF4" w:rsidRDefault="000A7BF4" w:rsidP="00CF5477">
      <w:pPr>
        <w:pStyle w:val="Nivel4"/>
        <w:ind w:left="1474"/>
      </w:pPr>
      <w:r w:rsidRPr="00900226">
        <w:t>Por tanto, cada empresa ignora los beneficios del ajuste de los precios provocando una externalidad.</w:t>
      </w:r>
    </w:p>
    <w:p w14:paraId="1056E435" w14:textId="2608EF90" w:rsidR="00C85D62" w:rsidRDefault="00CF5477" w:rsidP="00C85D62">
      <w:pPr>
        <w:pStyle w:val="Ttulo6"/>
        <w:rPr>
          <w:rFonts w:eastAsiaTheme="minorEastAsia"/>
        </w:rPr>
      </w:pPr>
      <w:bookmarkStart w:id="24" w:name="_Toc172231619"/>
      <w:r>
        <w:rPr>
          <w:rFonts w:eastAsiaTheme="minorEastAsia"/>
        </w:rPr>
        <w:t xml:space="preserve">¿Entonces cómo modifican los precios las empresas? </w:t>
      </w:r>
      <w:r w:rsidR="00C85D62">
        <w:rPr>
          <w:rFonts w:eastAsiaTheme="minorEastAsia"/>
        </w:rPr>
        <w:t>Análisis dinámico de precios</w:t>
      </w:r>
      <w:r w:rsidR="00755CCE" w:rsidRPr="00755CCE">
        <w:rPr>
          <w:rFonts w:eastAsiaTheme="minorEastAsia"/>
          <w:u w:val="none"/>
        </w:rPr>
        <w:t xml:space="preserve"> </w:t>
      </w:r>
      <w:r w:rsidR="00755CCE" w:rsidRPr="00755CCE">
        <w:rPr>
          <w:rFonts w:eastAsiaTheme="minorEastAsia"/>
          <w:b w:val="0"/>
          <w:bCs/>
          <w:color w:val="767171" w:themeColor="background2" w:themeShade="80"/>
          <w:sz w:val="19"/>
          <w:szCs w:val="19"/>
          <w:u w:val="none"/>
        </w:rPr>
        <w:t>[</w:t>
      </w:r>
      <w:r w:rsidR="00755CCE">
        <w:rPr>
          <w:rFonts w:eastAsiaTheme="minorEastAsia"/>
          <w:b w:val="0"/>
          <w:bCs/>
          <w:color w:val="767171" w:themeColor="background2" w:themeShade="80"/>
          <w:sz w:val="19"/>
          <w:szCs w:val="19"/>
          <w:u w:val="none"/>
        </w:rPr>
        <w:t>T</w:t>
      </w:r>
      <w:r w:rsidR="00755CCE" w:rsidRPr="00755CCE">
        <w:rPr>
          <w:rFonts w:eastAsiaTheme="minorEastAsia"/>
          <w:b w:val="0"/>
          <w:bCs/>
          <w:color w:val="767171" w:themeColor="background2" w:themeShade="80"/>
          <w:sz w:val="19"/>
          <w:szCs w:val="19"/>
          <w:u w:val="none"/>
        </w:rPr>
        <w:t>ema 3.A.</w:t>
      </w:r>
      <w:r w:rsidR="00610C6F">
        <w:rPr>
          <w:rFonts w:eastAsiaTheme="minorEastAsia"/>
          <w:b w:val="0"/>
          <w:bCs/>
          <w:color w:val="767171" w:themeColor="background2" w:themeShade="80"/>
          <w:sz w:val="19"/>
          <w:szCs w:val="19"/>
          <w:u w:val="none"/>
        </w:rPr>
        <w:t>41</w:t>
      </w:r>
      <w:r w:rsidR="00755CCE" w:rsidRPr="00755CCE">
        <w:rPr>
          <w:rFonts w:eastAsiaTheme="minorEastAsia"/>
          <w:b w:val="0"/>
          <w:bCs/>
          <w:color w:val="767171" w:themeColor="background2" w:themeShade="80"/>
          <w:sz w:val="19"/>
          <w:szCs w:val="19"/>
          <w:u w:val="none"/>
        </w:rPr>
        <w:t>]</w:t>
      </w:r>
      <w:bookmarkEnd w:id="24"/>
    </w:p>
    <w:p w14:paraId="6FD90FB9" w14:textId="212EBE9E" w:rsidR="00823C07" w:rsidRDefault="00C85D62" w:rsidP="00811740">
      <w:pPr>
        <w:pStyle w:val="Nivel1SM"/>
        <w:keepNext/>
        <w:spacing w:before="0" w:after="0"/>
      </w:pPr>
      <w:r>
        <w:t xml:space="preserve">Si las fricciones nominales existen y son suficientemente importantes para justificar que las empresas no alteren continuamente sus precios ante pequeñas perturbaciones, entonces se abre un nuevo campo de investigación: </w:t>
      </w:r>
      <w:r w:rsidR="00C245DC" w:rsidRPr="00C245DC">
        <w:rPr>
          <w:b/>
          <w:bCs/>
        </w:rPr>
        <w:t>¿</w:t>
      </w:r>
      <w:r w:rsidRPr="00C245DC">
        <w:rPr>
          <w:b/>
          <w:bCs/>
        </w:rPr>
        <w:t>cómo modifican los precios las empresas</w:t>
      </w:r>
      <w:r w:rsidR="00C245DC" w:rsidRPr="00C245DC">
        <w:rPr>
          <w:b/>
          <w:bCs/>
        </w:rPr>
        <w:t>?</w:t>
      </w:r>
    </w:p>
    <w:p w14:paraId="5CE44290" w14:textId="557048B7" w:rsidR="00C85D62" w:rsidRDefault="00C85D62">
      <w:pPr>
        <w:pStyle w:val="Nivel2SM"/>
      </w:pPr>
      <w:r>
        <w:t xml:space="preserve">Se trata de determinar </w:t>
      </w:r>
      <w:r w:rsidR="00C245DC">
        <w:t>las</w:t>
      </w:r>
      <w:r>
        <w:t xml:space="preserve"> </w:t>
      </w:r>
      <w:r w:rsidRPr="00C245DC">
        <w:rPr>
          <w:i/>
          <w:iCs/>
        </w:rPr>
        <w:t>reglas de comportamiento</w:t>
      </w:r>
      <w:r>
        <w:t xml:space="preserve"> </w:t>
      </w:r>
      <w:r w:rsidR="00C245DC">
        <w:t xml:space="preserve">que </w:t>
      </w:r>
      <w:r>
        <w:t xml:space="preserve">van a seguir las empresas a nivel individual y los efectos que produce su agregación. Este esfuerzo analítico hay que encuadrarlo dentro de otro más general dirigido a estudiar las formas de ajuste de la empresa </w:t>
      </w:r>
      <w:r w:rsidRPr="00823C07">
        <w:rPr>
          <w:sz w:val="19"/>
          <w:szCs w:val="19"/>
        </w:rPr>
        <w:t>(no sólo en lo que se refiere al precio sino en otras variables como el empleo, las existencias, etc.)</w:t>
      </w:r>
      <w:r>
        <w:t>.</w:t>
      </w:r>
    </w:p>
    <w:p w14:paraId="4DC86D9E" w14:textId="0C63DD98" w:rsidR="00C85D62" w:rsidRDefault="00C85D62">
      <w:pPr>
        <w:pStyle w:val="Nivel1SM"/>
        <w:keepNext/>
        <w:spacing w:after="0"/>
      </w:pPr>
      <w:r>
        <w:t xml:space="preserve">La NEK estudia </w:t>
      </w:r>
      <w:r w:rsidR="00CF5477">
        <w:rPr>
          <w:b/>
          <w:bCs/>
        </w:rPr>
        <w:t>2 </w:t>
      </w:r>
      <w:r w:rsidRPr="00823C07">
        <w:rPr>
          <w:b/>
          <w:bCs/>
        </w:rPr>
        <w:t>tipos de reglas</w:t>
      </w:r>
      <w:r>
        <w:t xml:space="preserve">: </w:t>
      </w:r>
      <w:r w:rsidRPr="00823C07">
        <w:rPr>
          <w:i/>
          <w:iCs/>
        </w:rPr>
        <w:t>dependientes del tiempo</w:t>
      </w:r>
      <w:r>
        <w:t xml:space="preserve"> y </w:t>
      </w:r>
      <w:r w:rsidRPr="00823C07">
        <w:rPr>
          <w:i/>
          <w:iCs/>
        </w:rPr>
        <w:t>dependientes de la situación de la empresa</w:t>
      </w:r>
      <w:r>
        <w:t>:</w:t>
      </w:r>
    </w:p>
    <w:p w14:paraId="39D92DCE" w14:textId="75BE9E92" w:rsidR="00C85D62" w:rsidRDefault="00C85D62" w:rsidP="00C85D62">
      <w:pPr>
        <w:pStyle w:val="Ttulo7"/>
      </w:pPr>
      <w:bookmarkStart w:id="25" w:name="_Toc172231620"/>
      <w:r>
        <w:t>Reglas de ajuste en función del tiempo (</w:t>
      </w:r>
      <w:r>
        <w:rPr>
          <w:smallCaps/>
        </w:rPr>
        <w:t>Fischer</w:t>
      </w:r>
      <w:r>
        <w:t xml:space="preserve">, 1977 ; </w:t>
      </w:r>
      <w:r>
        <w:rPr>
          <w:smallCaps/>
        </w:rPr>
        <w:t>Taylor</w:t>
      </w:r>
      <w:r>
        <w:t>, 1980)</w:t>
      </w:r>
      <w:bookmarkEnd w:id="25"/>
    </w:p>
    <w:p w14:paraId="749F0153" w14:textId="77777777" w:rsidR="003E3B97" w:rsidRDefault="007B6782" w:rsidP="00811740">
      <w:pPr>
        <w:pStyle w:val="Nivel1SM"/>
        <w:keepNext/>
        <w:spacing w:before="0" w:after="0"/>
      </w:pPr>
      <w:r>
        <w:t xml:space="preserve">Las reglas de </w:t>
      </w:r>
      <w:r w:rsidR="00D56062">
        <w:t xml:space="preserve">ajuste en función del </w:t>
      </w:r>
      <w:r>
        <w:t>tiempo consideran que los precios se modifican en función de la evolución de los acontecimientos.</w:t>
      </w:r>
    </w:p>
    <w:p w14:paraId="0DF1B259" w14:textId="6767A528" w:rsidR="003E3B97" w:rsidRDefault="007B6782">
      <w:pPr>
        <w:pStyle w:val="Nivel2SM"/>
        <w:keepNext/>
        <w:spacing w:after="0"/>
      </w:pPr>
      <w:r>
        <w:t xml:space="preserve">Estas reglas plantean </w:t>
      </w:r>
      <w:r w:rsidR="0050526F">
        <w:t>2 </w:t>
      </w:r>
      <w:r>
        <w:t>cuestiones a resolver:</w:t>
      </w:r>
    </w:p>
    <w:p w14:paraId="79A325BE" w14:textId="1026314E" w:rsidR="003E3B97" w:rsidRDefault="0050526F">
      <w:pPr>
        <w:pStyle w:val="Prrafodelista"/>
        <w:numPr>
          <w:ilvl w:val="0"/>
          <w:numId w:val="25"/>
        </w:numPr>
        <w:spacing w:after="0"/>
        <w:ind w:left="1135" w:hanging="284"/>
      </w:pPr>
      <w:r>
        <w:t>¿</w:t>
      </w:r>
      <w:r w:rsidR="003E3B97">
        <w:t>C</w:t>
      </w:r>
      <w:r w:rsidR="007B6782">
        <w:t xml:space="preserve">uál es el período de </w:t>
      </w:r>
      <w:r w:rsidR="007B6782" w:rsidRPr="007B6782">
        <w:t>tiempo entre decisiones</w:t>
      </w:r>
      <w:r>
        <w:t>?</w:t>
      </w:r>
      <w:r w:rsidR="003E3B97" w:rsidRPr="003E3B97">
        <w:t>;</w:t>
      </w:r>
      <w:r w:rsidR="007B6782">
        <w:t xml:space="preserve"> y</w:t>
      </w:r>
    </w:p>
    <w:p w14:paraId="2CD64A17" w14:textId="27B11B98" w:rsidR="00C85D62" w:rsidRPr="00431011" w:rsidRDefault="0050526F">
      <w:pPr>
        <w:pStyle w:val="Prrafodelista"/>
        <w:numPr>
          <w:ilvl w:val="0"/>
          <w:numId w:val="25"/>
        </w:numPr>
        <w:spacing w:after="0"/>
        <w:ind w:left="1135" w:hanging="284"/>
      </w:pPr>
      <w:r w:rsidRPr="00431011">
        <w:t>¿T</w:t>
      </w:r>
      <w:r w:rsidR="007B6782" w:rsidRPr="00431011">
        <w:t xml:space="preserve">odas las empresas siguen la misma periodicidad </w:t>
      </w:r>
      <w:r w:rsidRPr="00431011">
        <w:t>(i.e.</w:t>
      </w:r>
      <w:r w:rsidR="007B6782" w:rsidRPr="00431011">
        <w:t xml:space="preserve"> hay sincronización en las decisiones</w:t>
      </w:r>
      <w:r w:rsidRPr="00431011">
        <w:t>)</w:t>
      </w:r>
      <w:r w:rsidR="007B6782" w:rsidRPr="00431011">
        <w:t xml:space="preserve"> o se produce el solapamiento o escalonamiento de los intervalos</w:t>
      </w:r>
      <w:r w:rsidRPr="00431011">
        <w:t>?</w:t>
      </w:r>
    </w:p>
    <w:p w14:paraId="6EB04639" w14:textId="77777777" w:rsidR="009B31B6" w:rsidRDefault="007B6782">
      <w:pPr>
        <w:pStyle w:val="Prrafodelista"/>
        <w:numPr>
          <w:ilvl w:val="0"/>
          <w:numId w:val="27"/>
        </w:numPr>
        <w:spacing w:after="0"/>
        <w:ind w:left="568" w:hanging="284"/>
      </w:pPr>
      <w:r>
        <w:t xml:space="preserve">Respecto al </w:t>
      </w:r>
      <w:r w:rsidRPr="008E2B70">
        <w:rPr>
          <w:b/>
          <w:bCs/>
        </w:rPr>
        <w:t>intervalo de tiempo</w:t>
      </w:r>
      <w:r>
        <w:t xml:space="preserve"> entre decisiones, en general se ha considerado que lo más sencillo es utilizar un </w:t>
      </w:r>
      <w:r w:rsidRPr="009B31B6">
        <w:rPr>
          <w:i/>
          <w:iCs/>
        </w:rPr>
        <w:t>intervalo constante</w:t>
      </w:r>
      <w:r>
        <w:t>, suponiendo que la empresa se reúne a intervalos fijos para revisar su precio.</w:t>
      </w:r>
    </w:p>
    <w:p w14:paraId="1E63D0CD" w14:textId="77777777" w:rsidR="009B31B6" w:rsidRDefault="007B6782">
      <w:pPr>
        <w:pStyle w:val="Nivel3SM"/>
      </w:pPr>
      <w:r>
        <w:t xml:space="preserve">La longitud del intervalo se puede obtener endógenamente comparando los costes marginales (costes de menú) y beneficios marginales (disminución de pérdidas) de reducir el intervalo en una unidad de tiempo. Así lo hacen </w:t>
      </w:r>
      <w:r w:rsidRPr="008E2B70">
        <w:rPr>
          <w:smallCaps/>
        </w:rPr>
        <w:t>Ball</w:t>
      </w:r>
      <w:r>
        <w:t xml:space="preserve">, </w:t>
      </w:r>
      <w:r w:rsidRPr="008E2B70">
        <w:rPr>
          <w:smallCaps/>
        </w:rPr>
        <w:t>Mankiw</w:t>
      </w:r>
      <w:r>
        <w:t xml:space="preserve"> y </w:t>
      </w:r>
      <w:r w:rsidRPr="008E2B70">
        <w:rPr>
          <w:smallCaps/>
        </w:rPr>
        <w:t>Romer</w:t>
      </w:r>
      <w:r w:rsidRPr="007B6782">
        <w:t xml:space="preserve"> (1988), </w:t>
      </w:r>
      <w:r w:rsidRPr="007B6782">
        <w:lastRenderedPageBreak/>
        <w:t xml:space="preserve">resultando que </w:t>
      </w:r>
      <w:r w:rsidRPr="009B31B6">
        <w:rPr>
          <w:i/>
          <w:iCs/>
        </w:rPr>
        <w:t>el intervalo es una función inversa de la tasa de inflación, de la varianza de la demanda agregada y de la varianza de las perturbaciones particulares de la empresa</w:t>
      </w:r>
      <w:r>
        <w:t>.</w:t>
      </w:r>
    </w:p>
    <w:p w14:paraId="39B11CC1" w14:textId="03779A37" w:rsidR="007B6782" w:rsidRDefault="007B6782">
      <w:pPr>
        <w:pStyle w:val="Nivel3SM"/>
      </w:pPr>
      <w:r>
        <w:t>De aquí se obtiene la implicación de que la curva de Phillips a corto plazo tendrá mayor pendiente a medida que aumenta la inflación, puesto que la velocidad de ajuste de los precios aumenta, y las variaciones de la demanda tienen menor efecto real.</w:t>
      </w:r>
    </w:p>
    <w:p w14:paraId="1A3B778A" w14:textId="259D0ECF" w:rsidR="008E2B70" w:rsidRDefault="007B6782">
      <w:pPr>
        <w:pStyle w:val="Prrafodelista"/>
        <w:keepNext/>
        <w:numPr>
          <w:ilvl w:val="0"/>
          <w:numId w:val="27"/>
        </w:numPr>
        <w:spacing w:after="0"/>
        <w:ind w:left="568" w:hanging="284"/>
      </w:pPr>
      <w:r>
        <w:t xml:space="preserve">La segunda cuestión es si existe </w:t>
      </w:r>
      <w:r w:rsidR="00D46A53" w:rsidRPr="008E2B70">
        <w:rPr>
          <w:b/>
          <w:bCs/>
        </w:rPr>
        <w:t>sincronización</w:t>
      </w:r>
      <w:r>
        <w:t xml:space="preserve"> o </w:t>
      </w:r>
      <w:r w:rsidRPr="008E2B70">
        <w:rPr>
          <w:b/>
          <w:bCs/>
        </w:rPr>
        <w:t>s</w:t>
      </w:r>
      <w:r w:rsidR="00D46A53" w:rsidRPr="008E2B70">
        <w:rPr>
          <w:b/>
          <w:bCs/>
        </w:rPr>
        <w:t>olapamiento</w:t>
      </w:r>
      <w:r>
        <w:t>.</w:t>
      </w:r>
    </w:p>
    <w:p w14:paraId="0DABB98C" w14:textId="77777777" w:rsidR="008E2B70" w:rsidRDefault="00D46A53">
      <w:pPr>
        <w:pStyle w:val="Prrafodelista"/>
        <w:numPr>
          <w:ilvl w:val="0"/>
          <w:numId w:val="26"/>
        </w:numPr>
        <w:spacing w:after="0"/>
        <w:ind w:left="1134" w:hanging="113"/>
      </w:pPr>
      <w:r>
        <w:t xml:space="preserve">Si existe </w:t>
      </w:r>
      <w:r w:rsidRPr="008E2B70">
        <w:rPr>
          <w:i/>
          <w:iCs/>
        </w:rPr>
        <w:t>sincronización</w:t>
      </w:r>
      <w:r>
        <w:t xml:space="preserve">, el efecto real de una perturbación sólo dura el tiempo que se tarda en tomar la próxima decisión de variar precios, y en ese momento, todos los precios se ajustan anulando el efecto real. De </w:t>
      </w:r>
      <w:r w:rsidR="008E2B70">
        <w:t xml:space="preserve">este </w:t>
      </w:r>
      <w:r>
        <w:t>modo</w:t>
      </w:r>
      <w:r w:rsidR="008E2B70">
        <w:t>,</w:t>
      </w:r>
      <w:r>
        <w:t xml:space="preserve"> los costes de menú no explicarían los efectos reales de un shock negativo sobre la economía.</w:t>
      </w:r>
    </w:p>
    <w:p w14:paraId="73747DFC" w14:textId="4570A661" w:rsidR="008E2B70" w:rsidRDefault="00D46A53">
      <w:pPr>
        <w:pStyle w:val="Prrafodelista"/>
        <w:numPr>
          <w:ilvl w:val="0"/>
          <w:numId w:val="26"/>
        </w:numPr>
        <w:spacing w:after="0"/>
        <w:ind w:left="1134" w:hanging="113"/>
      </w:pPr>
      <w:r>
        <w:t xml:space="preserve">Con </w:t>
      </w:r>
      <w:r w:rsidRPr="008E2B70">
        <w:rPr>
          <w:i/>
          <w:iCs/>
        </w:rPr>
        <w:t>solapamiento</w:t>
      </w:r>
      <w:r>
        <w:t>, no todas las empresas determinan los precios en el mismo momento, por lo que el efecto real perdura mucho más en el tiempo puesto que ninguna empresa se ajusta totalmente desde el principio por miedo a cambiar su precio relativo.</w:t>
      </w:r>
    </w:p>
    <w:p w14:paraId="6C01C7C0" w14:textId="1B5903C4" w:rsidR="008E5D65" w:rsidRDefault="00D46A53" w:rsidP="008E5D65">
      <w:pPr>
        <w:pStyle w:val="Nivel2SM"/>
        <w:numPr>
          <w:ilvl w:val="0"/>
          <w:numId w:val="0"/>
        </w:numPr>
        <w:spacing w:after="0"/>
        <w:ind w:left="567"/>
      </w:pPr>
      <w:r>
        <w:t>Intuitivamente</w:t>
      </w:r>
      <w:r w:rsidR="00343F1C">
        <w:t>,</w:t>
      </w:r>
      <w:r>
        <w:t xml:space="preserve"> el solapamiento de los intervalos parece inevitable en una economía formada por cientos de miles de empresas con distinta actividad y sometidas</w:t>
      </w:r>
      <w:r w:rsidR="00343F1C">
        <w:t>,</w:t>
      </w:r>
      <w:r>
        <w:t xml:space="preserve"> por tanto</w:t>
      </w:r>
      <w:r w:rsidR="00343F1C">
        <w:t>,</w:t>
      </w:r>
      <w:r>
        <w:t xml:space="preserve"> a muy distintas perturbaciones y restricciones. La heterogeneidad parece motivo suficiente</w:t>
      </w:r>
      <w:r w:rsidR="00343F1C">
        <w:t>.</w:t>
      </w:r>
    </w:p>
    <w:p w14:paraId="74061B18" w14:textId="307AA467" w:rsidR="008E2B70" w:rsidRDefault="00343F1C" w:rsidP="008E2B70">
      <w:pPr>
        <w:pStyle w:val="Nivel2SM"/>
        <w:keepNext/>
        <w:numPr>
          <w:ilvl w:val="0"/>
          <w:numId w:val="0"/>
        </w:numPr>
        <w:spacing w:after="0"/>
        <w:ind w:left="567"/>
      </w:pPr>
      <w:r>
        <w:t>Sin embargo</w:t>
      </w:r>
      <w:r w:rsidR="008E2B70">
        <w:t>,</w:t>
      </w:r>
      <w:r w:rsidR="00D46A53">
        <w:t xml:space="preserve"> es lógico que en modelos con empresas homogéneas sometidas a las mismas perturbaciones se obtenga que el único equilibrio estable es aquel en que todas las empresas han sincronizado sus intervalos (</w:t>
      </w:r>
      <w:r w:rsidR="00D46A53" w:rsidRPr="008E2B70">
        <w:rPr>
          <w:smallCaps/>
        </w:rPr>
        <w:t>Ball</w:t>
      </w:r>
      <w:r w:rsidR="00D46A53">
        <w:t>, 1987).</w:t>
      </w:r>
    </w:p>
    <w:p w14:paraId="4F24C97F" w14:textId="77777777" w:rsidR="00343F1C" w:rsidRDefault="00D46A53">
      <w:pPr>
        <w:pStyle w:val="Nivel3SM"/>
        <w:keepNext/>
      </w:pPr>
      <w:r>
        <w:t>Para verlo, se supone que la cantidad de dinero sigue un proceso estocástico y que las empresas revisan su precio a intervalos constantes de tiempo iguales para todas.</w:t>
      </w:r>
      <w:r w:rsidR="00343F1C">
        <w:t xml:space="preserve"> </w:t>
      </w:r>
      <w:r>
        <w:t>Así, en principio cada empresa tiene la posibilidad de cambiar su precio con las otras en los períodos pares (</w:t>
      </w:r>
      <w:r w:rsidRPr="00343F1C">
        <w:rPr>
          <w:i/>
          <w:iCs/>
        </w:rPr>
        <w:t>sincronización</w:t>
      </w:r>
      <w:r>
        <w:t>) o hacerlo independientemente en los impares (</w:t>
      </w:r>
      <w:r w:rsidRPr="00343F1C">
        <w:rPr>
          <w:i/>
          <w:iCs/>
        </w:rPr>
        <w:t>solapamiento</w:t>
      </w:r>
      <w:r>
        <w:t xml:space="preserve">). Pero si hay una mayoría de las empresas que cambian su precio en los períodos pares, la empresa que lo hace en el impar tiene un gran incentivo para modificar su conducta porque su precio óptimo es una función positiva del nivel de precios y el nivel de precios aumenta en los períodos pares. Por tanto, </w:t>
      </w:r>
      <w:r w:rsidRPr="00343F1C">
        <w:rPr>
          <w:u w:val="single"/>
        </w:rPr>
        <w:t>las empresas en minoría acabarían adoptando el calendario de la mayoría y el equilibrio final presentaría sincronización</w:t>
      </w:r>
      <w:r>
        <w:t>.</w:t>
      </w:r>
    </w:p>
    <w:p w14:paraId="08931BF4" w14:textId="77777777" w:rsidR="00343F1C" w:rsidRDefault="00D46A53">
      <w:pPr>
        <w:pStyle w:val="Nivel4"/>
        <w:ind w:left="1474"/>
      </w:pPr>
      <w:r>
        <w:t>E</w:t>
      </w:r>
      <w:r w:rsidR="00343F1C">
        <w:t>l</w:t>
      </w:r>
      <w:r>
        <w:t xml:space="preserve"> caso especial del solapamiento simétrico, donde exactamente la mitad de empresas cambian el precio en los períodos pares y la otra mitad en los impares es un equilibrio inestable: ninguna empresa tiene incentivos para modificar su conducta, pero si una empresa cambiara de criterio, arrastra a otras que ahora sí que tendrán incentivos para cambiar, produciéndose la sincronización completa.</w:t>
      </w:r>
    </w:p>
    <w:p w14:paraId="3A16FFE5" w14:textId="0EAC71B6" w:rsidR="00D46A53" w:rsidRDefault="00D46A53">
      <w:pPr>
        <w:pStyle w:val="Nivel4"/>
        <w:ind w:left="1474"/>
      </w:pPr>
      <w:r>
        <w:t>De esta forma, al final el único equilibrio estable es la sincronización.</w:t>
      </w:r>
    </w:p>
    <w:p w14:paraId="6CF4CAA9" w14:textId="27B54653" w:rsidR="00D46A53" w:rsidRDefault="00D46A53" w:rsidP="00343F1C">
      <w:pPr>
        <w:pStyle w:val="Nivel2SM"/>
        <w:keepNext/>
        <w:numPr>
          <w:ilvl w:val="0"/>
          <w:numId w:val="0"/>
        </w:numPr>
        <w:spacing w:after="0"/>
        <w:ind w:left="567"/>
      </w:pPr>
      <w:r>
        <w:t xml:space="preserve">Por lo tanto, </w:t>
      </w:r>
      <w:r w:rsidRPr="00343F1C">
        <w:rPr>
          <w:b/>
          <w:bCs/>
        </w:rPr>
        <w:t>sería necesario introducir explícitamente algún tipo de heterogeneidad entre las empresas para que el solapamiento se justifique formalmente</w:t>
      </w:r>
      <w:r>
        <w:t xml:space="preserve">. La forma más directa es introducir perturbaciones idiosincráticas de suficiente entidad como para obligar a la empresa que la sufre a ajustar su precio en el momento y no esperar a las demás. El supuesto anterior hace referencia a las reglas </w:t>
      </w:r>
      <w:r w:rsidR="00343F1C">
        <w:t>dependientes del estado de la empresa</w:t>
      </w:r>
      <w:r>
        <w:t xml:space="preserve"> en vez de reglas temporales.</w:t>
      </w:r>
    </w:p>
    <w:p w14:paraId="56F1B09D" w14:textId="0524D46F" w:rsidR="00D46A53" w:rsidRDefault="00D46A53">
      <w:pPr>
        <w:pStyle w:val="Nivel3SM"/>
      </w:pPr>
      <w:r>
        <w:t xml:space="preserve">Es interesante citar el análisis realizado por </w:t>
      </w:r>
      <w:r>
        <w:rPr>
          <w:smallCaps/>
        </w:rPr>
        <w:t>Ball</w:t>
      </w:r>
      <w:r>
        <w:t xml:space="preserve"> y </w:t>
      </w:r>
      <w:proofErr w:type="spellStart"/>
      <w:r>
        <w:rPr>
          <w:smallCaps/>
        </w:rPr>
        <w:t>Cecchetti</w:t>
      </w:r>
      <w:proofErr w:type="spellEnd"/>
      <w:r>
        <w:t xml:space="preserve"> (1988), en el que destacan como causas del solapamiento el hecho de que las empresas analizan las ventajas de recopilar información antes de decidir sobre su precios, por lo que tienen motivos para esperar a que sus competidoras fijen sus precios y romper la sincronización. De este modo, el ajuste a nivel agregado puede ser lento aunque los precios cambien con frecuencia.</w:t>
      </w:r>
    </w:p>
    <w:p w14:paraId="70F65AC5" w14:textId="764E1160" w:rsidR="00D46A53" w:rsidRPr="00D46A53" w:rsidRDefault="00D46A53">
      <w:pPr>
        <w:pStyle w:val="Nivel3SM"/>
        <w:rPr>
          <w:i/>
          <w:iCs/>
        </w:rPr>
      </w:pPr>
      <w:r>
        <w:t xml:space="preserve">Respecto a los </w:t>
      </w:r>
      <w:r w:rsidRPr="00C245DC">
        <w:rPr>
          <w:u w:val="single"/>
        </w:rPr>
        <w:t>efectos del solapamiento</w:t>
      </w:r>
      <w:r>
        <w:t xml:space="preserve">, los trabajos de </w:t>
      </w:r>
      <w:r>
        <w:rPr>
          <w:smallCaps/>
        </w:rPr>
        <w:t>Fischer</w:t>
      </w:r>
      <w:r>
        <w:t xml:space="preserve"> (1977) y </w:t>
      </w:r>
      <w:r>
        <w:rPr>
          <w:smallCaps/>
        </w:rPr>
        <w:t>Taylor</w:t>
      </w:r>
      <w:r>
        <w:t xml:space="preserve"> (1980) indican que el solapamiento de los salarios nominales permite que el efecto de las perturbaciones nominales sea real y duradero. Lo mismo se obtiene si hay solapamiento en la fijación de precios, puesto que lo importante es que haya rigidez nominal duradera de algún tipo. La causa de este resultado es que si las empresas cambian su precio a </w:t>
      </w:r>
      <w:r>
        <w:lastRenderedPageBreak/>
        <w:t>intervalos fijos (un mes) y una empresa tras otra, cuando a una empresa le llega el momento de cambiar su precio no va a ajustarlo completamente a la perturbación porque eso desviaría mucho su precio relativo del inicial, perjudicando su competitividad, de modo que lo modificará solo en parte. Esto ocurre con la siguiente empresa y así sucesivamente. El resultado es que se tarda mucho tiempo en ajustar completamente todos los precios ante la perturbación, y durante ese tiempo se producen efectos reales que van desapareciendo al mismo ritmo que los precios se ajustan</w:t>
      </w:r>
      <w:r w:rsidR="009B31B6">
        <w:rPr>
          <w:rStyle w:val="Refdenotaalpie"/>
        </w:rPr>
        <w:footnoteReference w:id="10"/>
      </w:r>
      <w:r>
        <w:t>.</w:t>
      </w:r>
    </w:p>
    <w:p w14:paraId="186E088C" w14:textId="6665FFE0" w:rsidR="00C85D62" w:rsidRDefault="00C85D62" w:rsidP="00C85D62">
      <w:pPr>
        <w:pStyle w:val="Ttulo7"/>
      </w:pPr>
      <w:bookmarkStart w:id="27" w:name="_Toc172231621"/>
      <w:r>
        <w:t>Reglas de variación de precios dependientes de la situación</w:t>
      </w:r>
      <w:r w:rsidR="005E5980">
        <w:t xml:space="preserve"> (</w:t>
      </w:r>
      <w:proofErr w:type="spellStart"/>
      <w:r w:rsidR="005E5980">
        <w:rPr>
          <w:smallCaps/>
        </w:rPr>
        <w:t>Sheshinski</w:t>
      </w:r>
      <w:proofErr w:type="spellEnd"/>
      <w:r w:rsidR="005E5980">
        <w:t xml:space="preserve"> y </w:t>
      </w:r>
      <w:r w:rsidR="005E5980">
        <w:rPr>
          <w:smallCaps/>
        </w:rPr>
        <w:t>Weiss</w:t>
      </w:r>
      <w:r w:rsidR="005E5980">
        <w:t>, 1977)</w:t>
      </w:r>
      <w:bookmarkEnd w:id="27"/>
    </w:p>
    <w:p w14:paraId="6A438439" w14:textId="77777777" w:rsidR="005E5980" w:rsidRDefault="00C85D62" w:rsidP="00811740">
      <w:pPr>
        <w:pStyle w:val="Nivel1SM"/>
        <w:keepNext/>
        <w:spacing w:before="0" w:after="0"/>
      </w:pPr>
      <w:r>
        <w:t>Aparte de las reglas de ajuste según el tiempo, otros trabajos consideran que a la hora de fijar los precios son más importantes las reglas que dependen del estado de la naturaleza. En este caso, no hay un período de tiempo para cambiar los precios, sino que cambian cuando la situación rebasa ciertos umbrales o bandas.</w:t>
      </w:r>
    </w:p>
    <w:p w14:paraId="0A3F991C" w14:textId="441810A6" w:rsidR="005E5980" w:rsidRDefault="00C85D62">
      <w:pPr>
        <w:pStyle w:val="Nivel2SM"/>
        <w:keepNext/>
        <w:spacing w:after="0"/>
      </w:pPr>
      <w:r>
        <w:t xml:space="preserve">Un ejemplo de este tipo de modelos es el de </w:t>
      </w:r>
      <w:proofErr w:type="spellStart"/>
      <w:r>
        <w:rPr>
          <w:smallCaps/>
        </w:rPr>
        <w:t>Sheshinski</w:t>
      </w:r>
      <w:proofErr w:type="spellEnd"/>
      <w:r>
        <w:t xml:space="preserve"> y </w:t>
      </w:r>
      <w:r>
        <w:rPr>
          <w:smallCaps/>
        </w:rPr>
        <w:t>Weiss</w:t>
      </w:r>
      <w:r>
        <w:t xml:space="preserve"> (1977).</w:t>
      </w:r>
    </w:p>
    <w:p w14:paraId="650DCFAF" w14:textId="294A90D7" w:rsidR="005E5980" w:rsidRPr="005E5980" w:rsidRDefault="00C85D62">
      <w:pPr>
        <w:pStyle w:val="Nivel3SM"/>
        <w:rPr>
          <w:spacing w:val="-4"/>
        </w:rPr>
      </w:pPr>
      <w:r w:rsidRPr="005E5980">
        <w:rPr>
          <w:spacing w:val="-4"/>
        </w:rPr>
        <w:t>La decisión de cambiar los precios es endógena en cada momento del tiempo y los agentes deciden variar el precio de acuerdo con un análisis coste-beneficio.</w:t>
      </w:r>
      <w:r w:rsidR="005E5980" w:rsidRPr="005E5980">
        <w:rPr>
          <w:spacing w:val="-4"/>
        </w:rPr>
        <w:t xml:space="preserve"> </w:t>
      </w:r>
      <w:r w:rsidRPr="005E5980">
        <w:rPr>
          <w:spacing w:val="-4"/>
        </w:rPr>
        <w:t xml:space="preserve">Por tanto, este tipo de modelos predicen que </w:t>
      </w:r>
      <w:r w:rsidRPr="005E5980">
        <w:rPr>
          <w:i/>
          <w:iCs/>
          <w:spacing w:val="-4"/>
        </w:rPr>
        <w:t>la probabilidad de un cambio en el precio cambia según el estado de la economía</w:t>
      </w:r>
      <w:r w:rsidRPr="005E5980">
        <w:rPr>
          <w:spacing w:val="-4"/>
        </w:rPr>
        <w:t>.</w:t>
      </w:r>
    </w:p>
    <w:p w14:paraId="5148ED26" w14:textId="5699CB01" w:rsidR="00C85D62" w:rsidRDefault="00C85D62">
      <w:pPr>
        <w:pStyle w:val="Nivel3SM"/>
      </w:pPr>
      <w:r>
        <w:t>Desde el punto de vista de la racionalidad económica</w:t>
      </w:r>
      <w:r w:rsidR="005E5980">
        <w:t>, estos modelos</w:t>
      </w:r>
      <w:r>
        <w:t xml:space="preserve"> son interesantes ya que asumen que </w:t>
      </w:r>
      <w:r w:rsidRPr="005E5980">
        <w:rPr>
          <w:i/>
          <w:iCs/>
        </w:rPr>
        <w:t>los agentes basan sus decisiones en un análisis coste-beneficio</w:t>
      </w:r>
      <w:r>
        <w:t>.</w:t>
      </w:r>
    </w:p>
    <w:p w14:paraId="3576D682" w14:textId="7A598570" w:rsidR="00746F8A" w:rsidRDefault="00746F8A" w:rsidP="00746F8A">
      <w:pPr>
        <w:pStyle w:val="Ttulo7"/>
      </w:pPr>
      <w:bookmarkStart w:id="28" w:name="_Toc172231622"/>
      <w:r>
        <w:lastRenderedPageBreak/>
        <w:t>Reglas mixtas</w:t>
      </w:r>
      <w:bookmarkEnd w:id="28"/>
    </w:p>
    <w:p w14:paraId="675D3965" w14:textId="4895CA18" w:rsidR="005E5980" w:rsidRDefault="00C85D62" w:rsidP="00746F8A">
      <w:pPr>
        <w:pStyle w:val="Nivel1SM"/>
        <w:keepNext/>
        <w:spacing w:before="0" w:after="0"/>
      </w:pPr>
      <w:r>
        <w:t xml:space="preserve">También es posible e intuitivamente atractivo un modelo que </w:t>
      </w:r>
      <w:r w:rsidRPr="005E5980">
        <w:rPr>
          <w:i/>
          <w:iCs/>
        </w:rPr>
        <w:t>combine reglas dependientes del tiempo y de la situación</w:t>
      </w:r>
      <w:r>
        <w:t xml:space="preserve"> (</w:t>
      </w:r>
      <w:r w:rsidRPr="005E5980">
        <w:rPr>
          <w:b/>
          <w:bCs/>
        </w:rPr>
        <w:t>reglas mixtas</w:t>
      </w:r>
      <w:r>
        <w:t>).</w:t>
      </w:r>
    </w:p>
    <w:p w14:paraId="08688D2E" w14:textId="6290C833" w:rsidR="00C85D62" w:rsidRPr="00C85D62" w:rsidRDefault="00C85D62" w:rsidP="00746F8A">
      <w:pPr>
        <w:pStyle w:val="Nivel2SM"/>
      </w:pPr>
      <w:r>
        <w:t>La empresa revisa el precio con una determinada regularidad pero si durante el período entre ajustes se produce una perturbación significativa en términos de una regla de estado, entonces la empresa ajusta el precio sufriendo el coste de menú.</w:t>
      </w:r>
    </w:p>
    <w:p w14:paraId="50A9BE8A" w14:textId="77777777" w:rsidR="00854BE7" w:rsidRDefault="00854BE7" w:rsidP="00854BE7">
      <w:pPr>
        <w:pStyle w:val="Ttulo6"/>
      </w:pPr>
      <w:bookmarkStart w:id="29" w:name="_Toc172231623"/>
      <w:r>
        <w:t>Aportaciones, críticas y limitaciones de la teoría de fricciones nominales</w:t>
      </w:r>
      <w:bookmarkEnd w:id="29"/>
    </w:p>
    <w:p w14:paraId="1AFFA3B4" w14:textId="77777777" w:rsidR="00854BE7" w:rsidRDefault="00854BE7" w:rsidP="00811740">
      <w:pPr>
        <w:pStyle w:val="Nivel1SM"/>
        <w:keepNext/>
        <w:spacing w:before="0" w:after="0"/>
      </w:pPr>
      <w:r>
        <w:t xml:space="preserve">Las </w:t>
      </w:r>
      <w:r w:rsidRPr="00F518E6">
        <w:rPr>
          <w:b/>
          <w:bCs/>
        </w:rPr>
        <w:t>aportaciones</w:t>
      </w:r>
      <w:r>
        <w:t xml:space="preserve"> del estudio de las fricciones nominales se pueden resumir en tres puntos:</w:t>
      </w:r>
    </w:p>
    <w:p w14:paraId="5C37F59F" w14:textId="77777777" w:rsidR="00854BE7" w:rsidRDefault="00854BE7">
      <w:pPr>
        <w:pStyle w:val="Nmero"/>
        <w:numPr>
          <w:ilvl w:val="0"/>
          <w:numId w:val="9"/>
        </w:numPr>
        <w:ind w:left="623" w:hanging="198"/>
      </w:pPr>
      <w:r w:rsidRPr="00DF3793">
        <w:rPr>
          <w:i/>
          <w:iCs/>
        </w:rPr>
        <w:t>Dar un verdadero fundamento microeconómico a la rigidez nominal</w:t>
      </w:r>
      <w:r>
        <w:t xml:space="preserve">. Para ello se ha cambiado el campo de estudio de los salarios a los precios, se ha tomado la competencia imperfecta como el modelo de referencia y se han buscado razones por las que un agente racional no modifica su precio cuando debería hacerlo (costes de menú, </w:t>
      </w:r>
      <w:proofErr w:type="spellStart"/>
      <w:r>
        <w:t>cuasirracionalidad</w:t>
      </w:r>
      <w:proofErr w:type="spellEnd"/>
      <w:r>
        <w:t>).</w:t>
      </w:r>
    </w:p>
    <w:p w14:paraId="69D6CEAB" w14:textId="77777777" w:rsidR="00854BE7" w:rsidRPr="00DF3793" w:rsidRDefault="00854BE7">
      <w:pPr>
        <w:pStyle w:val="Nmero"/>
        <w:numPr>
          <w:ilvl w:val="0"/>
          <w:numId w:val="9"/>
        </w:numPr>
        <w:ind w:left="623" w:hanging="198"/>
        <w:rPr>
          <w:spacing w:val="-3"/>
        </w:rPr>
      </w:pPr>
      <w:r w:rsidRPr="00DF3793">
        <w:rPr>
          <w:i/>
          <w:iCs/>
          <w:spacing w:val="-3"/>
        </w:rPr>
        <w:t>La segunda aportación es un riguroso análisis de las consecuencias de la rigidez</w:t>
      </w:r>
      <w:r w:rsidRPr="00DF3793">
        <w:rPr>
          <w:spacing w:val="-3"/>
        </w:rPr>
        <w:t>. Al contrario que ocurría en los 70, la NEK justifica cuidadosamente la conducta de las empresas. Las reglas de variación de precios en función del tiempo o del estado se obtienen como resultado de un proceso de optimización bajo supuestos plausibles. La agregación de estas reglas produce, aunque no siempre, los efectos esperados de no neutralidad del dinero (o de la demanda en general) y la respuesta asimétrica de los precios y la producción ante fluctuaciones de la demanda.</w:t>
      </w:r>
    </w:p>
    <w:p w14:paraId="70C36443" w14:textId="77777777" w:rsidR="00854BE7" w:rsidRDefault="00854BE7">
      <w:pPr>
        <w:pStyle w:val="Nmero"/>
        <w:numPr>
          <w:ilvl w:val="0"/>
          <w:numId w:val="9"/>
        </w:numPr>
        <w:ind w:left="623" w:hanging="198"/>
      </w:pPr>
      <w:r>
        <w:t xml:space="preserve">Finalmente, la última aportación es la </w:t>
      </w:r>
      <w:r w:rsidRPr="00DF3793">
        <w:rPr>
          <w:i/>
          <w:iCs/>
        </w:rPr>
        <w:t>introducción de nuevos instrumentos teóricos en la modelización del comportamiento de las empresas</w:t>
      </w:r>
      <w:r>
        <w:t xml:space="preserve">. Ejemplos de esto son la </w:t>
      </w:r>
      <w:proofErr w:type="spellStart"/>
      <w:r>
        <w:t>cuasirracionalidad</w:t>
      </w:r>
      <w:proofErr w:type="spellEnd"/>
      <w:r>
        <w:t xml:space="preserve"> y la heterogeneidad de los agentes para obtener un comportamiento agregado más rico que la mera réplica del comportamiento individual que se obtiene en los modelos con un agente representativo.</w:t>
      </w:r>
    </w:p>
    <w:p w14:paraId="12EA5EFF" w14:textId="77777777" w:rsidR="00854BE7" w:rsidRDefault="00854BE7">
      <w:pPr>
        <w:pStyle w:val="Nivel1SM"/>
        <w:keepNext/>
        <w:spacing w:after="0"/>
      </w:pPr>
      <w:r>
        <w:t xml:space="preserve">El argumento de las fricciones nominales como explicación de la ausencia de ajuste de los precios ante perturbaciones nominales de demanda ha sido objeto de una serie de </w:t>
      </w:r>
      <w:r w:rsidRPr="00DF3793">
        <w:rPr>
          <w:b/>
          <w:bCs/>
        </w:rPr>
        <w:t>críticas</w:t>
      </w:r>
      <w:r>
        <w:t>, entre las que destacan las siguientes:</w:t>
      </w:r>
    </w:p>
    <w:p w14:paraId="444B0B78" w14:textId="77777777" w:rsidR="00854BE7" w:rsidRDefault="00854BE7">
      <w:pPr>
        <w:pStyle w:val="Nivel2SM"/>
        <w:keepNext/>
        <w:spacing w:after="0"/>
      </w:pPr>
      <w:r>
        <w:t xml:space="preserve">La argumentación </w:t>
      </w:r>
      <w:r w:rsidRPr="00DF3793">
        <w:rPr>
          <w:i/>
          <w:iCs/>
        </w:rPr>
        <w:t>no tiene en cuenta que también hay costes de ajuste de la producción (vía cantidades), que pueden ser mayores incluso que los costes de ajuste de precios</w:t>
      </w:r>
      <w:r>
        <w:t>.</w:t>
      </w:r>
    </w:p>
    <w:p w14:paraId="0E03C23B" w14:textId="77777777" w:rsidR="00854BE7" w:rsidRDefault="00854BE7">
      <w:pPr>
        <w:pStyle w:val="Nivel3SM"/>
      </w:pPr>
      <w:r>
        <w:t xml:space="preserve">No obstante, una </w:t>
      </w:r>
      <w:proofErr w:type="spellStart"/>
      <w:r>
        <w:t>contracrítica</w:t>
      </w:r>
      <w:proofErr w:type="spellEnd"/>
      <w:r>
        <w:t xml:space="preserve"> sería que aunque es posible que las variaciones de la producción sean costosas para la empresa, empíricamente las variaciones de la producción son mucho mayores relativamente que las de los precios.</w:t>
      </w:r>
    </w:p>
    <w:p w14:paraId="413EF76C" w14:textId="77777777" w:rsidR="00854BE7" w:rsidRDefault="00854BE7">
      <w:pPr>
        <w:pStyle w:val="Nivel2SM"/>
      </w:pPr>
      <w:r>
        <w:t xml:space="preserve">Una segunda crítica sería el hecho de que </w:t>
      </w:r>
      <w:r w:rsidRPr="00DF3793">
        <w:rPr>
          <w:i/>
          <w:iCs/>
        </w:rPr>
        <w:t>es necesario un análisis dinámico del problema</w:t>
      </w:r>
      <w:r>
        <w:t xml:space="preserve"> porque los costes de menú se sufren una sola vez, mientras que, si la perturbación es permanente, las pérdidas por no ajustarse se van acumulando en el tiempo y tarde o temprano sobrepasarán a los costes puntuales del ajuste.</w:t>
      </w:r>
    </w:p>
    <w:p w14:paraId="27A6C799" w14:textId="77777777" w:rsidR="00854BE7" w:rsidRPr="00DF3793" w:rsidRDefault="00854BE7">
      <w:pPr>
        <w:pStyle w:val="Nivel2SM"/>
        <w:rPr>
          <w:spacing w:val="-3"/>
        </w:rPr>
      </w:pPr>
      <w:r w:rsidRPr="00DF3793">
        <w:rPr>
          <w:spacing w:val="-3"/>
        </w:rPr>
        <w:t xml:space="preserve">También se suele criticar que </w:t>
      </w:r>
      <w:r w:rsidRPr="00DF3793">
        <w:rPr>
          <w:i/>
          <w:iCs/>
          <w:spacing w:val="-3"/>
        </w:rPr>
        <w:t>si el shock se percibe como permanente, el ajuste de precios sería más rápido</w:t>
      </w:r>
      <w:r w:rsidRPr="00DF3793">
        <w:rPr>
          <w:spacing w:val="-3"/>
        </w:rPr>
        <w:t>.</w:t>
      </w:r>
    </w:p>
    <w:p w14:paraId="4443F87F" w14:textId="77777777" w:rsidR="00854BE7" w:rsidRDefault="00854BE7">
      <w:pPr>
        <w:pStyle w:val="Nivel1SM"/>
        <w:keepNext/>
        <w:spacing w:after="0"/>
      </w:pPr>
      <w:r>
        <w:t xml:space="preserve">Además, hay que tener en cuenta que las fricciones nominales que se han comentado están sujetas a algunas </w:t>
      </w:r>
      <w:r w:rsidRPr="00854BE7">
        <w:rPr>
          <w:b/>
          <w:bCs/>
        </w:rPr>
        <w:t>limitaciones</w:t>
      </w:r>
      <w:r>
        <w:t>:</w:t>
      </w:r>
    </w:p>
    <w:p w14:paraId="7EA0F7A6" w14:textId="77777777" w:rsidR="00854BE7" w:rsidRDefault="00854BE7">
      <w:pPr>
        <w:pStyle w:val="Nivel2SM"/>
      </w:pPr>
      <w:r>
        <w:t xml:space="preserve">En primer lugar, </w:t>
      </w:r>
      <w:r w:rsidRPr="00854BE7">
        <w:rPr>
          <w:i/>
          <w:iCs/>
        </w:rPr>
        <w:t>el efecto de dichas fricciones nominales depende del entorno real de la empresa (las imperfecciones reales)</w:t>
      </w:r>
      <w:r>
        <w:t>, como por ejemplo del tipo de rendimientos de la empresa y del poder de mercado.</w:t>
      </w:r>
    </w:p>
    <w:p w14:paraId="0049A181" w14:textId="77777777" w:rsidR="00854BE7" w:rsidRPr="00854BE7" w:rsidRDefault="00854BE7">
      <w:pPr>
        <w:pStyle w:val="Nivel2SM"/>
        <w:rPr>
          <w:spacing w:val="-2"/>
        </w:rPr>
      </w:pPr>
      <w:r w:rsidRPr="00854BE7">
        <w:rPr>
          <w:spacing w:val="-2"/>
        </w:rPr>
        <w:t xml:space="preserve">En segundo lugar, </w:t>
      </w:r>
      <w:r w:rsidRPr="00854BE7">
        <w:rPr>
          <w:i/>
          <w:iCs/>
          <w:spacing w:val="-2"/>
        </w:rPr>
        <w:t>la teoría de los costes de menú puede generar equilibrios múltiples, extremos y estables</w:t>
      </w:r>
      <w:r w:rsidRPr="00854BE7">
        <w:rPr>
          <w:spacing w:val="-2"/>
        </w:rPr>
        <w:t>. Son situaciones en las que si la economía se sitúa allí por alguna razón ya no puede salir.</w:t>
      </w:r>
    </w:p>
    <w:p w14:paraId="23C591A1" w14:textId="77777777" w:rsidR="00854BE7" w:rsidRPr="00F518E6" w:rsidRDefault="00854BE7">
      <w:pPr>
        <w:pStyle w:val="Nivel2SM"/>
      </w:pPr>
      <w:r>
        <w:t xml:space="preserve">Finalmente, </w:t>
      </w:r>
      <w:r w:rsidRPr="00854BE7">
        <w:rPr>
          <w:i/>
          <w:iCs/>
        </w:rPr>
        <w:t xml:space="preserve">en cuanto a la </w:t>
      </w:r>
      <w:proofErr w:type="spellStart"/>
      <w:r w:rsidRPr="00854BE7">
        <w:rPr>
          <w:i/>
          <w:iCs/>
        </w:rPr>
        <w:t>cuasirracionalidad</w:t>
      </w:r>
      <w:proofErr w:type="spellEnd"/>
      <w:r w:rsidRPr="00854BE7">
        <w:rPr>
          <w:i/>
          <w:iCs/>
        </w:rPr>
        <w:t xml:space="preserve">, </w:t>
      </w:r>
      <w:r w:rsidRPr="00854BE7">
        <w:rPr>
          <w:i/>
          <w:iCs/>
          <w:smallCaps/>
        </w:rPr>
        <w:t>Romer</w:t>
      </w:r>
      <w:r w:rsidRPr="00854BE7">
        <w:rPr>
          <w:i/>
          <w:iCs/>
        </w:rPr>
        <w:t xml:space="preserve"> (1993) señala que muchas otras políticas de precios (y no sólo la de mantener los precios fijos) producen pequeñas pérdidas</w:t>
      </w:r>
      <w:r>
        <w:t>, y por tanto este argumento no justifica que la empresa elija justamente esta.</w:t>
      </w:r>
    </w:p>
    <w:p w14:paraId="01012ED2" w14:textId="128C44AA" w:rsidR="008F4A7B" w:rsidRDefault="008F4A7B">
      <w:pPr>
        <w:pStyle w:val="Ttulo3"/>
      </w:pPr>
      <w:bookmarkStart w:id="30" w:name="_Toc172231624"/>
      <w:r>
        <w:lastRenderedPageBreak/>
        <w:t>Rigideces salariales</w:t>
      </w:r>
      <w:r w:rsidR="00624E06" w:rsidRPr="00755CCE">
        <w:rPr>
          <w:i w:val="0"/>
          <w:iCs w:val="0"/>
          <w:color w:val="767171" w:themeColor="background2" w:themeShade="80"/>
          <w:sz w:val="19"/>
          <w:szCs w:val="19"/>
          <w:u w:val="none"/>
        </w:rPr>
        <w:t xml:space="preserve"> [Tema 3.A.</w:t>
      </w:r>
      <w:r w:rsidR="00610C6F">
        <w:rPr>
          <w:i w:val="0"/>
          <w:iCs w:val="0"/>
          <w:color w:val="767171" w:themeColor="background2" w:themeShade="80"/>
          <w:sz w:val="19"/>
          <w:szCs w:val="19"/>
          <w:u w:val="none"/>
        </w:rPr>
        <w:t>27</w:t>
      </w:r>
      <w:r w:rsidR="00624E06" w:rsidRPr="00755CCE">
        <w:rPr>
          <w:i w:val="0"/>
          <w:iCs w:val="0"/>
          <w:color w:val="767171" w:themeColor="background2" w:themeShade="80"/>
          <w:sz w:val="19"/>
          <w:szCs w:val="19"/>
          <w:u w:val="none"/>
        </w:rPr>
        <w:t>]</w:t>
      </w:r>
      <w:bookmarkEnd w:id="30"/>
    </w:p>
    <w:p w14:paraId="3BD11DB5" w14:textId="77777777" w:rsidR="00375B79" w:rsidRPr="00C15667" w:rsidRDefault="00375B79" w:rsidP="00375B79">
      <w:pPr>
        <w:pStyle w:val="Notaalopositor"/>
      </w:pPr>
      <w:r>
        <w:t>Estos modelos en este tema tendrían que ser de pasada.</w:t>
      </w:r>
    </w:p>
    <w:p w14:paraId="42776995" w14:textId="12EF56EA" w:rsidR="00F32DD2" w:rsidRDefault="00F32DD2" w:rsidP="0054110A">
      <w:pPr>
        <w:pStyle w:val="Nivel1SM"/>
        <w:keepNext/>
        <w:spacing w:before="0" w:after="0"/>
      </w:pPr>
      <w:r>
        <w:t xml:space="preserve">Los autores de la NEK estudiaron mediante fundamentación microeconómica la existencia de rigideces reales en el mercado laboral con modelos de competencia imperfecta y problemas de información, lo que genera rigideces salariales. En este contexto, los salarios serán distintos de los óptimos lo que se explica fundamentalmente mediante </w:t>
      </w:r>
      <w:r w:rsidR="00D44885">
        <w:t>2 </w:t>
      </w:r>
      <w:r>
        <w:t>teorías:</w:t>
      </w:r>
    </w:p>
    <w:p w14:paraId="77C74627" w14:textId="19E96CB2" w:rsidR="00F32DD2" w:rsidRDefault="00F32DD2" w:rsidP="00811740">
      <w:pPr>
        <w:pStyle w:val="Nivel2SM"/>
        <w:keepNext/>
      </w:pPr>
      <w:r>
        <w:t>La teoría de los salarios de eficiencia</w:t>
      </w:r>
    </w:p>
    <w:p w14:paraId="11430705" w14:textId="77777777" w:rsidR="004A7BBF" w:rsidRDefault="004A7BBF">
      <w:pPr>
        <w:pStyle w:val="Nivel2SM"/>
      </w:pPr>
      <w:r>
        <w:t>Los modelos de contratos implícitos</w:t>
      </w:r>
    </w:p>
    <w:p w14:paraId="0261DE53" w14:textId="57AC127E" w:rsidR="004A7BBF" w:rsidRPr="00624E06" w:rsidRDefault="004A7BBF" w:rsidP="004A7BBF">
      <w:pPr>
        <w:pStyle w:val="Ttulo6"/>
        <w:rPr>
          <w:b w:val="0"/>
          <w:bCs/>
          <w:color w:val="767171" w:themeColor="background2" w:themeShade="80"/>
          <w:sz w:val="20"/>
          <w:szCs w:val="20"/>
          <w:u w:val="none"/>
        </w:rPr>
      </w:pPr>
      <w:bookmarkStart w:id="31" w:name="_Toc172231625"/>
      <w:r>
        <w:t>La teoría de los salarios de eficiencia (</w:t>
      </w:r>
      <w:r w:rsidR="008924A3" w:rsidRPr="008924A3">
        <w:rPr>
          <w:smallCaps/>
        </w:rPr>
        <w:t>Solow</w:t>
      </w:r>
      <w:r w:rsidR="008924A3">
        <w:t xml:space="preserve">, 1979 ; </w:t>
      </w:r>
      <w:r>
        <w:rPr>
          <w:smallCaps/>
        </w:rPr>
        <w:t>Shapiro</w:t>
      </w:r>
      <w:r>
        <w:t xml:space="preserve"> y </w:t>
      </w:r>
      <w:r>
        <w:rPr>
          <w:smallCaps/>
        </w:rPr>
        <w:t>Stiglitz</w:t>
      </w:r>
      <w:r>
        <w:t>, 1984)</w:t>
      </w:r>
      <w:bookmarkEnd w:id="31"/>
    </w:p>
    <w:p w14:paraId="75D6AEC8" w14:textId="77777777" w:rsidR="00C84272" w:rsidRDefault="00FE2579" w:rsidP="0054110A">
      <w:pPr>
        <w:pStyle w:val="Nivel1SM"/>
        <w:keepNext/>
        <w:spacing w:before="0" w:after="0"/>
      </w:pPr>
      <w:r>
        <w:t xml:space="preserve">Los </w:t>
      </w:r>
      <w:r w:rsidRPr="00C84272">
        <w:rPr>
          <w:b/>
          <w:bCs/>
        </w:rPr>
        <w:t>modelos de salarios de eficiencia</w:t>
      </w:r>
      <w:r>
        <w:t xml:space="preserve"> florecen en la década de 1980.</w:t>
      </w:r>
    </w:p>
    <w:p w14:paraId="7473F787" w14:textId="1F65A569" w:rsidR="00C84272" w:rsidRPr="00755CCE" w:rsidRDefault="00FE2579">
      <w:pPr>
        <w:pStyle w:val="Nivel2SM"/>
        <w:rPr>
          <w:spacing w:val="-3"/>
        </w:rPr>
      </w:pPr>
      <w:bookmarkStart w:id="32" w:name="_Hlk120129393"/>
      <w:r w:rsidRPr="00755CCE">
        <w:rPr>
          <w:spacing w:val="-3"/>
        </w:rPr>
        <w:t xml:space="preserve">De acuerdo a </w:t>
      </w:r>
      <w:proofErr w:type="spellStart"/>
      <w:r w:rsidRPr="00755CCE">
        <w:rPr>
          <w:smallCaps/>
          <w:spacing w:val="-3"/>
        </w:rPr>
        <w:t>Akerlof</w:t>
      </w:r>
      <w:proofErr w:type="spellEnd"/>
      <w:r w:rsidRPr="00755CCE">
        <w:rPr>
          <w:spacing w:val="-3"/>
        </w:rPr>
        <w:t xml:space="preserve"> y </w:t>
      </w:r>
      <w:proofErr w:type="spellStart"/>
      <w:r w:rsidRPr="00755CCE">
        <w:rPr>
          <w:smallCaps/>
          <w:spacing w:val="-3"/>
        </w:rPr>
        <w:t>Yellen</w:t>
      </w:r>
      <w:proofErr w:type="spellEnd"/>
      <w:r w:rsidR="00755CCE" w:rsidRPr="00755CCE">
        <w:rPr>
          <w:spacing w:val="-3"/>
        </w:rPr>
        <w:t xml:space="preserve">, estos modelos </w:t>
      </w:r>
      <w:r w:rsidRPr="00755CCE">
        <w:rPr>
          <w:spacing w:val="-3"/>
        </w:rPr>
        <w:t xml:space="preserve">tienen en común que en equilibrio, los </w:t>
      </w:r>
      <w:r w:rsidR="00CF62D3">
        <w:rPr>
          <w:spacing w:val="-3"/>
        </w:rPr>
        <w:t>beneficios</w:t>
      </w:r>
      <w:r w:rsidRPr="00755CCE">
        <w:rPr>
          <w:spacing w:val="-3"/>
        </w:rPr>
        <w:t xml:space="preserve"> de una empresa </w:t>
      </w:r>
      <w:r w:rsidR="00CF62D3">
        <w:rPr>
          <w:spacing w:val="-3"/>
        </w:rPr>
        <w:t>aumentan</w:t>
      </w:r>
      <w:r w:rsidRPr="00755CCE">
        <w:rPr>
          <w:spacing w:val="-3"/>
        </w:rPr>
        <w:t xml:space="preserve"> si la empresa pag</w:t>
      </w:r>
      <w:r w:rsidR="00755CCE">
        <w:rPr>
          <w:spacing w:val="-3"/>
        </w:rPr>
        <w:t>a</w:t>
      </w:r>
      <w:r w:rsidRPr="00755CCE">
        <w:rPr>
          <w:spacing w:val="-3"/>
        </w:rPr>
        <w:t xml:space="preserve"> un salario más elevado que el salario de vaciado de mercado, lo que lleva a la existencia de desempleo involuntario en equilibrio.</w:t>
      </w:r>
    </w:p>
    <w:p w14:paraId="6D57DD22" w14:textId="481BFADE" w:rsidR="00FE2579" w:rsidRDefault="00FE2579">
      <w:pPr>
        <w:pStyle w:val="Nivel2SM"/>
      </w:pPr>
      <w:r>
        <w:t>La razón fundamental es que existe una relación positiva entre el esfuerzo realizado por el trabajador</w:t>
      </w:r>
      <w:r w:rsidR="00EE0D7B">
        <w:rPr>
          <w:rStyle w:val="Refdenotaalpie"/>
        </w:rPr>
        <w:footnoteReference w:id="11"/>
      </w:r>
      <w:r>
        <w:t xml:space="preserve"> </w:t>
      </w:r>
      <w:r w:rsidR="00EE0D7B">
        <w:t>(</w:t>
      </w:r>
      <w:r>
        <w:t>que afectará a la función de beneficios de la empresa) y el salario real. Por tanto, ofrecer un salario real bajo conllevará un coste en términos de menos esfuerzo.</w:t>
      </w:r>
    </w:p>
    <w:p w14:paraId="7BA2E93E" w14:textId="029E8D51" w:rsidR="008924A3" w:rsidRDefault="008924A3" w:rsidP="008924A3">
      <w:pPr>
        <w:pStyle w:val="Ttulo7"/>
        <w:rPr>
          <w:smallCaps/>
        </w:rPr>
      </w:pPr>
      <w:bookmarkStart w:id="35" w:name="_Toc172231626"/>
      <w:bookmarkEnd w:id="32"/>
      <w:r>
        <w:rPr>
          <w:smallCaps/>
        </w:rPr>
        <w:t>Solow (1979)</w:t>
      </w:r>
      <w:bookmarkEnd w:id="35"/>
    </w:p>
    <w:p w14:paraId="7F7DA546" w14:textId="693BD101" w:rsidR="008924A3" w:rsidRDefault="008924A3" w:rsidP="0054110A">
      <w:pPr>
        <w:pStyle w:val="Nivel1SM"/>
        <w:keepNext/>
        <w:spacing w:before="0" w:after="0"/>
      </w:pPr>
      <w:r>
        <w:t xml:space="preserve">El modelo más sencillo es el de </w:t>
      </w:r>
      <w:r>
        <w:rPr>
          <w:smallCaps/>
        </w:rPr>
        <w:t>Solow</w:t>
      </w:r>
      <w:r>
        <w:t xml:space="preserve"> (1979). La empresa se enfrenta al problema de fijar el empleo y el salario que va a pagar a los trabajadores de forma que maximice su beneficio</w:t>
      </w:r>
      <w:r w:rsidR="00CC2438">
        <w:t>:</w:t>
      </w:r>
    </w:p>
    <w:p w14:paraId="23A343A8" w14:textId="6EBE6D31" w:rsidR="0087452B" w:rsidRPr="000E59D9" w:rsidRDefault="00000000" w:rsidP="00C84272">
      <w:pPr>
        <w:keepNext/>
        <w:spacing w:after="0"/>
        <w:rPr>
          <w:rFonts w:eastAsiaTheme="minorEastAsia"/>
          <w:i/>
        </w:rPr>
      </w:pPr>
      <m:oMathPara>
        <m:oMath>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rPr>
                    <m:t>max</m:t>
                  </m:r>
                </m:e>
                <m:lim>
                  <m:d>
                    <m:dPr>
                      <m:begChr m:val="{"/>
                      <m:endChr m:val="}"/>
                      <m:ctrlPr>
                        <w:rPr>
                          <w:rFonts w:ascii="Cambria Math" w:hAnsi="Cambria Math"/>
                          <w:i/>
                        </w:rPr>
                      </m:ctrlPr>
                    </m:dPr>
                    <m:e>
                      <m:r>
                        <m:rPr>
                          <m:nor/>
                        </m:rPr>
                        <w:rPr>
                          <w:i/>
                          <w:iCs/>
                        </w:rPr>
                        <m:t>w,L</m:t>
                      </m:r>
                    </m:e>
                  </m:d>
                </m:lim>
              </m:limLow>
              <m:r>
                <w:rPr>
                  <w:rFonts w:ascii="Cambria Math" w:eastAsiaTheme="minorEastAsia" w:hAnsi="Cambria Math"/>
                </w:rPr>
                <m:t xml:space="preserve">  </m:t>
              </m:r>
            </m:fName>
            <m:e>
              <m:r>
                <m:rPr>
                  <m:nor/>
                </m:rPr>
                <w:rPr>
                  <w:i/>
                </w:rPr>
                <m:t>π</m:t>
              </m:r>
              <m:r>
                <w:rPr>
                  <w:rFonts w:ascii="Cambria Math" w:hAnsi="Cambria Math"/>
                </w:rPr>
                <m:t>=</m:t>
              </m:r>
              <w:bookmarkStart w:id="36" w:name="_Hlk120108890"/>
              <m:limLow>
                <m:limLowPr>
                  <m:ctrlPr>
                    <w:rPr>
                      <w:rFonts w:ascii="Cambria Math" w:hAnsi="Cambria Math"/>
                      <w:i/>
                      <w:iCs/>
                    </w:rPr>
                  </m:ctrlPr>
                </m:limLowPr>
                <m:e>
                  <m:groupChr>
                    <m:groupChrPr>
                      <m:ctrlPr>
                        <w:rPr>
                          <w:rFonts w:ascii="Cambria Math" w:hAnsi="Cambria Math"/>
                          <w:i/>
                          <w:iCs/>
                        </w:rPr>
                      </m:ctrlPr>
                    </m:groupChrPr>
                    <m:e>
                      <m:r>
                        <m:rPr>
                          <m:nor/>
                        </m:rPr>
                        <w:rPr>
                          <w:i/>
                        </w:rPr>
                        <m:t>P</m:t>
                      </m:r>
                    </m:e>
                  </m:groupChr>
                </m:e>
                <m:lim>
                  <m:r>
                    <w:rPr>
                      <w:rFonts w:ascii="Cambria Math"/>
                    </w:rPr>
                    <m:t>=</m:t>
                  </m:r>
                  <m:r>
                    <m:rPr>
                      <m:nor/>
                    </m:rPr>
                    <w:rPr>
                      <w:i/>
                    </w:rPr>
                    <m:t>1</m:t>
                  </m:r>
                </m:lim>
              </m:limLow>
              <m:r>
                <w:rPr>
                  <w:rFonts w:ascii="Cambria Math" w:hAnsi="Cambria Math"/>
                </w:rPr>
                <m:t>∙</m:t>
              </m:r>
              <w:bookmarkEnd w:id="36"/>
              <m:r>
                <m:rPr>
                  <m:nor/>
                </m:rPr>
                <w:rPr>
                  <w:i/>
                  <w:iCs/>
                </w:rPr>
                <m:t>A</m:t>
              </m:r>
              <m:r>
                <w:rPr>
                  <w:rFonts w:ascii="Cambria Math" w:hAnsi="Cambria Math"/>
                </w:rPr>
                <m:t>∙</m:t>
              </m:r>
              <m:r>
                <m:rPr>
                  <m:nor/>
                </m:rPr>
                <w:rPr>
                  <w:i/>
                  <w:iCs/>
                </w:rPr>
                <m:t>F</m:t>
              </m:r>
              <m:d>
                <m:dPr>
                  <m:ctrlPr>
                    <w:rPr>
                      <w:rFonts w:ascii="Cambria Math" w:hAnsi="Cambria Math"/>
                      <w:i/>
                      <w:iCs/>
                      <w:lang w:val="fr-FR"/>
                    </w:rPr>
                  </m:ctrlPr>
                </m:dPr>
                <m:e>
                  <m:r>
                    <m:rPr>
                      <m:nor/>
                    </m:rPr>
                    <w:rPr>
                      <w:i/>
                      <w:iCs/>
                    </w:rPr>
                    <m:t>e</m:t>
                  </m:r>
                  <m:d>
                    <m:dPr>
                      <m:ctrlPr>
                        <w:rPr>
                          <w:rFonts w:ascii="Cambria Math" w:hAnsi="Cambria Math"/>
                          <w:i/>
                          <w:iCs/>
                          <w:lang w:val="fr-FR"/>
                        </w:rPr>
                      </m:ctrlPr>
                    </m:dPr>
                    <m:e>
                      <m:r>
                        <m:rPr>
                          <m:nor/>
                        </m:rPr>
                        <w:rPr>
                          <w:i/>
                          <w:iCs/>
                        </w:rPr>
                        <m:t>w</m:t>
                      </m:r>
                    </m:e>
                  </m:d>
                  <m:r>
                    <w:rPr>
                      <w:rFonts w:ascii="Cambria Math" w:hAnsi="Cambria Math"/>
                    </w:rPr>
                    <m:t>∙</m:t>
                  </m:r>
                  <m:r>
                    <m:rPr>
                      <m:nor/>
                    </m:rPr>
                    <w:rPr>
                      <w:i/>
                      <w:iCs/>
                    </w:rPr>
                    <m:t>L</m:t>
                  </m:r>
                </m:e>
              </m:d>
              <m:r>
                <w:rPr>
                  <w:rFonts w:ascii="Cambria Math" w:hAnsi="Cambria Math"/>
                </w:rPr>
                <m:t>-</m:t>
              </m:r>
              <m:r>
                <m:rPr>
                  <m:nor/>
                </m:rPr>
                <w:rPr>
                  <w:i/>
                  <w:iCs/>
                </w:rPr>
                <m:t>w</m:t>
              </m:r>
              <m:r>
                <w:rPr>
                  <w:rFonts w:ascii="Cambria Math" w:hAnsi="Cambria Math"/>
                </w:rPr>
                <m:t>∙</m:t>
              </m:r>
              <m:r>
                <m:rPr>
                  <m:nor/>
                </m:rPr>
                <w:rPr>
                  <w:i/>
                  <w:iCs/>
                </w:rPr>
                <m:t>L</m:t>
              </m:r>
            </m:e>
          </m:func>
        </m:oMath>
      </m:oMathPara>
    </w:p>
    <w:p w14:paraId="05A07C8E" w14:textId="27EA3AB3" w:rsidR="00CC2438" w:rsidRPr="00074752" w:rsidRDefault="00CC2438">
      <w:pPr>
        <w:pStyle w:val="Nivel2SM"/>
        <w:keepNext/>
        <w:spacing w:after="0"/>
        <w:rPr>
          <w:rFonts w:eastAsiaTheme="minorEastAsia"/>
          <w:iCs/>
        </w:rPr>
      </w:pPr>
      <w:r w:rsidRPr="00074752">
        <w:t>El output dependerá entonces tanto del número de trabajadores como de su esfuerzo y este esfuerzo, depende a su vez, del salario. Es decir, el salario aumenta tanto los ingresos como los costes:</w:t>
      </w:r>
    </w:p>
    <w:p w14:paraId="10A4DC0F" w14:textId="43336C11" w:rsidR="0087452B" w:rsidRPr="00C84272" w:rsidRDefault="00CC2438">
      <w:pPr>
        <w:pStyle w:val="Nivel3SM"/>
        <w:rPr>
          <w:spacing w:val="-2"/>
        </w:rPr>
      </w:pPr>
      <w:r w:rsidRPr="00C84272">
        <w:rPr>
          <w:spacing w:val="-2"/>
        </w:rPr>
        <w:t xml:space="preserve">Por el lado de los </w:t>
      </w:r>
      <w:r w:rsidRPr="00C84272">
        <w:rPr>
          <w:i/>
          <w:iCs/>
          <w:spacing w:val="-2"/>
          <w:u w:val="single"/>
        </w:rPr>
        <w:t>ingresos</w:t>
      </w:r>
      <w:r w:rsidRPr="00C84272">
        <w:rPr>
          <w:spacing w:val="-2"/>
        </w:rPr>
        <w:t>, l</w:t>
      </w:r>
      <w:r w:rsidR="00694A2A" w:rsidRPr="00C84272">
        <w:rPr>
          <w:spacing w:val="-2"/>
        </w:rPr>
        <w:t xml:space="preserve">a producción depende positivamente del </w:t>
      </w:r>
      <w:r w:rsidR="00694A2A" w:rsidRPr="00C84272">
        <w:rPr>
          <w:i/>
          <w:iCs/>
          <w:spacing w:val="-2"/>
        </w:rPr>
        <w:t>empleo efectivo</w:t>
      </w:r>
      <w:r w:rsidR="00694A2A" w:rsidRPr="00C84272">
        <w:rPr>
          <w:spacing w:val="-2"/>
        </w:rPr>
        <w:t>, esto es, del trabajo (</w:t>
      </w:r>
      <m:oMath>
        <m:r>
          <m:rPr>
            <m:nor/>
          </m:rPr>
          <w:rPr>
            <w:i/>
            <w:iCs/>
            <w:spacing w:val="-2"/>
          </w:rPr>
          <m:t>L</m:t>
        </m:r>
      </m:oMath>
      <w:r w:rsidR="00694A2A" w:rsidRPr="00C84272">
        <w:rPr>
          <w:spacing w:val="-2"/>
        </w:rPr>
        <w:t>), y del esfuerzo (</w:t>
      </w:r>
      <m:oMath>
        <m:r>
          <m:rPr>
            <m:nor/>
          </m:rPr>
          <w:rPr>
            <w:i/>
            <w:iCs/>
            <w:spacing w:val="-2"/>
          </w:rPr>
          <m:t>e</m:t>
        </m:r>
      </m:oMath>
      <w:r w:rsidR="00694A2A" w:rsidRPr="00C84272">
        <w:rPr>
          <w:spacing w:val="-2"/>
        </w:rPr>
        <w:t>). Este, a su vez, depende positivamente del salario (</w:t>
      </w:r>
      <m:oMath>
        <m:r>
          <m:rPr>
            <m:nor/>
          </m:rPr>
          <w:rPr>
            <w:i/>
            <w:iCs/>
            <w:spacing w:val="-2"/>
          </w:rPr>
          <m:t>e</m:t>
        </m:r>
        <m:r>
          <m:rPr>
            <m:nor/>
          </m:rPr>
          <w:rPr>
            <w:spacing w:val="-2"/>
          </w:rPr>
          <m:t>(</m:t>
        </m:r>
        <m:r>
          <m:rPr>
            <m:nor/>
          </m:rPr>
          <w:rPr>
            <w:i/>
            <w:iCs/>
            <w:spacing w:val="-2"/>
          </w:rPr>
          <m:t>w</m:t>
        </m:r>
        <m:r>
          <m:rPr>
            <m:nor/>
          </m:rPr>
          <w:rPr>
            <w:spacing w:val="-2"/>
          </w:rPr>
          <m:t>)</m:t>
        </m:r>
      </m:oMath>
      <w:r w:rsidR="00694A2A" w:rsidRPr="00C84272">
        <w:rPr>
          <w:spacing w:val="-2"/>
        </w:rPr>
        <w:t>).</w:t>
      </w:r>
    </w:p>
    <w:p w14:paraId="49441BFC" w14:textId="0821A1C9" w:rsidR="005430D6" w:rsidRPr="005430D6" w:rsidRDefault="00CC2438">
      <w:pPr>
        <w:pStyle w:val="Nivel3SM"/>
      </w:pPr>
      <w:r>
        <w:t xml:space="preserve">Por el lado de los </w:t>
      </w:r>
      <w:r w:rsidRPr="005430D6">
        <w:rPr>
          <w:i/>
          <w:iCs/>
          <w:u w:val="single"/>
        </w:rPr>
        <w:t>costes</w:t>
      </w:r>
      <w:r>
        <w:t xml:space="preserve">, </w:t>
      </w:r>
      <w:r w:rsidR="005430D6">
        <w:t>el salario influye directamente, multiplicado por la cantidad de trabajo contratada.</w:t>
      </w:r>
    </w:p>
    <w:p w14:paraId="0C465748" w14:textId="7624ECD2" w:rsidR="00CC2438" w:rsidRDefault="00CC2438">
      <w:pPr>
        <w:pStyle w:val="Nivel4"/>
        <w:ind w:left="1474"/>
      </w:pPr>
      <w:r>
        <w:t>Esto ocasiona que para maximizar el beneficio es necesario aumentar el esfuerzo, para lo que es necesario fijar un salario mayor al de vaciado de mercado.</w:t>
      </w:r>
    </w:p>
    <w:p w14:paraId="5A249CA9" w14:textId="2363205A" w:rsidR="005430D6" w:rsidRDefault="00C179F6">
      <w:pPr>
        <w:pStyle w:val="Nivel2SM"/>
        <w:keepNext/>
        <w:spacing w:after="0"/>
      </w:pPr>
      <w:r>
        <w:lastRenderedPageBreak/>
        <w:t>O</w:t>
      </w:r>
      <w:r w:rsidR="005430D6">
        <w:t>btenemos las condiciones de primer orden</w:t>
      </w:r>
      <w:r>
        <w:t xml:space="preserve"> para </w:t>
      </w:r>
      <w:r>
        <w:rPr>
          <w:i/>
          <w:iCs/>
        </w:rPr>
        <w:t>L</w:t>
      </w:r>
      <w:r>
        <w:t xml:space="preserve"> y </w:t>
      </w:r>
      <w:r>
        <w:rPr>
          <w:i/>
          <w:iCs/>
        </w:rPr>
        <w:t>w</w:t>
      </w:r>
      <w:r w:rsidR="00815D86">
        <w:rPr>
          <w:rStyle w:val="Refdenotaalpie"/>
        </w:rPr>
        <w:footnoteReference w:id="12"/>
      </w:r>
      <w:r w:rsidR="005430D6">
        <w:t>:</w:t>
      </w:r>
    </w:p>
    <w:tbl>
      <w:tblPr>
        <w:tblStyle w:val="Tablaconcuadrcula"/>
        <w:tblW w:w="981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9"/>
        <w:gridCol w:w="4909"/>
      </w:tblGrid>
      <w:tr w:rsidR="00E70349" w:rsidRPr="00B70F12" w14:paraId="579FD2EE" w14:textId="77777777" w:rsidTr="00B70F12">
        <w:tc>
          <w:tcPr>
            <w:tcW w:w="4909" w:type="dxa"/>
            <w:tcBorders>
              <w:right w:val="dashed" w:sz="4" w:space="0" w:color="5F2987"/>
            </w:tcBorders>
            <w:tcMar>
              <w:top w:w="43" w:type="dxa"/>
              <w:bottom w:w="43" w:type="dxa"/>
            </w:tcMar>
            <w:vAlign w:val="center"/>
          </w:tcPr>
          <w:p w14:paraId="20A27ADB" w14:textId="6FAAB5BC" w:rsidR="00E70349" w:rsidRPr="00B70F12" w:rsidRDefault="00000000" w:rsidP="00C84272">
            <w:pPr>
              <w:keepNext/>
              <w:spacing w:after="0"/>
              <w:jc w:val="center"/>
              <w:rPr>
                <w:sz w:val="18"/>
                <w:szCs w:val="18"/>
              </w:rPr>
            </w:pPr>
            <m:oMathPara>
              <m:oMath>
                <m:f>
                  <m:fPr>
                    <m:ctrlPr>
                      <w:rPr>
                        <w:rFonts w:ascii="Cambria Math" w:hAnsi="Cambria Math"/>
                        <w:i/>
                        <w:sz w:val="18"/>
                        <w:szCs w:val="18"/>
                      </w:rPr>
                    </m:ctrlPr>
                  </m:fPr>
                  <m:num>
                    <m:r>
                      <w:rPr>
                        <w:rFonts w:ascii="Cambria Math"/>
                        <w:sz w:val="18"/>
                        <w:szCs w:val="18"/>
                      </w:rPr>
                      <m:t>∂</m:t>
                    </m:r>
                    <m:r>
                      <m:rPr>
                        <m:nor/>
                      </m:rPr>
                      <w:rPr>
                        <w:i/>
                      </w:rPr>
                      <m:t>π</m:t>
                    </m:r>
                  </m:num>
                  <m:den>
                    <m:r>
                      <w:rPr>
                        <w:rFonts w:ascii="Cambria Math"/>
                        <w:sz w:val="18"/>
                        <w:szCs w:val="18"/>
                      </w:rPr>
                      <m:t>∂</m:t>
                    </m:r>
                    <m:r>
                      <m:rPr>
                        <m:nor/>
                      </m:rPr>
                      <w:rPr>
                        <w:i/>
                        <w:sz w:val="18"/>
                        <w:szCs w:val="18"/>
                      </w:rPr>
                      <m:t>L</m:t>
                    </m:r>
                  </m:den>
                </m:f>
                <m:r>
                  <w:rPr>
                    <w:rFonts w:ascii="Cambria Math"/>
                    <w:sz w:val="18"/>
                    <w:szCs w:val="18"/>
                  </w:rPr>
                  <m:t>=</m:t>
                </m:r>
                <m:r>
                  <m:rPr>
                    <m:nor/>
                  </m:rPr>
                  <w:rPr>
                    <w:i/>
                    <w:iCs/>
                    <w:sz w:val="18"/>
                    <w:szCs w:val="18"/>
                  </w:rPr>
                  <m:t>A</m:t>
                </m:r>
                <m:r>
                  <w:rPr>
                    <w:rFonts w:ascii="Cambria Math" w:hAnsi="Cambria Math"/>
                    <w:sz w:val="18"/>
                    <w:szCs w:val="18"/>
                  </w:rPr>
                  <m:t>∙</m:t>
                </m:r>
                <m:r>
                  <m:rPr>
                    <m:nor/>
                  </m:rPr>
                  <w:rPr>
                    <w:i/>
                    <w:iCs/>
                    <w:sz w:val="18"/>
                    <w:szCs w:val="18"/>
                  </w:rPr>
                  <m:t>F'</m:t>
                </m:r>
                <m:r>
                  <w:rPr>
                    <w:rFonts w:ascii="Cambria Math" w:hAnsi="Cambria Math"/>
                    <w:sz w:val="18"/>
                    <w:szCs w:val="18"/>
                  </w:rPr>
                  <m:t>∙</m:t>
                </m:r>
                <m:r>
                  <m:rPr>
                    <m:nor/>
                  </m:rPr>
                  <w:rPr>
                    <w:i/>
                    <w:iCs/>
                    <w:sz w:val="18"/>
                    <w:szCs w:val="18"/>
                  </w:rPr>
                  <m:t>e</m:t>
                </m:r>
                <m:d>
                  <m:dPr>
                    <m:ctrlPr>
                      <w:rPr>
                        <w:rFonts w:ascii="Cambria Math" w:hAnsi="Cambria Math"/>
                        <w:i/>
                        <w:iCs/>
                        <w:sz w:val="18"/>
                        <w:szCs w:val="18"/>
                        <w:lang w:val="fr-FR"/>
                      </w:rPr>
                    </m:ctrlPr>
                  </m:dPr>
                  <m:e>
                    <m:r>
                      <m:rPr>
                        <m:nor/>
                      </m:rPr>
                      <w:rPr>
                        <w:i/>
                        <w:iCs/>
                        <w:sz w:val="18"/>
                        <w:szCs w:val="18"/>
                      </w:rPr>
                      <m:t>w</m:t>
                    </m:r>
                  </m:e>
                </m:d>
                <m:r>
                  <w:rPr>
                    <w:rFonts w:ascii="Cambria Math" w:hAnsi="Cambria Math"/>
                    <w:sz w:val="18"/>
                    <w:szCs w:val="18"/>
                  </w:rPr>
                  <m:t>-</m:t>
                </m:r>
                <m:r>
                  <m:rPr>
                    <m:nor/>
                  </m:rPr>
                  <w:rPr>
                    <w:i/>
                    <w:iCs/>
                    <w:sz w:val="18"/>
                    <w:szCs w:val="18"/>
                  </w:rPr>
                  <m:t>w</m:t>
                </m:r>
                <m:r>
                  <w:rPr>
                    <w:rFonts w:ascii="Cambria Math" w:hAnsi="Cambria Math"/>
                    <w:sz w:val="18"/>
                    <w:szCs w:val="18"/>
                  </w:rPr>
                  <m:t>=</m:t>
                </m:r>
                <m:r>
                  <m:rPr>
                    <m:nor/>
                  </m:rPr>
                  <w:rPr>
                    <w:i/>
                    <w:sz w:val="18"/>
                    <w:szCs w:val="18"/>
                  </w:rPr>
                  <m:t>0</m:t>
                </m:r>
                <m:r>
                  <w:rPr>
                    <w:rFonts w:ascii="Cambria Math" w:eastAsiaTheme="minorEastAsia" w:hAnsi="Cambria Math"/>
                    <w:sz w:val="18"/>
                    <w:szCs w:val="18"/>
                    <w:lang w:val="fr-FR"/>
                  </w:rPr>
                  <m:t>⟹</m:t>
                </m:r>
                <m:r>
                  <m:rPr>
                    <m:nor/>
                  </m:rPr>
                  <w:rPr>
                    <w:i/>
                    <w:iCs/>
                    <w:sz w:val="18"/>
                    <w:szCs w:val="18"/>
                  </w:rPr>
                  <m:t>A</m:t>
                </m:r>
                <m:r>
                  <w:rPr>
                    <w:rFonts w:ascii="Cambria Math" w:hAnsi="Cambria Math"/>
                    <w:sz w:val="18"/>
                    <w:szCs w:val="18"/>
                  </w:rPr>
                  <m:t>∙</m:t>
                </m:r>
                <m:r>
                  <m:rPr>
                    <m:nor/>
                  </m:rPr>
                  <w:rPr>
                    <w:i/>
                    <w:iCs/>
                    <w:sz w:val="18"/>
                    <w:szCs w:val="18"/>
                  </w:rPr>
                  <m:t>F'</m:t>
                </m:r>
                <m:r>
                  <w:rPr>
                    <w:rFonts w:ascii="Cambria Math" w:hAnsi="Cambria Math"/>
                    <w:sz w:val="18"/>
                    <w:szCs w:val="18"/>
                  </w:rPr>
                  <m:t>=</m:t>
                </m:r>
                <m:f>
                  <m:fPr>
                    <m:ctrlPr>
                      <w:rPr>
                        <w:rFonts w:ascii="Cambria Math" w:hAnsi="Cambria Math"/>
                        <w:i/>
                        <w:sz w:val="18"/>
                        <w:szCs w:val="18"/>
                      </w:rPr>
                    </m:ctrlPr>
                  </m:fPr>
                  <m:num>
                    <m:r>
                      <m:rPr>
                        <m:nor/>
                      </m:rPr>
                      <w:rPr>
                        <w:i/>
                        <w:iCs/>
                        <w:sz w:val="18"/>
                        <w:szCs w:val="18"/>
                      </w:rPr>
                      <m:t>w</m:t>
                    </m:r>
                  </m:num>
                  <m:den>
                    <m:r>
                      <m:rPr>
                        <m:nor/>
                      </m:rPr>
                      <w:rPr>
                        <w:i/>
                        <w:iCs/>
                        <w:sz w:val="18"/>
                        <w:szCs w:val="18"/>
                      </w:rPr>
                      <m:t>e</m:t>
                    </m:r>
                    <m:d>
                      <m:dPr>
                        <m:ctrlPr>
                          <w:rPr>
                            <w:rFonts w:ascii="Cambria Math" w:hAnsi="Cambria Math"/>
                            <w:i/>
                            <w:iCs/>
                            <w:sz w:val="18"/>
                            <w:szCs w:val="18"/>
                            <w:lang w:val="fr-FR"/>
                          </w:rPr>
                        </m:ctrlPr>
                      </m:dPr>
                      <m:e>
                        <m:r>
                          <m:rPr>
                            <m:nor/>
                          </m:rPr>
                          <w:rPr>
                            <w:i/>
                            <w:iCs/>
                            <w:sz w:val="18"/>
                            <w:szCs w:val="18"/>
                          </w:rPr>
                          <m:t>w</m:t>
                        </m:r>
                      </m:e>
                    </m:d>
                  </m:den>
                </m:f>
              </m:oMath>
            </m:oMathPara>
          </w:p>
        </w:tc>
        <w:tc>
          <w:tcPr>
            <w:tcW w:w="4909" w:type="dxa"/>
            <w:tcBorders>
              <w:left w:val="dashed" w:sz="4" w:space="0" w:color="5F2987"/>
            </w:tcBorders>
            <w:tcMar>
              <w:top w:w="43" w:type="dxa"/>
              <w:bottom w:w="43" w:type="dxa"/>
            </w:tcMar>
            <w:vAlign w:val="center"/>
          </w:tcPr>
          <w:p w14:paraId="144FE20D" w14:textId="089CFB8D" w:rsidR="00E70349" w:rsidRPr="00B70F12" w:rsidRDefault="00000000" w:rsidP="00C84272">
            <w:pPr>
              <w:keepNext/>
              <w:spacing w:after="0"/>
              <w:ind w:left="-70"/>
              <w:jc w:val="center"/>
              <w:rPr>
                <w:rFonts w:eastAsiaTheme="minorEastAsia"/>
                <w:i/>
                <w:sz w:val="18"/>
                <w:szCs w:val="18"/>
              </w:rPr>
            </w:pPr>
            <m:oMathPara>
              <m:oMath>
                <m:f>
                  <m:fPr>
                    <m:ctrlPr>
                      <w:rPr>
                        <w:rFonts w:ascii="Cambria Math" w:hAnsi="Cambria Math"/>
                        <w:i/>
                        <w:sz w:val="18"/>
                        <w:szCs w:val="18"/>
                      </w:rPr>
                    </m:ctrlPr>
                  </m:fPr>
                  <m:num>
                    <m:r>
                      <w:rPr>
                        <w:rFonts w:ascii="Cambria Math"/>
                        <w:sz w:val="18"/>
                        <w:szCs w:val="18"/>
                      </w:rPr>
                      <m:t>∂</m:t>
                    </m:r>
                    <m:r>
                      <m:rPr>
                        <m:nor/>
                      </m:rPr>
                      <w:rPr>
                        <w:i/>
                      </w:rPr>
                      <m:t>π</m:t>
                    </m:r>
                  </m:num>
                  <m:den>
                    <m:r>
                      <w:rPr>
                        <w:rFonts w:ascii="Cambria Math"/>
                        <w:sz w:val="18"/>
                        <w:szCs w:val="18"/>
                      </w:rPr>
                      <m:t>∂</m:t>
                    </m:r>
                    <m:r>
                      <m:rPr>
                        <m:nor/>
                      </m:rPr>
                      <w:rPr>
                        <w:i/>
                        <w:sz w:val="18"/>
                        <w:szCs w:val="18"/>
                      </w:rPr>
                      <m:t>w</m:t>
                    </m:r>
                  </m:den>
                </m:f>
                <m:r>
                  <w:rPr>
                    <w:rFonts w:ascii="Cambria Math"/>
                    <w:sz w:val="18"/>
                    <w:szCs w:val="18"/>
                  </w:rPr>
                  <m:t>=</m:t>
                </m:r>
                <m:r>
                  <m:rPr>
                    <m:nor/>
                  </m:rPr>
                  <w:rPr>
                    <w:i/>
                    <w:iCs/>
                    <w:sz w:val="18"/>
                    <w:szCs w:val="18"/>
                  </w:rPr>
                  <m:t>A</m:t>
                </m:r>
                <m:r>
                  <w:rPr>
                    <w:rFonts w:ascii="Cambria Math" w:hAnsi="Cambria Math"/>
                    <w:sz w:val="18"/>
                    <w:szCs w:val="18"/>
                  </w:rPr>
                  <m:t>∙</m:t>
                </m:r>
                <m:r>
                  <m:rPr>
                    <m:nor/>
                  </m:rPr>
                  <w:rPr>
                    <w:i/>
                    <w:iCs/>
                    <w:sz w:val="18"/>
                    <w:szCs w:val="18"/>
                  </w:rPr>
                  <m:t>F'</m:t>
                </m:r>
                <m:r>
                  <w:rPr>
                    <w:rFonts w:ascii="Cambria Math" w:hAnsi="Cambria Math"/>
                    <w:sz w:val="18"/>
                    <w:szCs w:val="18"/>
                  </w:rPr>
                  <m:t>∙</m:t>
                </m:r>
                <m:f>
                  <m:fPr>
                    <m:ctrlPr>
                      <w:rPr>
                        <w:rFonts w:ascii="Cambria Math" w:hAnsi="Cambria Math"/>
                        <w:i/>
                        <w:sz w:val="18"/>
                        <w:szCs w:val="18"/>
                      </w:rPr>
                    </m:ctrlPr>
                  </m:fPr>
                  <m:num>
                    <m:r>
                      <m:rPr>
                        <m:nor/>
                      </m:rPr>
                      <w:rPr>
                        <w:i/>
                        <w:sz w:val="18"/>
                        <w:szCs w:val="18"/>
                      </w:rPr>
                      <m:t>∂</m:t>
                    </m:r>
                    <m:r>
                      <m:rPr>
                        <m:nor/>
                      </m:rPr>
                      <w:rPr>
                        <w:i/>
                        <w:iCs/>
                        <w:sz w:val="18"/>
                        <w:szCs w:val="18"/>
                      </w:rPr>
                      <m:t>e</m:t>
                    </m:r>
                    <m:d>
                      <m:dPr>
                        <m:ctrlPr>
                          <w:rPr>
                            <w:rFonts w:ascii="Cambria Math" w:hAnsi="Cambria Math"/>
                            <w:i/>
                            <w:iCs/>
                            <w:sz w:val="18"/>
                            <w:szCs w:val="18"/>
                            <w:lang w:val="fr-FR"/>
                          </w:rPr>
                        </m:ctrlPr>
                      </m:dPr>
                      <m:e>
                        <m:r>
                          <m:rPr>
                            <m:nor/>
                          </m:rPr>
                          <w:rPr>
                            <w:i/>
                            <w:iCs/>
                            <w:sz w:val="18"/>
                            <w:szCs w:val="18"/>
                          </w:rPr>
                          <m:t>w</m:t>
                        </m:r>
                      </m:e>
                    </m:d>
                  </m:num>
                  <m:den>
                    <m:r>
                      <m:rPr>
                        <m:nor/>
                      </m:rPr>
                      <w:rPr>
                        <w:i/>
                        <w:sz w:val="18"/>
                        <w:szCs w:val="18"/>
                      </w:rPr>
                      <m:t>∂w</m:t>
                    </m:r>
                  </m:den>
                </m:f>
                <m:r>
                  <w:rPr>
                    <w:rFonts w:ascii="Cambria Math" w:hAnsi="Cambria Math"/>
                    <w:sz w:val="18"/>
                    <w:szCs w:val="18"/>
                  </w:rPr>
                  <m:t>∙</m:t>
                </m:r>
                <m:r>
                  <m:rPr>
                    <m:nor/>
                  </m:rPr>
                  <w:rPr>
                    <w:i/>
                    <w:iCs/>
                    <w:sz w:val="18"/>
                    <w:szCs w:val="18"/>
                  </w:rPr>
                  <m:t>L</m:t>
                </m:r>
                <m:r>
                  <w:rPr>
                    <w:rFonts w:ascii="Cambria Math" w:hAnsi="Cambria Math"/>
                    <w:sz w:val="18"/>
                    <w:szCs w:val="18"/>
                  </w:rPr>
                  <m:t>-</m:t>
                </m:r>
                <m:r>
                  <m:rPr>
                    <m:nor/>
                  </m:rPr>
                  <w:rPr>
                    <w:i/>
                    <w:iCs/>
                    <w:sz w:val="18"/>
                    <w:szCs w:val="18"/>
                  </w:rPr>
                  <m:t>L</m:t>
                </m:r>
                <m:r>
                  <w:rPr>
                    <w:rFonts w:ascii="Cambria Math" w:hAnsi="Cambria Math"/>
                    <w:sz w:val="18"/>
                    <w:szCs w:val="18"/>
                  </w:rPr>
                  <m:t>=</m:t>
                </m:r>
                <m:r>
                  <m:rPr>
                    <m:nor/>
                  </m:rPr>
                  <w:rPr>
                    <w:i/>
                    <w:sz w:val="18"/>
                    <w:szCs w:val="18"/>
                  </w:rPr>
                  <m:t>0</m:t>
                </m:r>
                <m:r>
                  <w:rPr>
                    <w:rFonts w:ascii="Cambria Math" w:eastAsiaTheme="minorEastAsia" w:hAnsi="Cambria Math"/>
                    <w:sz w:val="18"/>
                    <w:szCs w:val="18"/>
                    <w:lang w:val="fr-FR"/>
                  </w:rPr>
                  <m:t>⟹</m:t>
                </m:r>
                <m:r>
                  <m:rPr>
                    <m:nor/>
                  </m:rPr>
                  <w:rPr>
                    <w:i/>
                    <w:iCs/>
                    <w:sz w:val="18"/>
                    <w:szCs w:val="18"/>
                  </w:rPr>
                  <m:t>A</m:t>
                </m:r>
                <m:r>
                  <w:rPr>
                    <w:rFonts w:ascii="Cambria Math" w:hAnsi="Cambria Math"/>
                    <w:sz w:val="18"/>
                    <w:szCs w:val="18"/>
                  </w:rPr>
                  <m:t>∙</m:t>
                </m:r>
                <m:r>
                  <m:rPr>
                    <m:nor/>
                  </m:rPr>
                  <w:rPr>
                    <w:i/>
                    <w:iCs/>
                    <w:sz w:val="18"/>
                    <w:szCs w:val="18"/>
                  </w:rPr>
                  <m:t>F'</m:t>
                </m:r>
                <m:r>
                  <w:rPr>
                    <w:rFonts w:ascii="Cambria Math" w:hAnsi="Cambria Math"/>
                    <w:sz w:val="18"/>
                    <w:szCs w:val="18"/>
                  </w:rPr>
                  <m:t>=</m:t>
                </m:r>
                <m:f>
                  <m:fPr>
                    <m:ctrlPr>
                      <w:rPr>
                        <w:rFonts w:ascii="Cambria Math" w:hAnsi="Cambria Math"/>
                        <w:i/>
                        <w:sz w:val="18"/>
                        <w:szCs w:val="18"/>
                      </w:rPr>
                    </m:ctrlPr>
                  </m:fPr>
                  <m:num>
                    <m:r>
                      <m:rPr>
                        <m:nor/>
                      </m:rPr>
                      <w:rPr>
                        <w:i/>
                        <w:iCs/>
                        <w:sz w:val="18"/>
                        <w:szCs w:val="18"/>
                      </w:rPr>
                      <m:t>L</m:t>
                    </m:r>
                  </m:num>
                  <m:den>
                    <m:f>
                      <m:fPr>
                        <m:ctrlPr>
                          <w:rPr>
                            <w:rFonts w:ascii="Cambria Math" w:hAnsi="Cambria Math"/>
                            <w:i/>
                            <w:sz w:val="18"/>
                            <w:szCs w:val="18"/>
                          </w:rPr>
                        </m:ctrlPr>
                      </m:fPr>
                      <m:num>
                        <m:r>
                          <m:rPr>
                            <m:nor/>
                          </m:rPr>
                          <w:rPr>
                            <w:i/>
                            <w:sz w:val="18"/>
                            <w:szCs w:val="18"/>
                          </w:rPr>
                          <m:t>∂</m:t>
                        </m:r>
                        <m:r>
                          <m:rPr>
                            <m:nor/>
                          </m:rPr>
                          <w:rPr>
                            <w:i/>
                            <w:iCs/>
                            <w:sz w:val="18"/>
                            <w:szCs w:val="18"/>
                          </w:rPr>
                          <m:t>e</m:t>
                        </m:r>
                        <m:d>
                          <m:dPr>
                            <m:ctrlPr>
                              <w:rPr>
                                <w:rFonts w:ascii="Cambria Math" w:hAnsi="Cambria Math"/>
                                <w:i/>
                                <w:iCs/>
                                <w:sz w:val="18"/>
                                <w:szCs w:val="18"/>
                                <w:lang w:val="fr-FR"/>
                              </w:rPr>
                            </m:ctrlPr>
                          </m:dPr>
                          <m:e>
                            <m:r>
                              <m:rPr>
                                <m:nor/>
                              </m:rPr>
                              <w:rPr>
                                <w:i/>
                                <w:iCs/>
                                <w:sz w:val="18"/>
                                <w:szCs w:val="18"/>
                              </w:rPr>
                              <m:t>w</m:t>
                            </m:r>
                          </m:e>
                        </m:d>
                      </m:num>
                      <m:den>
                        <m:r>
                          <m:rPr>
                            <m:nor/>
                          </m:rPr>
                          <w:rPr>
                            <w:i/>
                            <w:sz w:val="18"/>
                            <w:szCs w:val="18"/>
                          </w:rPr>
                          <m:t>∂w</m:t>
                        </m:r>
                      </m:den>
                    </m:f>
                    <m:r>
                      <w:rPr>
                        <w:rFonts w:ascii="Cambria Math" w:hAnsi="Cambria Math"/>
                        <w:sz w:val="18"/>
                        <w:szCs w:val="18"/>
                      </w:rPr>
                      <m:t>∙</m:t>
                    </m:r>
                    <m:r>
                      <m:rPr>
                        <m:nor/>
                      </m:rPr>
                      <w:rPr>
                        <w:i/>
                        <w:iCs/>
                        <w:sz w:val="18"/>
                        <w:szCs w:val="18"/>
                      </w:rPr>
                      <m:t>L</m:t>
                    </m:r>
                  </m:den>
                </m:f>
                <m:r>
                  <w:rPr>
                    <w:rFonts w:ascii="Cambria Math" w:hAnsi="Cambria Math"/>
                    <w:sz w:val="18"/>
                    <w:szCs w:val="18"/>
                  </w:rPr>
                  <m:t>=</m:t>
                </m:r>
                <m:f>
                  <m:fPr>
                    <m:ctrlPr>
                      <w:rPr>
                        <w:rFonts w:ascii="Cambria Math" w:hAnsi="Cambria Math"/>
                        <w:i/>
                        <w:sz w:val="18"/>
                        <w:szCs w:val="18"/>
                      </w:rPr>
                    </m:ctrlPr>
                  </m:fPr>
                  <m:num>
                    <m:r>
                      <m:rPr>
                        <m:nor/>
                      </m:rPr>
                      <w:rPr>
                        <w:i/>
                        <w:sz w:val="18"/>
                        <w:szCs w:val="18"/>
                      </w:rPr>
                      <m:t>∂</m:t>
                    </m:r>
                    <m:r>
                      <m:rPr>
                        <m:nor/>
                      </m:rPr>
                      <w:rPr>
                        <w:i/>
                        <w:iCs/>
                        <w:sz w:val="18"/>
                        <w:szCs w:val="18"/>
                      </w:rPr>
                      <m:t>w</m:t>
                    </m:r>
                  </m:num>
                  <m:den>
                    <m:r>
                      <m:rPr>
                        <m:nor/>
                      </m:rPr>
                      <w:rPr>
                        <w:i/>
                        <w:sz w:val="18"/>
                        <w:szCs w:val="18"/>
                      </w:rPr>
                      <m:t>∂</m:t>
                    </m:r>
                    <m:r>
                      <m:rPr>
                        <m:nor/>
                      </m:rPr>
                      <w:rPr>
                        <w:i/>
                        <w:iCs/>
                        <w:sz w:val="18"/>
                        <w:szCs w:val="18"/>
                      </w:rPr>
                      <m:t>e</m:t>
                    </m:r>
                    <m:d>
                      <m:dPr>
                        <m:ctrlPr>
                          <w:rPr>
                            <w:rFonts w:ascii="Cambria Math" w:hAnsi="Cambria Math"/>
                            <w:i/>
                            <w:iCs/>
                            <w:sz w:val="18"/>
                            <w:szCs w:val="18"/>
                            <w:lang w:val="fr-FR"/>
                          </w:rPr>
                        </m:ctrlPr>
                      </m:dPr>
                      <m:e>
                        <m:r>
                          <m:rPr>
                            <m:nor/>
                          </m:rPr>
                          <w:rPr>
                            <w:i/>
                            <w:iCs/>
                            <w:sz w:val="18"/>
                            <w:szCs w:val="18"/>
                          </w:rPr>
                          <m:t>w</m:t>
                        </m:r>
                      </m:e>
                    </m:d>
                  </m:den>
                </m:f>
              </m:oMath>
            </m:oMathPara>
          </w:p>
        </w:tc>
      </w:tr>
      <w:tr w:rsidR="0051574B" w:rsidRPr="00E70349" w14:paraId="7BD5E404" w14:textId="77777777" w:rsidTr="003B7516">
        <w:trPr>
          <w:trHeight w:val="170"/>
        </w:trPr>
        <w:tc>
          <w:tcPr>
            <w:tcW w:w="9818" w:type="dxa"/>
            <w:gridSpan w:val="2"/>
            <w:tcMar>
              <w:top w:w="43" w:type="dxa"/>
              <w:bottom w:w="43" w:type="dxa"/>
            </w:tcMar>
            <w:vAlign w:val="center"/>
          </w:tcPr>
          <w:p w14:paraId="40223847" w14:textId="4F45B301" w:rsidR="0051574B" w:rsidRPr="00E70349" w:rsidRDefault="0051574B" w:rsidP="00C84272">
            <w:pPr>
              <w:keepNext/>
              <w:spacing w:after="0"/>
              <w:ind w:left="-70"/>
              <w:jc w:val="center"/>
              <w:rPr>
                <w:rFonts w:eastAsia="Calibri" w:cs="Arial"/>
                <w:iCs/>
                <w:sz w:val="19"/>
                <w:szCs w:val="19"/>
                <w:lang w:val="en-US"/>
              </w:rPr>
            </w:pPr>
            <w:r>
              <w:rPr>
                <w:rFonts w:eastAsia="Calibri" w:cs="Arial"/>
                <w:iCs/>
                <w:noProof/>
                <w:sz w:val="19"/>
                <w:szCs w:val="19"/>
                <w:lang w:val="en-US"/>
              </w:rPr>
              <mc:AlternateContent>
                <mc:Choice Requires="wps">
                  <w:drawing>
                    <wp:inline distT="0" distB="0" distL="0" distR="0" wp14:anchorId="3FF1064E" wp14:editId="2199A0ED">
                      <wp:extent cx="108000" cy="6120000"/>
                      <wp:effectExtent l="4127" t="0" r="10478" b="67627"/>
                      <wp:docPr id="5" name="Cerrar llave 5"/>
                      <wp:cNvGraphicFramePr/>
                      <a:graphic xmlns:a="http://schemas.openxmlformats.org/drawingml/2006/main">
                        <a:graphicData uri="http://schemas.microsoft.com/office/word/2010/wordprocessingShape">
                          <wps:wsp>
                            <wps:cNvSpPr/>
                            <wps:spPr>
                              <a:xfrm rot="5400000">
                                <a:off x="0" y="0"/>
                                <a:ext cx="108000" cy="6120000"/>
                              </a:xfrm>
                              <a:prstGeom prst="rightBrace">
                                <a:avLst>
                                  <a:gd name="adj1" fmla="val 543670"/>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4753B0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5" o:spid="_x0000_s1026" type="#_x0000_t88" style="width:8.5pt;height:481.9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" adj="2072" strokecolor="#5f2987 [3204]" strokeweight=".5pt">
                      <v:stroke joinstyle="miter"/>
                      <w10:anchorlock/>
                    </v:shape>
                  </w:pict>
                </mc:Fallback>
              </mc:AlternateContent>
            </w:r>
          </w:p>
        </w:tc>
      </w:tr>
      <w:tr w:rsidR="00E70349" w:rsidRPr="00E70349" w14:paraId="61032749" w14:textId="77777777" w:rsidTr="003B7516">
        <w:trPr>
          <w:trHeight w:val="227"/>
        </w:trPr>
        <w:tc>
          <w:tcPr>
            <w:tcW w:w="9818" w:type="dxa"/>
            <w:gridSpan w:val="2"/>
            <w:tcMar>
              <w:top w:w="43" w:type="dxa"/>
              <w:bottom w:w="43" w:type="dxa"/>
            </w:tcMar>
            <w:vAlign w:val="center"/>
          </w:tcPr>
          <w:p w14:paraId="28F88496" w14:textId="191620FA" w:rsidR="00E70349" w:rsidRPr="00E70349" w:rsidRDefault="00000000" w:rsidP="00C84272">
            <w:pPr>
              <w:keepNext/>
              <w:spacing w:after="0"/>
              <w:ind w:left="-132"/>
              <w:jc w:val="center"/>
              <w:rPr>
                <w:i/>
                <w:sz w:val="19"/>
                <w:szCs w:val="19"/>
                <w:lang w:val="en-US"/>
              </w:rPr>
            </w:pPr>
            <m:oMathPara>
              <m:oMath>
                <m:f>
                  <m:fPr>
                    <m:ctrlPr>
                      <w:rPr>
                        <w:rFonts w:ascii="Cambria Math" w:hAnsi="Cambria Math"/>
                        <w:i/>
                        <w:sz w:val="19"/>
                        <w:szCs w:val="19"/>
                      </w:rPr>
                    </m:ctrlPr>
                  </m:fPr>
                  <m:num>
                    <m:r>
                      <m:rPr>
                        <m:nor/>
                      </m:rPr>
                      <w:rPr>
                        <w:i/>
                        <w:sz w:val="19"/>
                        <w:szCs w:val="19"/>
                        <w:lang w:val="en-US"/>
                      </w:rPr>
                      <m:t>∂</m:t>
                    </m:r>
                    <m:r>
                      <m:rPr>
                        <m:nor/>
                      </m:rPr>
                      <w:rPr>
                        <w:i/>
                        <w:iCs/>
                        <w:sz w:val="19"/>
                        <w:szCs w:val="19"/>
                        <w:lang w:val="en-US"/>
                      </w:rPr>
                      <m:t>w</m:t>
                    </m:r>
                  </m:num>
                  <m:den>
                    <m:r>
                      <m:rPr>
                        <m:nor/>
                      </m:rPr>
                      <w:rPr>
                        <w:i/>
                        <w:sz w:val="19"/>
                        <w:szCs w:val="19"/>
                        <w:lang w:val="en-US"/>
                      </w:rPr>
                      <m:t>∂</m:t>
                    </m:r>
                    <m:r>
                      <m:rPr>
                        <m:nor/>
                      </m:rPr>
                      <w:rPr>
                        <w:i/>
                        <w:iCs/>
                        <w:sz w:val="19"/>
                        <w:szCs w:val="19"/>
                        <w:lang w:val="en-US"/>
                      </w:rPr>
                      <m:t>e</m:t>
                    </m:r>
                    <m:d>
                      <m:dPr>
                        <m:ctrlPr>
                          <w:rPr>
                            <w:rFonts w:ascii="Cambria Math" w:hAnsi="Cambria Math"/>
                            <w:i/>
                            <w:iCs/>
                            <w:sz w:val="19"/>
                            <w:szCs w:val="19"/>
                            <w:lang w:val="fr-FR"/>
                          </w:rPr>
                        </m:ctrlPr>
                      </m:dPr>
                      <m:e>
                        <m:r>
                          <m:rPr>
                            <m:nor/>
                          </m:rPr>
                          <w:rPr>
                            <w:i/>
                            <w:iCs/>
                            <w:sz w:val="19"/>
                            <w:szCs w:val="19"/>
                            <w:lang w:val="en-US"/>
                          </w:rPr>
                          <m:t>w</m:t>
                        </m:r>
                      </m:e>
                    </m:d>
                  </m:den>
                </m:f>
                <m:r>
                  <w:rPr>
                    <w:rFonts w:ascii="Cambria Math" w:hAnsi="Cambria Math"/>
                    <w:sz w:val="19"/>
                    <w:szCs w:val="19"/>
                  </w:rPr>
                  <m:t>=</m:t>
                </m:r>
                <m:f>
                  <m:fPr>
                    <m:ctrlPr>
                      <w:rPr>
                        <w:rFonts w:ascii="Cambria Math" w:hAnsi="Cambria Math"/>
                        <w:i/>
                        <w:sz w:val="19"/>
                        <w:szCs w:val="19"/>
                      </w:rPr>
                    </m:ctrlPr>
                  </m:fPr>
                  <m:num>
                    <m:r>
                      <m:rPr>
                        <m:nor/>
                      </m:rPr>
                      <w:rPr>
                        <w:i/>
                        <w:iCs/>
                        <w:sz w:val="19"/>
                        <w:szCs w:val="19"/>
                      </w:rPr>
                      <m:t>w</m:t>
                    </m:r>
                  </m:num>
                  <m:den>
                    <m:r>
                      <m:rPr>
                        <m:nor/>
                      </m:rPr>
                      <w:rPr>
                        <w:i/>
                        <w:iCs/>
                        <w:sz w:val="19"/>
                        <w:szCs w:val="19"/>
                      </w:rPr>
                      <m:t>e</m:t>
                    </m:r>
                    <m:d>
                      <m:dPr>
                        <m:ctrlPr>
                          <w:rPr>
                            <w:rFonts w:ascii="Cambria Math" w:hAnsi="Cambria Math"/>
                            <w:i/>
                            <w:iCs/>
                            <w:sz w:val="19"/>
                            <w:szCs w:val="19"/>
                            <w:lang w:val="fr-FR"/>
                          </w:rPr>
                        </m:ctrlPr>
                      </m:dPr>
                      <m:e>
                        <m:r>
                          <m:rPr>
                            <m:nor/>
                          </m:rPr>
                          <w:rPr>
                            <w:i/>
                            <w:iCs/>
                            <w:sz w:val="19"/>
                            <w:szCs w:val="19"/>
                          </w:rPr>
                          <m:t>w</m:t>
                        </m:r>
                      </m:e>
                    </m:d>
                  </m:den>
                </m:f>
              </m:oMath>
            </m:oMathPara>
          </w:p>
        </w:tc>
      </w:tr>
      <w:tr w:rsidR="00E70349" w:rsidRPr="00E70349" w14:paraId="44BDF9D6" w14:textId="77777777" w:rsidTr="003B7516">
        <w:trPr>
          <w:trHeight w:val="57"/>
        </w:trPr>
        <w:tc>
          <w:tcPr>
            <w:tcW w:w="9818" w:type="dxa"/>
            <w:gridSpan w:val="2"/>
            <w:tcMar>
              <w:top w:w="43" w:type="dxa"/>
              <w:bottom w:w="43" w:type="dxa"/>
            </w:tcMar>
            <w:vAlign w:val="center"/>
          </w:tcPr>
          <w:p w14:paraId="59163A0D" w14:textId="293F0D15" w:rsidR="00E70349" w:rsidRPr="00E70349" w:rsidRDefault="0051574B" w:rsidP="00C84272">
            <w:pPr>
              <w:keepNext/>
              <w:spacing w:after="0"/>
              <w:jc w:val="center"/>
              <w:rPr>
                <w:rFonts w:eastAsia="Calibri" w:cs="Arial"/>
                <w:sz w:val="19"/>
                <w:szCs w:val="19"/>
              </w:rPr>
            </w:pPr>
            <w:r>
              <w:rPr>
                <w:rFonts w:eastAsia="Calibri" w:cs="Arial"/>
                <w:noProof/>
                <w:sz w:val="19"/>
                <w:szCs w:val="19"/>
              </w:rPr>
              <mc:AlternateContent>
                <mc:Choice Requires="wps">
                  <w:drawing>
                    <wp:inline distT="0" distB="0" distL="0" distR="0" wp14:anchorId="72E5AE80" wp14:editId="07843DA2">
                      <wp:extent cx="0" cy="36000"/>
                      <wp:effectExtent l="57150" t="38100" r="95250" b="59690"/>
                      <wp:docPr id="6" name="Conector recto de flecha 6"/>
                      <wp:cNvGraphicFramePr/>
                      <a:graphic xmlns:a="http://schemas.openxmlformats.org/drawingml/2006/main">
                        <a:graphicData uri="http://schemas.microsoft.com/office/word/2010/wordprocessingShape">
                          <wps:wsp>
                            <wps:cNvCnPr/>
                            <wps:spPr>
                              <a:xfrm>
                                <a:off x="0" y="0"/>
                                <a:ext cx="0" cy="36000"/>
                              </a:xfrm>
                              <a:prstGeom prst="straightConnector1">
                                <a:avLst/>
                              </a:prstGeom>
                              <a:ln>
                                <a:tailEnd type="stealth"/>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shapetype w14:anchorId="2B0E58D8" id="_x0000_t32" coordsize="21600,21600" o:spt="32" o:oned="t" path="m,l21600,21600e" filled="f">
                      <v:path arrowok="t" fillok="f" o:connecttype="none"/>
                      <o:lock v:ext="edit" shapetype="t"/>
                    </v:shapetype>
                    <v:shape id="Conector recto de flecha 6" o:spid="_x0000_s1026" type="#_x0000_t32" style="width:0;height:2.8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" strokecolor="#5f2987 [3204]" strokeweight=".5pt">
                      <v:stroke endarrow="classic" joinstyle="miter"/>
                      <w10:anchorlock/>
                    </v:shape>
                  </w:pict>
                </mc:Fallback>
              </mc:AlternateContent>
            </w:r>
          </w:p>
        </w:tc>
      </w:tr>
      <w:tr w:rsidR="0051574B" w:rsidRPr="00E70349" w14:paraId="462C3A5D" w14:textId="77777777" w:rsidTr="003B7516">
        <w:trPr>
          <w:trHeight w:val="397"/>
        </w:trPr>
        <w:tc>
          <w:tcPr>
            <w:tcW w:w="9818" w:type="dxa"/>
            <w:gridSpan w:val="2"/>
            <w:tcMar>
              <w:top w:w="43" w:type="dxa"/>
              <w:bottom w:w="43" w:type="dxa"/>
            </w:tcMar>
            <w:vAlign w:val="center"/>
          </w:tcPr>
          <w:p w14:paraId="7D411E16" w14:textId="3DEAA132" w:rsidR="0051574B" w:rsidRPr="00E70349" w:rsidRDefault="00074752" w:rsidP="0051574B">
            <w:pPr>
              <w:ind w:left="-132"/>
              <w:jc w:val="center"/>
              <w:rPr>
                <w:rFonts w:eastAsia="Calibri" w:cs="Arial"/>
                <w:sz w:val="19"/>
                <w:szCs w:val="19"/>
              </w:rPr>
            </w:pPr>
            <m:oMathPara>
              <m:oMath>
                <m:r>
                  <w:rPr>
                    <w:rFonts w:ascii="Cambria Math" w:eastAsiaTheme="minorEastAsia" w:hAnsi="Cambria Math"/>
                  </w:rPr>
                  <m:t xml:space="preserve"> </m:t>
                </m:r>
                <w:bookmarkStart w:id="37" w:name="_Hlk120108857"/>
                <m:r>
                  <m:rPr>
                    <m:nor/>
                  </m:rPr>
                  <w:rPr>
                    <w:i/>
                  </w:rPr>
                  <m:t>w</m:t>
                </m:r>
                <m:r>
                  <w:rPr>
                    <w:rFonts w:ascii="Cambria Math" w:hAnsi="Cambria Math"/>
                  </w:rPr>
                  <m:t>=</m:t>
                </m:r>
                <m:f>
                  <m:fPr>
                    <m:ctrlPr>
                      <w:rPr>
                        <w:rFonts w:ascii="Cambria Math" w:hAnsi="Cambria Math"/>
                        <w:i/>
                      </w:rPr>
                    </m:ctrlPr>
                  </m:fPr>
                  <m:num>
                    <m:r>
                      <m:rPr>
                        <m:nor/>
                      </m:rPr>
                      <w:rPr>
                        <w:i/>
                      </w:rPr>
                      <m:t>e</m:t>
                    </m:r>
                    <m:d>
                      <m:dPr>
                        <m:ctrlPr>
                          <w:rPr>
                            <w:rFonts w:ascii="Cambria Math" w:hAnsi="Cambria Math"/>
                            <w:i/>
                          </w:rPr>
                        </m:ctrlPr>
                      </m:dPr>
                      <m:e>
                        <m:r>
                          <m:rPr>
                            <m:nor/>
                          </m:rPr>
                          <w:rPr>
                            <w:i/>
                          </w:rPr>
                          <m:t>w</m:t>
                        </m:r>
                      </m:e>
                    </m:d>
                  </m:num>
                  <m:den>
                    <m:f>
                      <m:fPr>
                        <m:type m:val="lin"/>
                        <m:ctrlPr>
                          <w:rPr>
                            <w:rFonts w:ascii="Cambria Math" w:hAnsi="Cambria Math"/>
                            <w:i/>
                          </w:rPr>
                        </m:ctrlPr>
                      </m:fPr>
                      <m:num>
                        <m:r>
                          <m:rPr>
                            <m:nor/>
                          </m:rPr>
                          <w:rPr>
                            <w:i/>
                            <w:sz w:val="19"/>
                            <w:szCs w:val="19"/>
                          </w:rPr>
                          <m:t>∂</m:t>
                        </m:r>
                        <m:r>
                          <m:rPr>
                            <m:nor/>
                          </m:rPr>
                          <w:rPr>
                            <w:i/>
                          </w:rPr>
                          <m:t>e</m:t>
                        </m:r>
                        <m:d>
                          <m:dPr>
                            <m:ctrlPr>
                              <w:rPr>
                                <w:rFonts w:ascii="Cambria Math" w:hAnsi="Cambria Math"/>
                                <w:i/>
                              </w:rPr>
                            </m:ctrlPr>
                          </m:dPr>
                          <m:e>
                            <m:r>
                              <m:rPr>
                                <m:nor/>
                              </m:rPr>
                              <w:rPr>
                                <w:i/>
                              </w:rPr>
                              <m:t>w</m:t>
                            </m:r>
                          </m:e>
                        </m:d>
                      </m:num>
                      <m:den>
                        <m:r>
                          <m:rPr>
                            <m:nor/>
                          </m:rPr>
                          <w:rPr>
                            <w:i/>
                            <w:sz w:val="19"/>
                            <w:szCs w:val="19"/>
                          </w:rPr>
                          <m:t>∂</m:t>
                        </m:r>
                        <m:r>
                          <m:rPr>
                            <m:nor/>
                          </m:rPr>
                          <w:rPr>
                            <w:i/>
                          </w:rPr>
                          <m:t>w</m:t>
                        </m:r>
                      </m:den>
                    </m:f>
                  </m:den>
                </m:f>
                <w:bookmarkEnd w:id="37"/>
                <m:r>
                  <w:rPr>
                    <w:rFonts w:ascii="Cambria Math" w:hAnsi="Cambria Math"/>
                  </w:rPr>
                  <m:t>⟹</m:t>
                </m:r>
                <m:borderBox>
                  <m:borderBoxPr>
                    <m:ctrlPr>
                      <w:rPr>
                        <w:rFonts w:ascii="Cambria Math" w:hAnsi="Cambria Math"/>
                        <w:i/>
                      </w:rPr>
                    </m:ctrlPr>
                  </m:borderBoxPr>
                  <m:e>
                    <w:bookmarkStart w:id="38" w:name="_Hlk120108846"/>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w</m:t>
                                </m:r>
                              </m:num>
                              <m:den>
                                <m:r>
                                  <m:rPr>
                                    <m:nor/>
                                  </m:rPr>
                                  <w:rPr>
                                    <w:i/>
                                  </w:rPr>
                                  <m:t>e</m:t>
                                </m:r>
                                <m:d>
                                  <m:dPr>
                                    <m:ctrlPr>
                                      <w:rPr>
                                        <w:rFonts w:ascii="Cambria Math" w:hAnsi="Cambria Math"/>
                                        <w:i/>
                                      </w:rPr>
                                    </m:ctrlPr>
                                  </m:dPr>
                                  <m:e>
                                    <m:r>
                                      <m:rPr>
                                        <m:nor/>
                                      </m:rPr>
                                      <w:rPr>
                                        <w:i/>
                                      </w:rPr>
                                      <m:t>w</m:t>
                                    </m:r>
                                  </m:e>
                                </m:d>
                              </m:den>
                            </m:f>
                            <m:r>
                              <w:rPr>
                                <w:rFonts w:ascii="Cambria Math" w:hAnsi="Cambria Math"/>
                              </w:rPr>
                              <m:t>∙</m:t>
                            </m:r>
                            <m:f>
                              <m:fPr>
                                <m:ctrlPr>
                                  <w:rPr>
                                    <w:rFonts w:ascii="Cambria Math" w:hAnsi="Cambria Math"/>
                                    <w:i/>
                                  </w:rPr>
                                </m:ctrlPr>
                              </m:fPr>
                              <m:num>
                                <m:r>
                                  <m:rPr>
                                    <m:nor/>
                                  </m:rPr>
                                  <w:rPr>
                                    <w:i/>
                                    <w:sz w:val="19"/>
                                    <w:szCs w:val="19"/>
                                  </w:rPr>
                                  <m:t>∂</m:t>
                                </m:r>
                                <m:r>
                                  <m:rPr>
                                    <m:nor/>
                                  </m:rPr>
                                  <w:rPr>
                                    <w:i/>
                                  </w:rPr>
                                  <m:t>e</m:t>
                                </m:r>
                                <m:d>
                                  <m:dPr>
                                    <m:ctrlPr>
                                      <w:rPr>
                                        <w:rFonts w:ascii="Cambria Math" w:hAnsi="Cambria Math"/>
                                        <w:i/>
                                      </w:rPr>
                                    </m:ctrlPr>
                                  </m:dPr>
                                  <m:e>
                                    <m:r>
                                      <m:rPr>
                                        <m:nor/>
                                      </m:rPr>
                                      <w:rPr>
                                        <w:i/>
                                      </w:rPr>
                                      <m:t>w</m:t>
                                    </m:r>
                                  </m:e>
                                </m:d>
                              </m:num>
                              <m:den>
                                <m:r>
                                  <m:rPr>
                                    <m:nor/>
                                  </m:rPr>
                                  <w:rPr>
                                    <w:i/>
                                    <w:sz w:val="19"/>
                                    <w:szCs w:val="19"/>
                                  </w:rPr>
                                  <m:t>∂</m:t>
                                </m:r>
                                <m:r>
                                  <m:rPr>
                                    <m:nor/>
                                  </m:rPr>
                                  <w:rPr>
                                    <w:i/>
                                  </w:rPr>
                                  <m:t>w</m:t>
                                </m:r>
                              </m:den>
                            </m:f>
                          </m:e>
                        </m:groupChr>
                      </m:e>
                      <m:lim>
                        <m:sSub>
                          <m:sSubPr>
                            <m:ctrlPr>
                              <w:rPr>
                                <w:rFonts w:ascii="Cambria Math" w:hAnsi="Cambria Math"/>
                                <w:i/>
                              </w:rPr>
                            </m:ctrlPr>
                          </m:sSubPr>
                          <m:e>
                            <m:r>
                              <m:rPr>
                                <m:nor/>
                              </m:rPr>
                              <w:rPr>
                                <w:i/>
                              </w:rPr>
                              <m:t>ε</m:t>
                            </m:r>
                          </m:e>
                          <m:sub>
                            <m:r>
                              <m:rPr>
                                <m:nor/>
                              </m:rPr>
                              <w:rPr>
                                <w:i/>
                              </w:rPr>
                              <m:t>w,e</m:t>
                            </m:r>
                          </m:sub>
                        </m:sSub>
                      </m:lim>
                    </m:limLow>
                    <m:r>
                      <w:rPr>
                        <w:rFonts w:ascii="Cambria Math" w:hAnsi="Cambria Math"/>
                      </w:rPr>
                      <m:t>=</m:t>
                    </m:r>
                    <m:r>
                      <m:rPr>
                        <m:nor/>
                      </m:rPr>
                      <w:rPr>
                        <w:i/>
                      </w:rPr>
                      <m:t>1</m:t>
                    </m:r>
                    <w:bookmarkEnd w:id="38"/>
                  </m:e>
                </m:borderBox>
              </m:oMath>
            </m:oMathPara>
          </w:p>
        </w:tc>
      </w:tr>
    </w:tbl>
    <w:p w14:paraId="5610293F" w14:textId="77777777" w:rsidR="00C84272" w:rsidRPr="00C84272" w:rsidRDefault="003B7516">
      <w:pPr>
        <w:pStyle w:val="Nivel2SM"/>
        <w:keepNext/>
        <w:spacing w:after="0"/>
        <w:rPr>
          <w:rFonts w:eastAsiaTheme="minorEastAsia"/>
          <w:iCs/>
        </w:rPr>
      </w:pPr>
      <w:r>
        <w:t xml:space="preserve">Esta es la </w:t>
      </w:r>
      <w:r>
        <w:rPr>
          <w:b/>
          <w:bCs/>
        </w:rPr>
        <w:t>condición de Solow</w:t>
      </w:r>
      <w:r>
        <w:t xml:space="preserve"> de los </w:t>
      </w:r>
      <w:r w:rsidRPr="00C84272">
        <w:t>salarios de eficiencia.</w:t>
      </w:r>
    </w:p>
    <w:p w14:paraId="3CCE9A39" w14:textId="77777777" w:rsidR="00C84272" w:rsidRPr="00C84272" w:rsidRDefault="003B7516">
      <w:pPr>
        <w:pStyle w:val="Nivel3SM"/>
        <w:keepNext/>
        <w:rPr>
          <w:rFonts w:eastAsiaTheme="minorEastAsia"/>
          <w:iCs/>
        </w:rPr>
      </w:pPr>
      <w:r w:rsidRPr="00C84272">
        <w:t>La elasticidad del esfuerzo respecto al salario es igual a 1 en el punto óptimo.</w:t>
      </w:r>
    </w:p>
    <w:p w14:paraId="00EC52B9" w14:textId="77777777" w:rsidR="00C84272" w:rsidRPr="00C84272" w:rsidRDefault="003B7516">
      <w:pPr>
        <w:pStyle w:val="Nivel4"/>
        <w:ind w:left="1474"/>
        <w:rPr>
          <w:rFonts w:eastAsiaTheme="minorEastAsia"/>
          <w:iCs/>
        </w:rPr>
      </w:pPr>
      <w:r w:rsidRPr="00C84272">
        <w:t>El salario que resuelve la ecuación es el salario de eficiencia ya que es el que minimiza el coste del trabajo efectivo. Cuando la empresa contrata a un trabajador obtiene</w:t>
      </w:r>
      <m:oMath>
        <m:r>
          <w:rPr>
            <w:rFonts w:ascii="Cambria Math" w:hAnsi="Cambria Math"/>
          </w:rPr>
          <m:t xml:space="preserve"> </m:t>
        </m:r>
        <m:r>
          <m:rPr>
            <m:nor/>
          </m:rPr>
          <w:rPr>
            <w:i/>
            <w:iCs/>
          </w:rPr>
          <m:t>e</m:t>
        </m:r>
        <m:d>
          <m:dPr>
            <m:ctrlPr>
              <w:rPr>
                <w:rFonts w:ascii="Cambria Math" w:hAnsi="Cambria Math"/>
                <w:i/>
                <w:iCs/>
                <w:lang w:val="fr-FR"/>
              </w:rPr>
            </m:ctrlPr>
          </m:dPr>
          <m:e>
            <m:r>
              <m:rPr>
                <m:nor/>
              </m:rPr>
              <w:rPr>
                <w:i/>
                <w:iCs/>
              </w:rPr>
              <m:t>w</m:t>
            </m:r>
          </m:e>
        </m:d>
      </m:oMath>
      <w:r w:rsidRPr="00C84272">
        <w:rPr>
          <w:rFonts w:eastAsiaTheme="minorEastAsia"/>
          <w:iCs/>
        </w:rPr>
        <w:t xml:space="preserve"> unidades de trabajo efectivo a un precio </w:t>
      </w:r>
      <m:oMath>
        <m:r>
          <m:rPr>
            <m:nor/>
          </m:rPr>
          <w:rPr>
            <w:i/>
            <w:iCs/>
          </w:rPr>
          <m:t>w</m:t>
        </m:r>
      </m:oMath>
      <w:r w:rsidRPr="00C84272">
        <w:rPr>
          <w:rFonts w:eastAsiaTheme="minorEastAsia"/>
          <w:iCs/>
        </w:rPr>
        <w:t xml:space="preserve">, con lo que el coste unitario del trabajo efectivo será </w:t>
      </w:r>
      <m:oMath>
        <m:f>
          <m:fPr>
            <m:type m:val="lin"/>
            <m:ctrlPr>
              <w:rPr>
                <w:rFonts w:ascii="Cambria Math" w:hAnsi="Cambria Math"/>
                <w:i/>
              </w:rPr>
            </m:ctrlPr>
          </m:fPr>
          <m:num>
            <m:r>
              <m:rPr>
                <m:nor/>
              </m:rPr>
              <w:rPr>
                <w:i/>
              </w:rPr>
              <m:t>w</m:t>
            </m:r>
          </m:num>
          <m:den>
            <m:r>
              <m:rPr>
                <m:nor/>
              </m:rPr>
              <w:rPr>
                <w:i/>
              </w:rPr>
              <m:t>e</m:t>
            </m:r>
            <m:d>
              <m:dPr>
                <m:ctrlPr>
                  <w:rPr>
                    <w:rFonts w:ascii="Cambria Math" w:hAnsi="Cambria Math"/>
                    <w:i/>
                  </w:rPr>
                </m:ctrlPr>
              </m:dPr>
              <m:e>
                <m:r>
                  <m:rPr>
                    <m:nor/>
                  </m:rPr>
                  <w:rPr>
                    <w:i/>
                  </w:rPr>
                  <m:t>w</m:t>
                </m:r>
              </m:e>
            </m:d>
          </m:den>
        </m:f>
      </m:oMath>
      <w:r w:rsidRPr="00C84272">
        <w:rPr>
          <w:rFonts w:eastAsiaTheme="minorEastAsia"/>
          <w:iCs/>
        </w:rPr>
        <w:t xml:space="preserve">. </w:t>
      </w:r>
      <w:r w:rsidRPr="00C84272">
        <w:rPr>
          <w:rFonts w:eastAsiaTheme="minorEastAsia"/>
          <w:iCs/>
          <w:spacing w:val="-1"/>
        </w:rPr>
        <w:t>Cuando la elasticidad del esfuerzo respecto al salario es 1, el coste del factor trabajo es mínimo y la empresa maximiza su beneficio.</w:t>
      </w:r>
    </w:p>
    <w:p w14:paraId="7FD75B4E" w14:textId="4A858FD9" w:rsidR="003B7516" w:rsidRPr="00C84272" w:rsidRDefault="003B7516">
      <w:pPr>
        <w:pStyle w:val="Nivel3SM"/>
        <w:rPr>
          <w:rFonts w:eastAsiaTheme="minorEastAsia"/>
          <w:iCs/>
        </w:rPr>
      </w:pPr>
      <w:r w:rsidRPr="00C84272">
        <w:rPr>
          <w:rFonts w:eastAsiaTheme="minorEastAsia"/>
          <w:iCs/>
          <w:spacing w:val="-1"/>
        </w:rPr>
        <w:t xml:space="preserve">Gráficamente, el equilibrio se representa como el punto de tangencia entre la función de esfuerzo y el rayo </w:t>
      </w:r>
      <w:r w:rsidRPr="00C84272">
        <w:rPr>
          <w:rFonts w:eastAsiaTheme="minorEastAsia"/>
          <w:iCs/>
          <w:spacing w:val="-4"/>
        </w:rPr>
        <w:t>vector</w:t>
      </w:r>
      <w:r w:rsidRPr="00C84272">
        <w:rPr>
          <w:rFonts w:eastAsiaTheme="minorEastAsia"/>
          <w:iCs/>
          <w:spacing w:val="-1"/>
        </w:rPr>
        <w:t xml:space="preserve"> más alto (ratio </w:t>
      </w:r>
      <m:oMath>
        <m:f>
          <m:fPr>
            <m:type m:val="lin"/>
            <m:ctrlPr>
              <w:rPr>
                <w:rFonts w:ascii="Cambria Math" w:hAnsi="Cambria Math"/>
                <w:i/>
              </w:rPr>
            </m:ctrlPr>
          </m:fPr>
          <m:num>
            <m:r>
              <m:rPr>
                <m:nor/>
              </m:rPr>
              <w:rPr>
                <w:i/>
              </w:rPr>
              <m:t>e</m:t>
            </m:r>
            <m:d>
              <m:dPr>
                <m:ctrlPr>
                  <w:rPr>
                    <w:rFonts w:ascii="Cambria Math" w:hAnsi="Cambria Math"/>
                    <w:i/>
                  </w:rPr>
                </m:ctrlPr>
              </m:dPr>
              <m:e>
                <m:r>
                  <m:rPr>
                    <m:nor/>
                  </m:rPr>
                  <w:rPr>
                    <w:i/>
                  </w:rPr>
                  <m:t>w</m:t>
                </m:r>
              </m:e>
            </m:d>
          </m:num>
          <m:den>
            <m:r>
              <m:rPr>
                <m:nor/>
              </m:rPr>
              <w:rPr>
                <w:i/>
              </w:rPr>
              <m:t>w</m:t>
            </m:r>
          </m:den>
        </m:f>
      </m:oMath>
      <w:r w:rsidRPr="00C84272">
        <w:rPr>
          <w:rFonts w:eastAsiaTheme="minorEastAsia"/>
          <w:iCs/>
          <w:spacing w:val="-1"/>
        </w:rPr>
        <w:t xml:space="preserve"> más alto)</w:t>
      </w:r>
      <w:r w:rsidRPr="00C84272">
        <w:rPr>
          <w:rFonts w:eastAsiaTheme="minorEastAsia"/>
          <w:iCs/>
          <w:spacing w:val="-4"/>
        </w:rPr>
        <w:t>, que es donde se minimiza el coste unitario del trabajo efectivo</w:t>
      </w:r>
      <w:r w:rsidR="000B442F" w:rsidRPr="00C84272">
        <w:rPr>
          <w:rStyle w:val="Refdenotaalpie"/>
          <w:rFonts w:eastAsiaTheme="minorEastAsia"/>
          <w:iCs/>
          <w:spacing w:val="-4"/>
        </w:rPr>
        <w:footnoteReference w:id="13"/>
      </w:r>
      <w:r w:rsidRPr="00C84272">
        <w:rPr>
          <w:rFonts w:eastAsiaTheme="minorEastAsia"/>
          <w:iCs/>
          <w:spacing w:val="-4"/>
        </w:rPr>
        <w:t>.</w:t>
      </w:r>
    </w:p>
    <w:p w14:paraId="540F8881" w14:textId="0B05F27A" w:rsidR="00C84272" w:rsidRPr="00E20462" w:rsidRDefault="00C84272" w:rsidP="00C84272">
      <w:pPr>
        <w:pStyle w:val="Ttuloimagen"/>
        <w:rPr>
          <w:i/>
          <w:iCs/>
          <w:smallCaps w:val="0"/>
        </w:rPr>
      </w:pPr>
      <w:bookmarkStart w:id="39" w:name="_Ref113636293"/>
      <w:r>
        <w:t>Imagen</w:t>
      </w:r>
      <w:r w:rsidR="00EE50D7">
        <w:t> </w:t>
      </w:r>
      <w:r>
        <w:fldChar w:fldCharType="begin"/>
      </w:r>
      <w:r>
        <w:instrText xml:space="preserve"> SEQ Ilustración \* ARABIC </w:instrText>
      </w:r>
      <w:r>
        <w:fldChar w:fldCharType="separate"/>
      </w:r>
      <w:r w:rsidR="001B0861">
        <w:t>3</w:t>
      </w:r>
      <w:r>
        <w:fldChar w:fldCharType="end"/>
      </w:r>
      <w:bookmarkEnd w:id="39"/>
      <w:r>
        <w:rPr>
          <w:smallCaps w:val="0"/>
        </w:rPr>
        <w:t xml:space="preserve">.– </w:t>
      </w:r>
      <w:r>
        <w:rPr>
          <w:i/>
          <w:iCs/>
          <w:smallCaps w:val="0"/>
        </w:rPr>
        <w:t>Determinación del salario de eficiencia (</w:t>
      </w:r>
      <w:r>
        <w:rPr>
          <w:i/>
          <w:iCs/>
        </w:rPr>
        <w:t>Solow</w:t>
      </w:r>
      <w:r>
        <w:rPr>
          <w:i/>
          <w:iCs/>
          <w:smallCaps w:val="0"/>
        </w:rPr>
        <w:t>, 1979)</w:t>
      </w:r>
    </w:p>
    <w:p w14:paraId="72F49D4B" w14:textId="77777777" w:rsidR="00C84272" w:rsidRDefault="00C84272" w:rsidP="00C84272">
      <w:pPr>
        <w:pStyle w:val="Imagen"/>
      </w:pPr>
      <w:r>
        <w:drawing>
          <wp:inline distT="0" distB="0" distL="0" distR="0" wp14:anchorId="07A22ABC" wp14:editId="258E0FE6">
            <wp:extent cx="1678389" cy="1260000"/>
            <wp:effectExtent l="0" t="0" r="0" b="0"/>
            <wp:docPr id="16" name="Imagen 1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rotWithShape="1">
                    <a:blip r:embed="rId23"/>
                    <a:srcRect b="58582"/>
                    <a:stretch/>
                  </pic:blipFill>
                  <pic:spPr bwMode="auto">
                    <a:xfrm>
                      <a:off x="0" y="0"/>
                      <a:ext cx="1678389" cy="1260000"/>
                    </a:xfrm>
                    <a:prstGeom prst="rect">
                      <a:avLst/>
                    </a:prstGeom>
                    <a:ln>
                      <a:noFill/>
                    </a:ln>
                    <a:extLst>
                      <a:ext uri="{53640926-AAD7-44D8-BBD7-CCE9431645EC}">
                        <a14:shadowObscured xmlns:a14="http://schemas.microsoft.com/office/drawing/2010/main"/>
                      </a:ext>
                    </a:extLst>
                  </pic:spPr>
                </pic:pic>
              </a:graphicData>
            </a:graphic>
          </wp:inline>
        </w:drawing>
      </w:r>
    </w:p>
    <w:p w14:paraId="2D433DAF" w14:textId="77777777" w:rsidR="00C84272" w:rsidRDefault="00C84272" w:rsidP="00C84272">
      <w:pPr>
        <w:pStyle w:val="PiedeImagen"/>
        <w:rPr>
          <w:i w:val="0"/>
          <w:iCs/>
        </w:rPr>
      </w:pPr>
      <w:r w:rsidRPr="00E20462">
        <w:rPr>
          <w:lang w:val="en-US"/>
        </w:rPr>
        <w:t>Fuente</w:t>
      </w:r>
      <w:r w:rsidRPr="00E20462">
        <w:rPr>
          <w:i w:val="0"/>
          <w:iCs/>
          <w:lang w:val="en-US"/>
        </w:rPr>
        <w:t xml:space="preserve">: Romer, D. (2018). </w:t>
      </w:r>
      <w:r w:rsidRPr="00E20462">
        <w:rPr>
          <w:lang w:val="en-US"/>
        </w:rPr>
        <w:t>Advanced macroeconomics</w:t>
      </w:r>
      <w:r w:rsidRPr="00E20462">
        <w:rPr>
          <w:i w:val="0"/>
          <w:iCs/>
          <w:lang w:val="en-US"/>
        </w:rPr>
        <w:t xml:space="preserve"> (Fifth Edition). </w:t>
      </w:r>
      <w:r w:rsidRPr="00E20462">
        <w:rPr>
          <w:i w:val="0"/>
          <w:iCs/>
        </w:rPr>
        <w:t>McGraw-Hill Education.</w:t>
      </w:r>
    </w:p>
    <w:p w14:paraId="66A673AA" w14:textId="1FEBF0ED" w:rsidR="006936E9" w:rsidRDefault="006936E9" w:rsidP="006936E9">
      <w:pPr>
        <w:pStyle w:val="Ttulo7"/>
      </w:pPr>
      <w:bookmarkStart w:id="40" w:name="_Toc172231627"/>
      <w:r w:rsidRPr="006936E9">
        <w:rPr>
          <w:smallCaps/>
        </w:rPr>
        <w:t>Shapiro</w:t>
      </w:r>
      <w:r>
        <w:t xml:space="preserve"> y </w:t>
      </w:r>
      <w:r>
        <w:rPr>
          <w:smallCaps/>
        </w:rPr>
        <w:t>Stiglitz</w:t>
      </w:r>
      <w:r>
        <w:t xml:space="preserve"> (1984)</w:t>
      </w:r>
      <w:bookmarkEnd w:id="40"/>
    </w:p>
    <w:p w14:paraId="795F0919" w14:textId="1A9473A4" w:rsidR="00C84272" w:rsidRDefault="00C84272" w:rsidP="0054110A">
      <w:pPr>
        <w:pStyle w:val="Nivel1SM"/>
        <w:spacing w:before="0"/>
      </w:pPr>
      <w:r>
        <w:t xml:space="preserve">La existencia de información asimétrica </w:t>
      </w:r>
      <w:proofErr w:type="spellStart"/>
      <w:r>
        <w:t>post-contractual</w:t>
      </w:r>
      <w:proofErr w:type="spellEnd"/>
      <w:r>
        <w:t xml:space="preserve"> relacionada con el fenómeno del riesgo moral puede explicar la fijación de salarios superiores a los óptimos </w:t>
      </w:r>
      <w:r w:rsidRPr="00EE0D7B">
        <w:rPr>
          <w:color w:val="767171" w:themeColor="background2" w:themeShade="80"/>
          <w:sz w:val="19"/>
          <w:szCs w:val="19"/>
        </w:rPr>
        <w:t>[ver tema 3.A.13]</w:t>
      </w:r>
      <w:r>
        <w:t>.</w:t>
      </w:r>
    </w:p>
    <w:p w14:paraId="68E11484" w14:textId="11ED09C5" w:rsidR="00DF40A2" w:rsidRDefault="00DF40A2" w:rsidP="00DF40A2">
      <w:pPr>
        <w:pStyle w:val="Ttulo8"/>
      </w:pPr>
      <w:bookmarkStart w:id="41" w:name="_Toc172231628"/>
      <w:r>
        <w:t>Supuestos</w:t>
      </w:r>
      <w:bookmarkEnd w:id="41"/>
    </w:p>
    <w:p w14:paraId="46C44F47" w14:textId="05A37859" w:rsidR="00074752" w:rsidRDefault="00074752" w:rsidP="0054110A">
      <w:pPr>
        <w:pStyle w:val="Nivel1SM"/>
        <w:keepNext/>
        <w:spacing w:before="0" w:after="0"/>
      </w:pPr>
      <w:r>
        <w:rPr>
          <w:smallCaps/>
        </w:rPr>
        <w:t>Shapiro</w:t>
      </w:r>
      <w:r>
        <w:t xml:space="preserve"> y </w:t>
      </w:r>
      <w:r>
        <w:rPr>
          <w:smallCaps/>
        </w:rPr>
        <w:t>Stiglitz</w:t>
      </w:r>
      <w:r>
        <w:t xml:space="preserve"> (1984) parten de los siguientes supuestos:</w:t>
      </w:r>
    </w:p>
    <w:p w14:paraId="6B4CB151" w14:textId="231BC367" w:rsidR="00074752" w:rsidRDefault="00074752">
      <w:pPr>
        <w:pStyle w:val="Nivel2SM"/>
        <w:keepNext/>
        <w:spacing w:after="0"/>
      </w:pPr>
      <w:r>
        <w:t>Existen muchas empresas y muchos trabajadores, pero ambos solucionan un mismo problema de optimización, por lo que se trabaja con una empresa y trabajador representativo:</w:t>
      </w:r>
    </w:p>
    <w:p w14:paraId="08BD0334" w14:textId="0DE6DFC6" w:rsidR="00074752" w:rsidRDefault="00C84272">
      <w:pPr>
        <w:pStyle w:val="Nivel3SM"/>
      </w:pPr>
      <w:r>
        <w:rPr>
          <w:i/>
          <w:iCs/>
        </w:rPr>
        <w:t>Trabajador</w:t>
      </w:r>
      <w:r>
        <w:t>: E</w:t>
      </w:r>
      <w:r w:rsidR="009B1A29">
        <w:t>l</w:t>
      </w:r>
      <w:r>
        <w:t xml:space="preserve"> trabajo entra en la función de utilidad como un mal (el trabajo genera </w:t>
      </w:r>
      <w:proofErr w:type="spellStart"/>
      <w:r>
        <w:t>desutilidad</w:t>
      </w:r>
      <w:proofErr w:type="spellEnd"/>
      <w:r>
        <w:t>). Cuando no se les supervisa, los trabajadores se escaquearán en lugar de esforzarse (el esfuerzo es endógeno).</w:t>
      </w:r>
    </w:p>
    <w:p w14:paraId="5F75391E" w14:textId="5AC32636" w:rsidR="00C84272" w:rsidRDefault="00C84272">
      <w:pPr>
        <w:pStyle w:val="Nivel3SM"/>
      </w:pPr>
      <w:r>
        <w:rPr>
          <w:i/>
          <w:iCs/>
        </w:rPr>
        <w:t>Empresa</w:t>
      </w:r>
      <w:r>
        <w:t>: Tiene capacidad de supervisión imperfecta (i.e. existe información asimétrica</w:t>
      </w:r>
      <w:r w:rsidR="00DF40A2">
        <w:t xml:space="preserve"> (riesgo moral)</w:t>
      </w:r>
      <w:r w:rsidR="00DF40A2" w:rsidRPr="00DF40A2">
        <w:rPr>
          <w:color w:val="767171" w:themeColor="background2" w:themeShade="80"/>
          <w:sz w:val="19"/>
          <w:szCs w:val="19"/>
        </w:rPr>
        <w:t xml:space="preserve"> </w:t>
      </w:r>
      <w:r w:rsidR="00DF40A2" w:rsidRPr="00EE0D7B">
        <w:rPr>
          <w:color w:val="767171" w:themeColor="background2" w:themeShade="80"/>
          <w:sz w:val="19"/>
          <w:szCs w:val="19"/>
        </w:rPr>
        <w:t>[ver tema 3.A.13]</w:t>
      </w:r>
      <w:r>
        <w:t>),</w:t>
      </w:r>
      <w:r w:rsidR="00DF40A2">
        <w:t xml:space="preserve"> y si verifican que un trabajador se escaquea será despedido.</w:t>
      </w:r>
    </w:p>
    <w:p w14:paraId="0B9DBF9C" w14:textId="4C8D6DF3" w:rsidR="00DF40A2" w:rsidRDefault="00DF40A2" w:rsidP="00DF40A2">
      <w:pPr>
        <w:pStyle w:val="Ttulo8"/>
      </w:pPr>
      <w:bookmarkStart w:id="42" w:name="_Toc172231629"/>
      <w:r>
        <w:lastRenderedPageBreak/>
        <w:t>Desarrollo</w:t>
      </w:r>
      <w:bookmarkEnd w:id="42"/>
    </w:p>
    <w:p w14:paraId="44E7321D" w14:textId="02171B48" w:rsidR="00DF40A2" w:rsidRDefault="00DF40A2" w:rsidP="0054110A">
      <w:pPr>
        <w:pStyle w:val="Nivel1SM"/>
        <w:keepNext/>
        <w:spacing w:before="0" w:after="0"/>
      </w:pPr>
      <w:r>
        <w:t xml:space="preserve">El problema de maximización de la utilidad del trabajador, da lugar a una oferta de trabajo distinta de la neoclásica, que podemos llamar </w:t>
      </w:r>
      <w:r w:rsidRPr="00DF40A2">
        <w:rPr>
          <w:i/>
          <w:iCs/>
        </w:rPr>
        <w:t>oferta de trabajo con información asimétrica</w:t>
      </w:r>
      <w:r>
        <w:t xml:space="preserve"> o </w:t>
      </w:r>
      <w:r w:rsidRPr="00DF40A2">
        <w:rPr>
          <w:i/>
          <w:iCs/>
        </w:rPr>
        <w:t>curva de no escaqueo</w:t>
      </w:r>
      <w:r>
        <w:t xml:space="preserve"> (</w:t>
      </w:r>
      <w:bookmarkStart w:id="43" w:name="_Hlk120116830"/>
      <w:r w:rsidRPr="00DF40A2">
        <w:rPr>
          <w:i/>
          <w:iCs/>
          <w14:glow w14:rad="38100">
            <w14:srgbClr w14:val="5F2987">
              <w14:alpha w14:val="75000"/>
            </w14:srgbClr>
          </w14:glow>
        </w:rPr>
        <w:t>no-</w:t>
      </w:r>
      <w:proofErr w:type="spellStart"/>
      <w:r w:rsidRPr="00DF40A2">
        <w:rPr>
          <w:i/>
          <w:iCs/>
          <w14:glow w14:rad="38100">
            <w14:srgbClr w14:val="5F2987">
              <w14:alpha w14:val="75000"/>
            </w14:srgbClr>
          </w14:glow>
        </w:rPr>
        <w:t>shirking</w:t>
      </w:r>
      <w:proofErr w:type="spellEnd"/>
      <w:r w:rsidRPr="00DF40A2">
        <w:rPr>
          <w:i/>
          <w:iCs/>
          <w14:glow w14:rad="38100">
            <w14:srgbClr w14:val="5F2987">
              <w14:alpha w14:val="75000"/>
            </w14:srgbClr>
          </w14:glow>
        </w:rPr>
        <w:t xml:space="preserve"> </w:t>
      </w:r>
      <w:proofErr w:type="spellStart"/>
      <w:r w:rsidRPr="00DF40A2">
        <w:rPr>
          <w:i/>
          <w:iCs/>
          <w14:glow w14:rad="38100">
            <w14:srgbClr w14:val="5F2987">
              <w14:alpha w14:val="75000"/>
            </w14:srgbClr>
          </w14:glow>
        </w:rPr>
        <w:t>condition</w:t>
      </w:r>
      <w:bookmarkEnd w:id="43"/>
      <w:proofErr w:type="spellEnd"/>
      <w:r>
        <w:t>)</w:t>
      </w:r>
      <w:r>
        <w:rPr>
          <w:rStyle w:val="Refdenotaalpie"/>
        </w:rPr>
        <w:footnoteReference w:id="14"/>
      </w:r>
      <w:r>
        <w:t>.</w:t>
      </w:r>
    </w:p>
    <w:p w14:paraId="3FAEDB01" w14:textId="401786DA" w:rsidR="00DF40A2" w:rsidRDefault="00DF40A2">
      <w:pPr>
        <w:pStyle w:val="Nivel2SM"/>
      </w:pPr>
      <w:r>
        <w:t>Esta condición muestra para cada nivel de empleo, el salario de eficiencia, es decir, el salario más bajo posible que es compatible con que los trabajadores realicen el esfuerzo alto.</w:t>
      </w:r>
    </w:p>
    <w:p w14:paraId="123653EF" w14:textId="03FE44E0" w:rsidR="00DF40A2" w:rsidRDefault="00DF40A2">
      <w:pPr>
        <w:pStyle w:val="Nivel1SM"/>
      </w:pPr>
      <w:r>
        <w:t>Por otra parte</w:t>
      </w:r>
      <w:r w:rsidR="009B1A29">
        <w:t>,</w:t>
      </w:r>
      <w:r>
        <w:t xml:space="preserve"> se resuelve el problema de la empresa, que busca minimizar los costes salariales por unidad de eficiencia. Esto dará lugar a la </w:t>
      </w:r>
      <w:bookmarkStart w:id="44" w:name="_Hlk120116875"/>
      <w:r w:rsidRPr="00DF40A2">
        <w:rPr>
          <w:i/>
          <w:iCs/>
          <w14:glow w14:rad="38100">
            <w14:srgbClr w14:val="C00000">
              <w14:alpha w14:val="75000"/>
            </w14:srgbClr>
          </w14:glow>
        </w:rPr>
        <w:t>curva de demanda de trabajo</w:t>
      </w:r>
      <w:bookmarkEnd w:id="44"/>
      <w:r>
        <w:t>.</w:t>
      </w:r>
    </w:p>
    <w:p w14:paraId="330BE07E" w14:textId="6F3A08B9" w:rsidR="00DF40A2" w:rsidRDefault="00DF40A2">
      <w:pPr>
        <w:pStyle w:val="Nivel1SM"/>
      </w:pPr>
      <w:r>
        <w:t>El equilibrio en el mercado de trabajo se determina por la intersección de ambas curvas.</w:t>
      </w:r>
    </w:p>
    <w:p w14:paraId="271AE420" w14:textId="47C89B2C" w:rsidR="00C97B14" w:rsidRPr="001418B1" w:rsidRDefault="00C97B14" w:rsidP="00C97B14">
      <w:pPr>
        <w:pStyle w:val="Ttuloimagen"/>
        <w:rPr>
          <w:i/>
          <w:iCs/>
          <w:smallCaps w:val="0"/>
        </w:rPr>
      </w:pPr>
      <w:bookmarkStart w:id="45" w:name="_Ref113696507"/>
      <w:r>
        <w:t>Imagen</w:t>
      </w:r>
      <w:r w:rsidR="00EE50D7">
        <w:t> </w:t>
      </w:r>
      <w:r>
        <w:fldChar w:fldCharType="begin"/>
      </w:r>
      <w:r>
        <w:instrText xml:space="preserve"> SEQ Ilustración \* ARABIC </w:instrText>
      </w:r>
      <w:r>
        <w:fldChar w:fldCharType="separate"/>
      </w:r>
      <w:r w:rsidR="001B0861">
        <w:t>4</w:t>
      </w:r>
      <w:r>
        <w:fldChar w:fldCharType="end"/>
      </w:r>
      <w:bookmarkEnd w:id="45"/>
      <w:r w:rsidRPr="003E6CD3">
        <w:rPr>
          <w:smallCaps w:val="0"/>
        </w:rPr>
        <w:t xml:space="preserve">.– </w:t>
      </w:r>
      <w:r>
        <w:rPr>
          <w:i/>
          <w:iCs/>
          <w:smallCaps w:val="0"/>
        </w:rPr>
        <w:t xml:space="preserve">Condición de estímulo al esfuerzo (no-shirking condition) en el modelo de </w:t>
      </w:r>
      <w:r>
        <w:rPr>
          <w:i/>
          <w:iCs/>
        </w:rPr>
        <w:t>Shapiro</w:t>
      </w:r>
      <w:r>
        <w:rPr>
          <w:i/>
          <w:iCs/>
          <w:smallCaps w:val="0"/>
        </w:rPr>
        <w:t xml:space="preserve"> y </w:t>
      </w:r>
      <w:r>
        <w:rPr>
          <w:i/>
          <w:iCs/>
        </w:rPr>
        <w:t>Stiglitz</w:t>
      </w:r>
      <w:r>
        <w:rPr>
          <w:i/>
          <w:iCs/>
          <w:smallCaps w:val="0"/>
        </w:rPr>
        <w:t xml:space="preserve"> (1984)</w:t>
      </w:r>
    </w:p>
    <w:p w14:paraId="4DAE5799" w14:textId="77777777" w:rsidR="00C97B14" w:rsidRDefault="00C97B14" w:rsidP="00C97B14">
      <w:pPr>
        <w:pStyle w:val="Imagen"/>
      </w:pPr>
      <w:r>
        <w:drawing>
          <wp:inline distT="0" distB="0" distL="0" distR="0" wp14:anchorId="61F4CFBA" wp14:editId="07D1F747">
            <wp:extent cx="4160288" cy="2340000"/>
            <wp:effectExtent l="0" t="0" r="0" b="3175"/>
            <wp:docPr id="15" name="Imagen 1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Diagrama&#10;&#10;Descripción generada automáticamente"/>
                    <pic:cNvPicPr/>
                  </pic:nvPicPr>
                  <pic:blipFill>
                    <a:blip r:embed="rId24"/>
                    <a:stretch>
                      <a:fillRect/>
                    </a:stretch>
                  </pic:blipFill>
                  <pic:spPr>
                    <a:xfrm>
                      <a:off x="0" y="0"/>
                      <a:ext cx="4160288" cy="2340000"/>
                    </a:xfrm>
                    <a:prstGeom prst="rect">
                      <a:avLst/>
                    </a:prstGeom>
                  </pic:spPr>
                </pic:pic>
              </a:graphicData>
            </a:graphic>
          </wp:inline>
        </w:drawing>
      </w:r>
    </w:p>
    <w:p w14:paraId="5BEE600F" w14:textId="206DA682" w:rsidR="00C97B14" w:rsidRDefault="00C97B14" w:rsidP="00C84272">
      <w:pPr>
        <w:pStyle w:val="PiedeImagen"/>
        <w:rPr>
          <w:i w:val="0"/>
          <w:iCs/>
          <w:lang w:val="en-US"/>
        </w:rPr>
      </w:pPr>
      <w:r>
        <w:t>Fuente</w:t>
      </w:r>
      <w:r>
        <w:rPr>
          <w:i w:val="0"/>
          <w:iCs/>
        </w:rPr>
        <w:t xml:space="preserve">: Elaboración propia basada en </w:t>
      </w:r>
      <w:r w:rsidRPr="001418B1">
        <w:rPr>
          <w:i w:val="0"/>
          <w:iCs/>
        </w:rPr>
        <w:t xml:space="preserve">Romer, D. (2018). </w:t>
      </w:r>
      <w:r w:rsidRPr="001418B1">
        <w:rPr>
          <w:lang w:val="en-US"/>
        </w:rPr>
        <w:t>Advanced macroeconomics</w:t>
      </w:r>
      <w:r w:rsidRPr="001418B1">
        <w:rPr>
          <w:i w:val="0"/>
          <w:iCs/>
          <w:lang w:val="en-US"/>
        </w:rPr>
        <w:t xml:space="preserve"> (Fifth Edition). McGraw-Hill Education.</w:t>
      </w:r>
    </w:p>
    <w:p w14:paraId="29998219" w14:textId="18E9CCAD" w:rsidR="00DF40A2" w:rsidRPr="0045043B" w:rsidRDefault="00DF40A2">
      <w:pPr>
        <w:pStyle w:val="Nivel2SM"/>
        <w:keepNext/>
        <w:spacing w:after="0"/>
      </w:pPr>
      <w:r>
        <w:t xml:space="preserve">En este equilibrio se da un salario de eficiencia, </w:t>
      </w:r>
      <m:oMath>
        <m:r>
          <m:rPr>
            <m:nor/>
          </m:rPr>
          <w:rPr>
            <w:i/>
            <w:iCs/>
          </w:rPr>
          <m:t>w*</m:t>
        </m:r>
      </m:oMath>
      <w:r>
        <w:t xml:space="preserve">, que será superior al salario de vaciado. Para este salario, se alcanza un nivel de empleo </w:t>
      </w:r>
      <m:oMath>
        <m:r>
          <m:rPr>
            <m:nor/>
          </m:rPr>
          <w:rPr>
            <w:i/>
            <w:iCs/>
          </w:rPr>
          <m:t>L*</m:t>
        </m:r>
      </m:oMath>
      <w:r>
        <w:rPr>
          <w:rFonts w:eastAsiaTheme="minorEastAsia"/>
          <w:iCs/>
        </w:rPr>
        <w:t xml:space="preserve"> inferior al de pleno empleo, </w:t>
      </w:r>
      <m:oMath>
        <m:acc>
          <m:accPr>
            <m:chr m:val="̅"/>
            <m:ctrlPr>
              <w:rPr>
                <w:rFonts w:ascii="Cambria Math" w:hAnsi="Cambria Math"/>
                <w:i/>
                <w:iCs/>
              </w:rPr>
            </m:ctrlPr>
          </m:accPr>
          <m:e>
            <m:r>
              <m:rPr>
                <m:nor/>
              </m:rPr>
              <w:rPr>
                <w:i/>
                <w:iCs/>
              </w:rPr>
              <m:t>L</m:t>
            </m:r>
          </m:e>
        </m:acc>
      </m:oMath>
      <w:r>
        <w:rPr>
          <w:rFonts w:eastAsiaTheme="minorEastAsia"/>
          <w:iCs/>
        </w:rPr>
        <w:t>, y la diferencia entre ambos niveles de empleo será desempleo involuntario.</w:t>
      </w:r>
    </w:p>
    <w:p w14:paraId="5C5DD606" w14:textId="27B7FE4E" w:rsidR="0045043B" w:rsidRDefault="0045043B">
      <w:pPr>
        <w:pStyle w:val="Nivel3SM"/>
        <w:keepNext/>
      </w:pPr>
      <w:r>
        <w:t xml:space="preserve">De este modo, el salario de eficiencia dependerá de los </w:t>
      </w:r>
      <w:r w:rsidR="00C36016">
        <w:t xml:space="preserve">parámetros incluidos en la </w:t>
      </w:r>
      <w:r w:rsidR="00C36016">
        <w:rPr>
          <w:i/>
          <w:iCs/>
        </w:rPr>
        <w:t>no-</w:t>
      </w:r>
      <w:proofErr w:type="spellStart"/>
      <w:r w:rsidR="00C36016">
        <w:rPr>
          <w:i/>
          <w:iCs/>
        </w:rPr>
        <w:t>shirking</w:t>
      </w:r>
      <w:proofErr w:type="spellEnd"/>
      <w:r w:rsidR="00C36016">
        <w:rPr>
          <w:i/>
          <w:iCs/>
        </w:rPr>
        <w:t xml:space="preserve"> </w:t>
      </w:r>
      <w:proofErr w:type="spellStart"/>
      <w:r w:rsidR="00C36016">
        <w:rPr>
          <w:i/>
          <w:iCs/>
        </w:rPr>
        <w:t>condition</w:t>
      </w:r>
      <w:proofErr w:type="spellEnd"/>
      <w:r w:rsidR="00C36016">
        <w:t>:</w:t>
      </w:r>
    </w:p>
    <w:p w14:paraId="58A3C935" w14:textId="2B63625B" w:rsidR="00C36016" w:rsidRDefault="00C36016">
      <w:pPr>
        <w:pStyle w:val="Nivel4"/>
        <w:ind w:left="1474"/>
      </w:pPr>
      <w:r>
        <w:t xml:space="preserve">Cuanto mayor sea la probabilidad de ser descubierto y despedido, </w:t>
      </w:r>
      <m:oMath>
        <m:r>
          <m:rPr>
            <m:nor/>
          </m:rPr>
          <w:rPr>
            <w:i/>
          </w:rPr>
          <m:t>q</m:t>
        </m:r>
      </m:oMath>
      <w:r>
        <w:t xml:space="preserve"> (i.e. más perfecta sea la información), menor habrá de ser el salario de eficiencia porque se reduce la asimetría informativa.</w:t>
      </w:r>
    </w:p>
    <w:p w14:paraId="1EC109A3" w14:textId="4F0263A2" w:rsidR="00C36016" w:rsidRPr="0045043B" w:rsidRDefault="00C36016">
      <w:pPr>
        <w:pStyle w:val="Nivel4"/>
        <w:ind w:left="1474"/>
      </w:pPr>
      <w:r>
        <w:t>Cuanto mayor sea el seguro de desempleo, mayor será el salario de eficiencia (habrá que pagar más para que tengan más incentivos a esforzarse).</w:t>
      </w:r>
    </w:p>
    <w:p w14:paraId="35F358AE" w14:textId="4CC7C068" w:rsidR="0045043B" w:rsidRPr="0045043B" w:rsidRDefault="0045043B">
      <w:pPr>
        <w:pStyle w:val="Nivel2SM"/>
        <w:keepNext/>
        <w:spacing w:after="0"/>
      </w:pPr>
      <w:r>
        <w:t xml:space="preserve">En este punto, </w:t>
      </w:r>
      <w:r w:rsidRPr="0045043B">
        <w:rPr>
          <w:rFonts w:eastAsiaTheme="minorEastAsia"/>
          <w:b/>
          <w:bCs/>
        </w:rPr>
        <w:t>los trabajadores desempleados tienen una preferencia estricta por trabajar al salario vigente en el mercado y esforzarse antes que permanecer desocupados, pero no</w:t>
      </w:r>
      <w:r w:rsidR="00B03027">
        <w:rPr>
          <w:rFonts w:eastAsiaTheme="minorEastAsia"/>
          <w:b/>
          <w:bCs/>
        </w:rPr>
        <w:t> </w:t>
      </w:r>
      <w:r w:rsidRPr="0045043B">
        <w:rPr>
          <w:rFonts w:eastAsiaTheme="minorEastAsia"/>
          <w:b/>
          <w:bCs/>
        </w:rPr>
        <w:t>tienen ninguna capacidad para hacer que los salarios bajen</w:t>
      </w:r>
      <w:r>
        <w:rPr>
          <w:rFonts w:eastAsiaTheme="minorEastAsia"/>
        </w:rPr>
        <w:t>: las empresas saben que si contratan más trabajadores por un salario ligeramente inferior al salario vigente éstos acabarían optando por holgazanear y no esforzarse.</w:t>
      </w:r>
    </w:p>
    <w:p w14:paraId="4A576854" w14:textId="2DB6E1E0" w:rsidR="0045043B" w:rsidRPr="0045043B" w:rsidRDefault="0045043B">
      <w:pPr>
        <w:pStyle w:val="Nivel3SM"/>
      </w:pPr>
      <w:r>
        <w:t>Por consiguiente, el salario no</w:t>
      </w:r>
      <w:r w:rsidR="00B03027">
        <w:t> </w:t>
      </w:r>
      <w:r>
        <w:t>disminuye y el nivel de empleo se mantiene estable.</w:t>
      </w:r>
    </w:p>
    <w:p w14:paraId="2CA5F5B4" w14:textId="77777777" w:rsidR="00746F8A" w:rsidRPr="0064364D" w:rsidRDefault="00746F8A" w:rsidP="00746F8A">
      <w:pPr>
        <w:pStyle w:val="Nivel1SM"/>
        <w:keepNext/>
        <w:spacing w:after="0"/>
      </w:pPr>
      <w:bookmarkStart w:id="46" w:name="_Hlk120117053"/>
      <w:r>
        <w:rPr>
          <w:rFonts w:eastAsiaTheme="minorEastAsia"/>
        </w:rPr>
        <w:lastRenderedPageBreak/>
        <w:t>Tres ejemplos podrían servirnos para aclarar el funcionamiento del modelo.</w:t>
      </w:r>
    </w:p>
    <w:p w14:paraId="75CFCC96" w14:textId="6563C2DD" w:rsidR="00746F8A" w:rsidRDefault="00746F8A">
      <w:pPr>
        <w:pStyle w:val="Prrafodelista"/>
        <w:keepNext/>
        <w:keepLines/>
        <w:numPr>
          <w:ilvl w:val="0"/>
          <w:numId w:val="40"/>
        </w:numPr>
        <w:spacing w:after="0"/>
        <w:ind w:left="567" w:hanging="113"/>
      </w:pPr>
      <w:r>
        <w:t xml:space="preserve">En primer lugar, un aumento de </w:t>
      </w:r>
      <m:oMath>
        <m:r>
          <m:rPr>
            <m:nor/>
          </m:rPr>
          <w:rPr>
            <w:i/>
          </w:rPr>
          <m:t>q</m:t>
        </m:r>
      </m:oMath>
      <w:r>
        <w:t xml:space="preserve"> (i.e. </w:t>
      </w:r>
      <w:r w:rsidRPr="00467670">
        <w:rPr>
          <w:i/>
          <w:iCs/>
          <w:u w:val="single"/>
        </w:rPr>
        <w:t>un aumento de la probabilidad por unidad de tiempo de que un holgazán sea detectado</w:t>
      </w:r>
      <w:r>
        <w:t xml:space="preserve">) desplaza hacia abajo la línea que representa la condición de estímulo al esfuerzo sin afectar a la curva de demanda de trabajo (véase </w:t>
      </w:r>
      <w:r>
        <w:fldChar w:fldCharType="begin"/>
      </w:r>
      <w:r>
        <w:instrText xml:space="preserve"> REF _Ref113699037 \h </w:instrText>
      </w:r>
      <w:r>
        <w:fldChar w:fldCharType="separate"/>
      </w:r>
      <w:r w:rsidR="001B0861">
        <w:t>Imagen </w:t>
      </w:r>
      <w:r w:rsidR="001B0861">
        <w:rPr>
          <w:noProof/>
        </w:rPr>
        <w:t>5</w:t>
      </w:r>
      <w:r>
        <w:fldChar w:fldCharType="end"/>
      </w:r>
      <w:r>
        <w:t>), de modo que el salario cae y se eleva el nivel de empleo.</w:t>
      </w:r>
    </w:p>
    <w:p w14:paraId="3FE87A4C" w14:textId="77777777" w:rsidR="00746F8A" w:rsidRPr="003956F5" w:rsidRDefault="00746F8A" w:rsidP="00746F8A">
      <w:pPr>
        <w:pStyle w:val="Nivel3SM"/>
        <w:rPr>
          <w:spacing w:val="-1"/>
        </w:rPr>
      </w:pPr>
      <w:r w:rsidRPr="003956F5">
        <w:rPr>
          <w:spacing w:val="-1"/>
        </w:rPr>
        <w:t xml:space="preserve">A medida que </w:t>
      </w:r>
      <m:oMath>
        <m:r>
          <m:rPr>
            <m:nor/>
          </m:rPr>
          <w:rPr>
            <w:i/>
            <w:spacing w:val="-1"/>
          </w:rPr>
          <m:t>q</m:t>
        </m:r>
      </m:oMath>
      <w:r w:rsidRPr="003956F5">
        <w:rPr>
          <w:spacing w:val="-1"/>
        </w:rPr>
        <w:t xml:space="preserve"> tiende a infinito, la probabilidad de que la empresa detecte a un holgazán en un período finito cualquiera se aproxima a 1. A consecuencia de esto, el salario necesario para disuadir a los trabajadores de holgazanear tiende a </w:t>
      </w:r>
      <m:oMath>
        <m:acc>
          <m:accPr>
            <m:chr m:val="̅"/>
            <m:ctrlPr>
              <w:rPr>
                <w:rFonts w:ascii="Cambria Math" w:hAnsi="Cambria Math"/>
                <w:i/>
                <w:spacing w:val="-1"/>
              </w:rPr>
            </m:ctrlPr>
          </m:accPr>
          <m:e>
            <m:r>
              <m:rPr>
                <m:nor/>
              </m:rPr>
              <w:rPr>
                <w:i/>
                <w:spacing w:val="-1"/>
              </w:rPr>
              <m:t>e</m:t>
            </m:r>
          </m:e>
        </m:acc>
      </m:oMath>
      <w:r w:rsidRPr="003956F5">
        <w:rPr>
          <w:spacing w:val="-1"/>
        </w:rPr>
        <w:t xml:space="preserve"> para cualquier nivel de empleo menor que el de pleno empleo y la economía se aproxima al equilibrio walrasiano.</w:t>
      </w:r>
    </w:p>
    <w:p w14:paraId="54A88D59" w14:textId="5631735F" w:rsidR="00746F8A" w:rsidRPr="001418B1" w:rsidRDefault="00746F8A" w:rsidP="00746F8A">
      <w:pPr>
        <w:pStyle w:val="Ttuloimagen"/>
        <w:rPr>
          <w:i/>
          <w:iCs/>
          <w:smallCaps w:val="0"/>
        </w:rPr>
      </w:pPr>
      <w:bookmarkStart w:id="47" w:name="_Ref113699037"/>
      <w:r>
        <w:t>Imagen </w:t>
      </w:r>
      <w:r>
        <w:fldChar w:fldCharType="begin"/>
      </w:r>
      <w:r>
        <w:instrText xml:space="preserve"> SEQ Ilustración \* ARABIC </w:instrText>
      </w:r>
      <w:r>
        <w:fldChar w:fldCharType="separate"/>
      </w:r>
      <w:r w:rsidR="001B0861">
        <w:t>5</w:t>
      </w:r>
      <w:r>
        <w:fldChar w:fldCharType="end"/>
      </w:r>
      <w:bookmarkEnd w:id="47"/>
      <w:r w:rsidRPr="003E6CD3">
        <w:rPr>
          <w:smallCaps w:val="0"/>
        </w:rPr>
        <w:t xml:space="preserve">.– </w:t>
      </w:r>
      <w:r>
        <w:rPr>
          <w:i/>
          <w:iCs/>
          <w:smallCaps w:val="0"/>
        </w:rPr>
        <w:t xml:space="preserve">Aumento de la probabilidad de detectar a los holgazanes en el modelo de </w:t>
      </w:r>
      <w:r>
        <w:rPr>
          <w:i/>
          <w:iCs/>
        </w:rPr>
        <w:t>Shapiro</w:t>
      </w:r>
      <w:r>
        <w:rPr>
          <w:i/>
          <w:iCs/>
          <w:smallCaps w:val="0"/>
        </w:rPr>
        <w:t xml:space="preserve"> y </w:t>
      </w:r>
      <w:r>
        <w:rPr>
          <w:i/>
          <w:iCs/>
        </w:rPr>
        <w:t>Stiglitz</w:t>
      </w:r>
      <w:r>
        <w:rPr>
          <w:i/>
          <w:iCs/>
          <w:smallCaps w:val="0"/>
        </w:rPr>
        <w:t xml:space="preserve"> (1984)</w:t>
      </w:r>
    </w:p>
    <w:p w14:paraId="61438412" w14:textId="77777777" w:rsidR="00746F8A" w:rsidRDefault="00746F8A" w:rsidP="00746F8A">
      <w:pPr>
        <w:pStyle w:val="Imagen"/>
      </w:pPr>
      <w:r>
        <w:drawing>
          <wp:inline distT="0" distB="0" distL="0" distR="0" wp14:anchorId="67CB2767" wp14:editId="11E9D97C">
            <wp:extent cx="4160000" cy="2340000"/>
            <wp:effectExtent l="0" t="0" r="0" b="317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a:blip r:embed="rId25"/>
                    <a:stretch>
                      <a:fillRect/>
                    </a:stretch>
                  </pic:blipFill>
                  <pic:spPr>
                    <a:xfrm>
                      <a:off x="0" y="0"/>
                      <a:ext cx="4160000" cy="2340000"/>
                    </a:xfrm>
                    <a:prstGeom prst="rect">
                      <a:avLst/>
                    </a:prstGeom>
                  </pic:spPr>
                </pic:pic>
              </a:graphicData>
            </a:graphic>
          </wp:inline>
        </w:drawing>
      </w:r>
    </w:p>
    <w:p w14:paraId="762E803A" w14:textId="77777777" w:rsidR="00746F8A" w:rsidRPr="001418B1" w:rsidRDefault="00746F8A" w:rsidP="00746F8A">
      <w:pPr>
        <w:pStyle w:val="PiedeImagen"/>
        <w:rPr>
          <w:i w:val="0"/>
          <w:iCs/>
          <w:lang w:val="en-US"/>
        </w:rPr>
      </w:pPr>
      <w:r>
        <w:t>Fuente</w:t>
      </w:r>
      <w:r>
        <w:rPr>
          <w:i w:val="0"/>
          <w:iCs/>
        </w:rPr>
        <w:t xml:space="preserve">: Elaboración propia basada en </w:t>
      </w:r>
      <w:r w:rsidRPr="001418B1">
        <w:rPr>
          <w:i w:val="0"/>
          <w:iCs/>
        </w:rPr>
        <w:t xml:space="preserve">Romer, D. (2018). </w:t>
      </w:r>
      <w:r w:rsidRPr="001418B1">
        <w:rPr>
          <w:lang w:val="en-US"/>
        </w:rPr>
        <w:t>Advanced macroeconomics</w:t>
      </w:r>
      <w:r w:rsidRPr="001418B1">
        <w:rPr>
          <w:i w:val="0"/>
          <w:iCs/>
          <w:lang w:val="en-US"/>
        </w:rPr>
        <w:t xml:space="preserve"> (Fifth Edition). McGraw-Hill Education.</w:t>
      </w:r>
    </w:p>
    <w:p w14:paraId="70FA1B2B" w14:textId="77777777" w:rsidR="00746F8A" w:rsidRDefault="00746F8A">
      <w:pPr>
        <w:pStyle w:val="Prrafodelista"/>
        <w:keepNext/>
        <w:keepLines/>
        <w:numPr>
          <w:ilvl w:val="0"/>
          <w:numId w:val="40"/>
        </w:numPr>
        <w:spacing w:after="0"/>
        <w:ind w:left="567" w:hanging="113"/>
      </w:pPr>
      <w:r>
        <w:t xml:space="preserve">En segundo lugar, </w:t>
      </w:r>
      <w:r w:rsidRPr="00467670">
        <w:rPr>
          <w:i/>
          <w:iCs/>
          <w:u w:val="single"/>
        </w:rPr>
        <w:t>si no hay rotación de los trabajadores</w:t>
      </w:r>
      <w:r>
        <w:t xml:space="preserve"> (</w:t>
      </w:r>
      <m:oMath>
        <m:r>
          <m:rPr>
            <m:nor/>
          </m:rPr>
          <w:rPr>
            <w:i/>
          </w:rPr>
          <m:t>b</m:t>
        </m:r>
        <m:r>
          <w:rPr>
            <w:rFonts w:ascii="Cambria Math" w:hAnsi="Cambria Math"/>
          </w:rPr>
          <m:t>=</m:t>
        </m:r>
        <m:r>
          <m:rPr>
            <m:nor/>
          </m:rPr>
          <w:rPr>
            <w:i/>
          </w:rPr>
          <m:t>0</m:t>
        </m:r>
      </m:oMath>
      <w:r>
        <w:t xml:space="preserve">), los desempleados jamás consiguen empleo y, en consecuencia, el salario necesario para impedir la holgazanería es independiente del nivel de empleo. A partir de la ecuación de demanda de trabajo se deriva que en este caso el salario de estímulo al esfuerzo es </w:t>
      </w:r>
      <m:oMath>
        <m:f>
          <m:fPr>
            <m:type m:val="lin"/>
            <m:ctrlPr>
              <w:rPr>
                <w:rFonts w:ascii="Cambria Math" w:hAnsi="Cambria Math"/>
                <w:i/>
              </w:rPr>
            </m:ctrlPr>
          </m:fPr>
          <m:num>
            <m:acc>
              <m:accPr>
                <m:chr m:val="̅"/>
                <m:ctrlPr>
                  <w:rPr>
                    <w:rFonts w:ascii="Cambria Math" w:hAnsi="Cambria Math"/>
                    <w:i/>
                  </w:rPr>
                </m:ctrlPr>
              </m:accPr>
              <m:e>
                <m:r>
                  <m:rPr>
                    <m:nor/>
                  </m:rPr>
                  <w:rPr>
                    <w:i/>
                  </w:rPr>
                  <m:t>e</m:t>
                </m:r>
              </m:e>
            </m:acc>
          </m:num>
          <m:den>
            <m:r>
              <m:rPr>
                <m:nor/>
              </m:rPr>
              <w:rPr>
                <w:i/>
                <w:iCs/>
              </w:rPr>
              <m:t>q</m:t>
            </m:r>
          </m:den>
        </m:f>
        <m:r>
          <w:rPr>
            <w:rFonts w:ascii="Cambria Math" w:hAnsi="Cambria Math"/>
          </w:rPr>
          <m:t>∙</m:t>
        </m:r>
        <m:d>
          <m:dPr>
            <m:ctrlPr>
              <w:rPr>
                <w:rFonts w:ascii="Cambria Math" w:hAnsi="Cambria Math"/>
                <w:i/>
              </w:rPr>
            </m:ctrlPr>
          </m:dPr>
          <m:e>
            <m:r>
              <m:rPr>
                <m:nor/>
              </m:rPr>
              <w:rPr>
                <w:i/>
                <w:iCs/>
              </w:rPr>
              <m:t>ρ</m:t>
            </m:r>
            <m:r>
              <w:rPr>
                <w:rFonts w:ascii="Cambria Math" w:hAnsi="Cambria Math"/>
              </w:rPr>
              <m:t>+</m:t>
            </m:r>
            <m:r>
              <m:rPr>
                <m:nor/>
              </m:rPr>
              <w:rPr>
                <w:i/>
                <w:iCs/>
              </w:rPr>
              <m:t>q</m:t>
            </m:r>
          </m:e>
        </m:d>
      </m:oMath>
      <w:r>
        <w:t>.</w:t>
      </w:r>
    </w:p>
    <w:p w14:paraId="45F12241" w14:textId="77777777" w:rsidR="00746F8A" w:rsidRDefault="00746F8A" w:rsidP="00746F8A">
      <w:pPr>
        <w:pStyle w:val="Nivel3SM"/>
      </w:pPr>
      <w:r>
        <w:t xml:space="preserve">Visto esto de forma intuitiva, el beneficio de holgazanear en comparación con el de esforzarse es igual a </w:t>
      </w:r>
      <m:oMath>
        <m:acc>
          <m:accPr>
            <m:chr m:val="̅"/>
            <m:ctrlPr>
              <w:rPr>
                <w:rFonts w:ascii="Cambria Math" w:hAnsi="Cambria Math"/>
                <w:i/>
              </w:rPr>
            </m:ctrlPr>
          </m:accPr>
          <m:e>
            <m:r>
              <m:rPr>
                <m:nor/>
              </m:rPr>
              <w:rPr>
                <w:i/>
              </w:rPr>
              <m:t>e</m:t>
            </m:r>
          </m:e>
        </m:acc>
      </m:oMath>
      <w:r>
        <w:t xml:space="preserve"> por unidad de tiempo. El coste viene dado porque hay una probabilidad </w:t>
      </w:r>
      <m:oMath>
        <m:r>
          <m:rPr>
            <m:nor/>
          </m:rPr>
          <w:rPr>
            <w:i/>
          </w:rPr>
          <m:t>q</m:t>
        </m:r>
      </m:oMath>
      <w:r>
        <w:t xml:space="preserve"> por unidad de tiempo de quedar desempleado de forma permanente y perder así el beneficio descontado del trabajo, que es igual a </w:t>
      </w:r>
      <m:oMath>
        <m:f>
          <m:fPr>
            <m:type m:val="lin"/>
            <m:ctrlPr>
              <w:rPr>
                <w:rFonts w:ascii="Cambria Math" w:hAnsi="Cambria Math"/>
                <w:i/>
              </w:rPr>
            </m:ctrlPr>
          </m:fPr>
          <m:num>
            <m:d>
              <m:dPr>
                <m:ctrlPr>
                  <w:rPr>
                    <w:rFonts w:ascii="Cambria Math" w:hAnsi="Cambria Math"/>
                    <w:i/>
                  </w:rPr>
                </m:ctrlPr>
              </m:dPr>
              <m:e>
                <m:r>
                  <m:rPr>
                    <m:nor/>
                  </m:rPr>
                  <w:rPr>
                    <w:i/>
                  </w:rPr>
                  <m:t>w</m:t>
                </m:r>
                <m:r>
                  <w:rPr>
                    <w:rFonts w:ascii="Cambria Math" w:hAnsi="Cambria Math"/>
                  </w:rPr>
                  <m:t>-</m:t>
                </m:r>
                <m:acc>
                  <m:accPr>
                    <m:chr m:val="̅"/>
                    <m:ctrlPr>
                      <w:rPr>
                        <w:rFonts w:ascii="Cambria Math" w:hAnsi="Cambria Math"/>
                        <w:i/>
                      </w:rPr>
                    </m:ctrlPr>
                  </m:accPr>
                  <m:e>
                    <m:r>
                      <m:rPr>
                        <m:nor/>
                      </m:rPr>
                      <w:rPr>
                        <w:i/>
                      </w:rPr>
                      <m:t>e</m:t>
                    </m:r>
                  </m:e>
                </m:acc>
              </m:e>
            </m:d>
          </m:num>
          <m:den>
            <m:r>
              <m:rPr>
                <m:nor/>
              </m:rPr>
              <w:rPr>
                <w:i/>
                <w:iCs/>
              </w:rPr>
              <m:t>ρ</m:t>
            </m:r>
          </m:den>
        </m:f>
      </m:oMath>
      <w:r>
        <w:t>. Si igualamos costes y beneficios el resultado es</w:t>
      </w:r>
      <m:oMath>
        <m:r>
          <w:rPr>
            <w:rFonts w:ascii="Cambria Math" w:hAnsi="Cambria Math"/>
          </w:rPr>
          <m:t xml:space="preserve"> </m:t>
        </m:r>
        <m:r>
          <m:rPr>
            <m:nor/>
          </m:rPr>
          <w:rPr>
            <w:i/>
          </w:rPr>
          <m:t>w</m:t>
        </m:r>
        <m:r>
          <w:rPr>
            <w:rFonts w:ascii="Cambria Math" w:hAnsi="Cambria Math"/>
          </w:rPr>
          <m:t>=</m:t>
        </m:r>
        <w:bookmarkStart w:id="48" w:name="_Hlk113698956"/>
        <m:acc>
          <m:accPr>
            <m:chr m:val="̅"/>
            <m:ctrlPr>
              <w:rPr>
                <w:rFonts w:ascii="Cambria Math" w:hAnsi="Cambria Math"/>
                <w:i/>
              </w:rPr>
            </m:ctrlPr>
          </m:accPr>
          <m:e>
            <m:r>
              <m:rPr>
                <m:nor/>
              </m:rPr>
              <w:rPr>
                <w:i/>
              </w:rPr>
              <m:t>e</m:t>
            </m:r>
          </m:e>
        </m:acc>
        <m:r>
          <w:rPr>
            <w:rFonts w:ascii="Cambria Math" w:hAnsi="Cambria Math"/>
          </w:rPr>
          <m:t>+</m:t>
        </m:r>
        <m:f>
          <m:fPr>
            <m:type m:val="lin"/>
            <m:ctrlPr>
              <w:rPr>
                <w:rFonts w:ascii="Cambria Math" w:hAnsi="Cambria Math"/>
                <w:i/>
              </w:rPr>
            </m:ctrlPr>
          </m:fPr>
          <m:num>
            <m:r>
              <m:rPr>
                <m:nor/>
              </m:rPr>
              <w:rPr>
                <w:i/>
                <w:iCs/>
              </w:rPr>
              <m:t>ρ</m:t>
            </m:r>
            <m:r>
              <w:rPr>
                <w:rFonts w:ascii="Cambria Math" w:hAnsi="Cambria Math"/>
              </w:rPr>
              <m:t>∙</m:t>
            </m:r>
            <m:acc>
              <m:accPr>
                <m:chr m:val="̅"/>
                <m:ctrlPr>
                  <w:rPr>
                    <w:rFonts w:ascii="Cambria Math" w:hAnsi="Cambria Math"/>
                    <w:i/>
                  </w:rPr>
                </m:ctrlPr>
              </m:accPr>
              <m:e>
                <m:r>
                  <m:rPr>
                    <m:nor/>
                  </m:rPr>
                  <w:rPr>
                    <w:i/>
                  </w:rPr>
                  <m:t>e</m:t>
                </m:r>
              </m:e>
            </m:acc>
          </m:num>
          <m:den>
            <m:r>
              <m:rPr>
                <m:nor/>
              </m:rPr>
              <w:rPr>
                <w:i/>
                <w:iCs/>
              </w:rPr>
              <m:t>q</m:t>
            </m:r>
          </m:den>
        </m:f>
      </m:oMath>
      <w:bookmarkEnd w:id="48"/>
      <w:r>
        <w:t>.</w:t>
      </w:r>
    </w:p>
    <w:p w14:paraId="4EBBE52A" w14:textId="7F220009" w:rsidR="00746F8A" w:rsidRPr="003D14FE" w:rsidRDefault="00746F8A" w:rsidP="00746F8A">
      <w:pPr>
        <w:pStyle w:val="Nivel3SM"/>
      </w:pPr>
      <w:r>
        <w:t xml:space="preserve">Este supuesto es el que aparece en la </w:t>
      </w:r>
      <w:r>
        <w:fldChar w:fldCharType="begin"/>
      </w:r>
      <w:r>
        <w:instrText xml:space="preserve"> REF _Ref113699010 \h </w:instrText>
      </w:r>
      <w:r>
        <w:fldChar w:fldCharType="separate"/>
      </w:r>
      <w:r w:rsidR="001B0861" w:rsidRPr="000A1955">
        <w:rPr>
          <w:spacing w:val="-4"/>
        </w:rPr>
        <w:t>Imagen</w:t>
      </w:r>
      <w:r w:rsidR="001B0861">
        <w:rPr>
          <w:spacing w:val="-4"/>
        </w:rPr>
        <w:t> </w:t>
      </w:r>
      <w:r w:rsidR="001B0861">
        <w:rPr>
          <w:noProof/>
          <w:spacing w:val="-4"/>
        </w:rPr>
        <w:t>6</w:t>
      </w:r>
      <w:r>
        <w:fldChar w:fldCharType="end"/>
      </w:r>
      <w:r>
        <w:t>.</w:t>
      </w:r>
    </w:p>
    <w:p w14:paraId="19535606" w14:textId="3CA42145" w:rsidR="00746F8A" w:rsidRPr="000A1955" w:rsidRDefault="00746F8A" w:rsidP="00746F8A">
      <w:pPr>
        <w:pStyle w:val="Ttuloimagen"/>
        <w:rPr>
          <w:i/>
          <w:iCs/>
          <w:smallCaps w:val="0"/>
          <w:spacing w:val="-4"/>
        </w:rPr>
      </w:pPr>
      <w:bookmarkStart w:id="49" w:name="_Ref113699010"/>
      <w:r w:rsidRPr="000A1955">
        <w:rPr>
          <w:spacing w:val="-4"/>
        </w:rPr>
        <w:t>Imagen</w:t>
      </w:r>
      <w:r>
        <w:rPr>
          <w:spacing w:val="-4"/>
        </w:rPr>
        <w:t> </w:t>
      </w:r>
      <w:r w:rsidRPr="000A1955">
        <w:rPr>
          <w:spacing w:val="-4"/>
        </w:rPr>
        <w:fldChar w:fldCharType="begin"/>
      </w:r>
      <w:r w:rsidRPr="000A1955">
        <w:rPr>
          <w:spacing w:val="-4"/>
        </w:rPr>
        <w:instrText xml:space="preserve"> SEQ Ilustración \* ARABIC </w:instrText>
      </w:r>
      <w:r w:rsidRPr="000A1955">
        <w:rPr>
          <w:spacing w:val="-4"/>
        </w:rPr>
        <w:fldChar w:fldCharType="separate"/>
      </w:r>
      <w:r w:rsidR="001B0861">
        <w:rPr>
          <w:spacing w:val="-4"/>
        </w:rPr>
        <w:t>6</w:t>
      </w:r>
      <w:r w:rsidRPr="000A1955">
        <w:rPr>
          <w:spacing w:val="-4"/>
        </w:rPr>
        <w:fldChar w:fldCharType="end"/>
      </w:r>
      <w:bookmarkEnd w:id="49"/>
      <w:r w:rsidRPr="000A1955">
        <w:rPr>
          <w:smallCaps w:val="0"/>
          <w:spacing w:val="-4"/>
        </w:rPr>
        <w:t xml:space="preserve">.– </w:t>
      </w:r>
      <w:r w:rsidRPr="000A1955">
        <w:rPr>
          <w:i/>
          <w:iCs/>
          <w:smallCaps w:val="0"/>
          <w:spacing w:val="-4"/>
        </w:rPr>
        <w:t xml:space="preserve">No-shirking condition </w:t>
      </w:r>
      <w:r>
        <w:rPr>
          <w:i/>
          <w:iCs/>
          <w:smallCaps w:val="0"/>
          <w:spacing w:val="-4"/>
        </w:rPr>
        <w:t>cuando</w:t>
      </w:r>
      <w:r w:rsidRPr="000A1955">
        <w:rPr>
          <w:i/>
          <w:iCs/>
          <w:smallCaps w:val="0"/>
          <w:spacing w:val="-4"/>
        </w:rPr>
        <w:t xml:space="preserve"> no </w:t>
      </w:r>
      <w:r>
        <w:rPr>
          <w:i/>
          <w:iCs/>
          <w:smallCaps w:val="0"/>
          <w:spacing w:val="-4"/>
        </w:rPr>
        <w:t xml:space="preserve">se </w:t>
      </w:r>
      <w:r w:rsidRPr="000A1955">
        <w:rPr>
          <w:i/>
          <w:iCs/>
          <w:smallCaps w:val="0"/>
          <w:spacing w:val="-4"/>
        </w:rPr>
        <w:t>desp</w:t>
      </w:r>
      <w:r>
        <w:rPr>
          <w:i/>
          <w:iCs/>
          <w:smallCaps w:val="0"/>
          <w:spacing w:val="-4"/>
        </w:rPr>
        <w:t xml:space="preserve">ide </w:t>
      </w:r>
      <w:r w:rsidRPr="000A1955">
        <w:rPr>
          <w:i/>
          <w:iCs/>
          <w:smallCaps w:val="0"/>
          <w:spacing w:val="-4"/>
        </w:rPr>
        <w:t xml:space="preserve">a nadie que se esfuerce en el modelo de </w:t>
      </w:r>
      <w:r w:rsidRPr="000A1955">
        <w:rPr>
          <w:i/>
          <w:iCs/>
          <w:spacing w:val="-4"/>
        </w:rPr>
        <w:t>Shapiro</w:t>
      </w:r>
      <w:r w:rsidRPr="000A1955">
        <w:rPr>
          <w:i/>
          <w:iCs/>
          <w:smallCaps w:val="0"/>
          <w:spacing w:val="-4"/>
        </w:rPr>
        <w:t xml:space="preserve"> y </w:t>
      </w:r>
      <w:r w:rsidRPr="000A1955">
        <w:rPr>
          <w:i/>
          <w:iCs/>
          <w:spacing w:val="-4"/>
        </w:rPr>
        <w:t>Stiglitz</w:t>
      </w:r>
      <w:r w:rsidRPr="000A1955">
        <w:rPr>
          <w:i/>
          <w:iCs/>
          <w:smallCaps w:val="0"/>
          <w:spacing w:val="-4"/>
        </w:rPr>
        <w:t xml:space="preserve"> (1984)</w:t>
      </w:r>
    </w:p>
    <w:p w14:paraId="2D17EEE2" w14:textId="77777777" w:rsidR="00746F8A" w:rsidRDefault="00746F8A" w:rsidP="00746F8A">
      <w:pPr>
        <w:pStyle w:val="Imagen"/>
      </w:pPr>
      <w:r>
        <w:drawing>
          <wp:inline distT="0" distB="0" distL="0" distR="0" wp14:anchorId="3D31BA9C" wp14:editId="55D0CBBD">
            <wp:extent cx="4160000" cy="2340000"/>
            <wp:effectExtent l="0" t="0" r="0" b="3175"/>
            <wp:docPr id="972195740" name="Imagen 972195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95740" name="Imagen 972195740"/>
                    <pic:cNvPicPr/>
                  </pic:nvPicPr>
                  <pic:blipFill>
                    <a:blip r:embed="rId26"/>
                    <a:stretch>
                      <a:fillRect/>
                    </a:stretch>
                  </pic:blipFill>
                  <pic:spPr>
                    <a:xfrm>
                      <a:off x="0" y="0"/>
                      <a:ext cx="4160000" cy="2340000"/>
                    </a:xfrm>
                    <a:prstGeom prst="rect">
                      <a:avLst/>
                    </a:prstGeom>
                  </pic:spPr>
                </pic:pic>
              </a:graphicData>
            </a:graphic>
          </wp:inline>
        </w:drawing>
      </w:r>
    </w:p>
    <w:p w14:paraId="0A34319E" w14:textId="77777777" w:rsidR="00746F8A" w:rsidRDefault="00746F8A" w:rsidP="00746F8A">
      <w:pPr>
        <w:pStyle w:val="PiedeImagen"/>
        <w:rPr>
          <w:i w:val="0"/>
          <w:iCs/>
          <w:lang w:val="en-US"/>
        </w:rPr>
      </w:pPr>
      <w:r>
        <w:t>Fuente</w:t>
      </w:r>
      <w:r>
        <w:rPr>
          <w:i w:val="0"/>
          <w:iCs/>
        </w:rPr>
        <w:t xml:space="preserve">: Elaboración propia basada en </w:t>
      </w:r>
      <w:r w:rsidRPr="001418B1">
        <w:rPr>
          <w:i w:val="0"/>
          <w:iCs/>
        </w:rPr>
        <w:t xml:space="preserve">Romer, D. (2018). </w:t>
      </w:r>
      <w:r w:rsidRPr="001418B1">
        <w:rPr>
          <w:lang w:val="en-US"/>
        </w:rPr>
        <w:t>Advanced macroeconomics</w:t>
      </w:r>
      <w:r w:rsidRPr="001418B1">
        <w:rPr>
          <w:i w:val="0"/>
          <w:iCs/>
          <w:lang w:val="en-US"/>
        </w:rPr>
        <w:t xml:space="preserve"> (Fifth Edition). McGraw-Hill Education.</w:t>
      </w:r>
    </w:p>
    <w:p w14:paraId="0F6021E4" w14:textId="49EBF9AC" w:rsidR="00746F8A" w:rsidRDefault="00746F8A">
      <w:pPr>
        <w:pStyle w:val="Prrafodelista"/>
        <w:numPr>
          <w:ilvl w:val="0"/>
          <w:numId w:val="40"/>
        </w:numPr>
        <w:spacing w:after="100"/>
        <w:ind w:left="567" w:hanging="113"/>
      </w:pPr>
      <w:r w:rsidRPr="00467670">
        <w:rPr>
          <w:i/>
          <w:iCs/>
          <w:u w:val="single"/>
        </w:rPr>
        <w:t>Si cae la demanda de trabajo</w:t>
      </w:r>
      <w:r>
        <w:t xml:space="preserve"> (i.e. shock de demanda negativo), el desempleo aumenta y el salario disminuye (ya que el mayor desempleo hace más barato inducir el esfuerzo de los trabajadores). Esto se puede apreciar en la </w:t>
      </w:r>
      <w:r>
        <w:fldChar w:fldCharType="begin"/>
      </w:r>
      <w:r>
        <w:instrText xml:space="preserve"> REF _Ref131499149 \h </w:instrText>
      </w:r>
      <w:r>
        <w:fldChar w:fldCharType="separate"/>
      </w:r>
      <w:r w:rsidR="001B0861" w:rsidRPr="00772D12">
        <w:rPr>
          <w:spacing w:val="-4"/>
        </w:rPr>
        <w:t>Imagen </w:t>
      </w:r>
      <w:r w:rsidR="001B0861">
        <w:rPr>
          <w:noProof/>
          <w:spacing w:val="-4"/>
        </w:rPr>
        <w:t>7</w:t>
      </w:r>
      <w:r>
        <w:fldChar w:fldCharType="end"/>
      </w:r>
      <w:r>
        <w:t>.</w:t>
      </w:r>
    </w:p>
    <w:p w14:paraId="7600D0BC" w14:textId="50103140" w:rsidR="00746F8A" w:rsidRPr="00772D12" w:rsidRDefault="00746F8A" w:rsidP="00746F8A">
      <w:pPr>
        <w:pStyle w:val="Ttuloimagen"/>
        <w:rPr>
          <w:i/>
          <w:iCs/>
          <w:smallCaps w:val="0"/>
          <w:spacing w:val="-4"/>
        </w:rPr>
      </w:pPr>
      <w:bookmarkStart w:id="50" w:name="_Ref131499149"/>
      <w:r w:rsidRPr="00772D12">
        <w:rPr>
          <w:spacing w:val="-4"/>
        </w:rPr>
        <w:lastRenderedPageBreak/>
        <w:t>Imagen </w:t>
      </w:r>
      <w:r w:rsidRPr="000A1955">
        <w:rPr>
          <w:spacing w:val="-4"/>
        </w:rPr>
        <w:fldChar w:fldCharType="begin"/>
      </w:r>
      <w:r w:rsidRPr="00772D12">
        <w:rPr>
          <w:spacing w:val="-4"/>
        </w:rPr>
        <w:instrText xml:space="preserve"> SEQ Ilustración \* ARABIC </w:instrText>
      </w:r>
      <w:r w:rsidRPr="000A1955">
        <w:rPr>
          <w:spacing w:val="-4"/>
        </w:rPr>
        <w:fldChar w:fldCharType="separate"/>
      </w:r>
      <w:r w:rsidR="001B0861">
        <w:rPr>
          <w:spacing w:val="-4"/>
        </w:rPr>
        <w:t>7</w:t>
      </w:r>
      <w:r w:rsidRPr="000A1955">
        <w:rPr>
          <w:spacing w:val="-4"/>
        </w:rPr>
        <w:fldChar w:fldCharType="end"/>
      </w:r>
      <w:bookmarkEnd w:id="50"/>
      <w:r w:rsidRPr="00772D12">
        <w:rPr>
          <w:smallCaps w:val="0"/>
          <w:spacing w:val="-4"/>
        </w:rPr>
        <w:t xml:space="preserve">.– </w:t>
      </w:r>
      <w:r w:rsidRPr="00772D12">
        <w:rPr>
          <w:i/>
          <w:iCs/>
          <w:smallCaps w:val="0"/>
          <w:spacing w:val="-4"/>
        </w:rPr>
        <w:t>Shock de demanda nega</w:t>
      </w:r>
      <w:r>
        <w:rPr>
          <w:i/>
          <w:iCs/>
          <w:smallCaps w:val="0"/>
          <w:spacing w:val="-4"/>
        </w:rPr>
        <w:t xml:space="preserve">tivo en el modelo de </w:t>
      </w:r>
      <w:r w:rsidRPr="000A1955">
        <w:rPr>
          <w:i/>
          <w:iCs/>
          <w:spacing w:val="-4"/>
        </w:rPr>
        <w:t>Shapiro</w:t>
      </w:r>
      <w:r w:rsidRPr="000A1955">
        <w:rPr>
          <w:i/>
          <w:iCs/>
          <w:smallCaps w:val="0"/>
          <w:spacing w:val="-4"/>
        </w:rPr>
        <w:t xml:space="preserve"> y </w:t>
      </w:r>
      <w:r w:rsidRPr="000A1955">
        <w:rPr>
          <w:i/>
          <w:iCs/>
          <w:spacing w:val="-4"/>
        </w:rPr>
        <w:t>Stiglitz</w:t>
      </w:r>
      <w:r w:rsidRPr="000A1955">
        <w:rPr>
          <w:i/>
          <w:iCs/>
          <w:smallCaps w:val="0"/>
          <w:spacing w:val="-4"/>
        </w:rPr>
        <w:t xml:space="preserve"> (1984)</w:t>
      </w:r>
    </w:p>
    <w:p w14:paraId="1854C33F" w14:textId="77777777" w:rsidR="00746F8A" w:rsidRDefault="00746F8A" w:rsidP="00746F8A">
      <w:pPr>
        <w:pStyle w:val="Imagen"/>
      </w:pPr>
      <w:r w:rsidRPr="00772D12">
        <w:t xml:space="preserve"> </w:t>
      </w:r>
      <w:r>
        <w:drawing>
          <wp:inline distT="0" distB="0" distL="0" distR="0" wp14:anchorId="6179014B" wp14:editId="387F9E06">
            <wp:extent cx="4160000" cy="2340000"/>
            <wp:effectExtent l="0" t="0" r="0" b="3175"/>
            <wp:docPr id="19138821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882165" name="Imagen 1"/>
                    <pic:cNvPicPr/>
                  </pic:nvPicPr>
                  <pic:blipFill>
                    <a:blip r:embed="rId27"/>
                    <a:stretch>
                      <a:fillRect/>
                    </a:stretch>
                  </pic:blipFill>
                  <pic:spPr>
                    <a:xfrm>
                      <a:off x="0" y="0"/>
                      <a:ext cx="4160000" cy="2340000"/>
                    </a:xfrm>
                    <a:prstGeom prst="rect">
                      <a:avLst/>
                    </a:prstGeom>
                  </pic:spPr>
                </pic:pic>
              </a:graphicData>
            </a:graphic>
          </wp:inline>
        </w:drawing>
      </w:r>
    </w:p>
    <w:p w14:paraId="06D3009C" w14:textId="77777777" w:rsidR="00746F8A" w:rsidRDefault="00746F8A" w:rsidP="00746F8A">
      <w:pPr>
        <w:pStyle w:val="PiedeImagen"/>
        <w:rPr>
          <w:i w:val="0"/>
          <w:iCs/>
          <w:lang w:val="en-US"/>
        </w:rPr>
      </w:pPr>
      <w:r>
        <w:t>Fuente</w:t>
      </w:r>
      <w:r>
        <w:rPr>
          <w:i w:val="0"/>
          <w:iCs/>
        </w:rPr>
        <w:t xml:space="preserve">: Elaboración propia basada en </w:t>
      </w:r>
      <w:r w:rsidRPr="001418B1">
        <w:rPr>
          <w:i w:val="0"/>
          <w:iCs/>
        </w:rPr>
        <w:t xml:space="preserve">Romer, D. (2018). </w:t>
      </w:r>
      <w:r w:rsidRPr="001418B1">
        <w:rPr>
          <w:lang w:val="en-US"/>
        </w:rPr>
        <w:t>Advanced macroeconomics</w:t>
      </w:r>
      <w:r w:rsidRPr="001418B1">
        <w:rPr>
          <w:i w:val="0"/>
          <w:iCs/>
          <w:lang w:val="en-US"/>
        </w:rPr>
        <w:t xml:space="preserve"> (Fifth Edition). McGraw-Hill Education.</w:t>
      </w:r>
    </w:p>
    <w:p w14:paraId="6B529B82" w14:textId="0DF1C0DC" w:rsidR="00DF40A2" w:rsidRDefault="0045043B" w:rsidP="0045043B">
      <w:pPr>
        <w:pStyle w:val="Ttulo8"/>
      </w:pPr>
      <w:bookmarkStart w:id="51" w:name="_Toc172231630"/>
      <w:bookmarkEnd w:id="46"/>
      <w:r>
        <w:t>Implicaciones</w:t>
      </w:r>
      <w:bookmarkEnd w:id="51"/>
    </w:p>
    <w:p w14:paraId="2CFFE8CF" w14:textId="1A483DBD" w:rsidR="005F58A0" w:rsidRDefault="005F58A0" w:rsidP="0054110A">
      <w:pPr>
        <w:pStyle w:val="Nivel1SM"/>
        <w:keepNext/>
        <w:spacing w:before="0" w:after="0"/>
      </w:pPr>
      <w:bookmarkStart w:id="52" w:name="_Hlk120118079"/>
      <w:r>
        <w:t>De este modelo obtenemos 3</w:t>
      </w:r>
      <w:r w:rsidR="0054110A">
        <w:t> </w:t>
      </w:r>
      <w:r>
        <w:t>grandes implicaciones:</w:t>
      </w:r>
    </w:p>
    <w:p w14:paraId="059DCC1F" w14:textId="3B524782" w:rsidR="00C36016" w:rsidRDefault="00C36016">
      <w:pPr>
        <w:pStyle w:val="Prrafodelista"/>
        <w:keepNext/>
        <w:numPr>
          <w:ilvl w:val="0"/>
          <w:numId w:val="23"/>
        </w:numPr>
        <w:spacing w:after="0"/>
        <w:ind w:left="568" w:hanging="284"/>
      </w:pPr>
      <w:r w:rsidRPr="00CC72B1">
        <w:t xml:space="preserve">El modelo implica que </w:t>
      </w:r>
      <w:r w:rsidRPr="005F58A0">
        <w:rPr>
          <w:b/>
          <w:bCs/>
        </w:rPr>
        <w:t>existe desempleo en el equilibrio</w:t>
      </w:r>
      <w:r w:rsidRPr="00CC72B1">
        <w:t xml:space="preserve"> y sugiere varios factores que pueden influenciar sobre él.</w:t>
      </w:r>
    </w:p>
    <w:p w14:paraId="11AC6CF3" w14:textId="2DA15F20" w:rsidR="00C36016" w:rsidRDefault="00C36016">
      <w:pPr>
        <w:pStyle w:val="Nivel3SM"/>
      </w:pPr>
      <w:bookmarkStart w:id="53" w:name="_Hlk120117473"/>
      <w:r w:rsidRPr="00CC72B1">
        <w:t xml:space="preserve">Por lo tanto, </w:t>
      </w:r>
      <w:r>
        <w:t>como posible explicación del desempleo, este modelo es esperanzador, ya que consigue rescatar la predicción de paro involuntario keynesiano basándose en fundamentos microeconómicos sólidos</w:t>
      </w:r>
      <w:r w:rsidRPr="00CC72B1">
        <w:t>.</w:t>
      </w:r>
    </w:p>
    <w:bookmarkEnd w:id="53"/>
    <w:p w14:paraId="1EDC55C9" w14:textId="77777777" w:rsidR="00C36016" w:rsidRPr="00CC72B1" w:rsidRDefault="00C36016">
      <w:pPr>
        <w:pStyle w:val="Nivel3SM"/>
      </w:pPr>
      <w:r w:rsidRPr="00CC72B1">
        <w:t>Desafortunadamente, el modelo es tan estilizado que es difícil determinar qué nivel de desempleo predice.</w:t>
      </w:r>
    </w:p>
    <w:p w14:paraId="05D3B9A5" w14:textId="6A64B008" w:rsidR="00C36016" w:rsidRDefault="00C36016">
      <w:pPr>
        <w:pStyle w:val="Prrafodelista"/>
        <w:keepNext/>
        <w:numPr>
          <w:ilvl w:val="0"/>
          <w:numId w:val="23"/>
        </w:numPr>
        <w:spacing w:after="0"/>
        <w:ind w:left="568" w:hanging="284"/>
      </w:pPr>
      <w:r w:rsidRPr="00CC72B1">
        <w:t xml:space="preserve">Con respecto a las fluctuaciones de corto plazo, ante una caída en la demanda de trabajo, </w:t>
      </w:r>
      <m:oMath>
        <m:r>
          <m:rPr>
            <m:nor/>
          </m:rPr>
          <w:rPr>
            <w:i/>
            <w:noProof/>
          </w:rPr>
          <m:t>w</m:t>
        </m:r>
      </m:oMath>
      <w:r w:rsidRPr="00CC72B1">
        <w:t xml:space="preserve"> y </w:t>
      </w:r>
      <m:oMath>
        <m:r>
          <m:rPr>
            <m:nor/>
          </m:rPr>
          <w:rPr>
            <w:i/>
            <w:noProof/>
          </w:rPr>
          <m:t>L</m:t>
        </m:r>
      </m:oMath>
      <w:r w:rsidRPr="00CC72B1">
        <w:t xml:space="preserve"> descienden a lo largo de la curva de condición de no escaqueo. Por lo tanto, como la curva de oferta de trabajo es perfectamente inelástica al nivel de pleno empleo, el empleo necesariamente se ve más afectado de lo que lo haría </w:t>
      </w:r>
      <w:r w:rsidR="000E71BA">
        <w:t xml:space="preserve">en </w:t>
      </w:r>
      <w:r w:rsidRPr="00CC72B1">
        <w:t>caso de supervisión perfecta (e igualmente, el salario fluctúa menos).</w:t>
      </w:r>
    </w:p>
    <w:p w14:paraId="26859635" w14:textId="115911CA" w:rsidR="00C36016" w:rsidRDefault="00C36016">
      <w:pPr>
        <w:pStyle w:val="Nivel3SM"/>
      </w:pPr>
      <w:r w:rsidRPr="00CC72B1">
        <w:t xml:space="preserve">Por lo tanto, el modelo provee una explicación de </w:t>
      </w:r>
      <w:bookmarkStart w:id="54" w:name="_Hlk120131170"/>
      <w:r w:rsidRPr="00CC72B1">
        <w:t>por</w:t>
      </w:r>
      <w:r w:rsidR="000E71BA">
        <w:t xml:space="preserve"> </w:t>
      </w:r>
      <w:r w:rsidRPr="00CC72B1">
        <w:t>qu</w:t>
      </w:r>
      <w:r w:rsidR="000E71BA">
        <w:t>é</w:t>
      </w:r>
      <w:bookmarkEnd w:id="54"/>
      <w:r w:rsidRPr="00CC72B1">
        <w:t xml:space="preserve"> </w:t>
      </w:r>
      <w:r w:rsidRPr="005F58A0">
        <w:rPr>
          <w:b/>
          <w:bCs/>
        </w:rPr>
        <w:t>el ajuste se realiza no sólo vía precios, sino también vía cantidades</w:t>
      </w:r>
      <w:r w:rsidRPr="00CC72B1">
        <w:rPr>
          <w:rStyle w:val="Refdenotaalpie"/>
          <w:rFonts w:eastAsiaTheme="minorEastAsia"/>
        </w:rPr>
        <w:footnoteReference w:id="15"/>
      </w:r>
      <w:r w:rsidRPr="00C36016">
        <w:rPr>
          <w:vertAlign w:val="superscript"/>
        </w:rPr>
        <w:t>,</w:t>
      </w:r>
      <w:r w:rsidRPr="00CC72B1">
        <w:rPr>
          <w:rStyle w:val="Refdenotaalpie"/>
          <w:rFonts w:eastAsiaTheme="minorEastAsia"/>
        </w:rPr>
        <w:footnoteReference w:id="16"/>
      </w:r>
      <w:r w:rsidRPr="00CC72B1">
        <w:t>.</w:t>
      </w:r>
    </w:p>
    <w:p w14:paraId="15463B40" w14:textId="4DA8A9F7" w:rsidR="00C36016" w:rsidRDefault="00C36016">
      <w:pPr>
        <w:pStyle w:val="Prrafodelista"/>
        <w:keepNext/>
        <w:numPr>
          <w:ilvl w:val="0"/>
          <w:numId w:val="23"/>
        </w:numPr>
        <w:spacing w:after="0"/>
        <w:ind w:left="568" w:hanging="284"/>
      </w:pPr>
      <w:bookmarkStart w:id="55" w:name="_Hlk120118344"/>
      <w:r w:rsidRPr="00CC72B1">
        <w:t xml:space="preserve">Finalmente, este modelo implica que </w:t>
      </w:r>
      <w:r w:rsidRPr="005F58A0">
        <w:rPr>
          <w:b/>
          <w:bCs/>
        </w:rPr>
        <w:t>el equilibrio descentralizado es ineficiente</w:t>
      </w:r>
      <w:r w:rsidRPr="00CC72B1">
        <w:t>.</w:t>
      </w:r>
      <w:r w:rsidR="005F58A0">
        <w:t xml:space="preserve"> </w:t>
      </w:r>
      <w:r w:rsidRPr="00CC72B1">
        <w:t xml:space="preserve">Para ver esto, nótese que el producto marginal del trabajo en pleno empleo excede el coste que supone a los trabajadores realizar el esfuerzo, </w:t>
      </w:r>
      <m:oMath>
        <m:acc>
          <m:accPr>
            <m:chr m:val="̅"/>
            <m:ctrlPr>
              <w:rPr>
                <w:rFonts w:ascii="Cambria Math" w:hAnsi="Cambria Math"/>
                <w:i/>
                <w:noProof/>
              </w:rPr>
            </m:ctrlPr>
          </m:accPr>
          <m:e>
            <m:r>
              <m:rPr>
                <m:nor/>
              </m:rPr>
              <w:rPr>
                <w:i/>
                <w:noProof/>
              </w:rPr>
              <m:t>e</m:t>
            </m:r>
          </m:e>
        </m:acc>
      </m:oMath>
      <w:r w:rsidRPr="00CC72B1">
        <w:t>. Por lo tanto, todos los individuos querrían trabajar y esforzarse y de ser así la empresa estaría dispuesta a contratarlos</w:t>
      </w:r>
      <w:r>
        <w:rPr>
          <w:rStyle w:val="Refdenotaalpie"/>
          <w:rFonts w:eastAsiaTheme="minorEastAsia"/>
        </w:rPr>
        <w:footnoteReference w:id="17"/>
      </w:r>
      <w:r w:rsidRPr="00CC72B1">
        <w:t>.</w:t>
      </w:r>
    </w:p>
    <w:p w14:paraId="425BC138" w14:textId="5A8D4CD5" w:rsidR="00C36016" w:rsidRDefault="00C36016">
      <w:pPr>
        <w:pStyle w:val="Nivel3SM"/>
      </w:pPr>
      <w:r w:rsidRPr="00CC72B1">
        <w:t>Por supuesto, el gobierno no puede solucionar esto simplemente obligando a las empresas a alcanzar el pleno empleo, pues esto causaría que los individuos se escaquearan y la producción fuera nula.</w:t>
      </w:r>
    </w:p>
    <w:p w14:paraId="79C97AFD" w14:textId="254CE6D8" w:rsidR="005F58A0" w:rsidRDefault="005F58A0">
      <w:pPr>
        <w:pStyle w:val="Nivel3SM"/>
        <w:keepNext/>
      </w:pPr>
      <w:r>
        <w:t>En cualquier caso, para resolver esta ineficiencia existe</w:t>
      </w:r>
      <w:r w:rsidR="000E71BA">
        <w:t>n</w:t>
      </w:r>
      <w:r>
        <w:t xml:space="preserve"> </w:t>
      </w:r>
      <w:r w:rsidR="00226B04">
        <w:t>2 </w:t>
      </w:r>
      <w:r>
        <w:t>soluciones</w:t>
      </w:r>
      <w:r w:rsidR="00226B04">
        <w:t>:</w:t>
      </w:r>
    </w:p>
    <w:p w14:paraId="6B1B34C8" w14:textId="4A1809DE" w:rsidR="005F58A0" w:rsidRPr="005F58A0" w:rsidRDefault="005F58A0">
      <w:pPr>
        <w:pStyle w:val="Nivel4"/>
        <w:ind w:left="1474"/>
        <w:rPr>
          <w:spacing w:val="-3"/>
        </w:rPr>
      </w:pPr>
      <w:r w:rsidRPr="005F58A0">
        <w:rPr>
          <w:spacing w:val="-3"/>
        </w:rPr>
        <w:t xml:space="preserve">En primer lugar, se podría solucionar esta ineficiencia </w:t>
      </w:r>
      <w:r w:rsidRPr="005F58A0">
        <w:rPr>
          <w:i/>
          <w:iCs/>
          <w:spacing w:val="-3"/>
        </w:rPr>
        <w:t>reduciendo la asimetría informativa</w:t>
      </w:r>
      <w:r w:rsidR="00375B79">
        <w:rPr>
          <w:i/>
          <w:iCs/>
          <w:spacing w:val="-3"/>
        </w:rPr>
        <w:t xml:space="preserve"> </w:t>
      </w:r>
      <w:r w:rsidR="00375B79" w:rsidRPr="000E2107">
        <w:rPr>
          <w:color w:val="767171" w:themeColor="background2" w:themeShade="80"/>
          <w:sz w:val="19"/>
          <w:szCs w:val="19"/>
        </w:rPr>
        <w:t xml:space="preserve">[véase </w:t>
      </w:r>
      <w:r w:rsidR="00375B79" w:rsidRPr="000E2107">
        <w:rPr>
          <w:color w:val="767171" w:themeColor="background2" w:themeShade="80"/>
          <w:sz w:val="19"/>
          <w:szCs w:val="19"/>
        </w:rPr>
        <w:fldChar w:fldCharType="begin"/>
      </w:r>
      <w:r w:rsidR="00375B79" w:rsidRPr="000E2107">
        <w:rPr>
          <w:color w:val="767171" w:themeColor="background2" w:themeShade="80"/>
          <w:sz w:val="19"/>
          <w:szCs w:val="19"/>
        </w:rPr>
        <w:instrText xml:space="preserve"> REF _Ref113699037 \h  \* MERGEFORMAT </w:instrText>
      </w:r>
      <w:r w:rsidR="00375B79" w:rsidRPr="000E2107">
        <w:rPr>
          <w:color w:val="767171" w:themeColor="background2" w:themeShade="80"/>
          <w:sz w:val="19"/>
          <w:szCs w:val="19"/>
        </w:rPr>
      </w:r>
      <w:r w:rsidR="00375B79" w:rsidRPr="000E2107">
        <w:rPr>
          <w:color w:val="767171" w:themeColor="background2" w:themeShade="80"/>
          <w:sz w:val="19"/>
          <w:szCs w:val="19"/>
        </w:rPr>
        <w:fldChar w:fldCharType="separate"/>
      </w:r>
      <w:r w:rsidR="001B0861" w:rsidRPr="001B0861">
        <w:rPr>
          <w:color w:val="767171" w:themeColor="background2" w:themeShade="80"/>
          <w:sz w:val="19"/>
          <w:szCs w:val="19"/>
        </w:rPr>
        <w:t>Imagen 5</w:t>
      </w:r>
      <w:r w:rsidR="00375B79" w:rsidRPr="000E2107">
        <w:rPr>
          <w:color w:val="767171" w:themeColor="background2" w:themeShade="80"/>
          <w:sz w:val="19"/>
          <w:szCs w:val="19"/>
        </w:rPr>
        <w:fldChar w:fldCharType="end"/>
      </w:r>
      <w:r w:rsidR="00375B79" w:rsidRPr="000E2107">
        <w:rPr>
          <w:color w:val="767171" w:themeColor="background2" w:themeShade="80"/>
          <w:sz w:val="19"/>
          <w:szCs w:val="19"/>
        </w:rPr>
        <w:t>]</w:t>
      </w:r>
      <w:r w:rsidRPr="005F58A0">
        <w:rPr>
          <w:spacing w:val="-3"/>
        </w:rPr>
        <w:t>.</w:t>
      </w:r>
    </w:p>
    <w:p w14:paraId="5510594F" w14:textId="698836D5" w:rsidR="00C36016" w:rsidRPr="005F58A0" w:rsidRDefault="005F58A0">
      <w:pPr>
        <w:pStyle w:val="Nivel4"/>
        <w:ind w:left="1474"/>
        <w:rPr>
          <w:spacing w:val="-2"/>
        </w:rPr>
      </w:pPr>
      <w:r>
        <w:rPr>
          <w:spacing w:val="-2"/>
        </w:rPr>
        <w:lastRenderedPageBreak/>
        <w:t xml:space="preserve">En segundo lugar, </w:t>
      </w:r>
      <w:r w:rsidR="00C36016" w:rsidRPr="005F58A0">
        <w:rPr>
          <w:smallCaps/>
          <w:spacing w:val="-2"/>
        </w:rPr>
        <w:t>Shapiro</w:t>
      </w:r>
      <w:r w:rsidR="00C36016" w:rsidRPr="005F58A0">
        <w:rPr>
          <w:spacing w:val="-2"/>
        </w:rPr>
        <w:t xml:space="preserve"> y </w:t>
      </w:r>
      <w:r w:rsidR="00C36016" w:rsidRPr="005F58A0">
        <w:rPr>
          <w:smallCaps/>
          <w:spacing w:val="-2"/>
        </w:rPr>
        <w:t>Stiglitz</w:t>
      </w:r>
      <w:r w:rsidR="00C36016" w:rsidRPr="005F58A0">
        <w:rPr>
          <w:spacing w:val="-2"/>
        </w:rPr>
        <w:t xml:space="preserve"> observan que los </w:t>
      </w:r>
      <w:r w:rsidR="00C36016" w:rsidRPr="005F58A0">
        <w:rPr>
          <w:i/>
          <w:iCs/>
          <w:spacing w:val="-2"/>
        </w:rPr>
        <w:t>subsidios salariales financiados con impuestos de suma fija o impuestos sobre el beneficio</w:t>
      </w:r>
      <w:r w:rsidR="00C36016" w:rsidRPr="005F58A0">
        <w:rPr>
          <w:spacing w:val="-2"/>
        </w:rPr>
        <w:t xml:space="preserve"> aumentan el bienestar. Esta política desplaza la demanda de trabajo hacia arriba</w:t>
      </w:r>
      <w:r w:rsidR="000E71BA">
        <w:rPr>
          <w:spacing w:val="-2"/>
        </w:rPr>
        <w:t>,</w:t>
      </w:r>
      <w:r w:rsidR="00C36016" w:rsidRPr="005F58A0">
        <w:rPr>
          <w:spacing w:val="-2"/>
        </w:rPr>
        <w:t xml:space="preserve"> y por lo tanto</w:t>
      </w:r>
      <w:r w:rsidR="000E71BA">
        <w:rPr>
          <w:spacing w:val="-2"/>
        </w:rPr>
        <w:t>,</w:t>
      </w:r>
      <w:r w:rsidR="00C36016" w:rsidRPr="005F58A0">
        <w:rPr>
          <w:spacing w:val="-2"/>
        </w:rPr>
        <w:t xml:space="preserve"> aumenta el salario y el empleo a lo largo de la condición de no escaqueo. Como el valor de la producción adicional excede el coste de oportunidad de producirlo, el bienestar general aumenta. C</w:t>
      </w:r>
      <w:r w:rsidR="00375B79">
        <w:rPr>
          <w:spacing w:val="-2"/>
        </w:rPr>
        <w:t>ó</w:t>
      </w:r>
      <w:r w:rsidR="00C36016" w:rsidRPr="005F58A0">
        <w:rPr>
          <w:spacing w:val="-2"/>
        </w:rPr>
        <w:t xml:space="preserve">mo se distribuya esta ganancia de bienestar depende </w:t>
      </w:r>
      <w:r w:rsidR="00226B04">
        <w:rPr>
          <w:spacing w:val="-2"/>
        </w:rPr>
        <w:t>de</w:t>
      </w:r>
      <w:r w:rsidR="00C36016" w:rsidRPr="005F58A0">
        <w:rPr>
          <w:spacing w:val="-2"/>
        </w:rPr>
        <w:t xml:space="preserve"> cómo se financien los subsidios salariales</w:t>
      </w:r>
      <w:r w:rsidR="00375B79">
        <w:rPr>
          <w:rStyle w:val="Refdenotaalpie"/>
          <w:spacing w:val="-2"/>
        </w:rPr>
        <w:footnoteReference w:id="18"/>
      </w:r>
      <w:r w:rsidR="00C36016" w:rsidRPr="005F58A0">
        <w:rPr>
          <w:spacing w:val="-2"/>
        </w:rPr>
        <w:t>.</w:t>
      </w:r>
    </w:p>
    <w:p w14:paraId="61F1A3AA" w14:textId="376C2B0D" w:rsidR="0019331A" w:rsidRDefault="0019331A" w:rsidP="00AF3C0B">
      <w:pPr>
        <w:pStyle w:val="Ttulo6"/>
      </w:pPr>
      <w:bookmarkStart w:id="56" w:name="_Toc172231631"/>
      <w:bookmarkEnd w:id="52"/>
      <w:bookmarkEnd w:id="55"/>
      <w:r>
        <w:t>Modelos de contratos implícitos</w:t>
      </w:r>
      <w:r w:rsidR="000A1CDE">
        <w:t xml:space="preserve"> (</w:t>
      </w:r>
      <w:proofErr w:type="spellStart"/>
      <w:r w:rsidR="000A1CDE">
        <w:rPr>
          <w:smallCaps/>
        </w:rPr>
        <w:t>Azariadis</w:t>
      </w:r>
      <w:proofErr w:type="spellEnd"/>
      <w:r w:rsidR="004464F3" w:rsidRPr="004464F3">
        <w:t xml:space="preserve">, </w:t>
      </w:r>
      <w:proofErr w:type="spellStart"/>
      <w:r w:rsidR="004464F3" w:rsidRPr="004464F3">
        <w:rPr>
          <w:smallCaps/>
        </w:rPr>
        <w:t>Baily</w:t>
      </w:r>
      <w:proofErr w:type="spellEnd"/>
      <w:r w:rsidR="004464F3" w:rsidRPr="004464F3">
        <w:t xml:space="preserve"> y </w:t>
      </w:r>
      <w:r w:rsidR="004464F3" w:rsidRPr="004464F3">
        <w:rPr>
          <w:smallCaps/>
        </w:rPr>
        <w:t>Gordon</w:t>
      </w:r>
      <w:r w:rsidR="000A1CDE">
        <w:t>, 197</w:t>
      </w:r>
      <w:r w:rsidR="004464F3">
        <w:t>0’s</w:t>
      </w:r>
      <w:r w:rsidR="000A1CDE">
        <w:t>)</w:t>
      </w:r>
      <w:bookmarkEnd w:id="56"/>
    </w:p>
    <w:p w14:paraId="2346605A" w14:textId="77777777" w:rsidR="006C4521" w:rsidRPr="004F38FF" w:rsidRDefault="006C4521" w:rsidP="006C4521">
      <w:pPr>
        <w:pStyle w:val="Cajadeanotaciones"/>
        <w:keepNext/>
        <w:spacing w:after="60"/>
        <w:jc w:val="center"/>
        <w:rPr>
          <w:b/>
          <w:bCs/>
          <w:i/>
          <w:iCs/>
        </w:rPr>
      </w:pPr>
      <w:r w:rsidRPr="004F38FF">
        <w:rPr>
          <w:b/>
          <w:bCs/>
          <w:i/>
          <w:iCs/>
        </w:rPr>
        <w:t>Idea de las teorías de los contratos implícitos</w:t>
      </w:r>
    </w:p>
    <w:p w14:paraId="5D9BCB91" w14:textId="77777777" w:rsidR="00685F7B" w:rsidRDefault="006C4521" w:rsidP="00685F7B">
      <w:pPr>
        <w:pStyle w:val="Cajadeanotaciones"/>
        <w:keepLines/>
      </w:pPr>
      <w:r>
        <w:t>Las teorías de los contratos implícitos tratan de explicar los motivos por los que los salarios pueden ser distintos a los de competencia perfecta ante determinados fallos de mercado. Concretamente, ante la existencia de incertidumbre y con aversión al riesgo de los trabajadores y empresas neutrales al riesgo, se pueden fijar contratos con salarios lineales que sirven como un contrato de seguro para el trabajador en el largo plazo.</w:t>
      </w:r>
    </w:p>
    <w:p w14:paraId="5DEB11BE" w14:textId="469F0551" w:rsidR="006C4521" w:rsidRPr="00F32DD2" w:rsidRDefault="006C4521" w:rsidP="00513074">
      <w:pPr>
        <w:pStyle w:val="Cajadeanotaciones"/>
        <w:keepLines/>
      </w:pPr>
      <w:r>
        <w:t>Estas teorías presuponen relaciones laborales a largo plazo y que este tipo de contratos sirven como un seguro para el trabajador frente a periodos de demanda de trabajo fluctuante. Por este motivo, el salario y el nivel de empleo no obedecen a las fuerzas del mercado. De hecho, en estos modelos, la mejor distribución del riesgo a largo plazo supone la fijación de un salario fijo y menor que la productividad marginal del trabajo. De este modo, los salarios presentarán rigideces.</w:t>
      </w:r>
    </w:p>
    <w:p w14:paraId="11A11224" w14:textId="6FEB2435" w:rsidR="004464F3" w:rsidRDefault="004464F3" w:rsidP="004464F3">
      <w:pPr>
        <w:pStyle w:val="Ttulo7"/>
      </w:pPr>
      <w:bookmarkStart w:id="57" w:name="_Toc172231632"/>
      <w:r>
        <w:t>Idea</w:t>
      </w:r>
      <w:bookmarkEnd w:id="57"/>
    </w:p>
    <w:p w14:paraId="5487FEAB" w14:textId="6C380F63" w:rsidR="004464F3" w:rsidRDefault="004464F3" w:rsidP="0054110A">
      <w:pPr>
        <w:pStyle w:val="Nivel1SM"/>
        <w:keepNext/>
        <w:spacing w:before="0" w:after="0"/>
      </w:pPr>
      <w:r>
        <w:t xml:space="preserve">El objetivo principal de </w:t>
      </w:r>
      <w:r w:rsidR="0056543B">
        <w:t>l</w:t>
      </w:r>
      <w:r>
        <w:t xml:space="preserve">os </w:t>
      </w:r>
      <w:r w:rsidRPr="0056543B">
        <w:rPr>
          <w:b/>
          <w:bCs/>
        </w:rPr>
        <w:t>modelos</w:t>
      </w:r>
      <w:r w:rsidR="0056543B" w:rsidRPr="0056543B">
        <w:rPr>
          <w:b/>
          <w:bCs/>
        </w:rPr>
        <w:t xml:space="preserve"> de contratos implícitos</w:t>
      </w:r>
      <w:r>
        <w:t xml:space="preserve">, al igual de los modelos ya desarrollados, es introducir </w:t>
      </w:r>
      <w:r w:rsidRPr="00513074">
        <w:rPr>
          <w:i/>
          <w:iCs/>
        </w:rPr>
        <w:t>rigideces salariales</w:t>
      </w:r>
      <w:r>
        <w:t xml:space="preserve">. Para ello, este modelo levanta </w:t>
      </w:r>
      <w:r w:rsidR="00685F7B">
        <w:t>2 </w:t>
      </w:r>
      <w:r>
        <w:t>supuestos del modelo neoclásico, con la intención de reflejar más fielmente la realidad:</w:t>
      </w:r>
    </w:p>
    <w:p w14:paraId="0041D77E" w14:textId="77777777" w:rsidR="004464F3" w:rsidRDefault="004464F3">
      <w:pPr>
        <w:pStyle w:val="Nmeroromano"/>
        <w:keepNext/>
        <w:numPr>
          <w:ilvl w:val="0"/>
          <w:numId w:val="31"/>
        </w:numPr>
        <w:spacing w:after="0"/>
        <w:ind w:left="567" w:hanging="113"/>
      </w:pPr>
      <w:r w:rsidRPr="00513074">
        <w:rPr>
          <w:i/>
          <w:iCs/>
        </w:rPr>
        <w:t>Empresarios y trabajadores establecen una relación a largo plazo</w:t>
      </w:r>
      <w:r>
        <w:t xml:space="preserve"> (y no período a período como suponía el modelo neoclásico); y</w:t>
      </w:r>
    </w:p>
    <w:p w14:paraId="78F4A96D" w14:textId="46D48FA2" w:rsidR="004464F3" w:rsidRDefault="004464F3">
      <w:pPr>
        <w:pStyle w:val="Nmeroromano"/>
      </w:pPr>
      <w:r w:rsidRPr="00513074">
        <w:rPr>
          <w:i/>
          <w:iCs/>
        </w:rPr>
        <w:t>Existe incertidumbre</w:t>
      </w:r>
      <w:r>
        <w:t>.</w:t>
      </w:r>
    </w:p>
    <w:p w14:paraId="1CA4EF5A" w14:textId="77777777" w:rsidR="004464F3" w:rsidRDefault="004464F3" w:rsidP="004464F3">
      <w:pPr>
        <w:pStyle w:val="Ttulo7"/>
      </w:pPr>
      <w:bookmarkStart w:id="58" w:name="_Toc172231633"/>
      <w:r>
        <w:t>Modelo</w:t>
      </w:r>
      <w:bookmarkEnd w:id="58"/>
    </w:p>
    <w:p w14:paraId="03FAC492" w14:textId="542920E7" w:rsidR="004464F3" w:rsidRDefault="004464F3" w:rsidP="0054110A">
      <w:pPr>
        <w:pStyle w:val="Ttulo8"/>
        <w:spacing w:before="0"/>
      </w:pPr>
      <w:bookmarkStart w:id="59" w:name="_Toc172231634"/>
      <w:r>
        <w:t>Supuestos</w:t>
      </w:r>
      <w:bookmarkEnd w:id="59"/>
    </w:p>
    <w:p w14:paraId="48E024DF" w14:textId="49C0F127" w:rsidR="004F38FF" w:rsidRPr="004F38FF" w:rsidRDefault="004F38FF" w:rsidP="0054110A">
      <w:pPr>
        <w:pStyle w:val="Nivel1SM"/>
        <w:keepNext/>
        <w:spacing w:before="0" w:after="0"/>
      </w:pPr>
      <w:bookmarkStart w:id="60" w:name="_Hlk120105682"/>
      <w:bookmarkStart w:id="61" w:name="_Hlk120105699"/>
      <w:r>
        <w:t>El modelo parte de los siguientes supuestos:</w:t>
      </w:r>
    </w:p>
    <w:bookmarkEnd w:id="60"/>
    <w:bookmarkEnd w:id="61"/>
    <w:p w14:paraId="751000C2" w14:textId="77777777" w:rsidR="004F38FF" w:rsidRDefault="004F38FF">
      <w:pPr>
        <w:pStyle w:val="Nivel2SM"/>
        <w:keepNext/>
        <w:spacing w:after="0"/>
      </w:pPr>
      <w:r>
        <w:t>Existe incertidumbre acerca del nivel de demanda al que se enfrenta la empresa.</w:t>
      </w:r>
    </w:p>
    <w:p w14:paraId="01F9F7EF" w14:textId="04E3F75E" w:rsidR="004F38FF" w:rsidRDefault="00454072">
      <w:pPr>
        <w:pStyle w:val="Nivel3SM"/>
      </w:pPr>
      <w:r>
        <w:t>S</w:t>
      </w:r>
      <w:r w:rsidR="004F38FF">
        <w:t xml:space="preserve">uponemos que hay </w:t>
      </w:r>
      <w:r>
        <w:rPr>
          <w:i/>
          <w:iCs/>
        </w:rPr>
        <w:t>n</w:t>
      </w:r>
      <w:r w:rsidR="00226B04">
        <w:t> </w:t>
      </w:r>
      <w:r w:rsidR="004F38FF">
        <w:t xml:space="preserve">estados de la naturaleza </w:t>
      </w:r>
      <w:r>
        <w:t>asociados a distintos niveles de demanda</w:t>
      </w:r>
      <w:r w:rsidR="004F38FF">
        <w:t>, lo que lleva a</w:t>
      </w:r>
      <w:r w:rsidR="00226B04">
        <w:t xml:space="preserve"> </w:t>
      </w:r>
      <w:r>
        <w:t xml:space="preserve">distintos niveles de </w:t>
      </w:r>
      <w:r w:rsidR="004F38FF">
        <w:t xml:space="preserve">precios. Esto da lugar a </w:t>
      </w:r>
      <w:r>
        <w:rPr>
          <w:i/>
          <w:iCs/>
        </w:rPr>
        <w:t>n</w:t>
      </w:r>
      <w:r w:rsidR="00226B04">
        <w:t> </w:t>
      </w:r>
      <w:r w:rsidR="004F38FF">
        <w:t>posibles niveles del valor de la productividad marginal de los trabajadores.</w:t>
      </w:r>
    </w:p>
    <w:p w14:paraId="01C64E9E" w14:textId="71D2352D" w:rsidR="004464F3" w:rsidRDefault="004464F3">
      <w:pPr>
        <w:pStyle w:val="Nivel2SM"/>
        <w:keepNext/>
        <w:spacing w:after="0"/>
      </w:pPr>
      <w:r>
        <w:t>Los trabajadores:</w:t>
      </w:r>
    </w:p>
    <w:p w14:paraId="2FC2B826" w14:textId="77777777" w:rsidR="004464F3" w:rsidRDefault="004464F3">
      <w:pPr>
        <w:pStyle w:val="Nivel3SM"/>
      </w:pPr>
      <w:r>
        <w:t>Maximizan su utilidad que depende del consumo y del ocio. Tienen una unidad de tiempo que pueden emplear trabajando o de ocio.</w:t>
      </w:r>
    </w:p>
    <w:p w14:paraId="5C1F5ED9" w14:textId="77777777" w:rsidR="004464F3" w:rsidRDefault="004464F3">
      <w:pPr>
        <w:pStyle w:val="Nivel3SM"/>
      </w:pPr>
      <w:r>
        <w:t>Son aversos al riesgo.</w:t>
      </w:r>
    </w:p>
    <w:p w14:paraId="3A86A1E5" w14:textId="77777777" w:rsidR="004464F3" w:rsidRDefault="004464F3">
      <w:pPr>
        <w:pStyle w:val="Nivel2SM"/>
        <w:keepNext/>
        <w:spacing w:after="0"/>
      </w:pPr>
      <w:r>
        <w:t>Las empresas:</w:t>
      </w:r>
    </w:p>
    <w:p w14:paraId="59FD99B8" w14:textId="6EF0E3A8" w:rsidR="004464F3" w:rsidRDefault="004464F3">
      <w:pPr>
        <w:pStyle w:val="Nivel3SM"/>
      </w:pPr>
      <w:r>
        <w:t>Maximizan sus beneficios, que dependen del valor de la productividad marginal de los trabajadores, pero ésta es incierta.</w:t>
      </w:r>
    </w:p>
    <w:p w14:paraId="70FF0547" w14:textId="77777777" w:rsidR="004464F3" w:rsidRPr="005B656C" w:rsidRDefault="004464F3">
      <w:pPr>
        <w:pStyle w:val="Nivel3SM"/>
      </w:pPr>
      <w:r>
        <w:t>Suponemos que las empresas son neutrales al riesgo (pues pueden diversificar).</w:t>
      </w:r>
    </w:p>
    <w:p w14:paraId="04B3F0AE" w14:textId="18BC5898" w:rsidR="004464F3" w:rsidRDefault="004464F3" w:rsidP="004464F3">
      <w:pPr>
        <w:pStyle w:val="Ttulo8"/>
      </w:pPr>
      <w:bookmarkStart w:id="62" w:name="_Toc172231635"/>
      <w:r>
        <w:lastRenderedPageBreak/>
        <w:t>Desarrollo</w:t>
      </w:r>
      <w:bookmarkEnd w:id="62"/>
    </w:p>
    <w:p w14:paraId="2471A78D" w14:textId="77777777" w:rsidR="00685F7B" w:rsidRDefault="00685F7B" w:rsidP="00685F7B">
      <w:pPr>
        <w:pStyle w:val="Nivel1SM"/>
        <w:keepNext/>
        <w:spacing w:before="0" w:after="0"/>
      </w:pPr>
      <w:r>
        <w:t>La empresa representativa maximiza beneficios esperados sujeta a una restricción de participación del trabajador representativo:</w:t>
      </w:r>
    </w:p>
    <w:p w14:paraId="37358ACA" w14:textId="77777777" w:rsidR="00685F7B" w:rsidRPr="00184AA7" w:rsidRDefault="00685F7B" w:rsidP="00685F7B">
      <w:pPr>
        <w:pStyle w:val="Nivel2SM"/>
      </w:pPr>
      <w:r>
        <w:t xml:space="preserve">La función objetivo, por tanto, son los beneficios, donde los ingresos dependen del estado de la naturaleza (la aleatoriedad se manifiesta con una distribución de probabilidad conocida) y </w:t>
      </w:r>
      <m:oMath>
        <m:sSub>
          <m:sSubPr>
            <m:ctrlPr>
              <w:rPr>
                <w:rFonts w:ascii="Cambria Math" w:hAnsi="Cambria Math"/>
                <w:i/>
              </w:rPr>
            </m:ctrlPr>
          </m:sSubPr>
          <m:e>
            <m:r>
              <m:rPr>
                <m:nor/>
              </m:rPr>
              <w:rPr>
                <w:i/>
              </w:rPr>
              <m:t>w</m:t>
            </m:r>
          </m:e>
          <m:sub>
            <m:r>
              <m:rPr>
                <m:nor/>
              </m:rPr>
              <w:rPr>
                <w:i/>
              </w:rPr>
              <m:t>i</m:t>
            </m:r>
          </m:sub>
        </m:sSub>
      </m:oMath>
      <w:r>
        <w:rPr>
          <w:rFonts w:eastAsiaTheme="minorEastAsia"/>
        </w:rPr>
        <w:t xml:space="preserve"> es el salario que la empresa paga.</w:t>
      </w:r>
    </w:p>
    <w:p w14:paraId="1C1A3490" w14:textId="77777777" w:rsidR="00685F7B" w:rsidRDefault="00685F7B" w:rsidP="00685F7B">
      <w:pPr>
        <w:pStyle w:val="Nivel2SM"/>
        <w:spacing w:after="0"/>
      </w:pPr>
      <w:r>
        <w:rPr>
          <w:rFonts w:eastAsiaTheme="minorEastAsia"/>
        </w:rPr>
        <w:t>A su vez, la empresa está sujeta a una restricción que nos dice que la utilidad esperada del trabajador objetivo debe ser mayor o igual a la utilidad que reporta el salario de reserva.</w:t>
      </w:r>
    </w:p>
    <w:p w14:paraId="345F2F3C" w14:textId="1D834394" w:rsidR="00685F7B" w:rsidRPr="0008348F" w:rsidRDefault="00000000" w:rsidP="00685F7B">
      <w:pPr>
        <w:pStyle w:val="Nivel1SM"/>
        <w:numPr>
          <w:ilvl w:val="0"/>
          <w:numId w:val="0"/>
        </w:numPr>
        <w:spacing w:before="0"/>
        <w:ind w:left="567" w:hanging="198"/>
        <w:rPr>
          <w:iCs/>
        </w:rPr>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en-US"/>
                              </w:rPr>
                              <m:t>max</m:t>
                            </m:r>
                          </m:e>
                          <m:lim>
                            <m:d>
                              <m:dPr>
                                <m:begChr m:val="{"/>
                                <m:endChr m:val="}"/>
                                <m:ctrlPr>
                                  <w:rPr>
                                    <w:rFonts w:ascii="Cambria Math" w:hAnsi="Cambria Math"/>
                                    <w:i/>
                                  </w:rPr>
                                </m:ctrlPr>
                              </m:dPr>
                              <m:e>
                                <m:sSub>
                                  <m:sSubPr>
                                    <m:ctrlPr>
                                      <w:rPr>
                                        <w:rFonts w:ascii="Cambria Math" w:hAnsi="Cambria Math"/>
                                        <w:i/>
                                      </w:rPr>
                                    </m:ctrlPr>
                                  </m:sSubPr>
                                  <m:e>
                                    <m:r>
                                      <m:rPr>
                                        <m:nor/>
                                      </m:rPr>
                                      <w:rPr>
                                        <w:i/>
                                        <w:lang w:val="en-US"/>
                                      </w:rPr>
                                      <m:t>w</m:t>
                                    </m:r>
                                  </m:e>
                                  <m:sub>
                                    <m:r>
                                      <m:rPr>
                                        <m:nor/>
                                      </m:rPr>
                                      <w:rPr>
                                        <w:i/>
                                        <w:lang w:val="en-US"/>
                                      </w:rPr>
                                      <m:t>i</m:t>
                                    </m:r>
                                  </m:sub>
                                </m:sSub>
                              </m:e>
                            </m:d>
                          </m:lim>
                        </m:limLow>
                      </m:fName>
                      <m:e>
                        <m:r>
                          <m:rPr>
                            <m:nor/>
                          </m:rPr>
                          <w:rPr>
                            <w:rFonts w:ascii="Cambria Math"/>
                            <w:i/>
                            <w:lang w:val="en-US"/>
                          </w:rPr>
                          <m:t xml:space="preserve">   </m:t>
                        </m:r>
                        <m:r>
                          <m:rPr>
                            <m:nor/>
                          </m:rPr>
                          <w:rPr>
                            <w:i/>
                          </w:rPr>
                          <m:t>π</m:t>
                        </m:r>
                        <m:r>
                          <w:rPr>
                            <w:rFonts w:ascii="Cambria Math" w:hAnsi="Cambria Math"/>
                            <w:lang w:val="en-US"/>
                          </w:rPr>
                          <m:t>=</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rPr>
                                  <m:t>ρ</m:t>
                                </m:r>
                              </m:e>
                              <m:sub>
                                <m:r>
                                  <m:rPr>
                                    <m:nor/>
                                  </m:rPr>
                                  <w:rPr>
                                    <w:i/>
                                    <w:lang w:val="en-US"/>
                                  </w:rPr>
                                  <m:t>i</m:t>
                                </m:r>
                              </m:sub>
                            </m:sSub>
                            <m:r>
                              <w:rPr>
                                <w:rFonts w:ascii="Cambria Math" w:hAnsi="Cambria Math"/>
                                <w:lang w:val="en-US"/>
                              </w:rPr>
                              <m:t>∙</m:t>
                            </m:r>
                            <m:r>
                              <m:rPr>
                                <m:nor/>
                              </m:rPr>
                              <w:rPr>
                                <w:i/>
                              </w:rPr>
                              <m:t>π</m:t>
                            </m:r>
                            <m:d>
                              <m:dPr>
                                <m:begChr m:val="["/>
                                <m:endChr m:val="]"/>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i</m:t>
                                    </m:r>
                                  </m:sub>
                                </m:sSub>
                              </m:e>
                            </m:d>
                          </m:e>
                        </m:nary>
                      </m:e>
                    </m:func>
                  </m:e>
                </m:mr>
                <m:mr>
                  <m:e>
                    <m:r>
                      <m:rPr>
                        <m:nor/>
                      </m:rPr>
                      <w:rPr>
                        <w:rFonts w:ascii="Cambria Math"/>
                        <w:i/>
                        <w:lang w:val="en-US"/>
                      </w:rPr>
                      <m:t xml:space="preserve"> </m:t>
                    </m:r>
                    <m:r>
                      <m:rPr>
                        <m:nor/>
                      </m:rPr>
                      <w:rPr>
                        <w:i/>
                        <w:lang w:val="en-US"/>
                      </w:rPr>
                      <m:t xml:space="preserve">s.a. </m:t>
                    </m:r>
                    <m:r>
                      <m:rPr>
                        <m:nor/>
                      </m:rPr>
                      <w:rPr>
                        <w:rFonts w:ascii="Cambria Math"/>
                        <w:i/>
                        <w:lang w:val="en-US"/>
                      </w:rPr>
                      <m:t xml:space="preserve">  </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rPr>
                              <m:t>ρ</m:t>
                            </m:r>
                          </m:e>
                          <m:sub>
                            <m:r>
                              <m:rPr>
                                <m:nor/>
                              </m:rPr>
                              <w:rPr>
                                <w:i/>
                                <w:lang w:val="en-US"/>
                              </w:rPr>
                              <m:t>i</m:t>
                            </m:r>
                          </m:sub>
                        </m:sSub>
                        <m:r>
                          <w:rPr>
                            <w:rFonts w:ascii="Cambria Math" w:hAnsi="Cambria Math"/>
                            <w:lang w:val="en-US"/>
                          </w:rPr>
                          <m:t>∙</m:t>
                        </m:r>
                        <m:r>
                          <m:rPr>
                            <m:nor/>
                          </m:rPr>
                          <w:rPr>
                            <w:i/>
                            <w:lang w:val="en-US"/>
                          </w:rPr>
                          <m:t>u</m:t>
                        </m:r>
                        <m:d>
                          <m:dPr>
                            <m:ctrlPr>
                              <w:rPr>
                                <w:rFonts w:ascii="Cambria Math" w:hAnsi="Cambria Math"/>
                                <w:i/>
                              </w:rPr>
                            </m:ctrlPr>
                          </m:dPr>
                          <m:e>
                            <m:sSub>
                              <m:sSubPr>
                                <m:ctrlPr>
                                  <w:rPr>
                                    <w:rFonts w:ascii="Cambria Math" w:hAnsi="Cambria Math"/>
                                    <w:i/>
                                  </w:rPr>
                                </m:ctrlPr>
                              </m:sSubPr>
                              <m:e>
                                <m:r>
                                  <m:rPr>
                                    <m:nor/>
                                  </m:rPr>
                                  <w:rPr>
                                    <w:i/>
                                    <w:lang w:val="en-US"/>
                                  </w:rPr>
                                  <m:t>w</m:t>
                                </m:r>
                              </m:e>
                              <m:sub>
                                <m:r>
                                  <m:rPr>
                                    <m:nor/>
                                  </m:rPr>
                                  <w:rPr>
                                    <w:i/>
                                    <w:lang w:val="en-US"/>
                                  </w:rPr>
                                  <m:t>i</m:t>
                                </m:r>
                              </m:sub>
                            </m:sSub>
                          </m:e>
                        </m:d>
                      </m:e>
                    </m:nary>
                    <m:r>
                      <w:rPr>
                        <w:rFonts w:ascii="Cambria Math" w:hAnsi="Cambria Math"/>
                        <w:lang w:val="en-US"/>
                      </w:rPr>
                      <m:t>≥</m:t>
                    </m:r>
                    <m:r>
                      <m:rPr>
                        <m:nor/>
                      </m:rPr>
                      <w:rPr>
                        <w:i/>
                        <w:lang w:val="en-US"/>
                      </w:rPr>
                      <m:t>u</m:t>
                    </m:r>
                    <m:d>
                      <m:dPr>
                        <m:ctrlPr>
                          <w:rPr>
                            <w:rFonts w:ascii="Cambria Math" w:hAnsi="Cambria Math"/>
                            <w:i/>
                          </w:rPr>
                        </m:ctrlPr>
                      </m:dPr>
                      <m:e>
                        <m:sSub>
                          <m:sSubPr>
                            <m:ctrlPr>
                              <w:rPr>
                                <w:rFonts w:ascii="Cambria Math" w:hAnsi="Cambria Math"/>
                                <w:i/>
                              </w:rPr>
                            </m:ctrlPr>
                          </m:sSubPr>
                          <m:e>
                            <m:r>
                              <m:rPr>
                                <m:nor/>
                              </m:rPr>
                              <w:rPr>
                                <w:i/>
                                <w:lang w:val="en-US"/>
                              </w:rPr>
                              <m:t>w</m:t>
                            </m:r>
                          </m:e>
                          <m:sub>
                            <m:r>
                              <m:rPr>
                                <m:nor/>
                              </m:rPr>
                              <w:rPr>
                                <w:i/>
                                <w:lang w:val="en-US"/>
                              </w:rPr>
                              <m:t>R</m:t>
                            </m:r>
                          </m:sub>
                        </m:sSub>
                      </m:e>
                    </m:d>
                  </m:e>
                </m:mr>
              </m:m>
            </m:e>
          </m:d>
          <m:r>
            <m:rPr>
              <m:sty m:val="p"/>
            </m:rPr>
            <w:rPr>
              <w:rFonts w:ascii="Cambria Math" w:eastAsiaTheme="minorEastAsia" w:hAnsi="Cambria Math"/>
              <w:lang w:val="en-US"/>
            </w:rPr>
            <w:br/>
          </m:r>
        </m:oMath>
        <m:oMath>
          <m:r>
            <m:rPr>
              <m:scr m:val="script"/>
            </m:rPr>
            <w:rPr>
              <w:rFonts w:ascii="Cambria Math" w:hAnsi="Cambria Math"/>
              <w:lang w:val="en-US"/>
            </w:rPr>
            <m:t>L=</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rPr>
                    <m:t>ρ</m:t>
                  </m:r>
                </m:e>
                <m:sub>
                  <m:r>
                    <m:rPr>
                      <m:nor/>
                    </m:rPr>
                    <w:rPr>
                      <w:i/>
                      <w:lang w:val="en-US"/>
                    </w:rPr>
                    <m:t>i</m:t>
                  </m:r>
                </m:sub>
              </m:sSub>
              <m:r>
                <w:rPr>
                  <w:rFonts w:ascii="Cambria Math" w:hAnsi="Cambria Math"/>
                  <w:lang w:val="en-US"/>
                </w:rPr>
                <m:t>∙</m:t>
              </m:r>
              <m:r>
                <m:rPr>
                  <m:nor/>
                </m:rPr>
                <w:rPr>
                  <w:i/>
                </w:rPr>
                <m:t>π</m:t>
              </m:r>
              <m:d>
                <m:dPr>
                  <m:begChr m:val="["/>
                  <m:endChr m:val="]"/>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i</m:t>
                      </m:r>
                    </m:sub>
                  </m:sSub>
                </m:e>
              </m:d>
            </m:e>
          </m:nary>
          <m:r>
            <w:rPr>
              <w:rFonts w:ascii="Cambria Math" w:hAnsi="Cambria Math"/>
              <w:lang w:val="en-US"/>
            </w:rPr>
            <m:t>+</m:t>
          </m:r>
          <m:r>
            <m:rPr>
              <m:nor/>
            </m:rPr>
            <w:rPr>
              <w:i/>
              <w:iCs/>
              <w:lang w:val="en-US"/>
            </w:rPr>
            <m:t>λ</m:t>
          </m:r>
          <m:r>
            <w:rPr>
              <w:rFonts w:ascii="Cambria Math" w:hAnsi="Cambria Math"/>
              <w:lang w:val="en-US"/>
            </w:rPr>
            <m:t>∙</m:t>
          </m:r>
          <m:d>
            <m:dPr>
              <m:ctrlPr>
                <w:rPr>
                  <w:rFonts w:ascii="Cambria Math" w:hAnsi="Cambria Math"/>
                  <w:i/>
                </w:rPr>
              </m:ctrlPr>
            </m:dPr>
            <m:e>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rPr>
                        <m:t>ρ</m:t>
                      </m:r>
                    </m:e>
                    <m:sub>
                      <m:r>
                        <m:rPr>
                          <m:nor/>
                        </m:rPr>
                        <w:rPr>
                          <w:i/>
                          <w:lang w:val="en-US"/>
                        </w:rPr>
                        <m:t>i</m:t>
                      </m:r>
                    </m:sub>
                  </m:sSub>
                  <m:r>
                    <w:rPr>
                      <w:rFonts w:ascii="Cambria Math" w:hAnsi="Cambria Math"/>
                      <w:lang w:val="en-US"/>
                    </w:rPr>
                    <m:t>∙</m:t>
                  </m:r>
                  <m:r>
                    <m:rPr>
                      <m:nor/>
                    </m:rPr>
                    <w:rPr>
                      <w:i/>
                      <w:lang w:val="en-US"/>
                    </w:rPr>
                    <m:t>u</m:t>
                  </m:r>
                  <m:d>
                    <m:dPr>
                      <m:ctrlPr>
                        <w:rPr>
                          <w:rFonts w:ascii="Cambria Math" w:hAnsi="Cambria Math"/>
                          <w:i/>
                        </w:rPr>
                      </m:ctrlPr>
                    </m:dPr>
                    <m:e>
                      <m:sSub>
                        <m:sSubPr>
                          <m:ctrlPr>
                            <w:rPr>
                              <w:rFonts w:ascii="Cambria Math" w:hAnsi="Cambria Math"/>
                              <w:i/>
                            </w:rPr>
                          </m:ctrlPr>
                        </m:sSubPr>
                        <m:e>
                          <m:r>
                            <m:rPr>
                              <m:nor/>
                            </m:rPr>
                            <w:rPr>
                              <w:i/>
                              <w:lang w:val="en-US"/>
                            </w:rPr>
                            <m:t>w</m:t>
                          </m:r>
                        </m:e>
                        <m:sub>
                          <m:r>
                            <m:rPr>
                              <m:nor/>
                            </m:rPr>
                            <w:rPr>
                              <w:i/>
                              <w:lang w:val="en-US"/>
                            </w:rPr>
                            <m:t>i</m:t>
                          </m:r>
                        </m:sub>
                      </m:sSub>
                    </m:e>
                  </m:d>
                </m:e>
              </m:nary>
              <m:r>
                <w:rPr>
                  <w:rFonts w:ascii="Cambria Math" w:hAnsi="Cambria Math"/>
                  <w:lang w:val="en-US"/>
                </w:rPr>
                <m:t>-</m:t>
              </m:r>
              <m:r>
                <m:rPr>
                  <m:nor/>
                </m:rPr>
                <w:rPr>
                  <w:i/>
                  <w:lang w:val="en-US"/>
                </w:rPr>
                <m:t>u</m:t>
              </m:r>
              <m:d>
                <m:dPr>
                  <m:ctrlPr>
                    <w:rPr>
                      <w:rFonts w:ascii="Cambria Math" w:hAnsi="Cambria Math"/>
                      <w:i/>
                    </w:rPr>
                  </m:ctrlPr>
                </m:dPr>
                <m:e>
                  <m:sSub>
                    <m:sSubPr>
                      <m:ctrlPr>
                        <w:rPr>
                          <w:rFonts w:ascii="Cambria Math" w:hAnsi="Cambria Math"/>
                          <w:i/>
                        </w:rPr>
                      </m:ctrlPr>
                    </m:sSubPr>
                    <m:e>
                      <m:r>
                        <m:rPr>
                          <m:nor/>
                        </m:rPr>
                        <w:rPr>
                          <w:i/>
                          <w:lang w:val="en-US"/>
                        </w:rPr>
                        <m:t>w</m:t>
                      </m:r>
                    </m:e>
                    <m:sub>
                      <m:r>
                        <m:rPr>
                          <m:nor/>
                        </m:rPr>
                        <w:rPr>
                          <w:i/>
                          <w:lang w:val="en-US"/>
                        </w:rPr>
                        <m:t>R</m:t>
                      </m:r>
                    </m:sub>
                  </m:sSub>
                </m:e>
              </m:d>
            </m:e>
          </m:d>
          <m:r>
            <m:rPr>
              <m:sty m:val="p"/>
            </m:rPr>
            <w:rPr>
              <w:rFonts w:ascii="Cambria Math" w:hAnsi="Cambria Math"/>
              <w:lang w:val="en-US"/>
            </w:rPr>
            <w:br/>
          </m:r>
        </m:oMath>
        <m:oMath>
          <m:r>
            <m:rPr>
              <m:nor/>
            </m:rPr>
            <w:rPr>
              <w:i/>
              <w:lang w:val="en-US"/>
            </w:rPr>
            <m:t>C.P.O.</m:t>
          </m:r>
          <m:r>
            <m:rPr>
              <m:nor/>
            </m:rPr>
            <w:rPr>
              <w:rFonts w:ascii="Cambria Math"/>
              <w:i/>
              <w:lang w:val="en-US"/>
            </w:rPr>
            <w:br/>
          </m:r>
        </m:oMath>
        <m:oMath>
          <m:f>
            <m:fPr>
              <m:ctrlPr>
                <w:rPr>
                  <w:rFonts w:ascii="Cambria Math" w:hAnsi="Cambria Math"/>
                  <w:i/>
                  <w:lang w:val="en-US"/>
                </w:rPr>
              </m:ctrlPr>
            </m:fPr>
            <m:num>
              <m:r>
                <m:rPr>
                  <m:nor/>
                </m:rPr>
                <w:rPr>
                  <w:i/>
                </w:rPr>
                <m:t>∂</m:t>
              </m:r>
              <m:r>
                <m:rPr>
                  <m:scr m:val="script"/>
                </m:rPr>
                <w:rPr>
                  <w:rFonts w:ascii="Cambria Math" w:hAnsi="Cambria Math"/>
                </w:rPr>
                <m:t>L</m:t>
              </m:r>
            </m:num>
            <m:den>
              <m:r>
                <m:rPr>
                  <m:nor/>
                </m:rPr>
                <w:rPr>
                  <w:i/>
                </w:rPr>
                <m:t>∂</m:t>
              </m:r>
              <m:sSub>
                <m:sSubPr>
                  <m:ctrlPr>
                    <w:rPr>
                      <w:rFonts w:ascii="Cambria Math" w:hAnsi="Cambria Math"/>
                      <w:i/>
                    </w:rPr>
                  </m:ctrlPr>
                </m:sSubPr>
                <m:e>
                  <m:r>
                    <m:rPr>
                      <m:nor/>
                    </m:rPr>
                    <w:rPr>
                      <w:i/>
                    </w:rPr>
                    <m:t>w</m:t>
                  </m:r>
                </m:e>
                <m:sub>
                  <m:r>
                    <m:rPr>
                      <m:nor/>
                    </m:rPr>
                    <w:rPr>
                      <w:i/>
                    </w:rPr>
                    <m:t>i</m:t>
                  </m:r>
                </m:sub>
              </m:sSub>
            </m:den>
          </m:f>
          <m:r>
            <w:rPr>
              <w:rFonts w:ascii="Cambria Math" w:hAnsi="Cambria Math"/>
            </w:rPr>
            <m:t>=</m:t>
          </m:r>
          <m:r>
            <m:rPr>
              <m:nor/>
            </m:rPr>
            <w:rPr>
              <w:i/>
              <w:iCs/>
            </w:rPr>
            <m:t>0</m:t>
          </m:r>
          <m:r>
            <w:rPr>
              <w:rFonts w:ascii="Cambria Math" w:hAnsi="Cambria Math"/>
              <w:lang w:val="en-US"/>
            </w:rPr>
            <m:t>⟹</m:t>
          </m:r>
          <m:r>
            <w:rPr>
              <w:rFonts w:ascii="Cambria Math" w:hAnsi="Cambria Math"/>
            </w:rPr>
            <m:t>-</m:t>
          </m:r>
          <m:sSub>
            <m:sSubPr>
              <m:ctrlPr>
                <w:rPr>
                  <w:rFonts w:ascii="Cambria Math" w:hAnsi="Cambria Math"/>
                  <w:i/>
                </w:rPr>
              </m:ctrlPr>
            </m:sSubPr>
            <m:e>
              <m:r>
                <m:rPr>
                  <m:nor/>
                </m:rPr>
                <w:rPr>
                  <w:i/>
                </w:rPr>
                <m:t>ρ</m:t>
              </m:r>
            </m:e>
            <m:sub>
              <m:r>
                <m:rPr>
                  <m:nor/>
                </m:rPr>
                <w:rPr>
                  <w:i/>
                </w:rPr>
                <m:t>i</m:t>
              </m:r>
            </m:sub>
          </m:sSub>
          <m:r>
            <w:rPr>
              <w:rFonts w:ascii="Cambria Math" w:hAnsi="Cambria Math"/>
            </w:rPr>
            <m:t>∙</m:t>
          </m:r>
          <m:r>
            <m:rPr>
              <m:nor/>
            </m:rPr>
            <w:rPr>
              <w:i/>
            </w:rPr>
            <m:t>π'</m:t>
          </m:r>
          <m:r>
            <w:rPr>
              <w:rFonts w:ascii="Cambria Math" w:hAnsi="Cambria Math"/>
            </w:rPr>
            <m:t>+</m:t>
          </m:r>
          <m:r>
            <m:rPr>
              <m:nor/>
            </m:rPr>
            <w:rPr>
              <w:i/>
              <w:iCs/>
              <w:lang w:val="en-US"/>
            </w:rPr>
            <m:t>λ</m:t>
          </m:r>
          <m:r>
            <w:rPr>
              <w:rFonts w:ascii="Cambria Math" w:hAnsi="Cambria Math"/>
            </w:rPr>
            <m:t>∙</m:t>
          </m:r>
          <m:sSub>
            <m:sSubPr>
              <m:ctrlPr>
                <w:rPr>
                  <w:rFonts w:ascii="Cambria Math" w:hAnsi="Cambria Math"/>
                  <w:i/>
                </w:rPr>
              </m:ctrlPr>
            </m:sSubPr>
            <m:e>
              <m:r>
                <m:rPr>
                  <m:nor/>
                </m:rPr>
                <w:rPr>
                  <w:i/>
                </w:rPr>
                <m:t>ρ</m:t>
              </m:r>
            </m:e>
            <m:sub>
              <m:r>
                <m:rPr>
                  <m:nor/>
                </m:rPr>
                <w:rPr>
                  <w:i/>
                </w:rPr>
                <m:t>i</m:t>
              </m:r>
            </m:sub>
          </m:sSub>
          <m:r>
            <w:rPr>
              <w:rFonts w:ascii="Cambria Math" w:hAnsi="Cambria Math"/>
            </w:rPr>
            <m:t>∙</m:t>
          </m:r>
          <m:r>
            <m:rPr>
              <m:nor/>
            </m:rPr>
            <w:rPr>
              <w:i/>
            </w:rPr>
            <m:t>u'</m:t>
          </m:r>
          <m:r>
            <w:rPr>
              <w:rFonts w:ascii="Cambria Math" w:hAnsi="Cambria Math"/>
            </w:rPr>
            <m:t>=</m:t>
          </m:r>
          <m:r>
            <m:rPr>
              <m:nor/>
            </m:rPr>
            <w:rPr>
              <w:i/>
              <w:iCs/>
            </w:rPr>
            <m:t>0</m:t>
          </m:r>
          <m:r>
            <w:rPr>
              <w:rFonts w:ascii="Cambria Math" w:hAnsi="Cambria Math"/>
              <w:lang w:val="en-US"/>
            </w:rPr>
            <m:t>⟹</m:t>
          </m:r>
          <m:r>
            <m:rPr>
              <m:nor/>
            </m:rPr>
            <w:rPr>
              <w:i/>
              <w:iCs/>
              <w:lang w:val="en-US"/>
            </w:rPr>
            <m:t>λ</m:t>
          </m:r>
          <m:r>
            <w:rPr>
              <w:rFonts w:ascii="Cambria Math" w:eastAsiaTheme="minorEastAsia" w:hAnsi="Cambria Math"/>
            </w:rPr>
            <m:t>=</m:t>
          </m:r>
          <m:f>
            <m:fPr>
              <m:ctrlPr>
                <w:rPr>
                  <w:rFonts w:ascii="Cambria Math" w:hAnsi="Cambria Math"/>
                  <w:i/>
                </w:rPr>
              </m:ctrlPr>
            </m:fPr>
            <m:num>
              <m:r>
                <m:rPr>
                  <m:nor/>
                </m:rPr>
                <w:rPr>
                  <w:i/>
                </w:rPr>
                <m:t>π'</m:t>
              </m:r>
            </m:num>
            <m:den>
              <m:r>
                <m:rPr>
                  <m:nor/>
                </m:rPr>
                <w:rPr>
                  <w:i/>
                </w:rPr>
                <m:t>u'</m:t>
              </m:r>
            </m:den>
          </m:f>
          <m:r>
            <m:rPr>
              <m:sty m:val="p"/>
            </m:rPr>
            <w:rPr>
              <w:rFonts w:ascii="Cambria Math" w:eastAsiaTheme="minorEastAsia" w:hAnsi="Cambria Math"/>
            </w:rPr>
            <w:br/>
          </m:r>
        </m:oMath>
      </m:oMathPara>
      <w:r w:rsidR="00685F7B" w:rsidRPr="0008348F">
        <w:rPr>
          <w:iCs/>
        </w:rPr>
        <w:t>El multiplicador de</w:t>
      </w:r>
      <w:r w:rsidR="00685F7B">
        <w:rPr>
          <w:iCs/>
        </w:rPr>
        <w:t xml:space="preserve"> Lagrange representa cuánto varía el beneficio de la empresa ante cambios marginales en la restricción.</w:t>
      </w:r>
    </w:p>
    <w:p w14:paraId="42A3F01B" w14:textId="3D4AD9A0" w:rsidR="00685F7B" w:rsidRPr="0008348F" w:rsidRDefault="00685F7B" w:rsidP="00685F7B">
      <w:pPr>
        <w:pStyle w:val="Nivel1SM"/>
      </w:pPr>
      <w:r>
        <w:t xml:space="preserve">Así, podemos identificar el esquema de pagos óptimo: como el empresario es neutral al riesgo, </w:t>
      </w:r>
      <m:oMath>
        <m:r>
          <m:rPr>
            <m:nor/>
          </m:rPr>
          <w:rPr>
            <w:i/>
          </w:rPr>
          <m:t>π'</m:t>
        </m:r>
      </m:oMath>
      <w:r>
        <w:rPr>
          <w:rFonts w:eastAsiaTheme="minorEastAsia"/>
        </w:rPr>
        <w:t xml:space="preserve"> será constante. Como </w:t>
      </w:r>
      <m:oMath>
        <m:r>
          <m:rPr>
            <m:nor/>
          </m:rPr>
          <w:rPr>
            <w:i/>
            <w:iCs/>
            <w:lang w:val="en-US"/>
          </w:rPr>
          <m:t>λ</m:t>
        </m:r>
      </m:oMath>
      <w:r w:rsidRPr="0008348F">
        <w:rPr>
          <w:rFonts w:eastAsiaTheme="minorEastAsia"/>
          <w:iCs/>
        </w:rPr>
        <w:t xml:space="preserve"> también es constante, </w:t>
      </w:r>
      <m:oMath>
        <m:r>
          <m:rPr>
            <m:nor/>
          </m:rPr>
          <w:rPr>
            <w:i/>
          </w:rPr>
          <m:t>u'</m:t>
        </m:r>
      </m:oMath>
      <w:r>
        <w:rPr>
          <w:rFonts w:eastAsiaTheme="minorEastAsia"/>
        </w:rPr>
        <w:t xml:space="preserve"> también deberá ser constante</w:t>
      </w:r>
      <w:r w:rsidR="00226B04">
        <w:rPr>
          <w:rFonts w:eastAsiaTheme="minorEastAsia"/>
        </w:rPr>
        <w:t>.</w:t>
      </w:r>
      <w:r>
        <w:rPr>
          <w:rFonts w:eastAsiaTheme="minorEastAsia"/>
        </w:rPr>
        <w:t xml:space="preserve"> </w:t>
      </w:r>
      <w:r w:rsidR="00226B04">
        <w:rPr>
          <w:rFonts w:eastAsiaTheme="minorEastAsia"/>
        </w:rPr>
        <w:t>P</w:t>
      </w:r>
      <w:r>
        <w:rPr>
          <w:rFonts w:eastAsiaTheme="minorEastAsia"/>
        </w:rPr>
        <w:t xml:space="preserve">ero el trabajador es averso al riesgo. La única manera de que </w:t>
      </w:r>
      <m:oMath>
        <m:r>
          <m:rPr>
            <m:nor/>
          </m:rPr>
          <w:rPr>
            <w:i/>
          </w:rPr>
          <m:t>u'</m:t>
        </m:r>
      </m:oMath>
      <w:r>
        <w:rPr>
          <w:rFonts w:eastAsiaTheme="minorEastAsia"/>
        </w:rPr>
        <w:t xml:space="preserve"> se mantenga constante es que el salario sea constante.</w:t>
      </w:r>
    </w:p>
    <w:p w14:paraId="263F1773" w14:textId="77777777" w:rsidR="00685F7B" w:rsidRDefault="00685F7B" w:rsidP="00685F7B">
      <w:pPr>
        <w:pStyle w:val="Nivel1SM"/>
        <w:keepNext/>
        <w:spacing w:after="0"/>
      </w:pPr>
      <w:r w:rsidRPr="0008348F">
        <w:rPr>
          <w:rFonts w:eastAsiaTheme="minorEastAsia"/>
        </w:rPr>
        <w:t xml:space="preserve">De este modo, se llega a un </w:t>
      </w:r>
      <w:r w:rsidRPr="00647F6A">
        <w:rPr>
          <w:rFonts w:eastAsiaTheme="minorEastAsia"/>
          <w:b/>
          <w:bCs/>
        </w:rPr>
        <w:t>esquema de pagos óptimo</w:t>
      </w:r>
      <w:r w:rsidRPr="0008348F">
        <w:rPr>
          <w:rFonts w:eastAsiaTheme="minorEastAsia"/>
        </w:rPr>
        <w:t xml:space="preserve"> que implica que el salario no depende del estado de la naturaleza. Es decir,</w:t>
      </w:r>
      <w:r>
        <w:rPr>
          <w:rFonts w:eastAsiaTheme="minorEastAsia"/>
        </w:rPr>
        <w:t xml:space="preserve"> </w:t>
      </w:r>
      <w:r>
        <w:t xml:space="preserve">ante esta asimetría frente al riesgo, la solución consiste en un </w:t>
      </w:r>
      <w:r w:rsidRPr="0008348F">
        <w:rPr>
          <w:b/>
          <w:bCs/>
        </w:rPr>
        <w:t>contrato de seguro implícito</w:t>
      </w:r>
      <w:r>
        <w:t xml:space="preserve"> entre el empresario y el trabajador, de forma que el </w:t>
      </w:r>
      <w:r w:rsidRPr="0008348F">
        <w:rPr>
          <w:b/>
          <w:bCs/>
        </w:rPr>
        <w:t>salario del trabajador sea constante</w:t>
      </w:r>
      <w:r>
        <w:t>, siendo el empresario el que, al desconectar la evolución de los salarios de la evolución de la demanda de su producto, soporte los riesgos inherentes a las fluctuaciones económicas.</w:t>
      </w:r>
    </w:p>
    <w:p w14:paraId="5D734FDF" w14:textId="77777777" w:rsidR="00685F7B" w:rsidRDefault="00685F7B" w:rsidP="00685F7B">
      <w:pPr>
        <w:pStyle w:val="Nivel2SM"/>
      </w:pPr>
      <w:r>
        <w:t>Esto tiene sentido pues, desde el punto de vista económico, se produce una distribución eficiente del riesgo: los empresarios, al ser neutrales, aceptarán “asegurar” al trabajador.</w:t>
      </w:r>
    </w:p>
    <w:p w14:paraId="06465DC5" w14:textId="6007D9E8" w:rsidR="004464F3" w:rsidRDefault="004464F3" w:rsidP="004464F3">
      <w:pPr>
        <w:pStyle w:val="Ttulo8"/>
      </w:pPr>
      <w:bookmarkStart w:id="63" w:name="_Toc172231636"/>
      <w:r>
        <w:t>Implicaciones</w:t>
      </w:r>
      <w:bookmarkEnd w:id="63"/>
    </w:p>
    <w:p w14:paraId="3937B53A" w14:textId="77777777" w:rsidR="004464F3" w:rsidRDefault="004464F3" w:rsidP="0054110A">
      <w:pPr>
        <w:pStyle w:val="Nivel1SM"/>
        <w:keepNext/>
        <w:spacing w:before="0" w:after="0"/>
      </w:pPr>
      <w:r>
        <w:t>Ambas partes ganan con los contratos implícitos:</w:t>
      </w:r>
    </w:p>
    <w:p w14:paraId="29304338" w14:textId="77DA24D9" w:rsidR="004464F3" w:rsidRDefault="004464F3">
      <w:pPr>
        <w:pStyle w:val="Nivel2SM"/>
      </w:pPr>
      <w:r>
        <w:t>El trabajador</w:t>
      </w:r>
      <w:r w:rsidR="001733CC">
        <w:t>,</w:t>
      </w:r>
      <w:r>
        <w:t xml:space="preserve"> al ser averso al riesgo</w:t>
      </w:r>
      <w:r w:rsidR="001733CC">
        <w:t>,</w:t>
      </w:r>
      <w:r>
        <w:t xml:space="preserve"> logra una mayor utilidad con un salario constante.</w:t>
      </w:r>
    </w:p>
    <w:p w14:paraId="3B8F8A52" w14:textId="7B8BA60A" w:rsidR="004464F3" w:rsidRDefault="004464F3">
      <w:pPr>
        <w:pStyle w:val="Nivel2SM"/>
      </w:pPr>
      <w:r>
        <w:t>El empresario, al ser neutral, está dispuesto a asumir los riesgo</w:t>
      </w:r>
      <w:r w:rsidR="00226B04">
        <w:t>s</w:t>
      </w:r>
      <w:r>
        <w:t xml:space="preserve"> y además, paga un salario esperado menor (la diferencia sería la prima de riesgo).</w:t>
      </w:r>
    </w:p>
    <w:p w14:paraId="0CBA3080" w14:textId="77777777" w:rsidR="004464F3" w:rsidRDefault="004464F3">
      <w:pPr>
        <w:pStyle w:val="Nivel1SM"/>
        <w:keepNext/>
        <w:spacing w:after="0"/>
      </w:pPr>
      <w:r>
        <w:t>Vemos, por tanto, que la teoría de los contratos implícitos explica cómo la incertidumbre y las distintas actitudes frente al riesgo producen una rigidez en el salario que puede obligar a ajustes vía cantidades.</w:t>
      </w:r>
    </w:p>
    <w:p w14:paraId="5DE367A1" w14:textId="77777777" w:rsidR="004464F3" w:rsidRDefault="00000000">
      <w:pPr>
        <w:pStyle w:val="Nivel2SM"/>
      </w:pPr>
      <m:oMath>
        <m:d>
          <m:dPr>
            <m:ctrlPr>
              <w:rPr>
                <w:rFonts w:ascii="Cambria Math" w:hAnsi="Cambria Math"/>
                <w:i/>
                <w:iCs/>
              </w:rPr>
            </m:ctrlPr>
          </m:dPr>
          <m:e>
            <m:r>
              <m:rPr>
                <m:nor/>
              </m:rPr>
              <w:rPr>
                <w:i/>
              </w:rPr>
              <m:t>W,L</m:t>
            </m:r>
          </m:e>
        </m:d>
      </m:oMath>
      <w:r w:rsidR="004464F3">
        <w:t xml:space="preserve"> no obedecerían así a las fuerzas del mercado, con lo que podría dar lugar a desempleo involuntario.</w:t>
      </w:r>
    </w:p>
    <w:p w14:paraId="283F8362" w14:textId="4B5C84DF" w:rsidR="004464F3" w:rsidRDefault="004464F3">
      <w:pPr>
        <w:pStyle w:val="Nivel2SM"/>
      </w:pPr>
      <w:r>
        <w:t>Por ejemplo, una caída en la productividad, reduce el empleo de equilibrio. El desempleo será involuntario ya que al salario existente, los trabajadores desempleados querrían trabajar pero no pueden, por la rigidez del salario</w:t>
      </w:r>
    </w:p>
    <w:p w14:paraId="391E4031" w14:textId="6EAA0FE8" w:rsidR="00685F7B" w:rsidRDefault="00685F7B" w:rsidP="004464F3">
      <w:pPr>
        <w:pStyle w:val="Ttulo7"/>
      </w:pPr>
      <w:bookmarkStart w:id="64" w:name="_Toc172231637"/>
      <w:r>
        <w:lastRenderedPageBreak/>
        <w:t>Extensiones</w:t>
      </w:r>
      <w:bookmarkEnd w:id="64"/>
    </w:p>
    <w:p w14:paraId="30534E06" w14:textId="77777777" w:rsidR="00685F7B" w:rsidRDefault="00685F7B" w:rsidP="00685F7B">
      <w:pPr>
        <w:pStyle w:val="Nivel1SM"/>
        <w:keepNext/>
        <w:spacing w:before="0" w:after="0"/>
      </w:pPr>
      <w:r>
        <w:t>Podemos modificar el modelo de varias maneras, obteniendo distintos resultados:</w:t>
      </w:r>
    </w:p>
    <w:p w14:paraId="06E51280" w14:textId="77777777" w:rsidR="00685F7B" w:rsidRDefault="00685F7B">
      <w:pPr>
        <w:pStyle w:val="Prrafodelista"/>
        <w:numPr>
          <w:ilvl w:val="0"/>
          <w:numId w:val="41"/>
        </w:numPr>
        <w:spacing w:after="100"/>
        <w:ind w:left="568" w:hanging="284"/>
      </w:pPr>
      <w:r>
        <w:t xml:space="preserve">En este modelo hemos supuesto que existe un contrato para asegurar volatilidad de salarios, pero también se podría haber modelizado como un contrato que </w:t>
      </w:r>
      <w:r w:rsidRPr="00CA5EAD">
        <w:rPr>
          <w:i/>
          <w:iCs/>
          <w:u w:val="single"/>
        </w:rPr>
        <w:t>asegura ante volatilidad de empleo</w:t>
      </w:r>
      <w:r>
        <w:t xml:space="preserve"> y da pagos a un trabajador que está desempleado.</w:t>
      </w:r>
    </w:p>
    <w:p w14:paraId="1D037592" w14:textId="77777777" w:rsidR="00685F7B" w:rsidRPr="00CA5EAD" w:rsidRDefault="00685F7B">
      <w:pPr>
        <w:pStyle w:val="Prrafodelista"/>
        <w:numPr>
          <w:ilvl w:val="0"/>
          <w:numId w:val="41"/>
        </w:numPr>
        <w:spacing w:after="100"/>
        <w:ind w:left="568" w:hanging="284"/>
      </w:pPr>
      <w:r>
        <w:t xml:space="preserve">Otra versión del problema consiste en asegurar al trabajador no un salario constante, </w:t>
      </w:r>
      <m:oMath>
        <m:r>
          <m:rPr>
            <m:nor/>
          </m:rPr>
          <w:rPr>
            <w:i/>
            <w:iCs/>
          </w:rPr>
          <m:t>w</m:t>
        </m:r>
      </m:oMath>
      <w:r w:rsidRPr="00CA5EAD">
        <w:rPr>
          <w:rFonts w:eastAsiaTheme="minorEastAsia"/>
          <w:iCs/>
        </w:rPr>
        <w:t xml:space="preserve">, sino un </w:t>
      </w:r>
      <w:r w:rsidRPr="00CA5EAD">
        <w:rPr>
          <w:rFonts w:eastAsiaTheme="minorEastAsia"/>
          <w:i/>
          <w:u w:val="single"/>
        </w:rPr>
        <w:t>consumo constante</w:t>
      </w:r>
      <w:r w:rsidRPr="00CA5EAD">
        <w:rPr>
          <w:rFonts w:eastAsiaTheme="minorEastAsia"/>
          <w:iCs/>
        </w:rPr>
        <w:t xml:space="preserve">, </w:t>
      </w:r>
      <m:oMath>
        <m:r>
          <m:rPr>
            <m:nor/>
          </m:rPr>
          <w:rPr>
            <w:i/>
            <w:iCs/>
          </w:rPr>
          <m:t>w</m:t>
        </m:r>
        <m:r>
          <w:rPr>
            <w:rFonts w:ascii="Cambria Math" w:hAnsi="Cambria Math"/>
          </w:rPr>
          <m:t>∙</m:t>
        </m:r>
        <m:r>
          <m:rPr>
            <m:nor/>
          </m:rPr>
          <w:rPr>
            <w:i/>
            <w:iCs/>
          </w:rPr>
          <m:t>L</m:t>
        </m:r>
      </m:oMath>
      <w:r w:rsidRPr="00CA5EAD">
        <w:rPr>
          <w:rFonts w:eastAsiaTheme="minorEastAsia"/>
          <w:iCs/>
        </w:rPr>
        <w:t xml:space="preserve">, de forma que el salario ya no será rígido sino </w:t>
      </w:r>
      <w:proofErr w:type="spellStart"/>
      <w:r w:rsidRPr="00CA5EAD">
        <w:rPr>
          <w:rFonts w:eastAsiaTheme="minorEastAsia"/>
          <w:iCs/>
        </w:rPr>
        <w:t>contracíclico</w:t>
      </w:r>
      <w:proofErr w:type="spellEnd"/>
      <w:r w:rsidRPr="00CA5EAD">
        <w:rPr>
          <w:rFonts w:eastAsiaTheme="minorEastAsia"/>
          <w:iCs/>
        </w:rPr>
        <w:t xml:space="preserve"> (pues si </w:t>
      </w:r>
      <m:oMath>
        <m:r>
          <m:rPr>
            <m:nor/>
          </m:rPr>
          <w:rPr>
            <w:rFonts w:ascii="Times New Roman" w:eastAsiaTheme="minorEastAsia" w:hAnsi="Times New Roman" w:cs="Times New Roman"/>
            <w:i/>
          </w:rPr>
          <m:t>↓</m:t>
        </m:r>
        <m:r>
          <m:rPr>
            <m:nor/>
          </m:rPr>
          <w:rPr>
            <w:i/>
            <w:iCs/>
          </w:rPr>
          <m:t>L</m:t>
        </m:r>
      </m:oMath>
      <w:r w:rsidRPr="00CA5EAD">
        <w:rPr>
          <w:rFonts w:eastAsiaTheme="minorEastAsia"/>
          <w:iCs/>
        </w:rPr>
        <w:t xml:space="preserve"> entonces </w:t>
      </w:r>
      <m:oMath>
        <m:r>
          <m:rPr>
            <m:nor/>
          </m:rPr>
          <w:rPr>
            <w:rFonts w:ascii="Times New Roman" w:eastAsiaTheme="minorEastAsia" w:hAnsi="Times New Roman" w:cs="Times New Roman"/>
            <w:i/>
          </w:rPr>
          <m:t>↑</m:t>
        </m:r>
        <m:r>
          <m:rPr>
            <m:nor/>
          </m:rPr>
          <w:rPr>
            <w:i/>
            <w:iCs/>
          </w:rPr>
          <m:t>w</m:t>
        </m:r>
      </m:oMath>
      <w:r w:rsidRPr="00CA5EAD">
        <w:rPr>
          <w:rFonts w:eastAsiaTheme="minorEastAsia"/>
          <w:iCs/>
        </w:rPr>
        <w:t>).</w:t>
      </w:r>
    </w:p>
    <w:p w14:paraId="28C216F1" w14:textId="77777777" w:rsidR="00685F7B" w:rsidRDefault="00685F7B">
      <w:pPr>
        <w:pStyle w:val="Prrafodelista"/>
        <w:keepNext/>
        <w:numPr>
          <w:ilvl w:val="0"/>
          <w:numId w:val="41"/>
        </w:numPr>
        <w:spacing w:after="0"/>
        <w:ind w:left="568" w:hanging="284"/>
      </w:pPr>
      <w:r>
        <w:t xml:space="preserve">Una versión diferente de este problema consideraría la </w:t>
      </w:r>
      <w:r w:rsidRPr="00CA5EAD">
        <w:rPr>
          <w:i/>
          <w:iCs/>
          <w:u w:val="single"/>
        </w:rPr>
        <w:t>posibilidad de que el esfuerzo del trabajador no sea exógeno, sino endógeno</w:t>
      </w:r>
      <w:r>
        <w:t xml:space="preserve"> </w:t>
      </w:r>
      <w:r w:rsidRPr="00CA5EAD">
        <w:rPr>
          <w:color w:val="767171" w:themeColor="background2" w:themeShade="80"/>
          <w:sz w:val="19"/>
          <w:szCs w:val="19"/>
        </w:rPr>
        <w:t>[ver tema 3.A.13]</w:t>
      </w:r>
      <w:r>
        <w:t>. En ese caso,</w:t>
      </w:r>
    </w:p>
    <w:p w14:paraId="38F6D82B" w14:textId="77777777" w:rsidR="00685F7B" w:rsidRDefault="00685F7B" w:rsidP="00685F7B">
      <w:pPr>
        <w:pStyle w:val="Nivel3SM"/>
      </w:pPr>
      <w:r>
        <w:t>Si el esfuerzo es observable por parte de la empresa, el resultado será el mismo: un salario constante para el trabajador.</w:t>
      </w:r>
    </w:p>
    <w:p w14:paraId="70CFC16F" w14:textId="77777777" w:rsidR="00685F7B" w:rsidRDefault="00685F7B" w:rsidP="00685F7B">
      <w:pPr>
        <w:pStyle w:val="Nivel3SM"/>
      </w:pPr>
      <w:r>
        <w:t>Si, sin embargo, el esfuerzo no es verificable por parte del empresario, entonces el salario será variable, por lo que desaparecería el seguro completo que la empresa ofrecía al trabajador.</w:t>
      </w:r>
    </w:p>
    <w:p w14:paraId="4074957D" w14:textId="586BC2D5" w:rsidR="004464F3" w:rsidRDefault="004464F3" w:rsidP="004464F3">
      <w:pPr>
        <w:pStyle w:val="Ttulo7"/>
      </w:pPr>
      <w:bookmarkStart w:id="65" w:name="_Toc172231638"/>
      <w:r>
        <w:t>Valoración</w:t>
      </w:r>
      <w:bookmarkEnd w:id="65"/>
    </w:p>
    <w:p w14:paraId="2D5BA351" w14:textId="77777777" w:rsidR="004464F3" w:rsidRDefault="004464F3" w:rsidP="00685F7B">
      <w:pPr>
        <w:pStyle w:val="Nivel1SM"/>
        <w:spacing w:before="0"/>
      </w:pPr>
      <w:r>
        <w:t>Este modelo permite explicar cómo la existencia de relaciones contractuales a largo plazo constituye otra de las desviaciones del modelo de competencia perfecta en el mercado de trabajo.</w:t>
      </w:r>
    </w:p>
    <w:p w14:paraId="4F07A2D8" w14:textId="446F9FB9" w:rsidR="008F4A7B" w:rsidRPr="00811740" w:rsidRDefault="008F4A7B">
      <w:pPr>
        <w:pStyle w:val="Ttulo3"/>
      </w:pPr>
      <w:bookmarkStart w:id="66" w:name="_Toc172231639"/>
      <w:r w:rsidRPr="008F4A7B">
        <w:t xml:space="preserve">Modelo agregado de la </w:t>
      </w:r>
      <w:r>
        <w:t>NEK: NAIRU</w:t>
      </w:r>
      <w:r w:rsidR="00624E06" w:rsidRPr="005E5980">
        <w:rPr>
          <w:i w:val="0"/>
          <w:iCs w:val="0"/>
          <w:color w:val="767171" w:themeColor="background2" w:themeShade="80"/>
          <w:sz w:val="19"/>
          <w:szCs w:val="19"/>
          <w:u w:val="none"/>
        </w:rPr>
        <w:t xml:space="preserve"> [Tema 3.A.</w:t>
      </w:r>
      <w:r w:rsidR="00610C6F">
        <w:rPr>
          <w:i w:val="0"/>
          <w:iCs w:val="0"/>
          <w:color w:val="767171" w:themeColor="background2" w:themeShade="80"/>
          <w:sz w:val="19"/>
          <w:szCs w:val="19"/>
          <w:u w:val="none"/>
        </w:rPr>
        <w:t>28</w:t>
      </w:r>
      <w:r w:rsidR="00624E06" w:rsidRPr="005E5980">
        <w:rPr>
          <w:i w:val="0"/>
          <w:iCs w:val="0"/>
          <w:color w:val="767171" w:themeColor="background2" w:themeShade="80"/>
          <w:sz w:val="19"/>
          <w:szCs w:val="19"/>
          <w:u w:val="none"/>
        </w:rPr>
        <w:t>]</w:t>
      </w:r>
      <w:bookmarkEnd w:id="66"/>
    </w:p>
    <w:p w14:paraId="6A55B718" w14:textId="77777777" w:rsidR="00A255DC" w:rsidRDefault="00A255DC" w:rsidP="0054110A">
      <w:pPr>
        <w:pStyle w:val="Ttulo6"/>
        <w:spacing w:before="0"/>
      </w:pPr>
      <w:bookmarkStart w:id="68" w:name="_Toc172231640"/>
      <w:bookmarkEnd w:id="67"/>
      <w:r>
        <w:t>Idea</w:t>
      </w:r>
      <w:bookmarkEnd w:id="68"/>
    </w:p>
    <w:p w14:paraId="755E0828" w14:textId="2F9E907D" w:rsidR="00A255DC" w:rsidRDefault="00A255DC" w:rsidP="0054110A">
      <w:pPr>
        <w:pStyle w:val="Nivel1SM"/>
        <w:spacing w:before="0"/>
      </w:pPr>
      <w:r>
        <w:t xml:space="preserve">El </w:t>
      </w:r>
      <w:r w:rsidRPr="00A255DC">
        <w:rPr>
          <w:b/>
          <w:bCs/>
        </w:rPr>
        <w:t>modelo paradigmático del mercado de trabajo</w:t>
      </w:r>
      <w:r>
        <w:t xml:space="preserve"> de esta escuela es el desarrollado por </w:t>
      </w:r>
      <w:proofErr w:type="spellStart"/>
      <w:r>
        <w:rPr>
          <w:smallCaps/>
        </w:rPr>
        <w:t>Layard</w:t>
      </w:r>
      <w:proofErr w:type="spellEnd"/>
      <w:r>
        <w:t xml:space="preserve"> y </w:t>
      </w:r>
      <w:proofErr w:type="spellStart"/>
      <w:r>
        <w:rPr>
          <w:smallCaps/>
        </w:rPr>
        <w:t>Nickell</w:t>
      </w:r>
      <w:proofErr w:type="spellEnd"/>
      <w:r>
        <w:t xml:space="preserve"> (1985), y parte del supuesto de que el nivel de empleo de la economía siempre viene determinado por la demanda agregada. Dicho modelo es completado por </w:t>
      </w:r>
      <w:r>
        <w:rPr>
          <w:smallCaps/>
        </w:rPr>
        <w:t>Carlin</w:t>
      </w:r>
      <w:r>
        <w:t xml:space="preserve"> y </w:t>
      </w:r>
      <w:proofErr w:type="spellStart"/>
      <w:r>
        <w:rPr>
          <w:smallCaps/>
        </w:rPr>
        <w:t>Soskice</w:t>
      </w:r>
      <w:proofErr w:type="spellEnd"/>
      <w:r>
        <w:t xml:space="preserve"> (1990). Se trata de un desarrollo de la denominada </w:t>
      </w:r>
      <w:r w:rsidRPr="00A255DC">
        <w:rPr>
          <w:i/>
          <w:iCs/>
        </w:rPr>
        <w:t>NEK europea</w:t>
      </w:r>
      <w:r>
        <w:t>, cuyo principal objeto de estudio es el fenómeno del desempleo involuntario con un análisis de las características concretas del mercado europeo, como el poder de los sindicatos.</w:t>
      </w:r>
    </w:p>
    <w:p w14:paraId="683E578B" w14:textId="77777777" w:rsidR="00A255DC" w:rsidRDefault="00A255DC">
      <w:pPr>
        <w:pStyle w:val="Nivel1SM"/>
        <w:keepNext/>
        <w:spacing w:after="0"/>
      </w:pPr>
      <w:bookmarkStart w:id="69" w:name="_Hlk120171576"/>
      <w:r>
        <w:t xml:space="preserve">Frente al concepto de Tasa Natural de Paro (TNP), los economistas </w:t>
      </w:r>
      <w:proofErr w:type="spellStart"/>
      <w:r>
        <w:t>neokeynesianos</w:t>
      </w:r>
      <w:proofErr w:type="spellEnd"/>
      <w:r>
        <w:t xml:space="preserve"> introdujeron el concepto de la </w:t>
      </w:r>
      <w:r w:rsidRPr="00A255DC">
        <w:rPr>
          <w:i/>
          <w:iCs/>
        </w:rPr>
        <w:t>Non-</w:t>
      </w:r>
      <w:proofErr w:type="spellStart"/>
      <w:r w:rsidRPr="00A255DC">
        <w:rPr>
          <w:i/>
          <w:iCs/>
        </w:rPr>
        <w:t>Accelerating</w:t>
      </w:r>
      <w:proofErr w:type="spellEnd"/>
      <w:r w:rsidRPr="00A255DC">
        <w:rPr>
          <w:i/>
          <w:iCs/>
        </w:rPr>
        <w:t xml:space="preserve"> </w:t>
      </w:r>
      <w:proofErr w:type="spellStart"/>
      <w:r w:rsidRPr="00A255DC">
        <w:rPr>
          <w:i/>
          <w:iCs/>
        </w:rPr>
        <w:t>Inflation</w:t>
      </w:r>
      <w:proofErr w:type="spellEnd"/>
      <w:r w:rsidRPr="00A255DC">
        <w:rPr>
          <w:i/>
          <w:iCs/>
        </w:rPr>
        <w:t xml:space="preserve"> </w:t>
      </w:r>
      <w:proofErr w:type="spellStart"/>
      <w:r w:rsidRPr="00A255DC">
        <w:rPr>
          <w:i/>
          <w:iCs/>
        </w:rPr>
        <w:t>Rate</w:t>
      </w:r>
      <w:proofErr w:type="spellEnd"/>
      <w:r w:rsidRPr="00A255DC">
        <w:rPr>
          <w:i/>
          <w:iCs/>
        </w:rPr>
        <w:t xml:space="preserve"> </w:t>
      </w:r>
      <w:proofErr w:type="spellStart"/>
      <w:r w:rsidRPr="00A255DC">
        <w:rPr>
          <w:i/>
          <w:iCs/>
        </w:rPr>
        <w:t>of</w:t>
      </w:r>
      <w:proofErr w:type="spellEnd"/>
      <w:r w:rsidRPr="00A255DC">
        <w:rPr>
          <w:i/>
          <w:iCs/>
        </w:rPr>
        <w:t xml:space="preserve"> </w:t>
      </w:r>
      <w:proofErr w:type="spellStart"/>
      <w:r w:rsidRPr="00A255DC">
        <w:rPr>
          <w:i/>
          <w:iCs/>
        </w:rPr>
        <w:t>Unemployment</w:t>
      </w:r>
      <w:proofErr w:type="spellEnd"/>
      <w:r>
        <w:t xml:space="preserve"> (NAIRU), es decir, la tasa de desempleo no aceleradora de la inflación.</w:t>
      </w:r>
    </w:p>
    <w:p w14:paraId="73D85A19" w14:textId="13B37FE6" w:rsidR="00A255DC" w:rsidRDefault="00A255DC">
      <w:pPr>
        <w:pStyle w:val="Nivel2SM"/>
      </w:pPr>
      <w:r>
        <w:t>La NAIRU representa un concepto de tasa de desempleo de equilibrio que se ve afectada por las características idiosincráticas del mercado de trabajo.</w:t>
      </w:r>
    </w:p>
    <w:p w14:paraId="6F416BBD" w14:textId="28D26C0B" w:rsidR="00A255DC" w:rsidRPr="00A255DC" w:rsidRDefault="00A255DC">
      <w:pPr>
        <w:pStyle w:val="Nivel2SM"/>
        <w:keepNext/>
        <w:spacing w:after="0"/>
        <w:rPr>
          <w:i/>
          <w:iCs/>
        </w:rPr>
      </w:pPr>
      <w:r w:rsidRPr="00A255DC">
        <w:rPr>
          <w:i/>
          <w:iCs/>
        </w:rPr>
        <w:t xml:space="preserve">¿Es la </w:t>
      </w:r>
      <w:r w:rsidR="00C65352">
        <w:rPr>
          <w:i/>
          <w:iCs/>
        </w:rPr>
        <w:t>TNP</w:t>
      </w:r>
      <w:r w:rsidRPr="00A255DC">
        <w:rPr>
          <w:i/>
          <w:iCs/>
        </w:rPr>
        <w:t xml:space="preserve"> lo mismo que la NAIRU?</w:t>
      </w:r>
    </w:p>
    <w:p w14:paraId="5EC8655C" w14:textId="237D541F" w:rsidR="00C65352" w:rsidRDefault="00C65352">
      <w:pPr>
        <w:pStyle w:val="Nivel3SM"/>
        <w:keepNext/>
      </w:pPr>
      <w:r w:rsidRPr="00C65352">
        <w:t>Por un lado,</w:t>
      </w:r>
      <w:r>
        <w:rPr>
          <w:smallCaps/>
        </w:rPr>
        <w:t xml:space="preserve"> </w:t>
      </w:r>
      <w:r w:rsidR="00A255DC">
        <w:rPr>
          <w:smallCaps/>
        </w:rPr>
        <w:t>Ball</w:t>
      </w:r>
      <w:r w:rsidR="00A255DC">
        <w:t xml:space="preserve"> y </w:t>
      </w:r>
      <w:r w:rsidR="00A255DC">
        <w:rPr>
          <w:smallCaps/>
        </w:rPr>
        <w:t>Mankiw</w:t>
      </w:r>
      <w:r w:rsidR="00A255DC">
        <w:t xml:space="preserve"> (2002) consideran que el concepto de NAIRU es aproximadamente un sinónimo del de TNP.</w:t>
      </w:r>
      <w:r>
        <w:t xml:space="preserve"> Y es que es cierto que sí que presentan </w:t>
      </w:r>
      <w:r w:rsidR="00E97C4C">
        <w:t>2 </w:t>
      </w:r>
      <w:r>
        <w:t xml:space="preserve">grandes </w:t>
      </w:r>
      <w:r w:rsidRPr="00C65352">
        <w:rPr>
          <w:b/>
          <w:bCs/>
        </w:rPr>
        <w:t>similitudes</w:t>
      </w:r>
      <w:r>
        <w:t>:</w:t>
      </w:r>
    </w:p>
    <w:p w14:paraId="3CC9C6A1" w14:textId="77777777" w:rsidR="00C65352" w:rsidRDefault="00C65352">
      <w:pPr>
        <w:pStyle w:val="Nivel4"/>
        <w:ind w:left="1474"/>
      </w:pPr>
      <w:r>
        <w:t xml:space="preserve">Ambas tienen un cierto </w:t>
      </w:r>
      <w:r w:rsidRPr="00C65352">
        <w:rPr>
          <w:i/>
          <w:iCs/>
          <w:u w:val="single"/>
        </w:rPr>
        <w:t>carácter estructural</w:t>
      </w:r>
      <w:r>
        <w:t>, pero ninguna de las dos se refiere a un mínimo irreductible de desempleo, pues la TNP se puede reducir con medidas que aumenten la eficiencia del emparejamiento en el mercado de trabajo (aumento de la movilidad geográfica, mejora de los servicios públicos de empleo, adecuación de las cualificaciones de los trabajadores a las necesidades demandadas por las empresas, etc.), y la NAIRU se puede reducir, además, con políticas que disminuyan el poder de mercado de empresas y sindicatos.</w:t>
      </w:r>
    </w:p>
    <w:p w14:paraId="23D5E58F" w14:textId="77777777" w:rsidR="00C65352" w:rsidRDefault="00C65352">
      <w:pPr>
        <w:pStyle w:val="Nivel4"/>
        <w:ind w:left="1474"/>
      </w:pPr>
      <w:r>
        <w:t xml:space="preserve">Ambas se refieren a aquella </w:t>
      </w:r>
      <w:r w:rsidRPr="00C65352">
        <w:rPr>
          <w:i/>
          <w:iCs/>
          <w:u w:val="single"/>
        </w:rPr>
        <w:t>tasa de paro para la que no hay tensiones inflacionistas ni deflacionistas</w:t>
      </w:r>
      <w:r>
        <w:t>.</w:t>
      </w:r>
    </w:p>
    <w:p w14:paraId="289603FB" w14:textId="02DB9AF5" w:rsidR="00C65352" w:rsidRDefault="00C65352">
      <w:pPr>
        <w:pStyle w:val="Nivel3SM"/>
        <w:keepNext/>
      </w:pPr>
      <w:r>
        <w:lastRenderedPageBreak/>
        <w:t xml:space="preserve">Sin embargo, por otro lado, </w:t>
      </w:r>
      <w:r>
        <w:rPr>
          <w:smallCaps/>
        </w:rPr>
        <w:t>Estrella</w:t>
      </w:r>
      <w:r>
        <w:t xml:space="preserve"> y </w:t>
      </w:r>
      <w:proofErr w:type="spellStart"/>
      <w:r>
        <w:rPr>
          <w:smallCaps/>
        </w:rPr>
        <w:t>Mishkin</w:t>
      </w:r>
      <w:proofErr w:type="spellEnd"/>
      <w:r>
        <w:t xml:space="preserve"> (1998) argumentan que es importante </w:t>
      </w:r>
      <w:r w:rsidRPr="00C65352">
        <w:rPr>
          <w:b/>
          <w:bCs/>
        </w:rPr>
        <w:t>distinguirlos</w:t>
      </w:r>
      <w:r>
        <w:t>.</w:t>
      </w:r>
    </w:p>
    <w:p w14:paraId="0AE3059D" w14:textId="4DAB4358" w:rsidR="00C65352" w:rsidRDefault="00C65352">
      <w:pPr>
        <w:pStyle w:val="Nivel4"/>
        <w:keepNext/>
        <w:ind w:left="1474"/>
      </w:pPr>
      <w:r>
        <w:t xml:space="preserve">La </w:t>
      </w:r>
      <w:r w:rsidRPr="00C65352">
        <w:rPr>
          <w:i/>
          <w:iCs/>
          <w:u w:val="single"/>
        </w:rPr>
        <w:t>estructura de mercado</w:t>
      </w:r>
      <w:r>
        <w:t xml:space="preserve"> asociada con ambos conceptos difiere:</w:t>
      </w:r>
    </w:p>
    <w:p w14:paraId="74828DAB" w14:textId="77777777" w:rsidR="00C65352" w:rsidRDefault="00A255DC">
      <w:pPr>
        <w:pStyle w:val="Nivel5"/>
        <w:ind w:left="1871"/>
      </w:pPr>
      <w:r>
        <w:t xml:space="preserve">La TNP se determina por el equilibrio de mercado en un entorno </w:t>
      </w:r>
      <w:r w:rsidR="00C65352">
        <w:t xml:space="preserve">de </w:t>
      </w:r>
      <w:r w:rsidRPr="00C65352">
        <w:rPr>
          <w:i/>
          <w:iCs/>
        </w:rPr>
        <w:t>compet</w:t>
      </w:r>
      <w:r w:rsidR="00C65352" w:rsidRPr="00C65352">
        <w:rPr>
          <w:i/>
          <w:iCs/>
        </w:rPr>
        <w:t>encia perfecta</w:t>
      </w:r>
      <w:r>
        <w:t>.</w:t>
      </w:r>
    </w:p>
    <w:p w14:paraId="7119DA15" w14:textId="59FDB12A" w:rsidR="00A255DC" w:rsidRDefault="00A255DC">
      <w:pPr>
        <w:pStyle w:val="Nivel5"/>
        <w:ind w:left="1871"/>
      </w:pPr>
      <w:r>
        <w:t xml:space="preserve">La NAIRU es la tasa de desempleo que hace compatibles los objetivos de salario real de los trabajadores con el salario real determinado por un margen deseado por las empresas. Por lo tanto, la NAIRU quedará determinada por el equilibrio resultante del </w:t>
      </w:r>
      <w:r w:rsidRPr="00C65352">
        <w:rPr>
          <w:i/>
          <w:iCs/>
        </w:rPr>
        <w:t>poder de mercado de los trabajadores y las empresas</w:t>
      </w:r>
      <w:r>
        <w:t xml:space="preserve"> y, de este modo, su fundamentación se relaciona con las teorías que recogen la existencia de imperfecciones en el mercado de bienes y de factores, a saber, rigideces.</w:t>
      </w:r>
    </w:p>
    <w:p w14:paraId="46ABBB0A" w14:textId="244AB475" w:rsidR="00C65352" w:rsidRDefault="00C65352">
      <w:pPr>
        <w:pStyle w:val="Nivel4"/>
        <w:keepNext/>
        <w:ind w:left="1474"/>
      </w:pPr>
      <w:r>
        <w:t xml:space="preserve">La consideración de </w:t>
      </w:r>
      <w:r>
        <w:rPr>
          <w:i/>
          <w:iCs/>
          <w:u w:val="single"/>
        </w:rPr>
        <w:t>factores cíclicos</w:t>
      </w:r>
      <w:r>
        <w:t>:</w:t>
      </w:r>
    </w:p>
    <w:p w14:paraId="19191692" w14:textId="7485A8DA" w:rsidR="00C65352" w:rsidRPr="001C6124" w:rsidRDefault="00C65352">
      <w:pPr>
        <w:pStyle w:val="Nivel5"/>
        <w:ind w:left="1871"/>
        <w:rPr>
          <w:spacing w:val="-2"/>
        </w:rPr>
      </w:pPr>
      <w:r w:rsidRPr="001C6124">
        <w:rPr>
          <w:spacing w:val="-2"/>
        </w:rPr>
        <w:t>La</w:t>
      </w:r>
      <w:r w:rsidRPr="001C6124">
        <w:rPr>
          <w:i/>
          <w:iCs/>
          <w:spacing w:val="-2"/>
        </w:rPr>
        <w:t xml:space="preserve"> TNP es la tasa de desempleo que se observaría si todos los factores cíclicos de corto plazo se cancelaran</w:t>
      </w:r>
      <w:r w:rsidRPr="001C6124">
        <w:rPr>
          <w:spacing w:val="-2"/>
        </w:rPr>
        <w:t xml:space="preserve">. Como los salarios y los precios se ajustan de manera escalonada, la tasa natural puede ser vista como la tasa de paro cuando los salarios se han ajustado para equilibrar la oferta y la demanda de trabajo. Depende de factores estructurales que caracterizan el mercado de trabajo y se asume generalmente que cambia muy lentamente a lo largo del tiempo. Como los factores cíclicos pueden tardar en desaparecer, sin embargo, la tasa natural de paro puede ser útil para los </w:t>
      </w:r>
      <w:proofErr w:type="spellStart"/>
      <w:r w:rsidRPr="001C6124">
        <w:rPr>
          <w:i/>
          <w:iCs/>
          <w:spacing w:val="-2"/>
        </w:rPr>
        <w:t>policymakers</w:t>
      </w:r>
      <w:proofErr w:type="spellEnd"/>
      <w:r w:rsidRPr="001C6124">
        <w:rPr>
          <w:spacing w:val="-2"/>
        </w:rPr>
        <w:t xml:space="preserve"> que tratan de controlar la inflación con plazos de uno o dos años.</w:t>
      </w:r>
    </w:p>
    <w:p w14:paraId="7283913E" w14:textId="42347587" w:rsidR="00C65352" w:rsidRDefault="00C65352">
      <w:pPr>
        <w:pStyle w:val="Nivel5"/>
        <w:ind w:left="1871"/>
      </w:pPr>
      <w:r>
        <w:t xml:space="preserve">La NAIRU, según </w:t>
      </w:r>
      <w:r>
        <w:rPr>
          <w:smallCaps/>
        </w:rPr>
        <w:t>Estrella</w:t>
      </w:r>
      <w:r>
        <w:t xml:space="preserve"> y </w:t>
      </w:r>
      <w:proofErr w:type="spellStart"/>
      <w:r>
        <w:rPr>
          <w:smallCaps/>
        </w:rPr>
        <w:t>Mishkin</w:t>
      </w:r>
      <w:proofErr w:type="spellEnd"/>
      <w:r>
        <w:t xml:space="preserve">, debe ser interpretada como la </w:t>
      </w:r>
      <w:r w:rsidRPr="00C65352">
        <w:rPr>
          <w:i/>
          <w:iCs/>
        </w:rPr>
        <w:t>tasa de desempleo consistente con inflación constante en el corto plazo</w:t>
      </w:r>
      <w:r>
        <w:t xml:space="preserve"> (por ejemplo 12</w:t>
      </w:r>
      <w:r w:rsidR="00FC3FD2">
        <w:t> </w:t>
      </w:r>
      <w:r>
        <w:t>meses). El nivel de desempleo consistente con un nivel de inflación constante puede variar significativamente en estos horizontes temporales. Por ejemplo, si las condiciones climatológicas causan una subida de los precios, el nivel de desempleo consistente con una inflación constante aumentaría. Por lo tanto, el nivel de desempleo en ausencia de factores cíclicos no tiene por qué ser igual que una tasa de inflación consistente con inflación constante en el corto plazo, y la NAIRU fluctuará mucho más que la tasa natural de desempleo.</w:t>
      </w:r>
    </w:p>
    <w:p w14:paraId="336BCAB6" w14:textId="4E46C93C" w:rsidR="00A255DC" w:rsidRDefault="00A255DC" w:rsidP="00E97C4C">
      <w:pPr>
        <w:pStyle w:val="Ttulo6"/>
        <w:tabs>
          <w:tab w:val="left" w:pos="6680"/>
        </w:tabs>
      </w:pPr>
      <w:bookmarkStart w:id="70" w:name="_Toc172231641"/>
      <w:bookmarkEnd w:id="69"/>
      <w:r>
        <w:t>Modelo</w:t>
      </w:r>
      <w:bookmarkEnd w:id="70"/>
    </w:p>
    <w:p w14:paraId="494C7C69" w14:textId="77777777" w:rsidR="00A255DC" w:rsidRDefault="00A255DC" w:rsidP="0054110A">
      <w:pPr>
        <w:pStyle w:val="Ttulo7"/>
        <w:spacing w:before="0"/>
      </w:pPr>
      <w:bookmarkStart w:id="71" w:name="_Toc172231642"/>
      <w:bookmarkStart w:id="72" w:name="_Hlk131781486"/>
      <w:r>
        <w:t>Supuestos</w:t>
      </w:r>
      <w:bookmarkEnd w:id="71"/>
    </w:p>
    <w:p w14:paraId="164DAF40" w14:textId="77777777" w:rsidR="00A255DC" w:rsidRPr="005E1831" w:rsidRDefault="00A255DC" w:rsidP="0054110A">
      <w:pPr>
        <w:pStyle w:val="Nivel1SM"/>
        <w:spacing w:before="0"/>
      </w:pPr>
      <w:r>
        <w:t xml:space="preserve">Es un modelo </w:t>
      </w:r>
      <w:proofErr w:type="spellStart"/>
      <w:r>
        <w:t>microfundamentado</w:t>
      </w:r>
      <w:proofErr w:type="spellEnd"/>
      <w:r>
        <w:t xml:space="preserve"> apoyado en la competencia imperfecta. Parte del supuesto de que los trabajadores y las empresas tienen poder de mercado y tratan de apropiarse de una determinada fracción del producto.</w:t>
      </w:r>
    </w:p>
    <w:p w14:paraId="3D48DB54" w14:textId="77777777" w:rsidR="00A255DC" w:rsidRDefault="00A255DC" w:rsidP="00A255DC">
      <w:pPr>
        <w:pStyle w:val="Ttulo7"/>
      </w:pPr>
      <w:bookmarkStart w:id="73" w:name="_Toc172231643"/>
      <w:r>
        <w:t>Desarrollo</w:t>
      </w:r>
      <w:bookmarkEnd w:id="73"/>
    </w:p>
    <w:p w14:paraId="2F12FE62" w14:textId="77777777" w:rsidR="00A255DC" w:rsidRPr="00B62BB2" w:rsidRDefault="00A255DC" w:rsidP="0054110A">
      <w:pPr>
        <w:pStyle w:val="Ttulo8"/>
        <w:spacing w:before="0"/>
      </w:pPr>
      <w:bookmarkStart w:id="74" w:name="_Toc172231644"/>
      <w:r>
        <w:t>Trabajadores</w:t>
      </w:r>
      <w:bookmarkEnd w:id="74"/>
    </w:p>
    <w:p w14:paraId="116E1446" w14:textId="77777777" w:rsidR="001C6124" w:rsidRDefault="00A255DC" w:rsidP="0054110A">
      <w:pPr>
        <w:pStyle w:val="Nivel1SM"/>
        <w:keepNext/>
        <w:spacing w:before="0" w:after="0"/>
      </w:pPr>
      <w:bookmarkStart w:id="75" w:name="_Hlk120171525"/>
      <w:r>
        <w:rPr>
          <w:b/>
          <w:bCs/>
        </w:rPr>
        <w:t>Por el lado de los trabajadores</w:t>
      </w:r>
      <w:r>
        <w:t>, la determinación del salario se hace mediante un proceso de negociación entre un sindicato y la empresa.</w:t>
      </w:r>
    </w:p>
    <w:p w14:paraId="56064CD0" w14:textId="0915461C" w:rsidR="001C6124" w:rsidRDefault="00A255DC">
      <w:pPr>
        <w:pStyle w:val="Nivel2SM"/>
      </w:pPr>
      <w:r>
        <w:t xml:space="preserve">El poder de negociación del sindicato va a depender de </w:t>
      </w:r>
      <w:r w:rsidR="008763BF">
        <w:t>2 </w:t>
      </w:r>
      <w:r>
        <w:t xml:space="preserve">factores: la facilidad de la empresa para sustituir a un trabajador si este no acepta el salario vigente y la facilidad del trabajador para encontrar otro empleo. En consecuencia, se puede plantear que </w:t>
      </w:r>
      <w:r w:rsidRPr="001C6124">
        <w:rPr>
          <w:i/>
          <w:iCs/>
        </w:rPr>
        <w:t>el poder de negociación depende de la situación del mercado de trabajo</w:t>
      </w:r>
      <w:r>
        <w:t>. Por ejemplo, en una fase de expansión el desempleo será reducido y una huelga será más costosa para la empresa, por lo que el sindicato tendrá mayor poder de negociación.</w:t>
      </w:r>
    </w:p>
    <w:p w14:paraId="06B5B96A" w14:textId="201B6534" w:rsidR="00A255DC" w:rsidRDefault="00A255DC">
      <w:pPr>
        <w:pStyle w:val="Nivel2SM"/>
      </w:pPr>
      <w:r>
        <w:t xml:space="preserve">Además, </w:t>
      </w:r>
      <w:r w:rsidRPr="001C6124">
        <w:rPr>
          <w:i/>
          <w:iCs/>
        </w:rPr>
        <w:t>empresa y sindicato negociarán el salario nominal a partir de unas expectativas de precios</w:t>
      </w:r>
      <w:r>
        <w:t>, por lo que cuanto mayor sea la inflación esperada mayor será el salario nominal que tratará de negociar el sindicato.</w:t>
      </w:r>
    </w:p>
    <w:p w14:paraId="0496D9C0" w14:textId="77777777" w:rsidR="00A255DC" w:rsidRDefault="00A255DC">
      <w:pPr>
        <w:pStyle w:val="Nivel1SM"/>
        <w:keepNext/>
        <w:spacing w:after="0"/>
      </w:pPr>
      <w:bookmarkStart w:id="76" w:name="_Hlk131781463"/>
      <w:bookmarkEnd w:id="72"/>
      <w:r>
        <w:lastRenderedPageBreak/>
        <w:t xml:space="preserve">El </w:t>
      </w:r>
      <w:r w:rsidRPr="001C6124">
        <w:rPr>
          <w:b/>
          <w:bCs/>
          <w14:glow w14:rad="38100">
            <w14:srgbClr w14:val="5F2987">
              <w14:alpha w14:val="75000"/>
            </w14:srgbClr>
          </w14:glow>
        </w:rPr>
        <w:t>S</w:t>
      </w:r>
      <w:r w:rsidRPr="001C6124">
        <w:rPr>
          <w14:glow w14:rad="38100">
            <w14:srgbClr w14:val="5F2987">
              <w14:alpha w14:val="75000"/>
            </w14:srgbClr>
          </w14:glow>
        </w:rPr>
        <w:t xml:space="preserve">alario </w:t>
      </w:r>
      <w:r w:rsidRPr="001C6124">
        <w:rPr>
          <w:b/>
          <w:bCs/>
          <w14:glow w14:rad="38100">
            <w14:srgbClr w14:val="5F2987">
              <w14:alpha w14:val="75000"/>
            </w14:srgbClr>
          </w14:glow>
        </w:rPr>
        <w:t>R</w:t>
      </w:r>
      <w:r w:rsidRPr="001C6124">
        <w:rPr>
          <w14:glow w14:rad="38100">
            <w14:srgbClr w14:val="5F2987">
              <w14:alpha w14:val="75000"/>
            </w14:srgbClr>
          </w14:glow>
        </w:rPr>
        <w:t xml:space="preserve">eal </w:t>
      </w:r>
      <w:r w:rsidRPr="001C6124">
        <w:rPr>
          <w:b/>
          <w:bCs/>
          <w14:glow w14:rad="38100">
            <w14:srgbClr w14:val="5F2987">
              <w14:alpha w14:val="75000"/>
            </w14:srgbClr>
          </w14:glow>
        </w:rPr>
        <w:t>N</w:t>
      </w:r>
      <w:r w:rsidRPr="001C6124">
        <w:rPr>
          <w14:glow w14:rad="38100">
            <w14:srgbClr w14:val="5F2987">
              <w14:alpha w14:val="75000"/>
            </w14:srgbClr>
          </w14:glow>
        </w:rPr>
        <w:t>egociado (</w:t>
      </w:r>
      <w:r w:rsidRPr="001C6124">
        <w:rPr>
          <w:i/>
          <w:iCs/>
          <w14:glow w14:rad="38100">
            <w14:srgbClr w14:val="5F2987">
              <w14:alpha w14:val="75000"/>
            </w14:srgbClr>
          </w14:glow>
        </w:rPr>
        <w:t>SRN</w:t>
      </w:r>
      <w:r w:rsidRPr="001C6124">
        <w:rPr>
          <w14:glow w14:rad="38100">
            <w14:srgbClr w14:val="5F2987">
              <w14:alpha w14:val="75000"/>
            </w14:srgbClr>
          </w14:glow>
        </w:rPr>
        <w:t>)</w:t>
      </w:r>
      <w:r>
        <w:t xml:space="preserve"> depende negativamente del desempleo, que se define como la diferencia entre la población activa (</w:t>
      </w:r>
      <w:r>
        <w:rPr>
          <w:i/>
          <w:iCs/>
        </w:rPr>
        <w:t>L</w:t>
      </w:r>
      <w:r>
        <w:rPr>
          <w:i/>
          <w:iCs/>
          <w:vertAlign w:val="superscript"/>
        </w:rPr>
        <w:t>T</w:t>
      </w:r>
      <w:r>
        <w:t>) y el nivel de empleo (</w:t>
      </w:r>
      <w:r>
        <w:rPr>
          <w:i/>
          <w:iCs/>
        </w:rPr>
        <w:t>L</w:t>
      </w:r>
      <w:r>
        <w:t>). Por lo tanto, en el plano desempleo-salario real la curva SRN tiene pendiente negativa.</w:t>
      </w:r>
    </w:p>
    <w:p w14:paraId="2A2C3DBE" w14:textId="468AB4BE" w:rsidR="00A255DC" w:rsidRPr="00773B8C" w:rsidRDefault="00000000" w:rsidP="00A255DC">
      <w:pPr>
        <w:rPr>
          <w:rFonts w:eastAsiaTheme="minorEastAsia"/>
          <w:i/>
          <w:iCs/>
        </w:rPr>
      </w:pPr>
      <m:oMathPara>
        <m:oMath>
          <m:borderBox>
            <m:borderBoxPr>
              <m:ctrlPr>
                <w:rPr>
                  <w:rFonts w:ascii="Cambria Math" w:hAnsi="Cambria Math"/>
                  <w:i/>
                  <w:iCs/>
                </w:rPr>
              </m:ctrlPr>
            </m:borderBoxPr>
            <m:e>
              <m:r>
                <m:rPr>
                  <m:nor/>
                </m:rPr>
                <w:rPr>
                  <w:i/>
                  <w:iCs/>
                </w:rPr>
                <m:t>SRN</m:t>
              </m:r>
              <w:bookmarkStart w:id="77" w:name="_Hlk131784790"/>
              <m:r>
                <w:rPr>
                  <w:rFonts w:ascii="Cambria Math" w:hAnsi="Cambria Math" w:cs="Cambria Math"/>
                </w:rPr>
                <m:t>⟶</m:t>
              </m:r>
              <w:bookmarkEnd w:id="77"/>
              <m:f>
                <m:fPr>
                  <m:ctrlPr>
                    <w:rPr>
                      <w:rFonts w:ascii="Cambria Math" w:hAnsi="Cambria Math"/>
                      <w:i/>
                      <w:iCs/>
                    </w:rPr>
                  </m:ctrlPr>
                </m:fPr>
                <m:num>
                  <m:r>
                    <m:rPr>
                      <m:nor/>
                    </m:rPr>
                    <w:rPr>
                      <w:i/>
                      <w:iCs/>
                    </w:rPr>
                    <m:t>W</m:t>
                  </m:r>
                </m:num>
                <m:den>
                  <m:sSup>
                    <m:sSupPr>
                      <m:ctrlPr>
                        <w:rPr>
                          <w:rFonts w:ascii="Cambria Math" w:hAnsi="Cambria Math"/>
                          <w:i/>
                          <w:iCs/>
                        </w:rPr>
                      </m:ctrlPr>
                    </m:sSupPr>
                    <m:e>
                      <m:r>
                        <m:rPr>
                          <m:nor/>
                        </m:rPr>
                        <w:rPr>
                          <w:i/>
                          <w:iCs/>
                        </w:rPr>
                        <m:t>P</m:t>
                      </m:r>
                    </m:e>
                    <m:sup>
                      <m:r>
                        <m:rPr>
                          <m:nor/>
                        </m:rPr>
                        <w:rPr>
                          <w:i/>
                          <w:iCs/>
                        </w:rPr>
                        <m:t>e</m:t>
                      </m:r>
                    </m:sup>
                  </m:sSup>
                </m:den>
              </m:f>
              <m:r>
                <w:rPr>
                  <w:rFonts w:ascii="Cambria Math" w:eastAsiaTheme="minorEastAsia" w:hAnsi="Cambria Math"/>
                </w:rPr>
                <m:t>=</m:t>
              </m:r>
              <m:r>
                <m:rPr>
                  <m:nor/>
                </m:rPr>
                <w:rPr>
                  <w:rFonts w:eastAsiaTheme="minorEastAsia"/>
                  <w:i/>
                  <w:iCs/>
                </w:rPr>
                <m:t>f</m:t>
              </m:r>
              <m:d>
                <m:dPr>
                  <m:ctrlPr>
                    <w:rPr>
                      <w:rFonts w:ascii="Cambria Math" w:eastAsiaTheme="minorEastAsia" w:hAnsi="Cambria Math"/>
                      <w:i/>
                      <w:iCs/>
                    </w:rPr>
                  </m:ctrlPr>
                </m:dPr>
                <m:e>
                  <m:limLow>
                    <m:limLowPr>
                      <m:ctrlPr>
                        <w:rPr>
                          <w:rFonts w:ascii="Cambria Math" w:eastAsiaTheme="minorEastAsia" w:hAnsi="Cambria Math"/>
                          <w:i/>
                          <w:iCs/>
                        </w:rPr>
                      </m:ctrlPr>
                    </m:limLowPr>
                    <m:e>
                      <m:r>
                        <m:rPr>
                          <m:nor/>
                        </m:rPr>
                        <w:rPr>
                          <w:rFonts w:eastAsiaTheme="minorEastAsia"/>
                          <w:i/>
                          <w:iCs/>
                        </w:rPr>
                        <m:t>U</m:t>
                      </m:r>
                    </m:e>
                    <m:lim>
                      <m:r>
                        <w:rPr>
                          <w:rFonts w:ascii="Cambria Math" w:eastAsiaTheme="minorEastAsia" w:hAnsi="Cambria Math"/>
                        </w:rPr>
                        <m:t>-</m:t>
                      </m:r>
                    </m:lim>
                  </m:limLow>
                  <m:r>
                    <m:rPr>
                      <m:nor/>
                    </m:rPr>
                    <w:rPr>
                      <w:rFonts w:eastAsiaTheme="minorEastAsia"/>
                      <w:i/>
                      <w:iCs/>
                    </w:rPr>
                    <m:t>,</m:t>
                  </m:r>
                  <m:limLow>
                    <m:limLowPr>
                      <m:ctrlPr>
                        <w:rPr>
                          <w:rFonts w:ascii="Cambria Math" w:eastAsiaTheme="minorEastAsia" w:hAnsi="Cambria Math"/>
                          <w:i/>
                          <w:iCs/>
                        </w:rPr>
                      </m:ctrlPr>
                    </m:limLowPr>
                    <m:e>
                      <m:r>
                        <m:rPr>
                          <m:nor/>
                        </m:rPr>
                        <w:rPr>
                          <w:rFonts w:eastAsiaTheme="minorEastAsia"/>
                          <w:i/>
                          <w:iCs/>
                        </w:rPr>
                        <m:t>Z</m:t>
                      </m:r>
                    </m:e>
                    <m:lim>
                      <m:r>
                        <w:rPr>
                          <w:rFonts w:ascii="Cambria Math" w:eastAsiaTheme="minorEastAsia" w:hAnsi="Cambria Math"/>
                        </w:rPr>
                        <m:t>+</m:t>
                      </m:r>
                    </m:lim>
                  </m:limLow>
                </m:e>
              </m:d>
              <m:r>
                <w:rPr>
                  <w:rFonts w:ascii="Cambria Math" w:eastAsiaTheme="minorEastAsia" w:hAnsi="Cambria Math"/>
                </w:rPr>
                <m:t>∙</m:t>
              </m:r>
              <m:sSup>
                <m:sSupPr>
                  <m:ctrlPr>
                    <w:rPr>
                      <w:rFonts w:ascii="Cambria Math" w:hAnsi="Cambria Math"/>
                      <w:i/>
                      <w:iCs/>
                    </w:rPr>
                  </m:ctrlPr>
                </m:sSupPr>
                <m:e>
                  <m:r>
                    <m:rPr>
                      <m:nor/>
                    </m:rPr>
                    <w:rPr>
                      <w:i/>
                      <w:iCs/>
                    </w:rPr>
                    <m:t>PAT</m:t>
                  </m:r>
                </m:e>
                <m:sup>
                  <m:r>
                    <m:rPr>
                      <m:nor/>
                    </m:rPr>
                    <w:rPr>
                      <w:i/>
                      <w:iCs/>
                    </w:rPr>
                    <m:t>e</m:t>
                  </m:r>
                </m:sup>
              </m:sSup>
            </m:e>
          </m:borderBox>
        </m:oMath>
      </m:oMathPara>
    </w:p>
    <w:bookmarkEnd w:id="76"/>
    <w:p w14:paraId="7E497531" w14:textId="77777777" w:rsidR="00A255DC" w:rsidRDefault="00A255DC" w:rsidP="00811740">
      <w:pPr>
        <w:pStyle w:val="Cajadeanotaciones"/>
        <w:keepNext/>
        <w:spacing w:after="0"/>
        <w:contextualSpacing/>
      </w:pPr>
      <w:r>
        <w:t>A menudo se supone:</w:t>
      </w:r>
    </w:p>
    <w:p w14:paraId="6321CA77" w14:textId="48B081AE" w:rsidR="00A255DC" w:rsidRDefault="00A255DC" w:rsidP="00811740">
      <w:pPr>
        <w:pStyle w:val="Cajadeanotaciones"/>
        <w:contextualSpacing/>
      </w:pPr>
      <m:oMathPara>
        <m:oMath>
          <m:r>
            <m:rPr>
              <m:nor/>
            </m:rPr>
            <w:rPr>
              <w:rFonts w:ascii="Cambria Math"/>
            </w:rPr>
            <m:t xml:space="preserve"> </m:t>
          </m:r>
          <m:r>
            <m:rPr>
              <m:nor/>
            </m:rPr>
            <w:rPr>
              <w:i/>
              <w:iCs/>
            </w:rPr>
            <m:t>SRN</m:t>
          </m:r>
          <m:r>
            <w:rPr>
              <w:rFonts w:ascii="Cambria Math" w:hAnsi="Cambria Math" w:cs="Cambria Math"/>
            </w:rPr>
            <m:t>⟶</m:t>
          </m:r>
          <m:f>
            <m:fPr>
              <m:ctrlPr>
                <w:rPr>
                  <w:rFonts w:ascii="Cambria Math" w:hAnsi="Cambria Math"/>
                  <w:i/>
                  <w:iCs/>
                </w:rPr>
              </m:ctrlPr>
            </m:fPr>
            <m:num>
              <m:r>
                <m:rPr>
                  <m:nor/>
                </m:rPr>
                <w:rPr>
                  <w:i/>
                  <w:iCs/>
                </w:rPr>
                <m:t>W</m:t>
              </m:r>
            </m:num>
            <m:den>
              <m:sSup>
                <m:sSupPr>
                  <m:ctrlPr>
                    <w:rPr>
                      <w:rFonts w:ascii="Cambria Math" w:hAnsi="Cambria Math"/>
                      <w:i/>
                      <w:iCs/>
                    </w:rPr>
                  </m:ctrlPr>
                </m:sSupPr>
                <m:e>
                  <m:r>
                    <m:rPr>
                      <m:nor/>
                    </m:rPr>
                    <w:rPr>
                      <w:i/>
                      <w:iCs/>
                    </w:rPr>
                    <m:t>P</m:t>
                  </m:r>
                </m:e>
                <m:sup>
                  <m:r>
                    <m:rPr>
                      <m:nor/>
                    </m:rPr>
                    <w:rPr>
                      <w:i/>
                      <w:iCs/>
                    </w:rPr>
                    <m:t>e</m:t>
                  </m:r>
                </m:sup>
              </m:sSup>
            </m:den>
          </m:f>
          <m:r>
            <w:rPr>
              <w:rFonts w:ascii="Cambria Math" w:eastAsiaTheme="minorEastAsia" w:hAnsi="Cambria Math"/>
            </w:rPr>
            <m:t>=</m:t>
          </m:r>
          <m:d>
            <m:dPr>
              <m:ctrlPr>
                <w:rPr>
                  <w:rFonts w:ascii="Cambria Math" w:eastAsiaTheme="minorEastAsia" w:hAnsi="Cambria Math"/>
                  <w:i/>
                </w:rPr>
              </m:ctrlPr>
            </m:dPr>
            <m:e>
              <m:r>
                <m:rPr>
                  <m:nor/>
                </m:rPr>
                <w:rPr>
                  <w:rFonts w:eastAsiaTheme="minorEastAsia"/>
                  <w:i/>
                  <w:iCs/>
                </w:rPr>
                <m:t>1</m:t>
              </m:r>
              <m:r>
                <w:rPr>
                  <w:rFonts w:ascii="Cambria Math" w:eastAsiaTheme="minorEastAsia" w:hAnsi="Cambria Math"/>
                </w:rPr>
                <m:t>-</m:t>
              </m:r>
              <m:r>
                <m:rPr>
                  <m:nor/>
                </m:rPr>
                <w:rPr>
                  <w:rFonts w:eastAsiaTheme="minorEastAsia"/>
                  <w:i/>
                  <w:iCs/>
                </w:rPr>
                <m:t>α</m:t>
              </m:r>
              <m:r>
                <w:rPr>
                  <w:rFonts w:ascii="Cambria Math" w:eastAsiaTheme="minorEastAsia" w:hAnsi="Cambria Math"/>
                </w:rPr>
                <m:t>∙</m:t>
              </m:r>
              <m:r>
                <m:rPr>
                  <m:nor/>
                </m:rPr>
                <w:rPr>
                  <w:rFonts w:eastAsiaTheme="minorEastAsia"/>
                  <w:i/>
                  <w:iCs/>
                </w:rPr>
                <m:t>U</m:t>
              </m:r>
              <m:r>
                <w:rPr>
                  <w:rFonts w:ascii="Cambria Math" w:eastAsiaTheme="minorEastAsia" w:hAnsi="Cambria Math"/>
                </w:rPr>
                <m:t>+</m:t>
              </m:r>
              <m:r>
                <m:rPr>
                  <m:nor/>
                </m:rPr>
                <w:rPr>
                  <w:rFonts w:eastAsiaTheme="minorEastAsia"/>
                  <w:i/>
                  <w:iCs/>
                </w:rPr>
                <m:t>Z</m:t>
              </m:r>
            </m:e>
          </m:d>
          <m:r>
            <w:rPr>
              <w:rFonts w:ascii="Cambria Math" w:eastAsiaTheme="minorEastAsia" w:hAnsi="Cambria Math"/>
            </w:rPr>
            <m:t>∙</m:t>
          </m:r>
          <m:sSup>
            <m:sSupPr>
              <m:ctrlPr>
                <w:rPr>
                  <w:rFonts w:ascii="Cambria Math" w:hAnsi="Cambria Math"/>
                  <w:i/>
                  <w:iCs/>
                </w:rPr>
              </m:ctrlPr>
            </m:sSupPr>
            <m:e>
              <m:r>
                <m:rPr>
                  <m:nor/>
                </m:rPr>
                <w:rPr>
                  <w:i/>
                  <w:iCs/>
                </w:rPr>
                <m:t>PAT</m:t>
              </m:r>
            </m:e>
            <m:sup>
              <m:r>
                <m:rPr>
                  <m:nor/>
                </m:rPr>
                <w:rPr>
                  <w:i/>
                  <w:iCs/>
                </w:rPr>
                <m:t>e</m:t>
              </m:r>
            </m:sup>
          </m:sSup>
        </m:oMath>
      </m:oMathPara>
    </w:p>
    <w:p w14:paraId="22612634" w14:textId="77777777" w:rsidR="00A255DC" w:rsidRDefault="00A255DC">
      <w:pPr>
        <w:pStyle w:val="Nivel2SM"/>
        <w:keepNext/>
        <w:spacing w:after="0"/>
      </w:pPr>
      <w:bookmarkStart w:id="78" w:name="_Hlk131781453"/>
      <w:r>
        <w:t>El salario nominal depende:</w:t>
      </w:r>
    </w:p>
    <w:p w14:paraId="04034CBF" w14:textId="77777777" w:rsidR="00A255DC" w:rsidRDefault="00A255DC">
      <w:pPr>
        <w:pStyle w:val="Nivel3SM"/>
      </w:pPr>
      <w:r>
        <w:t>Positivamente de los precios esperados (</w:t>
      </w:r>
      <m:oMath>
        <m:sSup>
          <m:sSupPr>
            <m:ctrlPr>
              <w:rPr>
                <w:rFonts w:ascii="Cambria Math" w:hAnsi="Cambria Math"/>
                <w:i/>
                <w:iCs/>
              </w:rPr>
            </m:ctrlPr>
          </m:sSupPr>
          <m:e>
            <m:r>
              <m:rPr>
                <m:nor/>
              </m:rPr>
              <w:rPr>
                <w:i/>
                <w:iCs/>
              </w:rPr>
              <m:t>P</m:t>
            </m:r>
          </m:e>
          <m:sup>
            <m:r>
              <m:rPr>
                <m:nor/>
              </m:rPr>
              <w:rPr>
                <w:i/>
                <w:iCs/>
              </w:rPr>
              <m:t>e</m:t>
            </m:r>
          </m:sup>
        </m:sSup>
      </m:oMath>
      <w:r>
        <w:t>), pues un aumento en el nivel de precios esperados resultará en un aumento del salario nominal, dado que los sindicatos se fijan en el salario real en función de sus expectativas.</w:t>
      </w:r>
    </w:p>
    <w:p w14:paraId="0DA3E32D" w14:textId="77777777" w:rsidR="00A255DC" w:rsidRDefault="00A255DC">
      <w:pPr>
        <w:pStyle w:val="Nivel3SM"/>
      </w:pPr>
      <w:r>
        <w:t>Negativamente de la tasa de desempleo (</w:t>
      </w:r>
      <m:oMath>
        <m:r>
          <m:rPr>
            <m:nor/>
          </m:rPr>
          <w:rPr>
            <w:rFonts w:eastAsiaTheme="minorEastAsia"/>
            <w:i/>
            <w:iCs/>
          </w:rPr>
          <m:t>U</m:t>
        </m:r>
      </m:oMath>
      <w:r>
        <w:t>).</w:t>
      </w:r>
    </w:p>
    <w:p w14:paraId="634EFA21" w14:textId="77777777" w:rsidR="00A255DC" w:rsidRDefault="00A255DC">
      <w:pPr>
        <w:pStyle w:val="Nivel3SM"/>
      </w:pPr>
      <w:r>
        <w:t>Positivamente de otros factores que puedan afectar el resultado de la fijación de precios (</w:t>
      </w:r>
      <m:oMath>
        <m:r>
          <m:rPr>
            <m:nor/>
          </m:rPr>
          <w:rPr>
            <w:rFonts w:eastAsiaTheme="minorEastAsia"/>
            <w:i/>
            <w:iCs/>
          </w:rPr>
          <m:t>Z</m:t>
        </m:r>
      </m:oMath>
      <w:r>
        <w:t>), como por ejemplo el subsidio por desempleo,</w:t>
      </w:r>
      <w:r w:rsidRPr="003F6971">
        <w:t xml:space="preserve"> </w:t>
      </w:r>
      <w:r w:rsidRPr="00052ECE">
        <w:t>los impuestos directos o de las cotizaciones de los empleados a la seguridad socia</w:t>
      </w:r>
      <w:r>
        <w:t>l.</w:t>
      </w:r>
    </w:p>
    <w:p w14:paraId="67DEBA73" w14:textId="77777777" w:rsidR="00A255DC" w:rsidRDefault="00A255DC">
      <w:pPr>
        <w:pStyle w:val="Nivel3SM"/>
      </w:pPr>
      <w:r>
        <w:t>Positivamente de la productividad esperada (</w:t>
      </w:r>
      <m:oMath>
        <m:sSup>
          <m:sSupPr>
            <m:ctrlPr>
              <w:rPr>
                <w:rFonts w:ascii="Cambria Math" w:hAnsi="Cambria Math"/>
                <w:i/>
                <w:iCs/>
              </w:rPr>
            </m:ctrlPr>
          </m:sSupPr>
          <m:e>
            <m:r>
              <m:rPr>
                <m:nor/>
              </m:rPr>
              <w:rPr>
                <w:i/>
                <w:iCs/>
              </w:rPr>
              <m:t>PAT</m:t>
            </m:r>
          </m:e>
          <m:sup>
            <m:r>
              <m:rPr>
                <m:nor/>
              </m:rPr>
              <w:rPr>
                <w:i/>
                <w:iCs/>
              </w:rPr>
              <m:t>e</m:t>
            </m:r>
          </m:sup>
        </m:sSup>
      </m:oMath>
      <w:r>
        <w:t>)</w:t>
      </w:r>
      <w:bookmarkStart w:id="79" w:name="_Ref131785864"/>
      <w:r>
        <w:rPr>
          <w:rStyle w:val="Refdenotaalpie"/>
        </w:rPr>
        <w:footnoteReference w:id="19"/>
      </w:r>
      <w:bookmarkEnd w:id="79"/>
      <w:r>
        <w:t>.</w:t>
      </w:r>
      <w:bookmarkEnd w:id="75"/>
    </w:p>
    <w:bookmarkEnd w:id="78"/>
    <w:p w14:paraId="66A3AE48" w14:textId="34AC26A8" w:rsidR="00A255DC" w:rsidRPr="002F1EE6" w:rsidRDefault="00A255DC" w:rsidP="00A255DC">
      <w:pPr>
        <w:pStyle w:val="Ttuloimagen"/>
        <w:rPr>
          <w:smallCaps w:val="0"/>
        </w:rPr>
      </w:pPr>
      <w:r>
        <w:t>Imagen</w:t>
      </w:r>
      <w:r w:rsidR="00EE50D7">
        <w:t> </w:t>
      </w:r>
      <w:r>
        <w:fldChar w:fldCharType="begin"/>
      </w:r>
      <w:r>
        <w:instrText xml:space="preserve"> SEQ Ilustración \* ARABIC </w:instrText>
      </w:r>
      <w:r>
        <w:fldChar w:fldCharType="separate"/>
      </w:r>
      <w:r w:rsidR="001B0861">
        <w:t>8</w:t>
      </w:r>
      <w:r>
        <w:fldChar w:fldCharType="end"/>
      </w:r>
      <w:r>
        <w:rPr>
          <w:smallCaps w:val="0"/>
        </w:rPr>
        <w:t xml:space="preserve">.– </w:t>
      </w:r>
      <w:r>
        <w:rPr>
          <w:i/>
          <w:iCs/>
          <w:smallCaps w:val="0"/>
        </w:rPr>
        <w:t>Curva de Salario Real Negociado</w:t>
      </w:r>
    </w:p>
    <w:p w14:paraId="3061FE90" w14:textId="77777777" w:rsidR="00A255DC" w:rsidRDefault="00A255DC" w:rsidP="00A255DC">
      <w:pPr>
        <w:pStyle w:val="Imagen"/>
      </w:pPr>
      <w:r w:rsidRPr="00080551">
        <w:drawing>
          <wp:inline distT="0" distB="0" distL="0" distR="0" wp14:anchorId="44D9AEE1" wp14:editId="5945529F">
            <wp:extent cx="2865481" cy="1980000"/>
            <wp:effectExtent l="0" t="0" r="0" b="1270"/>
            <wp:docPr id="38" name="Imagen 38"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Gráfico de líneas&#10;&#10;Descripción generada automáticamente"/>
                    <pic:cNvPicPr/>
                  </pic:nvPicPr>
                  <pic:blipFill rotWithShape="1">
                    <a:blip r:embed="rId28"/>
                    <a:srcRect l="18596"/>
                    <a:stretch/>
                  </pic:blipFill>
                  <pic:spPr bwMode="auto">
                    <a:xfrm>
                      <a:off x="0" y="0"/>
                      <a:ext cx="2865481" cy="1980000"/>
                    </a:xfrm>
                    <a:prstGeom prst="rect">
                      <a:avLst/>
                    </a:prstGeom>
                    <a:ln>
                      <a:noFill/>
                    </a:ln>
                    <a:extLst>
                      <a:ext uri="{53640926-AAD7-44D8-BBD7-CCE9431645EC}">
                        <a14:shadowObscured xmlns:a14="http://schemas.microsoft.com/office/drawing/2010/main"/>
                      </a:ext>
                    </a:extLst>
                  </pic:spPr>
                </pic:pic>
              </a:graphicData>
            </a:graphic>
          </wp:inline>
        </w:drawing>
      </w:r>
    </w:p>
    <w:p w14:paraId="3A6F9E33" w14:textId="77777777" w:rsidR="00A255DC" w:rsidRPr="002F1EE6" w:rsidRDefault="00A255DC" w:rsidP="00A255DC">
      <w:pPr>
        <w:pStyle w:val="PiedeImagen"/>
        <w:rPr>
          <w:i w:val="0"/>
          <w:iCs/>
        </w:rPr>
      </w:pPr>
      <w:r>
        <w:t>Fuente</w:t>
      </w:r>
      <w:r>
        <w:rPr>
          <w:i w:val="0"/>
          <w:iCs/>
        </w:rPr>
        <w:t>: Elaboración propia</w:t>
      </w:r>
    </w:p>
    <w:p w14:paraId="6714D3BB" w14:textId="77777777" w:rsidR="00A255DC" w:rsidRPr="00B62BB2" w:rsidRDefault="00A255DC" w:rsidP="00A255DC">
      <w:pPr>
        <w:pStyle w:val="Ttulo8"/>
      </w:pPr>
      <w:bookmarkStart w:id="80" w:name="_Toc172231645"/>
      <w:r>
        <w:t>Empresa</w:t>
      </w:r>
      <w:bookmarkEnd w:id="80"/>
    </w:p>
    <w:p w14:paraId="250B9888" w14:textId="77777777" w:rsidR="00A255DC" w:rsidRDefault="00A255DC" w:rsidP="0054110A">
      <w:pPr>
        <w:pStyle w:val="Nivel1SM"/>
        <w:keepNext/>
        <w:spacing w:before="0" w:after="0"/>
      </w:pPr>
      <w:bookmarkStart w:id="81" w:name="_Hlk120171461"/>
      <w:bookmarkStart w:id="82" w:name="_Hlk131781436"/>
      <w:r w:rsidRPr="001C6124">
        <w:rPr>
          <w:b/>
          <w:bCs/>
        </w:rPr>
        <w:t>Por el lado de la empresa</w:t>
      </w:r>
      <w:r>
        <w:t xml:space="preserve">, en competencia imperfecta, existen varias teorías sobre la fijación de los precios. La más sencilla parte de la idea de que </w:t>
      </w:r>
      <w:r w:rsidRPr="001C6124">
        <w:rPr>
          <w:i/>
          <w:iCs/>
        </w:rPr>
        <w:t>las empresas en competencia imperfecta fijan sus precios con un margen constante sobre los Costes Laborales Unitarios</w:t>
      </w:r>
      <w:r>
        <w:t xml:space="preserve"> (</w:t>
      </w:r>
      <w:r w:rsidRPr="00452C57">
        <w:rPr>
          <w:i/>
          <w:iCs/>
        </w:rPr>
        <w:t>CLU</w:t>
      </w:r>
      <w:r>
        <w:t>).</w:t>
      </w:r>
    </w:p>
    <w:p w14:paraId="48E76CF3" w14:textId="77777777" w:rsidR="00A255DC" w:rsidRDefault="00A255DC">
      <w:pPr>
        <w:pStyle w:val="Nivel2SM"/>
        <w:keepNext/>
        <w:spacing w:after="0"/>
      </w:pPr>
      <w:r>
        <w:t xml:space="preserve">Se entiende que los </w:t>
      </w:r>
      <w:r w:rsidRPr="00452C57">
        <w:rPr>
          <w:i/>
          <w:iCs/>
        </w:rPr>
        <w:t>CLU</w:t>
      </w:r>
      <w:r>
        <w:t xml:space="preserve"> son igual a:</w:t>
      </w:r>
    </w:p>
    <w:p w14:paraId="7B89CD85" w14:textId="59621CC0" w:rsidR="00A255DC" w:rsidRDefault="00A255DC" w:rsidP="001C6124">
      <w:pPr>
        <w:spacing w:after="40"/>
        <w:ind w:left="567" w:hanging="198"/>
        <w:rPr>
          <w:rFonts w:eastAsiaTheme="minorEastAsia"/>
          <w:spacing w:val="-2"/>
        </w:rPr>
      </w:pPr>
      <m:oMathPara>
        <m:oMath>
          <m:r>
            <w:rPr>
              <w:rFonts w:ascii="Cambria Math" w:eastAsiaTheme="minorEastAsia" w:hAnsi="Cambria Math"/>
            </w:rPr>
            <m:t xml:space="preserve"> </m:t>
          </m:r>
          <m:r>
            <m:rPr>
              <m:nor/>
            </m:rPr>
            <w:rPr>
              <w:i/>
              <w:iCs/>
            </w:rPr>
            <m:t>CLU</m:t>
          </m:r>
          <m:r>
            <w:rPr>
              <w:rFonts w:ascii="Cambria Math" w:hAnsi="Cambria Math"/>
            </w:rPr>
            <m:t>=</m:t>
          </m:r>
          <m:f>
            <m:fPr>
              <m:ctrlPr>
                <w:rPr>
                  <w:rFonts w:ascii="Cambria Math" w:hAnsi="Cambria Math"/>
                  <w:i/>
                  <w:iCs/>
                </w:rPr>
              </m:ctrlPr>
            </m:fPr>
            <m:num>
              <m:r>
                <m:rPr>
                  <m:nor/>
                </m:rPr>
                <w:rPr>
                  <w:i/>
                  <w:iCs/>
                </w:rPr>
                <m:t>W</m:t>
              </m:r>
              <m:r>
                <w:rPr>
                  <w:rFonts w:ascii="Cambria Math" w:hAnsi="Cambria Math"/>
                </w:rPr>
                <m:t>∙</m:t>
              </m:r>
              <m:r>
                <m:rPr>
                  <m:nor/>
                </m:rPr>
                <w:rPr>
                  <w:i/>
                  <w:iCs/>
                </w:rPr>
                <m:t>L</m:t>
              </m:r>
            </m:num>
            <m:den>
              <m:r>
                <m:rPr>
                  <m:nor/>
                </m:rPr>
                <w:rPr>
                  <w:i/>
                  <w:iCs/>
                </w:rPr>
                <m:t>Y</m:t>
              </m:r>
            </m:den>
          </m:f>
          <m:r>
            <w:rPr>
              <w:rFonts w:ascii="Cambria Math" w:hAnsi="Cambria Math"/>
            </w:rPr>
            <m:t>=</m:t>
          </m:r>
          <m:f>
            <m:fPr>
              <m:ctrlPr>
                <w:rPr>
                  <w:rFonts w:ascii="Cambria Math" w:hAnsi="Cambria Math"/>
                  <w:i/>
                  <w:iCs/>
                </w:rPr>
              </m:ctrlPr>
            </m:fPr>
            <m:num>
              <m:r>
                <m:rPr>
                  <m:nor/>
                </m:rPr>
                <w:rPr>
                  <w:i/>
                  <w:iCs/>
                </w:rPr>
                <m:t>W</m:t>
              </m:r>
            </m:num>
            <m:den>
              <m:limLow>
                <m:limLowPr>
                  <m:ctrlPr>
                    <w:rPr>
                      <w:rFonts w:ascii="Cambria Math" w:hAnsi="Cambria Math"/>
                      <w:i/>
                      <w:iCs/>
                    </w:rPr>
                  </m:ctrlPr>
                </m:limLowPr>
                <m:e>
                  <m:groupChr>
                    <m:groupChrPr>
                      <m:ctrlPr>
                        <w:rPr>
                          <w:rFonts w:ascii="Cambria Math" w:hAnsi="Cambria Math"/>
                          <w:i/>
                          <w:iCs/>
                        </w:rPr>
                      </m:ctrlPr>
                    </m:groupChrPr>
                    <m:e>
                      <m:f>
                        <m:fPr>
                          <m:type m:val="lin"/>
                          <m:ctrlPr>
                            <w:rPr>
                              <w:rFonts w:ascii="Cambria Math" w:hAnsi="Cambria Math"/>
                              <w:i/>
                              <w:iCs/>
                            </w:rPr>
                          </m:ctrlPr>
                        </m:fPr>
                        <m:num>
                          <m:r>
                            <m:rPr>
                              <m:nor/>
                            </m:rPr>
                            <w:rPr>
                              <w:i/>
                              <w:iCs/>
                            </w:rPr>
                            <m:t>Y</m:t>
                          </m:r>
                        </m:num>
                        <m:den>
                          <m:r>
                            <m:rPr>
                              <m:nor/>
                            </m:rPr>
                            <w:rPr>
                              <w:i/>
                              <w:iCs/>
                            </w:rPr>
                            <m:t>L</m:t>
                          </m:r>
                        </m:den>
                      </m:f>
                    </m:e>
                  </m:groupChr>
                </m:e>
                <m:lim>
                  <m:r>
                    <m:rPr>
                      <m:nor/>
                    </m:rPr>
                    <w:rPr>
                      <w:i/>
                      <w:iCs/>
                    </w:rPr>
                    <m:t>PAT</m:t>
                  </m:r>
                </m:lim>
              </m:limLow>
            </m:den>
          </m:f>
          <m:r>
            <m:rPr>
              <m:sty m:val="p"/>
            </m:rPr>
            <w:rPr>
              <w:rFonts w:ascii="Cambria Math" w:hAnsi="Cambria Math"/>
            </w:rPr>
            <w:br/>
          </m:r>
        </m:oMath>
      </m:oMathPara>
      <w:r w:rsidRPr="00B54519">
        <w:rPr>
          <w:rFonts w:eastAsiaTheme="minorEastAsia"/>
          <w:spacing w:val="-2"/>
        </w:rPr>
        <w:t xml:space="preserve">donde </w:t>
      </w:r>
      <w:r w:rsidRPr="00B54519">
        <w:rPr>
          <w:rFonts w:eastAsiaTheme="minorEastAsia"/>
          <w:i/>
          <w:iCs/>
          <w:spacing w:val="-2"/>
        </w:rPr>
        <w:t>PAT</w:t>
      </w:r>
      <w:r w:rsidRPr="00B54519">
        <w:rPr>
          <w:rFonts w:eastAsiaTheme="minorEastAsia"/>
          <w:spacing w:val="-2"/>
        </w:rPr>
        <w:t xml:space="preserve"> es la Productividad Aparente del Trabajo.</w:t>
      </w:r>
    </w:p>
    <w:bookmarkEnd w:id="81"/>
    <w:p w14:paraId="709E62DF" w14:textId="77777777" w:rsidR="00A255DC" w:rsidRPr="00B54519" w:rsidRDefault="00A255DC">
      <w:pPr>
        <w:pStyle w:val="Nivel2SM"/>
        <w:keepNext/>
        <w:spacing w:after="0"/>
      </w:pPr>
      <w:r>
        <w:t>En el mercado de bienes l</w:t>
      </w:r>
      <w:r w:rsidRPr="00B54519">
        <w:t xml:space="preserve">a regla más simple para fijar un </w:t>
      </w:r>
      <w:proofErr w:type="spellStart"/>
      <w:r w:rsidRPr="00B54519">
        <w:rPr>
          <w:i/>
          <w:iCs/>
        </w:rPr>
        <w:t>mark</w:t>
      </w:r>
      <w:proofErr w:type="spellEnd"/>
      <w:r w:rsidRPr="00B54519">
        <w:rPr>
          <w:i/>
          <w:iCs/>
        </w:rPr>
        <w:t xml:space="preserve">-up </w:t>
      </w:r>
      <w:r w:rsidRPr="00B54519">
        <w:t>es:</w:t>
      </w:r>
    </w:p>
    <w:p w14:paraId="0743F316" w14:textId="77777777" w:rsidR="00A255DC" w:rsidRPr="00B54519" w:rsidRDefault="00A255DC" w:rsidP="00A255DC">
      <w:pPr>
        <w:rPr>
          <w:rFonts w:eastAsiaTheme="minorEastAsia"/>
          <w:i/>
          <w:iCs/>
        </w:rPr>
      </w:pPr>
      <m:oMathPara>
        <m:oMath>
          <m:r>
            <w:rPr>
              <w:rFonts w:ascii="Cambria Math" w:eastAsiaTheme="minorEastAsia" w:hAnsi="Cambria Math"/>
            </w:rPr>
            <m:t xml:space="preserve"> </m:t>
          </m:r>
          <m:r>
            <m:rPr>
              <m:nor/>
            </m:rPr>
            <w:rPr>
              <w:i/>
              <w:iCs/>
            </w:rPr>
            <m:t>P</m:t>
          </m:r>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m:t>μ</m:t>
              </m:r>
            </m:e>
          </m:d>
          <m:r>
            <w:rPr>
              <w:rFonts w:ascii="Cambria Math" w:hAnsi="Cambria Math"/>
            </w:rPr>
            <m:t>∙</m:t>
          </m:r>
          <m:r>
            <m:rPr>
              <m:nor/>
            </m:rPr>
            <w:rPr>
              <w:i/>
              <w:iCs/>
            </w:rPr>
            <m:t>CLU</m:t>
          </m:r>
        </m:oMath>
      </m:oMathPara>
    </w:p>
    <w:p w14:paraId="4F0BE67F" w14:textId="101BBC44" w:rsidR="00A255DC" w:rsidRDefault="00EA7B25">
      <w:pPr>
        <w:pStyle w:val="Nivel1SM"/>
        <w:keepNext/>
        <w:spacing w:after="0"/>
      </w:pPr>
      <w:bookmarkStart w:id="83" w:name="_Hlk131781397"/>
      <w:bookmarkEnd w:id="82"/>
      <w:r>
        <w:rPr>
          <w:rFonts w:eastAsiaTheme="minorEastAsia"/>
        </w:rPr>
        <w:lastRenderedPageBreak/>
        <w:t>Despejando</w:t>
      </w:r>
      <w:r w:rsidR="00A255DC">
        <w:rPr>
          <w:rFonts w:eastAsiaTheme="minorEastAsia"/>
        </w:rPr>
        <w:t>,</w:t>
      </w:r>
      <w:r>
        <w:rPr>
          <w:rFonts w:eastAsiaTheme="minorEastAsia"/>
        </w:rPr>
        <w:t xml:space="preserve"> obtenemos</w:t>
      </w:r>
      <w:r w:rsidR="00A255DC">
        <w:rPr>
          <w:rFonts w:eastAsiaTheme="minorEastAsia"/>
        </w:rPr>
        <w:t xml:space="preserve"> el </w:t>
      </w:r>
      <w:r w:rsidR="00A255DC" w:rsidRPr="001F2817">
        <w:rPr>
          <w:rFonts w:eastAsiaTheme="minorEastAsia"/>
          <w:b/>
          <w:bCs/>
          <w14:glow w14:rad="38100">
            <w14:srgbClr w14:val="00B050">
              <w14:alpha w14:val="75000"/>
            </w14:srgbClr>
          </w14:glow>
        </w:rPr>
        <w:t>S</w:t>
      </w:r>
      <w:r w:rsidR="00A255DC" w:rsidRPr="001F2817">
        <w:rPr>
          <w:rFonts w:eastAsiaTheme="minorEastAsia"/>
          <w14:glow w14:rad="38100">
            <w14:srgbClr w14:val="00B050">
              <w14:alpha w14:val="75000"/>
            </w14:srgbClr>
          </w14:glow>
        </w:rPr>
        <w:t xml:space="preserve">alario </w:t>
      </w:r>
      <w:r w:rsidR="00A255DC" w:rsidRPr="001F2817">
        <w:rPr>
          <w:rFonts w:eastAsiaTheme="minorEastAsia"/>
          <w:b/>
          <w:bCs/>
          <w14:glow w14:rad="38100">
            <w14:srgbClr w14:val="00B050">
              <w14:alpha w14:val="75000"/>
            </w14:srgbClr>
          </w14:glow>
        </w:rPr>
        <w:t>R</w:t>
      </w:r>
      <w:r w:rsidR="00A255DC" w:rsidRPr="001F2817">
        <w:rPr>
          <w:rFonts w:eastAsiaTheme="minorEastAsia"/>
          <w14:glow w14:rad="38100">
            <w14:srgbClr w14:val="00B050">
              <w14:alpha w14:val="75000"/>
            </w14:srgbClr>
          </w14:glow>
        </w:rPr>
        <w:t>eal</w:t>
      </w:r>
      <w:r w:rsidR="00A255DC" w:rsidRPr="001F2817">
        <w:rPr>
          <w14:glow w14:rad="38100">
            <w14:srgbClr w14:val="00B050">
              <w14:alpha w14:val="75000"/>
            </w14:srgbClr>
          </w14:glow>
        </w:rPr>
        <w:t xml:space="preserve"> determinado por los </w:t>
      </w:r>
      <w:r w:rsidR="00A255DC" w:rsidRPr="001F2817">
        <w:rPr>
          <w:b/>
          <w:bCs/>
          <w14:glow w14:rad="38100">
            <w14:srgbClr w14:val="00B050">
              <w14:alpha w14:val="75000"/>
            </w14:srgbClr>
          </w14:glow>
        </w:rPr>
        <w:t>P</w:t>
      </w:r>
      <w:r w:rsidR="00A255DC" w:rsidRPr="001F2817">
        <w:rPr>
          <w14:glow w14:rad="38100">
            <w14:srgbClr w14:val="00B050">
              <w14:alpha w14:val="75000"/>
            </w14:srgbClr>
          </w14:glow>
        </w:rPr>
        <w:t>recios de la empresa (</w:t>
      </w:r>
      <w:r w:rsidR="00A255DC" w:rsidRPr="001F2817">
        <w:rPr>
          <w:i/>
          <w:iCs/>
          <w14:glow w14:rad="38100">
            <w14:srgbClr w14:val="00B050">
              <w14:alpha w14:val="75000"/>
            </w14:srgbClr>
          </w14:glow>
        </w:rPr>
        <w:t>SRP</w:t>
      </w:r>
      <w:r w:rsidR="00A255DC" w:rsidRPr="001F2817">
        <w:rPr>
          <w14:glow w14:rad="38100">
            <w14:srgbClr w14:val="00B050">
              <w14:alpha w14:val="75000"/>
            </w14:srgbClr>
          </w14:glow>
        </w:rPr>
        <w:t>)</w:t>
      </w:r>
      <w:r w:rsidR="00A255DC">
        <w:t xml:space="preserve"> es</w:t>
      </w:r>
      <w:r w:rsidR="00A255DC">
        <w:rPr>
          <w:rStyle w:val="Refdenotaalpie"/>
        </w:rPr>
        <w:footnoteReference w:id="20"/>
      </w:r>
      <w:r w:rsidR="00A255DC">
        <w:t>:</w:t>
      </w:r>
    </w:p>
    <w:p w14:paraId="3F194180" w14:textId="740083B5" w:rsidR="00EA7B25" w:rsidRPr="00EA7B25" w:rsidRDefault="00EA7B25">
      <w:pPr>
        <w:pStyle w:val="Nivel2SM"/>
        <w:rPr>
          <w:spacing w:val="-2"/>
        </w:rPr>
      </w:pPr>
      <w:r w:rsidRPr="00EA7B25">
        <w:rPr>
          <w:spacing w:val="-2"/>
        </w:rPr>
        <w:t xml:space="preserve">Podemos suponer que tanto el </w:t>
      </w:r>
      <w:proofErr w:type="spellStart"/>
      <w:r w:rsidRPr="00EA7B25">
        <w:rPr>
          <w:i/>
          <w:iCs/>
          <w:spacing w:val="-2"/>
        </w:rPr>
        <w:t>mark</w:t>
      </w:r>
      <w:proofErr w:type="spellEnd"/>
      <w:r w:rsidRPr="00EA7B25">
        <w:rPr>
          <w:i/>
          <w:iCs/>
          <w:spacing w:val="-2"/>
        </w:rPr>
        <w:t>-up</w:t>
      </w:r>
      <w:r w:rsidRPr="00EA7B25">
        <w:rPr>
          <w:spacing w:val="-2"/>
        </w:rPr>
        <w:t xml:space="preserve"> como la </w:t>
      </w:r>
      <w:r w:rsidRPr="00EA7B25">
        <w:rPr>
          <w:i/>
          <w:iCs/>
          <w:spacing w:val="-2"/>
        </w:rPr>
        <w:t>PAT</w:t>
      </w:r>
      <w:r w:rsidRPr="00EA7B25">
        <w:rPr>
          <w:spacing w:val="-2"/>
        </w:rPr>
        <w:t xml:space="preserve"> son constantes ante cambios en el empleo y el output</w:t>
      </w:r>
      <w:r w:rsidRPr="00EA7B25">
        <w:rPr>
          <w:rStyle w:val="Refdenotaalpie"/>
          <w:spacing w:val="-2"/>
        </w:rPr>
        <w:footnoteReference w:id="21"/>
      </w:r>
      <w:r w:rsidRPr="00EA7B25">
        <w:rPr>
          <w:spacing w:val="-2"/>
        </w:rPr>
        <w:t xml:space="preserve">. El tamaño del </w:t>
      </w:r>
      <w:proofErr w:type="spellStart"/>
      <w:r w:rsidRPr="00EA7B25">
        <w:rPr>
          <w:i/>
          <w:iCs/>
          <w:spacing w:val="-2"/>
        </w:rPr>
        <w:t>mark</w:t>
      </w:r>
      <w:proofErr w:type="spellEnd"/>
      <w:r w:rsidRPr="00EA7B25">
        <w:rPr>
          <w:i/>
          <w:iCs/>
          <w:spacing w:val="-2"/>
        </w:rPr>
        <w:t>-up</w:t>
      </w:r>
      <w:r w:rsidRPr="00EA7B25">
        <w:rPr>
          <w:spacing w:val="-2"/>
        </w:rPr>
        <w:t xml:space="preserve"> dependerá inversamente de la demanda y directamente del grado de concentración que haya en la industria y la colusión entre las empresas de la industria.</w:t>
      </w:r>
    </w:p>
    <w:p w14:paraId="46F2978D" w14:textId="77777777" w:rsidR="00EA7B25" w:rsidRDefault="00EA7B25">
      <w:pPr>
        <w:pStyle w:val="Nivel2SM"/>
        <w:keepNext/>
        <w:spacing w:after="0"/>
      </w:pPr>
      <w:r>
        <w:t xml:space="preserve">Dado el </w:t>
      </w:r>
      <w:proofErr w:type="spellStart"/>
      <w:r>
        <w:rPr>
          <w:i/>
          <w:iCs/>
        </w:rPr>
        <w:t>mark</w:t>
      </w:r>
      <w:proofErr w:type="spellEnd"/>
      <w:r>
        <w:rPr>
          <w:i/>
          <w:iCs/>
        </w:rPr>
        <w:t>-up</w:t>
      </w:r>
      <w:r>
        <w:t>, el nivel de productividad del trabajo y el salario nominal, el precio fijado por las empresas implica un salario real fijo.</w:t>
      </w:r>
    </w:p>
    <w:p w14:paraId="16966A95" w14:textId="587158AF" w:rsidR="00A255DC" w:rsidRPr="004272FF" w:rsidRDefault="00000000" w:rsidP="00EA7B25">
      <w:pPr>
        <w:spacing w:after="100"/>
        <w:rPr>
          <w:rFonts w:eastAsiaTheme="minorEastAsia"/>
          <w:i/>
          <w:sz w:val="16"/>
          <w:szCs w:val="20"/>
        </w:rPr>
      </w:pPr>
      <m:oMathPara>
        <m:oMath>
          <m:borderBox>
            <m:borderBoxPr>
              <m:ctrlPr>
                <w:rPr>
                  <w:rFonts w:ascii="Cambria Math" w:hAnsi="Cambria Math"/>
                  <w:i/>
                  <w:iCs/>
                </w:rPr>
              </m:ctrlPr>
            </m:borderBoxPr>
            <m:e>
              <m:r>
                <m:rPr>
                  <m:nor/>
                </m:rPr>
                <w:rPr>
                  <w:i/>
                  <w:iCs/>
                </w:rPr>
                <m:t>SRP</m:t>
              </m:r>
              <m:r>
                <w:rPr>
                  <w:rFonts w:ascii="Cambria Math" w:hAnsi="Cambria Math" w:cs="Cambria Math"/>
                </w:rPr>
                <m:t>⟶</m:t>
              </m:r>
              <m:f>
                <m:fPr>
                  <m:ctrlPr>
                    <w:rPr>
                      <w:rFonts w:ascii="Cambria Math" w:hAnsi="Cambria Math"/>
                      <w:i/>
                      <w:iCs/>
                    </w:rPr>
                  </m:ctrlPr>
                </m:fPr>
                <m:num>
                  <m:r>
                    <m:rPr>
                      <m:nor/>
                    </m:rPr>
                    <w:rPr>
                      <w:i/>
                      <w:iCs/>
                    </w:rPr>
                    <m:t>W</m:t>
                  </m:r>
                </m:num>
                <m:den>
                  <m:r>
                    <m:rPr>
                      <m:nor/>
                    </m:rPr>
                    <w:rPr>
                      <w:i/>
                      <w:iCs/>
                    </w:rPr>
                    <m:t>P</m:t>
                  </m:r>
                </m:den>
              </m:f>
              <m:r>
                <w:rPr>
                  <w:rFonts w:ascii="Cambria Math" w:hAnsi="Cambria Math"/>
                </w:rPr>
                <m:t>=</m:t>
              </m:r>
              <m:f>
                <m:fPr>
                  <m:ctrlPr>
                    <w:rPr>
                      <w:rFonts w:ascii="Cambria Math" w:eastAsiaTheme="minorEastAsia" w:hAnsi="Cambria Math"/>
                      <w:i/>
                      <w:sz w:val="16"/>
                      <w:szCs w:val="20"/>
                    </w:rPr>
                  </m:ctrlPr>
                </m:fPr>
                <m:num>
                  <m:limUpp>
                    <m:limUppPr>
                      <m:ctrlPr>
                        <w:rPr>
                          <w:rFonts w:ascii="Cambria Math" w:hAnsi="Cambria Math"/>
                          <w:i/>
                          <w:iCs/>
                        </w:rPr>
                      </m:ctrlPr>
                    </m:limUppPr>
                    <m:e>
                      <m:groupChr>
                        <m:groupChrPr>
                          <m:chr m:val="⏞"/>
                          <m:pos m:val="top"/>
                          <m:vertJc m:val="bot"/>
                          <m:ctrlPr>
                            <w:rPr>
                              <w:rFonts w:ascii="Cambria Math" w:hAnsi="Cambria Math"/>
                              <w:i/>
                              <w:iCs/>
                            </w:rPr>
                          </m:ctrlPr>
                        </m:groupChrPr>
                        <m:e>
                          <m:f>
                            <m:fPr>
                              <m:type m:val="lin"/>
                              <m:ctrlPr>
                                <w:rPr>
                                  <w:rFonts w:ascii="Cambria Math" w:hAnsi="Cambria Math"/>
                                  <w:i/>
                                  <w:iCs/>
                                </w:rPr>
                              </m:ctrlPr>
                            </m:fPr>
                            <m:num>
                              <m:r>
                                <m:rPr>
                                  <m:nor/>
                                </m:rPr>
                                <w:rPr>
                                  <w:i/>
                                  <w:iCs/>
                                </w:rPr>
                                <m:t>Y</m:t>
                              </m:r>
                            </m:num>
                            <m:den>
                              <m:r>
                                <m:rPr>
                                  <m:nor/>
                                </m:rPr>
                                <w:rPr>
                                  <w:i/>
                                  <w:iCs/>
                                </w:rPr>
                                <m:t>L</m:t>
                              </m:r>
                            </m:den>
                          </m:f>
                        </m:e>
                      </m:groupChr>
                    </m:e>
                    <m:lim>
                      <m:r>
                        <m:rPr>
                          <m:nor/>
                        </m:rPr>
                        <w:rPr>
                          <w:i/>
                          <w:iCs/>
                        </w:rPr>
                        <m:t>PAT</m:t>
                      </m:r>
                    </m:lim>
                  </m:limUpp>
                </m:num>
                <m:den>
                  <m:d>
                    <m:dPr>
                      <m:ctrlPr>
                        <w:rPr>
                          <w:rFonts w:ascii="Cambria Math" w:hAnsi="Cambria Math"/>
                          <w:i/>
                          <w:iCs/>
                        </w:rPr>
                      </m:ctrlPr>
                    </m:dPr>
                    <m:e>
                      <m:r>
                        <m:rPr>
                          <m:nor/>
                        </m:rPr>
                        <w:rPr>
                          <w:i/>
                          <w:iCs/>
                        </w:rPr>
                        <m:t>1</m:t>
                      </m:r>
                      <m:r>
                        <w:rPr>
                          <w:rFonts w:ascii="Cambria Math" w:hAnsi="Cambria Math"/>
                        </w:rPr>
                        <m:t>+</m:t>
                      </m:r>
                      <m:r>
                        <m:rPr>
                          <m:nor/>
                        </m:rPr>
                        <w:rPr>
                          <w:i/>
                          <w:iCs/>
                        </w:rPr>
                        <m:t>μ</m:t>
                      </m:r>
                    </m:e>
                  </m:d>
                </m:den>
              </m:f>
            </m:e>
          </m:borderBox>
        </m:oMath>
      </m:oMathPara>
    </w:p>
    <w:p w14:paraId="2383A4CE" w14:textId="3BAF7506" w:rsidR="00A255DC" w:rsidRPr="002F1EE6" w:rsidRDefault="00A255DC" w:rsidP="00A255DC">
      <w:pPr>
        <w:pStyle w:val="Ttuloimagen"/>
        <w:rPr>
          <w:smallCaps w:val="0"/>
        </w:rPr>
      </w:pPr>
      <w:r>
        <w:t>Imagen</w:t>
      </w:r>
      <w:r w:rsidR="00EE50D7">
        <w:t> </w:t>
      </w:r>
      <w:r>
        <w:fldChar w:fldCharType="begin"/>
      </w:r>
      <w:r>
        <w:instrText xml:space="preserve"> SEQ Ilustración \* ARABIC </w:instrText>
      </w:r>
      <w:r>
        <w:fldChar w:fldCharType="separate"/>
      </w:r>
      <w:r w:rsidR="001B0861">
        <w:t>9</w:t>
      </w:r>
      <w:r>
        <w:fldChar w:fldCharType="end"/>
      </w:r>
      <w:r>
        <w:rPr>
          <w:smallCaps w:val="0"/>
        </w:rPr>
        <w:t xml:space="preserve">.– </w:t>
      </w:r>
      <w:r>
        <w:rPr>
          <w:i/>
          <w:iCs/>
          <w:smallCaps w:val="0"/>
        </w:rPr>
        <w:t>Curva de Salario Real Precio</w:t>
      </w:r>
    </w:p>
    <w:p w14:paraId="0C56420A" w14:textId="77777777" w:rsidR="00A255DC" w:rsidRDefault="00A255DC" w:rsidP="001F2817">
      <w:pPr>
        <w:pStyle w:val="Imagen"/>
      </w:pPr>
      <w:r w:rsidRPr="001F2817">
        <w:drawing>
          <wp:inline distT="0" distB="0" distL="0" distR="0" wp14:anchorId="7889463D" wp14:editId="5380EA50">
            <wp:extent cx="2450846" cy="1980000"/>
            <wp:effectExtent l="0" t="0" r="6985" b="1270"/>
            <wp:docPr id="39" name="Imagen 3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Diagrama&#10;&#10;Descripción generada automáticamente"/>
                    <pic:cNvPicPr/>
                  </pic:nvPicPr>
                  <pic:blipFill rotWithShape="1">
                    <a:blip r:embed="rId29"/>
                    <a:srcRect l="20005" r="10369"/>
                    <a:stretch/>
                  </pic:blipFill>
                  <pic:spPr bwMode="auto">
                    <a:xfrm>
                      <a:off x="0" y="0"/>
                      <a:ext cx="2450846" cy="1980000"/>
                    </a:xfrm>
                    <a:prstGeom prst="rect">
                      <a:avLst/>
                    </a:prstGeom>
                    <a:ln>
                      <a:noFill/>
                    </a:ln>
                    <a:extLst>
                      <a:ext uri="{53640926-AAD7-44D8-BBD7-CCE9431645EC}">
                        <a14:shadowObscured xmlns:a14="http://schemas.microsoft.com/office/drawing/2010/main"/>
                      </a:ext>
                    </a:extLst>
                  </pic:spPr>
                </pic:pic>
              </a:graphicData>
            </a:graphic>
          </wp:inline>
        </w:drawing>
      </w:r>
    </w:p>
    <w:p w14:paraId="64302CE2" w14:textId="77777777" w:rsidR="00A255DC" w:rsidRPr="002F1EE6" w:rsidRDefault="00A255DC" w:rsidP="00A255DC">
      <w:pPr>
        <w:pStyle w:val="PiedeImagen"/>
        <w:rPr>
          <w:i w:val="0"/>
          <w:iCs/>
        </w:rPr>
      </w:pPr>
      <w:r>
        <w:t>Fuente</w:t>
      </w:r>
      <w:r>
        <w:rPr>
          <w:i w:val="0"/>
          <w:iCs/>
        </w:rPr>
        <w:t>: Elaboración propia</w:t>
      </w:r>
    </w:p>
    <w:p w14:paraId="2736BD3C" w14:textId="77777777" w:rsidR="00A255DC" w:rsidRPr="00B62BB2" w:rsidRDefault="00A255DC" w:rsidP="00A255DC">
      <w:pPr>
        <w:pStyle w:val="Ttulo8"/>
      </w:pPr>
      <w:bookmarkStart w:id="85" w:name="_Toc172231646"/>
      <w:bookmarkEnd w:id="83"/>
      <w:r>
        <w:t>Equilibrio</w:t>
      </w:r>
      <w:bookmarkEnd w:id="85"/>
    </w:p>
    <w:p w14:paraId="3978EE38" w14:textId="77777777" w:rsidR="001F2817" w:rsidRDefault="00A255DC" w:rsidP="0054110A">
      <w:pPr>
        <w:pStyle w:val="Nivel1SM"/>
        <w:keepNext/>
        <w:spacing w:before="0" w:after="0"/>
      </w:pPr>
      <w:bookmarkStart w:id="86" w:name="_Hlk131781354"/>
      <w:r>
        <w:t xml:space="preserve">Habiendo definido el comportamiento de los trabajadores (reflejado en la curva </w:t>
      </w:r>
      <w:r w:rsidRPr="00890B06">
        <w:rPr>
          <w:i/>
        </w:rPr>
        <w:t>SRN</w:t>
      </w:r>
      <w:r>
        <w:t xml:space="preserve">) y de las empresas (reflejado en la curva </w:t>
      </w:r>
      <w:r>
        <w:rPr>
          <w:i/>
        </w:rPr>
        <w:t>SRP</w:t>
      </w:r>
      <w:r>
        <w:t>) podemos definir el equilibrio como el punto de intersección. Se tratará de un equilibrio único en el que se determinan salarios y empleos de equilibrio.</w:t>
      </w:r>
    </w:p>
    <w:p w14:paraId="7A06662F" w14:textId="3A07E806" w:rsidR="00A255DC" w:rsidRDefault="00A255DC">
      <w:pPr>
        <w:pStyle w:val="Nivel2SM"/>
      </w:pPr>
      <w:r>
        <w:t>A su vez, se determina el desempleo de equilibrio (</w:t>
      </w:r>
      <m:oMath>
        <m:sSub>
          <m:sSubPr>
            <m:ctrlPr>
              <w:rPr>
                <w:rFonts w:ascii="Cambria Math" w:hAnsi="Cambria Math"/>
                <w:i/>
              </w:rPr>
            </m:ctrlPr>
          </m:sSubPr>
          <m:e>
            <m:r>
              <m:rPr>
                <m:nor/>
              </m:rPr>
              <w:rPr>
                <w:i/>
              </w:rPr>
              <m:t>U</m:t>
            </m:r>
          </m:e>
          <m:sub>
            <m:r>
              <m:rPr>
                <m:nor/>
              </m:rPr>
              <w:rPr>
                <w:i/>
              </w:rPr>
              <m:t>n</m:t>
            </m:r>
          </m:sub>
        </m:sSub>
      </m:oMath>
      <w:r>
        <w:t xml:space="preserve">) o NAIRU </w:t>
      </w:r>
      <w:r w:rsidRPr="001F2817">
        <w:rPr>
          <w:sz w:val="19"/>
          <w:szCs w:val="19"/>
        </w:rPr>
        <w:t>(</w:t>
      </w:r>
      <w:r w:rsidRPr="001F2817">
        <w:rPr>
          <w:i/>
          <w:sz w:val="19"/>
          <w:szCs w:val="19"/>
        </w:rPr>
        <w:t>Non-</w:t>
      </w:r>
      <w:proofErr w:type="spellStart"/>
      <w:r w:rsidRPr="001F2817">
        <w:rPr>
          <w:i/>
          <w:sz w:val="19"/>
          <w:szCs w:val="19"/>
        </w:rPr>
        <w:t>Accelerating</w:t>
      </w:r>
      <w:proofErr w:type="spellEnd"/>
      <w:r w:rsidRPr="001F2817">
        <w:rPr>
          <w:i/>
          <w:sz w:val="19"/>
          <w:szCs w:val="19"/>
        </w:rPr>
        <w:t xml:space="preserve"> </w:t>
      </w:r>
      <w:proofErr w:type="spellStart"/>
      <w:r w:rsidRPr="001F2817">
        <w:rPr>
          <w:i/>
          <w:sz w:val="19"/>
          <w:szCs w:val="19"/>
        </w:rPr>
        <w:t>Inflation</w:t>
      </w:r>
      <w:proofErr w:type="spellEnd"/>
      <w:r w:rsidRPr="001F2817">
        <w:rPr>
          <w:i/>
          <w:sz w:val="19"/>
          <w:szCs w:val="19"/>
        </w:rPr>
        <w:t xml:space="preserve"> </w:t>
      </w:r>
      <w:proofErr w:type="spellStart"/>
      <w:r w:rsidRPr="001F2817">
        <w:rPr>
          <w:i/>
          <w:sz w:val="19"/>
          <w:szCs w:val="19"/>
        </w:rPr>
        <w:t>Rate</w:t>
      </w:r>
      <w:proofErr w:type="spellEnd"/>
      <w:r w:rsidRPr="001F2817">
        <w:rPr>
          <w:i/>
          <w:sz w:val="19"/>
          <w:szCs w:val="19"/>
        </w:rPr>
        <w:t xml:space="preserve"> </w:t>
      </w:r>
      <w:proofErr w:type="spellStart"/>
      <w:r w:rsidRPr="001F2817">
        <w:rPr>
          <w:i/>
          <w:sz w:val="19"/>
          <w:szCs w:val="19"/>
        </w:rPr>
        <w:t>of</w:t>
      </w:r>
      <w:proofErr w:type="spellEnd"/>
      <w:r w:rsidRPr="001F2817">
        <w:rPr>
          <w:i/>
          <w:sz w:val="19"/>
          <w:szCs w:val="19"/>
        </w:rPr>
        <w:t xml:space="preserve"> </w:t>
      </w:r>
      <w:proofErr w:type="spellStart"/>
      <w:r w:rsidRPr="001F2817">
        <w:rPr>
          <w:i/>
          <w:sz w:val="19"/>
          <w:szCs w:val="19"/>
        </w:rPr>
        <w:t>Unemployment</w:t>
      </w:r>
      <w:proofErr w:type="spellEnd"/>
      <w:r w:rsidRPr="001F2817">
        <w:rPr>
          <w:sz w:val="19"/>
          <w:szCs w:val="19"/>
        </w:rPr>
        <w:t xml:space="preserve"> o tasa de desempleo no aceleradora de la inflación)</w:t>
      </w:r>
      <w:r>
        <w:t>.</w:t>
      </w:r>
    </w:p>
    <w:p w14:paraId="628B0C89" w14:textId="18C5E760" w:rsidR="00A255DC" w:rsidRPr="00C17F2F" w:rsidRDefault="00A255DC" w:rsidP="00A255DC">
      <w:pPr>
        <w:pStyle w:val="Ttuloimagen"/>
        <w:rPr>
          <w:smallCaps w:val="0"/>
        </w:rPr>
      </w:pPr>
      <w:r>
        <w:lastRenderedPageBreak/>
        <w:t>Imagen</w:t>
      </w:r>
      <w:r w:rsidR="00EE50D7">
        <w:t> </w:t>
      </w:r>
      <w:r>
        <w:fldChar w:fldCharType="begin"/>
      </w:r>
      <w:r>
        <w:instrText xml:space="preserve"> SEQ Ilustración \* ARABIC </w:instrText>
      </w:r>
      <w:r>
        <w:fldChar w:fldCharType="separate"/>
      </w:r>
      <w:r w:rsidR="001B0861">
        <w:t>10</w:t>
      </w:r>
      <w:r>
        <w:fldChar w:fldCharType="end"/>
      </w:r>
      <w:r>
        <w:rPr>
          <w:smallCaps w:val="0"/>
        </w:rPr>
        <w:t xml:space="preserve">.– </w:t>
      </w:r>
      <w:r>
        <w:rPr>
          <w:i/>
          <w:iCs/>
          <w:smallCaps w:val="0"/>
        </w:rPr>
        <w:t xml:space="preserve">Equilibrio en el modelo de </w:t>
      </w:r>
      <w:r>
        <w:rPr>
          <w:i/>
          <w:iCs/>
        </w:rPr>
        <w:t>Layard</w:t>
      </w:r>
      <w:r>
        <w:rPr>
          <w:i/>
          <w:iCs/>
          <w:smallCaps w:val="0"/>
        </w:rPr>
        <w:t xml:space="preserve"> y </w:t>
      </w:r>
      <w:r>
        <w:rPr>
          <w:i/>
          <w:iCs/>
        </w:rPr>
        <w:t>Nickell</w:t>
      </w:r>
      <w:r>
        <w:rPr>
          <w:i/>
          <w:iCs/>
          <w:smallCaps w:val="0"/>
        </w:rPr>
        <w:t xml:space="preserve"> (1985)</w:t>
      </w:r>
    </w:p>
    <w:p w14:paraId="0B6CE087" w14:textId="77777777" w:rsidR="00A255DC" w:rsidRDefault="00A255DC" w:rsidP="00A255DC">
      <w:pPr>
        <w:pStyle w:val="Imagen"/>
        <w:keepNext w:val="0"/>
      </w:pPr>
      <w:r>
        <w:drawing>
          <wp:inline distT="0" distB="0" distL="0" distR="0" wp14:anchorId="727245D7" wp14:editId="76838420">
            <wp:extent cx="3097754" cy="2160000"/>
            <wp:effectExtent l="0" t="0" r="7620" b="0"/>
            <wp:docPr id="40" name="Imagen 4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Gráfico, Gráfico de líneas&#10;&#10;Descripción generada automáticamente"/>
                    <pic:cNvPicPr/>
                  </pic:nvPicPr>
                  <pic:blipFill rotWithShape="1">
                    <a:blip r:embed="rId30"/>
                    <a:srcRect l="18058" r="1272"/>
                    <a:stretch/>
                  </pic:blipFill>
                  <pic:spPr bwMode="auto">
                    <a:xfrm>
                      <a:off x="0" y="0"/>
                      <a:ext cx="3097754" cy="2160000"/>
                    </a:xfrm>
                    <a:prstGeom prst="rect">
                      <a:avLst/>
                    </a:prstGeom>
                    <a:ln>
                      <a:noFill/>
                    </a:ln>
                    <a:extLst>
                      <a:ext uri="{53640926-AAD7-44D8-BBD7-CCE9431645EC}">
                        <a14:shadowObscured xmlns:a14="http://schemas.microsoft.com/office/drawing/2010/main"/>
                      </a:ext>
                    </a:extLst>
                  </pic:spPr>
                </pic:pic>
              </a:graphicData>
            </a:graphic>
          </wp:inline>
        </w:drawing>
      </w:r>
    </w:p>
    <w:p w14:paraId="6AEE5F13" w14:textId="40569ACE" w:rsidR="00A255DC" w:rsidRDefault="00A255DC" w:rsidP="00A255DC">
      <w:pPr>
        <w:pStyle w:val="PiedeImagen"/>
        <w:rPr>
          <w:i w:val="0"/>
          <w:iCs/>
        </w:rPr>
      </w:pPr>
      <w:r>
        <w:t>Fuente</w:t>
      </w:r>
      <w:r>
        <w:rPr>
          <w:i w:val="0"/>
          <w:iCs/>
        </w:rPr>
        <w:t>: Elaboración propia</w:t>
      </w:r>
    </w:p>
    <w:p w14:paraId="66AFC8E1" w14:textId="309F3931" w:rsidR="00A255DC" w:rsidRDefault="00A255DC">
      <w:pPr>
        <w:pStyle w:val="Nivel2SM"/>
      </w:pPr>
      <w:r>
        <w:t>En el punto de intersección, el salario real demandado por los sindicatos es consistente con el trabajo exigido por la empresa, de manera que el crecimiento de los salarios reales es nulo, pues los salarios nominales crecen igual que los precios.</w:t>
      </w:r>
    </w:p>
    <w:p w14:paraId="7967A4EB" w14:textId="77777777" w:rsidR="00D07238" w:rsidRDefault="00D07238" w:rsidP="00D07238">
      <w:pPr>
        <w:pStyle w:val="Nivel2SM"/>
        <w:keepNext/>
        <w:spacing w:after="0"/>
      </w:pPr>
      <w:bookmarkStart w:id="87" w:name="_Hlk131785977"/>
      <w:r>
        <w:t xml:space="preserve">Analíticamente, la NAIRU se hallará despejando para </w:t>
      </w:r>
      <w:r>
        <w:rPr>
          <w:i/>
          <w:iCs/>
        </w:rPr>
        <w:t>U</w:t>
      </w:r>
      <w:r>
        <w:t>, de modo que suponiendo las formas funcionales expuestas podemos obtener la NAIRU de la siguiente manera</w:t>
      </w:r>
      <w:r>
        <w:rPr>
          <w:rStyle w:val="Refdenotaalpie"/>
        </w:rPr>
        <w:footnoteReference w:id="22"/>
      </w:r>
      <w:r>
        <w:t>:</w:t>
      </w:r>
    </w:p>
    <w:p w14:paraId="182EB805" w14:textId="0EDF1237" w:rsidR="00D07238" w:rsidRPr="00752720" w:rsidRDefault="00000000" w:rsidP="00D07238">
      <w:pPr>
        <w:pStyle w:val="Nivel2SM"/>
        <w:numPr>
          <w:ilvl w:val="0"/>
          <w:numId w:val="0"/>
        </w:numPr>
        <w:ind w:left="567" w:right="-285"/>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nor/>
                      </m:rPr>
                      <w:rPr>
                        <w:rFonts w:ascii="Cambria Math"/>
                      </w:rPr>
                      <m:t xml:space="preserve"> </m:t>
                    </m:r>
                    <m:r>
                      <m:rPr>
                        <m:nor/>
                      </m:rPr>
                      <w:rPr>
                        <w:i/>
                        <w:iCs/>
                      </w:rPr>
                      <m:t>SRN</m:t>
                    </m:r>
                    <m:r>
                      <w:rPr>
                        <w:rFonts w:ascii="Cambria Math" w:hAnsi="Cambria Math" w:cs="Cambria Math"/>
                      </w:rPr>
                      <m:t>⟶</m:t>
                    </m:r>
                    <m:f>
                      <m:fPr>
                        <m:ctrlPr>
                          <w:rPr>
                            <w:rFonts w:ascii="Cambria Math" w:hAnsi="Cambria Math"/>
                            <w:i/>
                            <w:iCs/>
                          </w:rPr>
                        </m:ctrlPr>
                      </m:fPr>
                      <m:num>
                        <m:r>
                          <m:rPr>
                            <m:nor/>
                          </m:rPr>
                          <w:rPr>
                            <w:i/>
                            <w:iCs/>
                          </w:rPr>
                          <m:t>W</m:t>
                        </m:r>
                      </m:num>
                      <m:den>
                        <m:sSup>
                          <m:sSupPr>
                            <m:ctrlPr>
                              <w:rPr>
                                <w:rFonts w:ascii="Cambria Math" w:hAnsi="Cambria Math"/>
                                <w:i/>
                                <w:iCs/>
                              </w:rPr>
                            </m:ctrlPr>
                          </m:sSupPr>
                          <m:e>
                            <m:r>
                              <m:rPr>
                                <m:nor/>
                              </m:rPr>
                              <w:rPr>
                                <w:i/>
                                <w:iCs/>
                              </w:rPr>
                              <m:t>P</m:t>
                            </m:r>
                          </m:e>
                          <m:sup>
                            <m:r>
                              <m:rPr>
                                <m:nor/>
                              </m:rPr>
                              <w:rPr>
                                <w:i/>
                                <w:iCs/>
                              </w:rPr>
                              <m:t>e</m:t>
                            </m:r>
                          </m:sup>
                        </m:sSup>
                      </m:den>
                    </m:f>
                    <m:r>
                      <w:rPr>
                        <w:rFonts w:ascii="Cambria Math" w:eastAsiaTheme="minorEastAsia" w:hAnsi="Cambria Math"/>
                      </w:rPr>
                      <m:t>=</m:t>
                    </m:r>
                    <m:d>
                      <m:dPr>
                        <m:ctrlPr>
                          <w:rPr>
                            <w:rFonts w:ascii="Cambria Math" w:eastAsiaTheme="minorEastAsia" w:hAnsi="Cambria Math"/>
                            <w:i/>
                          </w:rPr>
                        </m:ctrlPr>
                      </m:dPr>
                      <m:e>
                        <m:r>
                          <m:rPr>
                            <m:nor/>
                          </m:rPr>
                          <w:rPr>
                            <w:rFonts w:eastAsiaTheme="minorEastAsia"/>
                            <w:i/>
                            <w:iCs/>
                          </w:rPr>
                          <m:t>1</m:t>
                        </m:r>
                        <m:r>
                          <w:rPr>
                            <w:rFonts w:ascii="Cambria Math" w:eastAsiaTheme="minorEastAsia" w:hAnsi="Cambria Math"/>
                          </w:rPr>
                          <m:t>-</m:t>
                        </m:r>
                        <m:r>
                          <m:rPr>
                            <m:nor/>
                          </m:rPr>
                          <w:rPr>
                            <w:rFonts w:eastAsiaTheme="minorEastAsia"/>
                            <w:i/>
                            <w:iCs/>
                          </w:rPr>
                          <m:t>α</m:t>
                        </m:r>
                        <m:r>
                          <w:rPr>
                            <w:rFonts w:ascii="Cambria Math" w:eastAsiaTheme="minorEastAsia" w:hAnsi="Cambria Math"/>
                          </w:rPr>
                          <m:t>∙</m:t>
                        </m:r>
                        <m:r>
                          <m:rPr>
                            <m:nor/>
                          </m:rPr>
                          <w:rPr>
                            <w:rFonts w:eastAsiaTheme="minorEastAsia"/>
                            <w:i/>
                            <w:iCs/>
                          </w:rPr>
                          <m:t>U</m:t>
                        </m:r>
                        <m:r>
                          <w:rPr>
                            <w:rFonts w:ascii="Cambria Math" w:eastAsiaTheme="minorEastAsia" w:hAnsi="Cambria Math"/>
                          </w:rPr>
                          <m:t>+</m:t>
                        </m:r>
                        <m:r>
                          <m:rPr>
                            <m:nor/>
                          </m:rPr>
                          <w:rPr>
                            <w:rFonts w:eastAsiaTheme="minorEastAsia"/>
                            <w:i/>
                            <w:iCs/>
                          </w:rPr>
                          <m:t>Z</m:t>
                        </m:r>
                      </m:e>
                    </m:d>
                    <m:r>
                      <w:rPr>
                        <w:rFonts w:ascii="Cambria Math" w:eastAsiaTheme="minorEastAsia" w:hAnsi="Cambria Math"/>
                      </w:rPr>
                      <m:t>∙</m:t>
                    </m:r>
                    <m:sSup>
                      <m:sSupPr>
                        <m:ctrlPr>
                          <w:rPr>
                            <w:rFonts w:ascii="Cambria Math" w:hAnsi="Cambria Math"/>
                            <w:i/>
                            <w:iCs/>
                          </w:rPr>
                        </m:ctrlPr>
                      </m:sSupPr>
                      <m:e>
                        <m:r>
                          <m:rPr>
                            <m:nor/>
                          </m:rPr>
                          <w:rPr>
                            <w:i/>
                            <w:iCs/>
                          </w:rPr>
                          <m:t>PAT</m:t>
                        </m:r>
                      </m:e>
                      <m:sup>
                        <m:r>
                          <m:rPr>
                            <m:nor/>
                          </m:rPr>
                          <w:rPr>
                            <w:i/>
                            <w:iCs/>
                          </w:rPr>
                          <m:t>e</m:t>
                        </m:r>
                      </m:sup>
                    </m:sSup>
                  </m:e>
                </m:mr>
                <m:mr>
                  <m:e>
                    <m:r>
                      <w:rPr>
                        <w:rFonts w:ascii="Cambria Math" w:hAnsi="Cambria Math"/>
                      </w:rPr>
                      <m:t xml:space="preserve"> </m:t>
                    </m:r>
                  </m:e>
                </m:mr>
                <m:mr>
                  <m:e>
                    <m:r>
                      <m:rPr>
                        <m:nor/>
                      </m:rPr>
                      <w:rPr>
                        <w:rFonts w:ascii="Cambria Math"/>
                        <w:i/>
                        <w:iCs/>
                      </w:rPr>
                      <m:t xml:space="preserve">                              </m:t>
                    </m:r>
                    <m:r>
                      <m:rPr>
                        <m:nor/>
                      </m:rPr>
                      <w:rPr>
                        <w:i/>
                        <w:iCs/>
                      </w:rPr>
                      <m:t>SRP</m:t>
                    </m:r>
                    <m:r>
                      <w:rPr>
                        <w:rFonts w:ascii="Cambria Math" w:hAnsi="Cambria Math" w:cs="Cambria Math"/>
                      </w:rPr>
                      <m:t>⟶</m:t>
                    </m:r>
                    <m:f>
                      <m:fPr>
                        <m:ctrlPr>
                          <w:rPr>
                            <w:rFonts w:ascii="Cambria Math" w:hAnsi="Cambria Math"/>
                            <w:i/>
                            <w:iCs/>
                          </w:rPr>
                        </m:ctrlPr>
                      </m:fPr>
                      <m:num>
                        <m:r>
                          <m:rPr>
                            <m:nor/>
                          </m:rPr>
                          <w:rPr>
                            <w:i/>
                            <w:iCs/>
                          </w:rPr>
                          <m:t>W</m:t>
                        </m:r>
                      </m:num>
                      <m:den>
                        <m:r>
                          <m:rPr>
                            <m:nor/>
                          </m:rPr>
                          <w:rPr>
                            <w:i/>
                            <w:iCs/>
                          </w:rPr>
                          <m:t>P</m:t>
                        </m:r>
                      </m:den>
                    </m:f>
                    <m:r>
                      <w:rPr>
                        <w:rFonts w:ascii="Cambria Math" w:hAnsi="Cambria Math"/>
                      </w:rPr>
                      <m:t>=</m:t>
                    </m:r>
                    <m:f>
                      <m:fPr>
                        <m:ctrlPr>
                          <w:rPr>
                            <w:rFonts w:ascii="Cambria Math" w:eastAsiaTheme="minorEastAsia" w:hAnsi="Cambria Math"/>
                            <w:i/>
                          </w:rPr>
                        </m:ctrlPr>
                      </m:fPr>
                      <m:num>
                        <m:limUpp>
                          <m:limUppPr>
                            <m:ctrlPr>
                              <w:rPr>
                                <w:rFonts w:ascii="Cambria Math" w:hAnsi="Cambria Math"/>
                                <w:i/>
                                <w:iCs/>
                              </w:rPr>
                            </m:ctrlPr>
                          </m:limUppPr>
                          <m:e>
                            <m:groupChr>
                              <m:groupChrPr>
                                <m:chr m:val="⏞"/>
                                <m:pos m:val="top"/>
                                <m:vertJc m:val="bot"/>
                                <m:ctrlPr>
                                  <w:rPr>
                                    <w:rFonts w:ascii="Cambria Math" w:hAnsi="Cambria Math"/>
                                    <w:i/>
                                    <w:iCs/>
                                  </w:rPr>
                                </m:ctrlPr>
                              </m:groupChrPr>
                              <m:e>
                                <m:f>
                                  <m:fPr>
                                    <m:type m:val="lin"/>
                                    <m:ctrlPr>
                                      <w:rPr>
                                        <w:rFonts w:ascii="Cambria Math" w:hAnsi="Cambria Math"/>
                                        <w:i/>
                                        <w:iCs/>
                                      </w:rPr>
                                    </m:ctrlPr>
                                  </m:fPr>
                                  <m:num>
                                    <m:r>
                                      <m:rPr>
                                        <m:nor/>
                                      </m:rPr>
                                      <w:rPr>
                                        <w:i/>
                                        <w:iCs/>
                                      </w:rPr>
                                      <m:t>Y</m:t>
                                    </m:r>
                                  </m:num>
                                  <m:den>
                                    <m:r>
                                      <m:rPr>
                                        <m:nor/>
                                      </m:rPr>
                                      <w:rPr>
                                        <w:i/>
                                        <w:iCs/>
                                      </w:rPr>
                                      <m:t>L</m:t>
                                    </m:r>
                                  </m:den>
                                </m:f>
                              </m:e>
                            </m:groupChr>
                          </m:e>
                          <m:lim>
                            <m:r>
                              <m:rPr>
                                <m:nor/>
                              </m:rPr>
                              <w:rPr>
                                <w:i/>
                                <w:iCs/>
                              </w:rPr>
                              <m:t>PAT</m:t>
                            </m:r>
                          </m:lim>
                        </m:limUpp>
                      </m:num>
                      <m:den>
                        <m:d>
                          <m:dPr>
                            <m:ctrlPr>
                              <w:rPr>
                                <w:rFonts w:ascii="Cambria Math" w:hAnsi="Cambria Math"/>
                                <w:i/>
                                <w:iCs/>
                              </w:rPr>
                            </m:ctrlPr>
                          </m:dPr>
                          <m:e>
                            <m:r>
                              <m:rPr>
                                <m:nor/>
                              </m:rPr>
                              <w:rPr>
                                <w:i/>
                                <w:iCs/>
                              </w:rPr>
                              <m:t>1</m:t>
                            </m:r>
                            <m:r>
                              <w:rPr>
                                <w:rFonts w:ascii="Cambria Math" w:hAnsi="Cambria Math"/>
                              </w:rPr>
                              <m:t>+</m:t>
                            </m:r>
                            <m:r>
                              <m:rPr>
                                <m:nor/>
                              </m:rPr>
                              <w:rPr>
                                <w:i/>
                                <w:iCs/>
                              </w:rPr>
                              <m:t>μ</m:t>
                            </m:r>
                          </m:e>
                        </m:d>
                      </m:den>
                    </m:f>
                  </m:e>
                </m:mr>
              </m:m>
            </m:e>
          </m:d>
          <m:box>
            <m:boxPr>
              <m:opEmu m:val="1"/>
              <m:ctrlPr>
                <w:rPr>
                  <w:rFonts w:ascii="Cambria Math" w:hAnsi="Cambria Math"/>
                  <w:i/>
                </w:rPr>
              </m:ctrlPr>
            </m:boxPr>
            <m:e>
              <m:groupChr>
                <m:groupChrPr>
                  <m:chr m:val="⇒"/>
                  <m:vertJc m:val="bot"/>
                  <m:ctrlPr>
                    <w:rPr>
                      <w:rFonts w:ascii="Cambria Math" w:hAnsi="Cambria Math"/>
                      <w:i/>
                    </w:rPr>
                  </m:ctrlPr>
                </m:groupChrPr>
                <m:e>
                  <m:eqArr>
                    <m:eqArrPr>
                      <m:ctrlPr>
                        <w:rPr>
                          <w:rFonts w:ascii="Cambria Math" w:hAnsi="Cambria Math"/>
                          <w:i/>
                        </w:rPr>
                      </m:ctrlPr>
                    </m:eqArrPr>
                    <m:e>
                      <m:r>
                        <m:rPr>
                          <m:nor/>
                        </m:rPr>
                        <w:rPr>
                          <w:i/>
                          <w:iCs/>
                        </w:rPr>
                        <m:t>En el nivel natural suponemos:</m:t>
                      </m:r>
                    </m:e>
                    <m:e>
                      <m:sSup>
                        <m:sSupPr>
                          <m:ctrlPr>
                            <w:rPr>
                              <w:rFonts w:ascii="Cambria Math" w:hAnsi="Cambria Math"/>
                              <w:i/>
                              <w:iCs/>
                            </w:rPr>
                          </m:ctrlPr>
                        </m:sSupPr>
                        <m:e>
                          <m:r>
                            <m:rPr>
                              <m:nor/>
                            </m:rPr>
                            <w:rPr>
                              <w:i/>
                              <w:iCs/>
                            </w:rPr>
                            <m:t>P</m:t>
                          </m:r>
                        </m:e>
                        <m:sup>
                          <m:r>
                            <m:rPr>
                              <m:nor/>
                            </m:rPr>
                            <w:rPr>
                              <w:i/>
                              <w:iCs/>
                            </w:rPr>
                            <m:t>e</m:t>
                          </m:r>
                        </m:sup>
                      </m:sSup>
                      <m:r>
                        <w:rPr>
                          <w:rFonts w:ascii="Cambria Math" w:hAnsi="Cambria Math"/>
                        </w:rPr>
                        <m:t>=</m:t>
                      </m:r>
                      <m:r>
                        <m:rPr>
                          <m:nor/>
                        </m:rPr>
                        <w:rPr>
                          <w:i/>
                          <w:iCs/>
                        </w:rPr>
                        <m:t xml:space="preserve">P y </m:t>
                      </m:r>
                      <m:sSup>
                        <m:sSupPr>
                          <m:ctrlPr>
                            <w:rPr>
                              <w:rFonts w:ascii="Cambria Math" w:hAnsi="Cambria Math"/>
                              <w:i/>
                              <w:iCs/>
                            </w:rPr>
                          </m:ctrlPr>
                        </m:sSupPr>
                        <m:e>
                          <m:r>
                            <m:rPr>
                              <m:nor/>
                            </m:rPr>
                            <w:rPr>
                              <w:i/>
                              <w:iCs/>
                            </w:rPr>
                            <m:t>PAT</m:t>
                          </m:r>
                        </m:e>
                        <m:sup>
                          <m:r>
                            <m:rPr>
                              <m:nor/>
                            </m:rPr>
                            <w:rPr>
                              <w:i/>
                              <w:iCs/>
                            </w:rPr>
                            <m:t>e</m:t>
                          </m:r>
                        </m:sup>
                      </m:sSup>
                      <m:r>
                        <w:rPr>
                          <w:rFonts w:ascii="Cambria Math" w:hAnsi="Cambria Math"/>
                        </w:rPr>
                        <m:t>=</m:t>
                      </m:r>
                      <m:r>
                        <m:rPr>
                          <m:nor/>
                        </m:rPr>
                        <w:rPr>
                          <w:i/>
                          <w:iCs/>
                        </w:rPr>
                        <m:t>PAT</m:t>
                      </m:r>
                    </m:e>
                  </m:eqArr>
                </m:e>
              </m:groupChr>
            </m:e>
          </m:box>
          <m:f>
            <m:fPr>
              <m:ctrlPr>
                <w:rPr>
                  <w:rFonts w:ascii="Cambria Math" w:eastAsiaTheme="minorEastAsia" w:hAnsi="Cambria Math"/>
                  <w:i/>
                </w:rPr>
              </m:ctrlPr>
            </m:fPr>
            <m:num>
              <m:limUpp>
                <m:limUppPr>
                  <m:ctrlPr>
                    <w:rPr>
                      <w:rFonts w:ascii="Cambria Math" w:hAnsi="Cambria Math"/>
                      <w:i/>
                      <w:iCs/>
                    </w:rPr>
                  </m:ctrlPr>
                </m:limUppPr>
                <m:e>
                  <m:groupChr>
                    <m:groupChrPr>
                      <m:chr m:val="⏞"/>
                      <m:pos m:val="top"/>
                      <m:vertJc m:val="bot"/>
                      <m:ctrlPr>
                        <w:rPr>
                          <w:rFonts w:ascii="Cambria Math" w:hAnsi="Cambria Math"/>
                          <w:i/>
                          <w:iCs/>
                        </w:rPr>
                      </m:ctrlPr>
                    </m:groupChrPr>
                    <m:e>
                      <m:f>
                        <m:fPr>
                          <m:type m:val="lin"/>
                          <m:ctrlPr>
                            <w:rPr>
                              <w:rFonts w:ascii="Cambria Math" w:hAnsi="Cambria Math"/>
                              <w:i/>
                              <w:iCs/>
                            </w:rPr>
                          </m:ctrlPr>
                        </m:fPr>
                        <m:num>
                          <m:r>
                            <m:rPr>
                              <m:nor/>
                            </m:rPr>
                            <w:rPr>
                              <w:i/>
                              <w:iCs/>
                            </w:rPr>
                            <m:t>Y</m:t>
                          </m:r>
                        </m:num>
                        <m:den>
                          <m:r>
                            <m:rPr>
                              <m:nor/>
                            </m:rPr>
                            <w:rPr>
                              <w:i/>
                              <w:iCs/>
                            </w:rPr>
                            <m:t>L</m:t>
                          </m:r>
                        </m:den>
                      </m:f>
                    </m:e>
                  </m:groupChr>
                </m:e>
                <m:lim>
                  <m:r>
                    <m:rPr>
                      <m:nor/>
                    </m:rPr>
                    <w:rPr>
                      <w:i/>
                      <w:iCs/>
                    </w:rPr>
                    <m:t>PAT</m:t>
                  </m:r>
                </m:lim>
              </m:limUpp>
            </m:num>
            <m:den>
              <m:d>
                <m:dPr>
                  <m:ctrlPr>
                    <w:rPr>
                      <w:rFonts w:ascii="Cambria Math" w:hAnsi="Cambria Math"/>
                      <w:i/>
                      <w:iCs/>
                    </w:rPr>
                  </m:ctrlPr>
                </m:dPr>
                <m:e>
                  <m:r>
                    <m:rPr>
                      <m:nor/>
                    </m:rPr>
                    <w:rPr>
                      <w:i/>
                      <w:iCs/>
                    </w:rPr>
                    <m:t>1</m:t>
                  </m:r>
                  <m:r>
                    <w:rPr>
                      <w:rFonts w:ascii="Cambria Math" w:hAnsi="Cambria Math"/>
                    </w:rPr>
                    <m:t>+</m:t>
                  </m:r>
                  <m:r>
                    <m:rPr>
                      <m:nor/>
                    </m:rPr>
                    <w:rPr>
                      <w:i/>
                      <w:iCs/>
                    </w:rPr>
                    <m:t>μ</m:t>
                  </m:r>
                </m:e>
              </m:d>
            </m:den>
          </m:f>
          <m:r>
            <w:rPr>
              <w:rFonts w:ascii="Cambria Math" w:eastAsiaTheme="minorEastAsia" w:hAnsi="Cambria Math"/>
            </w:rPr>
            <m:t>=</m:t>
          </m:r>
          <m:d>
            <m:dPr>
              <m:ctrlPr>
                <w:rPr>
                  <w:rFonts w:ascii="Cambria Math" w:eastAsiaTheme="minorEastAsia" w:hAnsi="Cambria Math"/>
                  <w:i/>
                </w:rPr>
              </m:ctrlPr>
            </m:dPr>
            <m:e>
              <m:r>
                <m:rPr>
                  <m:nor/>
                </m:rPr>
                <w:rPr>
                  <w:rFonts w:eastAsiaTheme="minorEastAsia"/>
                  <w:i/>
                  <w:iCs/>
                </w:rPr>
                <m:t>1</m:t>
              </m:r>
              <m:r>
                <w:rPr>
                  <w:rFonts w:ascii="Cambria Math" w:eastAsiaTheme="minorEastAsia" w:hAnsi="Cambria Math"/>
                </w:rPr>
                <m:t>-</m:t>
              </m:r>
              <m:r>
                <m:rPr>
                  <m:nor/>
                </m:rPr>
                <w:rPr>
                  <w:rFonts w:eastAsiaTheme="minorEastAsia"/>
                  <w:i/>
                  <w:iCs/>
                </w:rPr>
                <m:t>α</m:t>
              </m:r>
              <m:r>
                <w:rPr>
                  <w:rFonts w:ascii="Cambria Math" w:eastAsiaTheme="minorEastAsia" w:hAnsi="Cambria Math"/>
                </w:rPr>
                <m:t>∙</m:t>
              </m:r>
              <m:sSub>
                <m:sSubPr>
                  <m:ctrlPr>
                    <w:rPr>
                      <w:rFonts w:ascii="Cambria Math" w:hAnsi="Cambria Math"/>
                      <w:i/>
                      <w:iCs/>
                    </w:rPr>
                  </m:ctrlPr>
                </m:sSubPr>
                <m:e>
                  <m:r>
                    <m:rPr>
                      <m:nor/>
                    </m:rPr>
                    <w:rPr>
                      <w:i/>
                      <w:iCs/>
                    </w:rPr>
                    <m:t>U</m:t>
                  </m:r>
                </m:e>
                <m:sub>
                  <m:r>
                    <m:rPr>
                      <m:nor/>
                    </m:rPr>
                    <w:rPr>
                      <w:i/>
                      <w:iCs/>
                    </w:rPr>
                    <m:t>n</m:t>
                  </m:r>
                </m:sub>
              </m:sSub>
              <m:r>
                <w:rPr>
                  <w:rFonts w:ascii="Cambria Math" w:eastAsiaTheme="minorEastAsia" w:hAnsi="Cambria Math"/>
                </w:rPr>
                <m:t>+</m:t>
              </m:r>
              <m:r>
                <m:rPr>
                  <m:nor/>
                </m:rPr>
                <w:rPr>
                  <w:rFonts w:eastAsiaTheme="minorEastAsia"/>
                  <w:i/>
                  <w:iCs/>
                </w:rPr>
                <m:t>Z</m:t>
              </m:r>
            </m:e>
          </m:d>
          <m:r>
            <w:rPr>
              <w:rFonts w:ascii="Cambria Math" w:eastAsiaTheme="minorEastAsia"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p>
                    <m:sSupPr>
                      <m:ctrlPr>
                        <w:rPr>
                          <w:rFonts w:ascii="Cambria Math" w:hAnsi="Cambria Math"/>
                          <w:i/>
                          <w:iCs/>
                        </w:rPr>
                      </m:ctrlPr>
                    </m:sSupPr>
                    <m:e>
                      <m:r>
                        <m:rPr>
                          <m:nor/>
                        </m:rPr>
                        <w:rPr>
                          <w:i/>
                          <w:iCs/>
                        </w:rPr>
                        <m:t>PAT</m:t>
                      </m:r>
                    </m:e>
                    <m:sup>
                      <m:r>
                        <m:rPr>
                          <m:nor/>
                        </m:rPr>
                        <w:rPr>
                          <w:i/>
                          <w:iCs/>
                        </w:rPr>
                        <m:t>e</m:t>
                      </m:r>
                    </m:sup>
                  </m:sSup>
                </m:e>
              </m:groupChr>
            </m:e>
            <m:lim>
              <m:r>
                <w:rPr>
                  <w:rFonts w:ascii="Cambria Math"/>
                </w:rPr>
                <m:t>=</m:t>
              </m:r>
              <m:r>
                <m:rPr>
                  <m:nor/>
                </m:rPr>
                <w:rPr>
                  <w:i/>
                  <w:iCs/>
                </w:rPr>
                <m:t>PAT</m:t>
              </m:r>
            </m:lim>
          </m:limUpp>
          <m:r>
            <w:rPr>
              <w:rFonts w:ascii="Cambria Math" w:hAnsi="Cambria Math"/>
            </w:rPr>
            <m:t>⟹</m:t>
          </m:r>
          <m:r>
            <m:rPr>
              <m:sty m:val="p"/>
            </m:rPr>
            <w:rPr>
              <w:rFonts w:ascii="Cambria Math" w:hAnsi="Cambria Math"/>
            </w:rPr>
            <w:br/>
          </m:r>
        </m:oMath>
        <m:oMath>
          <m:r>
            <w:rPr>
              <w:rFonts w:ascii="Cambria Math" w:hAnsi="Cambria Math"/>
            </w:rPr>
            <m:t xml:space="preserve">                                                                                                              ⟹</m:t>
          </m:r>
          <m:f>
            <m:fPr>
              <m:ctrlPr>
                <w:rPr>
                  <w:rFonts w:ascii="Cambria Math" w:eastAsiaTheme="minorEastAsia" w:hAnsi="Cambria Math"/>
                  <w:i/>
                </w:rPr>
              </m:ctrlPr>
            </m:fPr>
            <m:num>
              <m:r>
                <m:rPr>
                  <m:nor/>
                </m:rPr>
                <w:rPr>
                  <w:i/>
                  <w:iCs/>
                  <w:strike/>
                </w:rPr>
                <m:t>PAT</m:t>
              </m:r>
            </m:num>
            <m:den>
              <m:d>
                <m:dPr>
                  <m:ctrlPr>
                    <w:rPr>
                      <w:rFonts w:ascii="Cambria Math" w:hAnsi="Cambria Math"/>
                      <w:i/>
                      <w:iCs/>
                    </w:rPr>
                  </m:ctrlPr>
                </m:dPr>
                <m:e>
                  <m:r>
                    <m:rPr>
                      <m:nor/>
                    </m:rPr>
                    <w:rPr>
                      <w:i/>
                      <w:iCs/>
                    </w:rPr>
                    <m:t>1</m:t>
                  </m:r>
                  <m:r>
                    <w:rPr>
                      <w:rFonts w:ascii="Cambria Math" w:hAnsi="Cambria Math"/>
                    </w:rPr>
                    <m:t>+</m:t>
                  </m:r>
                  <m:r>
                    <m:rPr>
                      <m:nor/>
                    </m:rPr>
                    <w:rPr>
                      <w:i/>
                      <w:iCs/>
                    </w:rPr>
                    <m:t>μ</m:t>
                  </m:r>
                </m:e>
              </m:d>
              <m:r>
                <w:rPr>
                  <w:rFonts w:ascii="Cambria Math" w:eastAsiaTheme="minorEastAsia" w:hAnsi="Cambria Math"/>
                </w:rPr>
                <m:t>∙</m:t>
              </m:r>
              <m:sSup>
                <m:sSupPr>
                  <m:ctrlPr>
                    <w:rPr>
                      <w:rFonts w:ascii="Cambria Math" w:hAnsi="Cambria Math"/>
                      <w:i/>
                      <w:iCs/>
                      <w:strike/>
                    </w:rPr>
                  </m:ctrlPr>
                </m:sSupPr>
                <m:e>
                  <m:r>
                    <m:rPr>
                      <m:nor/>
                    </m:rPr>
                    <w:rPr>
                      <w:i/>
                      <w:iCs/>
                      <w:strike/>
                    </w:rPr>
                    <m:t>PAT</m:t>
                  </m:r>
                </m:e>
                <m:sup>
                  <m:r>
                    <m:rPr>
                      <m:nor/>
                    </m:rPr>
                    <w:rPr>
                      <w:i/>
                      <w:iCs/>
                      <w:strike/>
                    </w:rPr>
                    <m:t>e</m:t>
                  </m:r>
                </m:sup>
              </m:sSup>
            </m:den>
          </m:f>
          <m:r>
            <w:rPr>
              <w:rFonts w:ascii="Cambria Math" w:eastAsiaTheme="minorEastAsia" w:hAnsi="Cambria Math"/>
            </w:rPr>
            <m:t>=</m:t>
          </m:r>
          <m:d>
            <m:dPr>
              <m:ctrlPr>
                <w:rPr>
                  <w:rFonts w:ascii="Cambria Math" w:eastAsiaTheme="minorEastAsia" w:hAnsi="Cambria Math"/>
                  <w:i/>
                </w:rPr>
              </m:ctrlPr>
            </m:dPr>
            <m:e>
              <m:r>
                <m:rPr>
                  <m:nor/>
                </m:rPr>
                <w:rPr>
                  <w:rFonts w:eastAsiaTheme="minorEastAsia"/>
                  <w:i/>
                  <w:iCs/>
                </w:rPr>
                <m:t>1</m:t>
              </m:r>
              <m:r>
                <w:rPr>
                  <w:rFonts w:ascii="Cambria Math" w:eastAsiaTheme="minorEastAsia" w:hAnsi="Cambria Math"/>
                </w:rPr>
                <m:t>-</m:t>
              </m:r>
              <m:r>
                <m:rPr>
                  <m:nor/>
                </m:rPr>
                <w:rPr>
                  <w:rFonts w:eastAsiaTheme="minorEastAsia"/>
                  <w:i/>
                  <w:iCs/>
                </w:rPr>
                <m:t>α</m:t>
              </m:r>
              <m:r>
                <w:rPr>
                  <w:rFonts w:ascii="Cambria Math" w:eastAsiaTheme="minorEastAsia" w:hAnsi="Cambria Math"/>
                </w:rPr>
                <m:t>∙</m:t>
              </m:r>
              <m:sSub>
                <m:sSubPr>
                  <m:ctrlPr>
                    <w:rPr>
                      <w:rFonts w:ascii="Cambria Math" w:hAnsi="Cambria Math"/>
                      <w:i/>
                      <w:iCs/>
                    </w:rPr>
                  </m:ctrlPr>
                </m:sSubPr>
                <m:e>
                  <m:r>
                    <m:rPr>
                      <m:nor/>
                    </m:rPr>
                    <w:rPr>
                      <w:i/>
                      <w:iCs/>
                    </w:rPr>
                    <m:t>U</m:t>
                  </m:r>
                </m:e>
                <m:sub>
                  <m:r>
                    <m:rPr>
                      <m:nor/>
                    </m:rPr>
                    <w:rPr>
                      <w:i/>
                      <w:iCs/>
                    </w:rPr>
                    <m:t>n</m:t>
                  </m:r>
                </m:sub>
              </m:sSub>
              <m:r>
                <w:rPr>
                  <w:rFonts w:ascii="Cambria Math" w:eastAsiaTheme="minorEastAsia" w:hAnsi="Cambria Math"/>
                </w:rPr>
                <m:t>+</m:t>
              </m:r>
              <m:r>
                <m:rPr>
                  <m:nor/>
                </m:rPr>
                <w:rPr>
                  <w:rFonts w:eastAsiaTheme="minorEastAsia"/>
                  <w:i/>
                  <w:iCs/>
                </w:rPr>
                <m:t>Z</m:t>
              </m:r>
            </m:e>
          </m:d>
          <m:r>
            <w:rPr>
              <w:rFonts w:ascii="Cambria Math" w:hAnsi="Cambria Math"/>
            </w:rPr>
            <m:t>⟹</m:t>
          </m:r>
          <m:r>
            <m:rPr>
              <m:sty m:val="p"/>
            </m:rPr>
            <w:rPr>
              <w:rFonts w:ascii="Cambria Math" w:hAnsi="Cambria Math"/>
            </w:rPr>
            <w:br/>
          </m:r>
        </m:oMath>
        <m:oMath>
          <m:r>
            <w:rPr>
              <w:rFonts w:ascii="Cambria Math" w:hAnsi="Cambria Math"/>
            </w:rPr>
            <m:t xml:space="preserve">                                                                                                              ⟹</m:t>
          </m:r>
          <m:r>
            <m:rPr>
              <m:nor/>
            </m:rPr>
            <w:rPr>
              <w:rFonts w:eastAsiaTheme="minorEastAsia"/>
              <w:i/>
              <w:iCs/>
            </w:rPr>
            <m:t>α</m:t>
          </m:r>
          <m:r>
            <w:rPr>
              <w:rFonts w:ascii="Cambria Math" w:eastAsiaTheme="minorEastAsia" w:hAnsi="Cambria Math"/>
            </w:rPr>
            <m:t>∙</m:t>
          </m:r>
          <m:sSub>
            <m:sSubPr>
              <m:ctrlPr>
                <w:rPr>
                  <w:rFonts w:ascii="Cambria Math" w:hAnsi="Cambria Math"/>
                  <w:i/>
                  <w:iCs/>
                </w:rPr>
              </m:ctrlPr>
            </m:sSubPr>
            <m:e>
              <m:r>
                <m:rPr>
                  <m:nor/>
                </m:rPr>
                <w:rPr>
                  <w:i/>
                  <w:iCs/>
                </w:rPr>
                <m:t>U</m:t>
              </m:r>
            </m:e>
            <m:sub>
              <m:r>
                <m:rPr>
                  <m:nor/>
                </m:rPr>
                <w:rPr>
                  <w:i/>
                  <w:iCs/>
                </w:rPr>
                <m:t>n</m:t>
              </m:r>
            </m:sub>
          </m:sSub>
          <m:r>
            <w:rPr>
              <w:rFonts w:ascii="Cambria Math" w:eastAsiaTheme="minorEastAsia" w:hAnsi="Cambria Math"/>
            </w:rPr>
            <m:t>=</m:t>
          </m:r>
          <m:d>
            <m:dPr>
              <m:ctrlPr>
                <w:rPr>
                  <w:rFonts w:ascii="Cambria Math" w:eastAsiaTheme="minorEastAsia" w:hAnsi="Cambria Math"/>
                  <w:i/>
                </w:rPr>
              </m:ctrlPr>
            </m:dPr>
            <m:e>
              <m:r>
                <m:rPr>
                  <m:nor/>
                </m:rPr>
                <w:rPr>
                  <w:i/>
                  <w:iCs/>
                </w:rPr>
                <m:t>1</m:t>
              </m:r>
              <m:r>
                <w:rPr>
                  <w:rFonts w:ascii="Cambria Math" w:eastAsiaTheme="minorEastAsia" w:hAnsi="Cambria Math"/>
                </w:rPr>
                <m:t>-</m:t>
              </m:r>
              <m:f>
                <m:fPr>
                  <m:ctrlPr>
                    <w:rPr>
                      <w:rFonts w:ascii="Cambria Math" w:eastAsiaTheme="minorEastAsia" w:hAnsi="Cambria Math"/>
                      <w:i/>
                    </w:rPr>
                  </m:ctrlPr>
                </m:fPr>
                <m:num>
                  <m:r>
                    <m:rPr>
                      <m:nor/>
                    </m:rPr>
                    <w:rPr>
                      <w:i/>
                      <w:iCs/>
                    </w:rPr>
                    <m:t>1</m:t>
                  </m:r>
                </m:num>
                <m:den>
                  <m:r>
                    <m:rPr>
                      <m:nor/>
                    </m:rPr>
                    <w:rPr>
                      <w:i/>
                      <w:iCs/>
                    </w:rPr>
                    <m:t>1</m:t>
                  </m:r>
                  <m:r>
                    <w:rPr>
                      <w:rFonts w:ascii="Cambria Math" w:hAnsi="Cambria Math"/>
                    </w:rPr>
                    <m:t>+</m:t>
                  </m:r>
                  <m:r>
                    <m:rPr>
                      <m:nor/>
                    </m:rPr>
                    <w:rPr>
                      <w:i/>
                      <w:iCs/>
                    </w:rPr>
                    <m:t>μ</m:t>
                  </m:r>
                </m:den>
              </m:f>
              <m:r>
                <w:rPr>
                  <w:rFonts w:ascii="Cambria Math" w:eastAsiaTheme="minorEastAsia" w:hAnsi="Cambria Math"/>
                </w:rPr>
                <m:t>+</m:t>
              </m:r>
              <m:r>
                <m:rPr>
                  <m:nor/>
                </m:rPr>
                <w:rPr>
                  <w:rFonts w:eastAsiaTheme="minorEastAsia"/>
                  <w:i/>
                  <w:iCs/>
                </w:rPr>
                <m:t>Z</m:t>
              </m:r>
            </m:e>
          </m:d>
          <m:r>
            <w:rPr>
              <w:rFonts w:ascii="Cambria Math" w:hAnsi="Cambria Math"/>
            </w:rPr>
            <m:t>⟹</m:t>
          </m:r>
          <m:r>
            <m:rPr>
              <m:sty m:val="p"/>
            </m:rPr>
            <w:rPr>
              <w:rFonts w:ascii="Cambria Math" w:hAnsi="Cambria Math"/>
            </w:rPr>
            <w:br/>
          </m:r>
        </m:oMath>
        <m:oMath>
          <m:r>
            <w:rPr>
              <w:rFonts w:ascii="Cambria Math" w:hAnsi="Cambria Math"/>
            </w:rPr>
            <m:t xml:space="preserve">                                                                                                              ⟹</m:t>
          </m:r>
          <m:borderBox>
            <m:borderBoxPr>
              <m:ctrlPr>
                <w:rPr>
                  <w:rFonts w:ascii="Cambria Math" w:eastAsiaTheme="minorEastAsia" w:hAnsi="Cambria Math"/>
                  <w:i/>
                  <w:iCs/>
                </w:rPr>
              </m:ctrlPr>
            </m:borderBoxPr>
            <m:e>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sSub>
                        <m:sSubPr>
                          <m:ctrlPr>
                            <w:rPr>
                              <w:rFonts w:ascii="Cambria Math" w:hAnsi="Cambria Math"/>
                              <w:i/>
                              <w:iCs/>
                            </w:rPr>
                          </m:ctrlPr>
                        </m:sSubPr>
                        <m:e>
                          <m:r>
                            <m:rPr>
                              <m:nor/>
                            </m:rPr>
                            <w:rPr>
                              <w:i/>
                              <w:iCs/>
                            </w:rPr>
                            <m:t>U</m:t>
                          </m:r>
                        </m:e>
                        <m:sub>
                          <m:r>
                            <m:rPr>
                              <m:nor/>
                            </m:rPr>
                            <w:rPr>
                              <w:i/>
                              <w:iCs/>
                            </w:rPr>
                            <m:t>n</m:t>
                          </m:r>
                        </m:sub>
                      </m:sSub>
                    </m:e>
                  </m:groupChr>
                </m:e>
                <m:lim>
                  <m:r>
                    <m:rPr>
                      <m:nor/>
                    </m:rPr>
                    <w:rPr>
                      <w:rFonts w:eastAsiaTheme="minorEastAsia"/>
                      <w:i/>
                      <w:iCs/>
                    </w:rPr>
                    <m:t>NAIRU</m:t>
                  </m:r>
                </m:lim>
              </m:limLow>
              <m:r>
                <w:rPr>
                  <w:rFonts w:ascii="Cambria Math" w:eastAsiaTheme="minorEastAsia" w:hAnsi="Cambria Math"/>
                </w:rPr>
                <m:t>=</m:t>
              </m:r>
              <m:f>
                <m:fPr>
                  <m:type m:val="lin"/>
                  <m:ctrlPr>
                    <w:rPr>
                      <w:rFonts w:ascii="Cambria Math" w:eastAsiaTheme="minorEastAsia" w:hAnsi="Cambria Math"/>
                      <w:i/>
                    </w:rPr>
                  </m:ctrlPr>
                </m:fPr>
                <m:num>
                  <m:d>
                    <m:dPr>
                      <m:ctrlPr>
                        <w:rPr>
                          <w:rFonts w:ascii="Cambria Math" w:eastAsiaTheme="minorEastAsia" w:hAnsi="Cambria Math"/>
                          <w:i/>
                        </w:rPr>
                      </m:ctrlPr>
                    </m:dPr>
                    <m:e>
                      <m:f>
                        <m:fPr>
                          <m:ctrlPr>
                            <w:rPr>
                              <w:rFonts w:ascii="Cambria Math" w:eastAsiaTheme="minorEastAsia" w:hAnsi="Cambria Math"/>
                              <w:i/>
                            </w:rPr>
                          </m:ctrlPr>
                        </m:fPr>
                        <m:num>
                          <m:r>
                            <m:rPr>
                              <m:nor/>
                            </m:rPr>
                            <w:rPr>
                              <w:i/>
                              <w:iCs/>
                            </w:rPr>
                            <m:t>μ</m:t>
                          </m:r>
                        </m:num>
                        <m:den>
                          <m:r>
                            <m:rPr>
                              <m:nor/>
                            </m:rPr>
                            <w:rPr>
                              <w:i/>
                              <w:iCs/>
                            </w:rPr>
                            <m:t>1</m:t>
                          </m:r>
                          <m:r>
                            <w:rPr>
                              <w:rFonts w:ascii="Cambria Math" w:hAnsi="Cambria Math"/>
                            </w:rPr>
                            <m:t>+</m:t>
                          </m:r>
                          <m:r>
                            <m:rPr>
                              <m:nor/>
                            </m:rPr>
                            <w:rPr>
                              <w:i/>
                              <w:iCs/>
                            </w:rPr>
                            <m:t>μ</m:t>
                          </m:r>
                        </m:den>
                      </m:f>
                      <m:r>
                        <w:rPr>
                          <w:rFonts w:ascii="Cambria Math" w:eastAsiaTheme="minorEastAsia" w:hAnsi="Cambria Math"/>
                        </w:rPr>
                        <m:t>+</m:t>
                      </m:r>
                      <m:r>
                        <m:rPr>
                          <m:nor/>
                        </m:rPr>
                        <w:rPr>
                          <w:rFonts w:eastAsiaTheme="minorEastAsia"/>
                          <w:i/>
                          <w:iCs/>
                        </w:rPr>
                        <m:t>Z</m:t>
                      </m:r>
                    </m:e>
                  </m:d>
                </m:num>
                <m:den>
                  <m:r>
                    <m:rPr>
                      <m:nor/>
                    </m:rPr>
                    <w:rPr>
                      <w:rFonts w:eastAsiaTheme="minorEastAsia"/>
                      <w:i/>
                      <w:iCs/>
                    </w:rPr>
                    <m:t>α</m:t>
                  </m:r>
                </m:den>
              </m:f>
            </m:e>
          </m:borderBox>
        </m:oMath>
      </m:oMathPara>
    </w:p>
    <w:p w14:paraId="00BA42B9" w14:textId="77777777" w:rsidR="00A255DC" w:rsidRDefault="00A255DC" w:rsidP="00A255DC">
      <w:pPr>
        <w:pStyle w:val="Ttulo7"/>
      </w:pPr>
      <w:bookmarkStart w:id="88" w:name="_Toc172231647"/>
      <w:bookmarkEnd w:id="86"/>
      <w:bookmarkEnd w:id="87"/>
      <w:r>
        <w:lastRenderedPageBreak/>
        <w:t>Implicaciones</w:t>
      </w:r>
      <w:bookmarkEnd w:id="88"/>
    </w:p>
    <w:p w14:paraId="049E64AA" w14:textId="77777777" w:rsidR="00A255DC" w:rsidRDefault="00A255DC" w:rsidP="00D81C88">
      <w:pPr>
        <w:pStyle w:val="Nivel1SM"/>
        <w:keepNext/>
        <w:keepLines/>
        <w:spacing w:before="0" w:after="0"/>
      </w:pPr>
      <w:bookmarkStart w:id="89" w:name="_Hlk131781326"/>
      <w:r>
        <w:t xml:space="preserve">Uno de los mensajes principales de este modelo es que </w:t>
      </w:r>
      <w:r w:rsidRPr="001B2A46">
        <w:rPr>
          <w:b/>
          <w:bCs/>
        </w:rPr>
        <w:t>la NAIRU es compatible con la existencia de desempleo involuntario</w:t>
      </w:r>
      <w:r>
        <w:t>, ya que el equilibrio viene determinado por el poder negociador de ambas partes. El salario nominal se fija tras un proceso de negociación entre empleadores y sindicatos. Los precios los fijan las empresas en el mercado de bienes. En estas condiciones, el nivel de empleo de equilibrio puede corresponderse con una situación de paro involuntario.</w:t>
      </w:r>
    </w:p>
    <w:p w14:paraId="4B887CBD" w14:textId="77777777" w:rsidR="00A255DC" w:rsidRDefault="00A255DC">
      <w:pPr>
        <w:pStyle w:val="Nivel2SM"/>
      </w:pPr>
      <w:r>
        <w:t xml:space="preserve">Al nivel de la NAIRU el mercado de trabajo </w:t>
      </w:r>
      <w:r w:rsidRPr="003F6971">
        <w:rPr>
          <w:b/>
          <w:bCs/>
        </w:rPr>
        <w:t>no se vacía necesariamente</w:t>
      </w:r>
      <w:r>
        <w:t xml:space="preserve">. A las empresas puede resultarles rentable pagar unos salarios superiores a los que vacían el mercado para motivar a los trabajadores. Por otro lado, </w:t>
      </w:r>
      <w:r w:rsidRPr="003F6971">
        <w:rPr>
          <w:i/>
        </w:rPr>
        <w:t>la NAIRU no es propiamente un concepto de vaciado del mercado de trabajo, sino la tasa de desempleo necesaria para que las imperfecciones del mercado de bienes y de trabajo no acaben generando inflación</w:t>
      </w:r>
      <w:r>
        <w:t>.</w:t>
      </w:r>
    </w:p>
    <w:p w14:paraId="4E263FB9" w14:textId="3F7EB5B4" w:rsidR="00A255DC" w:rsidRPr="000D056D" w:rsidRDefault="00A255DC">
      <w:pPr>
        <w:pStyle w:val="Nivel1SM"/>
        <w:keepNext/>
        <w:spacing w:after="0"/>
      </w:pPr>
      <w:r>
        <w:t xml:space="preserve">El modelo permite estudiar cómo, al menos a corto plazo, la </w:t>
      </w:r>
      <w:r w:rsidRPr="001B2A46">
        <w:rPr>
          <w:b/>
          <w:bCs/>
        </w:rPr>
        <w:t>política económica recupera un cierto margen de actuación</w:t>
      </w:r>
      <w:r>
        <w:t xml:space="preserve"> para resolver situaciones de desempleo de marcado carácter keynesiano, lo que </w:t>
      </w:r>
      <w:r w:rsidRPr="001B2A46">
        <w:rPr>
          <w:i/>
          <w:iCs/>
        </w:rPr>
        <w:t>podría reabrir el debate en torno a la utilidad de la curva de Phillips como instrumento de política económica</w:t>
      </w:r>
      <w:r>
        <w:t>. No obstante, las políticas de demanda que busquen aumentar la curva</w:t>
      </w:r>
      <w:r w:rsidR="004A2885">
        <w:t> </w:t>
      </w:r>
      <w:r>
        <w:rPr>
          <w:i/>
        </w:rPr>
        <w:t>SRN</w:t>
      </w:r>
      <w:r>
        <w:t xml:space="preserve"> o disminuir </w:t>
      </w:r>
      <w:r w:rsidRPr="000D056D">
        <w:t>la curva</w:t>
      </w:r>
      <w:r w:rsidR="004A2885">
        <w:t> </w:t>
      </w:r>
      <w:r w:rsidRPr="000D056D">
        <w:rPr>
          <w:i/>
        </w:rPr>
        <w:t>SRP</w:t>
      </w:r>
      <w:r w:rsidRPr="000D056D">
        <w:t xml:space="preserve"> lo harán a costa de una mayor inflación, tal y como se ha indicado.</w:t>
      </w:r>
    </w:p>
    <w:p w14:paraId="2C678DBA" w14:textId="77777777" w:rsidR="00A255DC" w:rsidRPr="000D056D" w:rsidRDefault="00A255DC">
      <w:pPr>
        <w:pStyle w:val="Nivel2SM"/>
        <w:keepNext/>
        <w:spacing w:after="0"/>
      </w:pPr>
      <w:r w:rsidRPr="000D056D">
        <w:t>Si el objetivo es incidir en las curvas se pueden aplicar políticas tales como:</w:t>
      </w:r>
    </w:p>
    <w:p w14:paraId="1BB4D32B" w14:textId="31439C82" w:rsidR="00A255DC" w:rsidRPr="000D056D" w:rsidRDefault="00A255DC">
      <w:pPr>
        <w:pStyle w:val="Nivel3SM"/>
      </w:pPr>
      <w:r w:rsidRPr="000D056D">
        <w:rPr>
          <w:i/>
          <w:iCs/>
        </w:rPr>
        <w:t>Modificaciones en los impuestos y cotizaciones</w:t>
      </w:r>
      <w:r w:rsidRPr="000D056D">
        <w:t xml:space="preserve">: </w:t>
      </w:r>
      <w:r w:rsidR="00473E99">
        <w:t>L</w:t>
      </w:r>
      <w:r w:rsidRPr="000D056D">
        <w:t xml:space="preserve">a lógica detrás de que los cambios en los impuestos o cotizaciones modifiquen la tasa de desempleo de equilibrio es que, al reducir el porcentaje del gobierno en el output per cápita, los dos agentes del sector privado (empresas y trabajadores), pueden reconciliar sus reclamaciones llegando a un equilibrio en un nivel de desempleo menor. Así, un aumento de los impuestos directos o de las cotizaciones de los empleados a la seguridad social (CSS), reducirán el salario neto que perciben los trabajadores, por lo que, los sindicatos buscarán incrementar el </w:t>
      </w:r>
      <w:r w:rsidRPr="000D056D">
        <w:rPr>
          <w:i/>
          <w:iCs/>
        </w:rPr>
        <w:t>SRN</w:t>
      </w:r>
      <w:r w:rsidRPr="000D056D">
        <w:t xml:space="preserve"> para no</w:t>
      </w:r>
      <w:r w:rsidR="00877C30">
        <w:t> </w:t>
      </w:r>
      <w:r w:rsidRPr="000D056D">
        <w:t>perder poder</w:t>
      </w:r>
      <w:r w:rsidR="00472B2C">
        <w:t xml:space="preserve"> adquisitivo</w:t>
      </w:r>
      <w:r w:rsidRPr="000D056D">
        <w:t>, desplazando hacia arriba la curva</w:t>
      </w:r>
      <w:r w:rsidR="004A2885">
        <w:t> </w:t>
      </w:r>
      <w:r w:rsidRPr="000D056D">
        <w:rPr>
          <w:i/>
          <w:iCs/>
        </w:rPr>
        <w:t>SRN</w:t>
      </w:r>
      <w:r w:rsidRPr="000D056D">
        <w:t xml:space="preserve">. Por el contrario, una disminución </w:t>
      </w:r>
      <w:r w:rsidRPr="000D056D">
        <w:rPr>
          <w:spacing w:val="-2"/>
        </w:rPr>
        <w:t xml:space="preserve">de estos impuestos y cotizaciones reducirán el </w:t>
      </w:r>
      <w:r w:rsidRPr="000D056D">
        <w:rPr>
          <w:i/>
          <w:iCs/>
          <w:spacing w:val="-2"/>
        </w:rPr>
        <w:t>SRN</w:t>
      </w:r>
      <w:r w:rsidRPr="000D056D">
        <w:rPr>
          <w:spacing w:val="-2"/>
        </w:rPr>
        <w:t xml:space="preserve">. De forma análoga, una disminución de los impuestos indirectos o de las CSS de los empleadores aumentará el </w:t>
      </w:r>
      <w:r w:rsidRPr="000D056D">
        <w:rPr>
          <w:i/>
          <w:iCs/>
          <w:spacing w:val="-2"/>
        </w:rPr>
        <w:t>SRP</w:t>
      </w:r>
      <w:r w:rsidRPr="000D056D">
        <w:rPr>
          <w:spacing w:val="-2"/>
        </w:rPr>
        <w:t>.</w:t>
      </w:r>
    </w:p>
    <w:p w14:paraId="17545B1A" w14:textId="6DAE7ECA" w:rsidR="00A255DC" w:rsidRDefault="00A255DC">
      <w:pPr>
        <w:pStyle w:val="Nivel3SM"/>
      </w:pPr>
      <w:r w:rsidRPr="00232444">
        <w:rPr>
          <w:i/>
          <w:iCs/>
        </w:rPr>
        <w:t>Subsidio de desempleo</w:t>
      </w:r>
      <w:r w:rsidRPr="00232444">
        <w:t xml:space="preserve">: </w:t>
      </w:r>
      <w:r w:rsidR="00473E99">
        <w:t>U</w:t>
      </w:r>
      <w:r w:rsidRPr="00232444">
        <w:t xml:space="preserve">na reducción del subsidio de desempleo también reduciría el </w:t>
      </w:r>
      <w:r w:rsidRPr="00232444">
        <w:rPr>
          <w:i/>
          <w:iCs/>
        </w:rPr>
        <w:t>SRN</w:t>
      </w:r>
      <w:r w:rsidRPr="00232444">
        <w:t>, y, por tanto, reduciría la NAIRU.</w:t>
      </w:r>
    </w:p>
    <w:p w14:paraId="366D348B" w14:textId="01D70CED" w:rsidR="00232444" w:rsidRPr="00232444" w:rsidRDefault="00232444" w:rsidP="00232444">
      <w:pPr>
        <w:pStyle w:val="Ttuloimagen"/>
        <w:rPr>
          <w:smallCaps w:val="0"/>
        </w:rPr>
      </w:pPr>
      <w:r>
        <w:t>Imagen</w:t>
      </w:r>
      <w:r w:rsidR="00EE50D7">
        <w:t> </w:t>
      </w:r>
      <w:r>
        <w:fldChar w:fldCharType="begin"/>
      </w:r>
      <w:r>
        <w:instrText xml:space="preserve"> SEQ Ilustración \* ARABIC </w:instrText>
      </w:r>
      <w:r>
        <w:fldChar w:fldCharType="separate"/>
      </w:r>
      <w:r w:rsidR="001B0861">
        <w:t>11</w:t>
      </w:r>
      <w:r>
        <w:fldChar w:fldCharType="end"/>
      </w:r>
      <w:r>
        <w:rPr>
          <w:smallCaps w:val="0"/>
        </w:rPr>
        <w:t xml:space="preserve">.– </w:t>
      </w:r>
      <w:r>
        <w:rPr>
          <w:i/>
          <w:iCs/>
          <w:smallCaps w:val="0"/>
        </w:rPr>
        <w:t>Reducción del subsidio por desempleo</w:t>
      </w:r>
    </w:p>
    <w:p w14:paraId="58DE45D2" w14:textId="575CD7AB" w:rsidR="00232444" w:rsidRDefault="00D20F26" w:rsidP="00232444">
      <w:pPr>
        <w:pStyle w:val="Imagen"/>
      </w:pPr>
      <w:r>
        <w:drawing>
          <wp:inline distT="0" distB="0" distL="0" distR="0" wp14:anchorId="1FCA9C75" wp14:editId="63690055">
            <wp:extent cx="3840266" cy="2160000"/>
            <wp:effectExtent l="0" t="0" r="8255" b="0"/>
            <wp:docPr id="41" name="Imagen 4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Gráfico, Gráfico de líneas&#10;&#10;Descripción generada automáticamente"/>
                    <pic:cNvPicPr/>
                  </pic:nvPicPr>
                  <pic:blipFill>
                    <a:blip r:embed="rId31"/>
                    <a:stretch>
                      <a:fillRect/>
                    </a:stretch>
                  </pic:blipFill>
                  <pic:spPr>
                    <a:xfrm>
                      <a:off x="0" y="0"/>
                      <a:ext cx="3840266" cy="2160000"/>
                    </a:xfrm>
                    <a:prstGeom prst="rect">
                      <a:avLst/>
                    </a:prstGeom>
                  </pic:spPr>
                </pic:pic>
              </a:graphicData>
            </a:graphic>
          </wp:inline>
        </w:drawing>
      </w:r>
    </w:p>
    <w:p w14:paraId="6CA98E2B" w14:textId="174E1E18" w:rsidR="00232444" w:rsidRPr="00232444" w:rsidRDefault="00232444" w:rsidP="00232444">
      <w:pPr>
        <w:pStyle w:val="PiedeImagen"/>
        <w:rPr>
          <w:i w:val="0"/>
          <w:iCs/>
        </w:rPr>
      </w:pPr>
      <w:r>
        <w:t>Fuente</w:t>
      </w:r>
      <w:r>
        <w:rPr>
          <w:i w:val="0"/>
          <w:iCs/>
        </w:rPr>
        <w:t>: Elaboración propia</w:t>
      </w:r>
    </w:p>
    <w:p w14:paraId="1A37BB8E" w14:textId="77777777" w:rsidR="00A255DC" w:rsidRDefault="00A255DC" w:rsidP="00A255DC">
      <w:pPr>
        <w:pStyle w:val="Ttulo6"/>
      </w:pPr>
      <w:bookmarkStart w:id="90" w:name="_Toc113727715"/>
      <w:bookmarkStart w:id="91" w:name="_Toc172231648"/>
      <w:bookmarkEnd w:id="89"/>
      <w:r>
        <w:lastRenderedPageBreak/>
        <w:t>Extensiones</w:t>
      </w:r>
      <w:bookmarkEnd w:id="90"/>
      <w:bookmarkEnd w:id="91"/>
    </w:p>
    <w:p w14:paraId="6722F885" w14:textId="77777777" w:rsidR="00A255DC" w:rsidRDefault="00A255DC" w:rsidP="0054110A">
      <w:pPr>
        <w:pStyle w:val="Ttulo7"/>
        <w:spacing w:before="0"/>
      </w:pPr>
      <w:bookmarkStart w:id="92" w:name="_Toc172231649"/>
      <w:r>
        <w:t>Histéresis (</w:t>
      </w:r>
      <w:r>
        <w:rPr>
          <w:smallCaps/>
        </w:rPr>
        <w:t>Blanchard</w:t>
      </w:r>
      <w:r>
        <w:t xml:space="preserve"> y </w:t>
      </w:r>
      <w:r>
        <w:rPr>
          <w:smallCaps/>
        </w:rPr>
        <w:t>Summers</w:t>
      </w:r>
      <w:r>
        <w:t>, 1987)</w:t>
      </w:r>
      <w:bookmarkEnd w:id="92"/>
    </w:p>
    <w:p w14:paraId="1087D474" w14:textId="77777777" w:rsidR="00473E99" w:rsidRDefault="00473E99" w:rsidP="00D81C88">
      <w:pPr>
        <w:pStyle w:val="Nivel1SM"/>
        <w:keepNext/>
        <w:keepLines/>
        <w:spacing w:before="0" w:after="0"/>
      </w:pPr>
      <w:r>
        <w:t xml:space="preserve">El modelo también permite analizar el fenómeno de </w:t>
      </w:r>
      <w:r w:rsidRPr="00AC1796">
        <w:t>la</w:t>
      </w:r>
      <w:r>
        <w:rPr>
          <w:b/>
          <w:bCs/>
        </w:rPr>
        <w:t xml:space="preserve"> histéresis del desempleo</w:t>
      </w:r>
      <w:r>
        <w:t xml:space="preserve">. El concepto de la histéresis fue introducido por </w:t>
      </w:r>
      <w:r>
        <w:rPr>
          <w:smallCaps/>
        </w:rPr>
        <w:t>Blanchard</w:t>
      </w:r>
      <w:r>
        <w:t xml:space="preserve"> y </w:t>
      </w:r>
      <w:r>
        <w:rPr>
          <w:smallCaps/>
        </w:rPr>
        <w:t>Summers</w:t>
      </w:r>
      <w:r>
        <w:t xml:space="preserve"> (1987) y supone que la tasa de desempleo de equilibrio actual depende de la evolución pasada del desempleo. La histéresis sería un fenómeno de medio plazo.</w:t>
      </w:r>
    </w:p>
    <w:p w14:paraId="45EE0F6D" w14:textId="77777777" w:rsidR="00473E99" w:rsidRPr="00A255DC" w:rsidRDefault="00473E99" w:rsidP="00473E99">
      <w:pPr>
        <w:pStyle w:val="Nivel2SM"/>
        <w:rPr>
          <w:spacing w:val="-2"/>
        </w:rPr>
      </w:pPr>
      <w:r w:rsidRPr="00A255DC">
        <w:rPr>
          <w:spacing w:val="-2"/>
        </w:rPr>
        <w:t xml:space="preserve">En su </w:t>
      </w:r>
      <w:r w:rsidRPr="00A255DC">
        <w:rPr>
          <w:i/>
          <w:iCs/>
          <w:spacing w:val="-2"/>
          <w:u w:val="single"/>
        </w:rPr>
        <w:t>versión “pura”</w:t>
      </w:r>
      <w:r w:rsidRPr="00A255DC">
        <w:rPr>
          <w:spacing w:val="-2"/>
        </w:rPr>
        <w:t xml:space="preserve"> supondría que no existe una única tasa de desempleo de equilibrio, de modo que cambios en la demanda agregada que generen desempleo darán lugar a modificaciones de la tasa de paro de equilibrio a medio y largo plazo. En este caso, las políticas de demanda agregada no sólo afectarán al desempleo a corto plazo, sino también al de equilibrio.</w:t>
      </w:r>
    </w:p>
    <w:p w14:paraId="58D2A5A8" w14:textId="77777777" w:rsidR="00473E99" w:rsidRDefault="00473E99" w:rsidP="00473E99">
      <w:pPr>
        <w:pStyle w:val="Nivel2SM"/>
      </w:pPr>
      <w:r>
        <w:t xml:space="preserve">En una </w:t>
      </w:r>
      <w:r w:rsidRPr="000F7236">
        <w:rPr>
          <w:i/>
          <w:iCs/>
          <w:u w:val="single"/>
        </w:rPr>
        <w:t>versión menos extrema</w:t>
      </w:r>
      <w:r>
        <w:t>, la histéresis supondría que, aunque haya una única tasa de desempleo de equilibrio a largo plazo, las variaciones del desempleo darían lugar a modificaciones de la tasa de equilibrio a medio plazo. El desempleo exhibiría, por lo tanto, una elevada persistencia.</w:t>
      </w:r>
    </w:p>
    <w:p w14:paraId="242A0ECD" w14:textId="77777777" w:rsidR="00473E99" w:rsidRDefault="00473E99" w:rsidP="00473E99">
      <w:pPr>
        <w:pStyle w:val="Nivel1SM"/>
        <w:keepNext/>
        <w:spacing w:after="0"/>
      </w:pPr>
      <w:r>
        <w:rPr>
          <w:smallCaps/>
        </w:rPr>
        <w:t>Blanchard</w:t>
      </w:r>
      <w:r>
        <w:t xml:space="preserve"> y </w:t>
      </w:r>
      <w:r>
        <w:rPr>
          <w:smallCaps/>
        </w:rPr>
        <w:t>Summers</w:t>
      </w:r>
      <w:r>
        <w:t xml:space="preserve"> (1987), describen algunas </w:t>
      </w:r>
      <w:r w:rsidRPr="00AC1796">
        <w:rPr>
          <w:b/>
          <w:bCs/>
        </w:rPr>
        <w:t>razones fundamentales</w:t>
      </w:r>
      <w:r>
        <w:t xml:space="preserve"> que podrían explicar el fenómeno de la histéresis:</w:t>
      </w:r>
    </w:p>
    <w:p w14:paraId="7C86901B" w14:textId="77777777" w:rsidR="00473E99" w:rsidRDefault="00473E99">
      <w:pPr>
        <w:pStyle w:val="Prrafodelista"/>
        <w:numPr>
          <w:ilvl w:val="0"/>
          <w:numId w:val="42"/>
        </w:numPr>
        <w:spacing w:after="100"/>
        <w:ind w:left="568" w:hanging="284"/>
      </w:pPr>
      <w:r>
        <w:t xml:space="preserve">Las </w:t>
      </w:r>
      <w:r w:rsidRPr="000F7236">
        <w:rPr>
          <w:i/>
          <w:iCs/>
        </w:rPr>
        <w:t>reducciones en la acumulación de capital</w:t>
      </w:r>
      <w:r>
        <w:t xml:space="preserve"> (</w:t>
      </w:r>
      <w:r w:rsidRPr="000F7236">
        <w:rPr>
          <w:smallCaps/>
        </w:rPr>
        <w:t>Carlin</w:t>
      </w:r>
      <w:r>
        <w:t xml:space="preserve"> y </w:t>
      </w:r>
      <w:proofErr w:type="spellStart"/>
      <w:r w:rsidRPr="000F7236">
        <w:rPr>
          <w:smallCaps/>
        </w:rPr>
        <w:t>Soskice</w:t>
      </w:r>
      <w:proofErr w:type="spellEnd"/>
      <w:r>
        <w:t>): Las perturbaciones negativas tienen un efecto negativo sobre el empleo. Al reducirse el empleo también se produce una caída de la productividad marginal del capital y, por tanto, de los beneficios. Como resultado, las caídas del empleo se ven acompañadas por reducciones en la acumulación de capital, lo que genera disminuciones adicionales del empleo. De este modo, la dinámica de la acumulación del capital llevaría a un aumento profundo y persistente del desempleo.</w:t>
      </w:r>
    </w:p>
    <w:p w14:paraId="51536082" w14:textId="77777777" w:rsidR="00473E99" w:rsidRDefault="00473E99">
      <w:pPr>
        <w:pStyle w:val="Prrafodelista"/>
        <w:numPr>
          <w:ilvl w:val="0"/>
          <w:numId w:val="42"/>
        </w:numPr>
        <w:spacing w:after="100"/>
        <w:ind w:left="568" w:hanging="284"/>
      </w:pPr>
      <w:r>
        <w:t xml:space="preserve">La </w:t>
      </w:r>
      <w:r w:rsidRPr="000F7236">
        <w:rPr>
          <w:i/>
          <w:iCs/>
        </w:rPr>
        <w:t>pérdida de capital humano</w:t>
      </w:r>
      <w:r>
        <w:t xml:space="preserve"> (</w:t>
      </w:r>
      <w:proofErr w:type="spellStart"/>
      <w:r w:rsidRPr="000F7236">
        <w:rPr>
          <w:smallCaps/>
        </w:rPr>
        <w:t>Layard</w:t>
      </w:r>
      <w:proofErr w:type="spellEnd"/>
      <w:r>
        <w:t xml:space="preserve"> y </w:t>
      </w:r>
      <w:proofErr w:type="spellStart"/>
      <w:r w:rsidRPr="000F7236">
        <w:rPr>
          <w:smallCaps/>
        </w:rPr>
        <w:t>Nickell</w:t>
      </w:r>
      <w:proofErr w:type="spellEnd"/>
      <w:r>
        <w:t>): El desempleo hace que los trabajadores no puedan mantener y actualizar sus cualificaciones y habilidades profesionales mediante el trabajo. Así, su capital humano se deprecia, especialmente si el desempleo es de larga duración. La pérdida de capital humano, junto con cierto desánimo de los desempleados si permanecen mucho tiempo en esa situación, haría muy difícil que puedan volver a encontrar un empleo. Esto abre la posibilidad a jubilaciones anticipadas.</w:t>
      </w:r>
    </w:p>
    <w:p w14:paraId="06AA2915" w14:textId="77777777" w:rsidR="00473E99" w:rsidRDefault="00473E99">
      <w:pPr>
        <w:pStyle w:val="Prrafodelista"/>
        <w:numPr>
          <w:ilvl w:val="0"/>
          <w:numId w:val="42"/>
        </w:numPr>
        <w:spacing w:after="100"/>
        <w:ind w:left="568" w:hanging="284"/>
      </w:pPr>
      <w:r>
        <w:t xml:space="preserve">La </w:t>
      </w:r>
      <w:r w:rsidRPr="000F7236">
        <w:rPr>
          <w:i/>
          <w:iCs/>
        </w:rPr>
        <w:t xml:space="preserve">existencia de </w:t>
      </w:r>
      <w:proofErr w:type="spellStart"/>
      <w:r w:rsidRPr="000F7236">
        <w:rPr>
          <w:i/>
          <w:iCs/>
        </w:rPr>
        <w:t>insiders</w:t>
      </w:r>
      <w:proofErr w:type="spellEnd"/>
      <w:r w:rsidRPr="000F7236">
        <w:rPr>
          <w:i/>
          <w:iCs/>
        </w:rPr>
        <w:t xml:space="preserve"> y outsiders</w:t>
      </w:r>
      <w:r>
        <w:t xml:space="preserve"> (</w:t>
      </w:r>
      <w:proofErr w:type="spellStart"/>
      <w:r w:rsidRPr="000F7236">
        <w:rPr>
          <w:smallCaps/>
        </w:rPr>
        <w:t>Lindbeck</w:t>
      </w:r>
      <w:proofErr w:type="spellEnd"/>
      <w:r w:rsidRPr="00AC1796">
        <w:t xml:space="preserve"> </w:t>
      </w:r>
      <w:r>
        <w:t xml:space="preserve">y </w:t>
      </w:r>
      <w:proofErr w:type="spellStart"/>
      <w:r w:rsidRPr="000F7236">
        <w:rPr>
          <w:smallCaps/>
        </w:rPr>
        <w:t>Snower</w:t>
      </w:r>
      <w:proofErr w:type="spellEnd"/>
      <w:r>
        <w:t>): Supondría que los trabajadores afiliados al sindicato (</w:t>
      </w:r>
      <w:proofErr w:type="spellStart"/>
      <w:r w:rsidRPr="000F7236">
        <w:rPr>
          <w:i/>
          <w:iCs/>
        </w:rPr>
        <w:t>insiders</w:t>
      </w:r>
      <w:proofErr w:type="spellEnd"/>
      <w:r>
        <w:t>), cuya principal preocupación es mantener su empleo, participarían en la negociación colectiva, mientras que los trabajadores desempleados no forman parte del sindicato (</w:t>
      </w:r>
      <w:r w:rsidRPr="000F7236">
        <w:rPr>
          <w:i/>
          <w:iCs/>
        </w:rPr>
        <w:t>outsiders</w:t>
      </w:r>
      <w:r>
        <w:t>) y no tendrían capacidad de negociación colectiva. Esto implicaría que, en presencia de perturbaciones negativas, los trabajadores que sean despedidos dejarían de participar en la negociación y los trabajadores que mantengan su empleo tenderían a negociar salarios más altos, de modo que el desempleo no volvería a su nivel anterior al shock.</w:t>
      </w:r>
    </w:p>
    <w:p w14:paraId="782CFDDC" w14:textId="13D29E1B" w:rsidR="00C4210F" w:rsidRDefault="00FA5058">
      <w:pPr>
        <w:pStyle w:val="Ttulo2"/>
      </w:pPr>
      <w:bookmarkStart w:id="93" w:name="_Toc172231650"/>
      <w:r>
        <w:t xml:space="preserve">Valoración de la </w:t>
      </w:r>
      <w:r w:rsidR="008F4A7B">
        <w:t xml:space="preserve">NEK de </w:t>
      </w:r>
      <w:r w:rsidR="00D150C2">
        <w:t>1ª </w:t>
      </w:r>
      <w:r w:rsidR="008F4A7B">
        <w:t>generación</w:t>
      </w:r>
      <w:bookmarkEnd w:id="93"/>
    </w:p>
    <w:p w14:paraId="4CC43185" w14:textId="3495639F" w:rsidR="00BD2367" w:rsidRPr="0078179F" w:rsidRDefault="00BD2367" w:rsidP="00D150C2">
      <w:pPr>
        <w:pStyle w:val="Nivel1SM"/>
        <w:keepNext/>
        <w:spacing w:before="0" w:after="0"/>
        <w:rPr>
          <w:spacing w:val="-4"/>
        </w:rPr>
      </w:pPr>
      <w:r w:rsidRPr="0078179F">
        <w:rPr>
          <w:b/>
          <w:bCs/>
          <w:spacing w:val="-4"/>
        </w:rPr>
        <w:t>Entre los autores de la NEK existen opiniones muy diversas, pero hay algunas conclusiones comunes</w:t>
      </w:r>
      <w:r w:rsidR="00D150C2" w:rsidRPr="0078179F">
        <w:rPr>
          <w:spacing w:val="-4"/>
        </w:rPr>
        <w:t>:</w:t>
      </w:r>
    </w:p>
    <w:p w14:paraId="688C26F9" w14:textId="77777777" w:rsidR="00D150C2" w:rsidRDefault="00D150C2" w:rsidP="00D150C2">
      <w:pPr>
        <w:pStyle w:val="Nivel2SM"/>
        <w:keepNext/>
        <w:spacing w:after="0"/>
      </w:pPr>
      <w:r>
        <w:t xml:space="preserve">En relación con los </w:t>
      </w:r>
      <w:r w:rsidRPr="00BD2367">
        <w:rPr>
          <w:b/>
          <w:bCs/>
        </w:rPr>
        <w:t>ciclos</w:t>
      </w:r>
      <w:r>
        <w:t xml:space="preserve">, los autores de la NEK se basan en la </w:t>
      </w:r>
      <w:r w:rsidRPr="00BD2367">
        <w:rPr>
          <w:i/>
          <w:iCs/>
        </w:rPr>
        <w:t>información imperfecta</w:t>
      </w:r>
      <w:r>
        <w:t xml:space="preserve">, las </w:t>
      </w:r>
      <w:r w:rsidRPr="00D150C2">
        <w:rPr>
          <w:i/>
          <w:iCs/>
        </w:rPr>
        <w:t>expectativas racionales</w:t>
      </w:r>
      <w:r>
        <w:t xml:space="preserve"> y la </w:t>
      </w:r>
      <w:r w:rsidRPr="00D150C2">
        <w:rPr>
          <w:i/>
          <w:iCs/>
        </w:rPr>
        <w:t>competencia imperfecta</w:t>
      </w:r>
      <w:r>
        <w:t xml:space="preserve"> junto con </w:t>
      </w:r>
      <w:r w:rsidRPr="00D150C2">
        <w:rPr>
          <w:i/>
          <w:iCs/>
        </w:rPr>
        <w:t>rigideces de precios</w:t>
      </w:r>
      <w:r>
        <w:t>, lo que provoca que se genere un ajuste vía cantidades.</w:t>
      </w:r>
    </w:p>
    <w:p w14:paraId="63C01870" w14:textId="77777777" w:rsidR="00D150C2" w:rsidRDefault="00D150C2" w:rsidP="00D150C2">
      <w:pPr>
        <w:pStyle w:val="Nivel3SM"/>
      </w:pPr>
      <w:r>
        <w:t>La idea que plantean es que ante una perturbación de la demanda agregada (p.ej. debido a una política fiscal o monetaria), el lento ajuste de los precios en un contexto de competencia imperfecta supone un mecanismo de transmisión de este shock al output y el empleo. Por tanto, los shocks de la demanda agregada tienen efectos reales.</w:t>
      </w:r>
    </w:p>
    <w:p w14:paraId="5B7675CD" w14:textId="77777777" w:rsidR="00D150C2" w:rsidRDefault="00D150C2" w:rsidP="00D150C2">
      <w:pPr>
        <w:pStyle w:val="Nivel3SM"/>
        <w:keepNext/>
      </w:pPr>
      <w:r>
        <w:lastRenderedPageBreak/>
        <w:t xml:space="preserve">Para los modelos </w:t>
      </w:r>
      <w:proofErr w:type="spellStart"/>
      <w:r>
        <w:t>neokeynesianos</w:t>
      </w:r>
      <w:proofErr w:type="spellEnd"/>
      <w:r>
        <w:t xml:space="preserve"> de 1ª generación, las causas más habituales de los shocks son las perturbaciones producidas por las políticas fiscales o monetarias.</w:t>
      </w:r>
    </w:p>
    <w:p w14:paraId="6A920FA3" w14:textId="77777777" w:rsidR="00D150C2" w:rsidRDefault="00D150C2" w:rsidP="00D150C2">
      <w:pPr>
        <w:pStyle w:val="Nivel4"/>
        <w:ind w:left="1474"/>
      </w:pPr>
      <w:r>
        <w:t>Por ejemplo, tanto los cambios anticipados o no en la política monetaria pueden causar fluctuaciones en la producción. Esto es una distinción importante respecto de los modelos neoclásicos de los ciclos basados en las expectativas racionales en los que los mercados se ajustan instantáneamente y sólo los cambios no anticipados de política monetaria llevan a fluctuaciones de la producción (</w:t>
      </w:r>
      <w:r>
        <w:rPr>
          <w:smallCaps/>
        </w:rPr>
        <w:t>Lucas</w:t>
      </w:r>
      <w:r>
        <w:t>, 1972).</w:t>
      </w:r>
    </w:p>
    <w:p w14:paraId="006EDC13" w14:textId="77777777" w:rsidR="00D150C2" w:rsidRDefault="00D150C2" w:rsidP="00D150C2">
      <w:pPr>
        <w:pStyle w:val="Nivel4"/>
        <w:keepNext/>
        <w:ind w:left="1474"/>
      </w:pPr>
      <w:r>
        <w:t>También pueden provocar fluctuaciones las perturbaciones exógenas del consumo y la inversión derivadas de cambios en el grado de optimismo o pesimismo en la economía, especialmente cuando dichos sentimientos no están avalados por las condiciones económicas fundamentales. Además, estos sentimientos o expectativas pueden llevar a situaciones de profecías o expectativas autocumplidas.</w:t>
      </w:r>
    </w:p>
    <w:p w14:paraId="37FD820B" w14:textId="77777777" w:rsidR="00D150C2" w:rsidRDefault="00D150C2" w:rsidP="00D150C2">
      <w:pPr>
        <w:pStyle w:val="Nivel5"/>
        <w:ind w:left="1871"/>
      </w:pPr>
      <w:r>
        <w:t>Es decir, dichos modelos explican tanto los ciclos inducidos por cambios en la política económica como por cambios en las expectativas o en el sentimiento de los agentes económicos.</w:t>
      </w:r>
    </w:p>
    <w:p w14:paraId="1372C23B" w14:textId="77777777" w:rsidR="00D150C2" w:rsidRPr="00472B2C" w:rsidRDefault="00D150C2" w:rsidP="00D150C2">
      <w:pPr>
        <w:pStyle w:val="Nivel3SM"/>
        <w:rPr>
          <w:spacing w:val="-2"/>
        </w:rPr>
      </w:pPr>
      <w:r w:rsidRPr="00472B2C">
        <w:rPr>
          <w:spacing w:val="-2"/>
        </w:rPr>
        <w:t>Dichas fluctuaciones económicas llegan a su fin, bien porque la política económica sabe rectificar y responder adecuadamente a dichos desequilibrios o bien porque el sentimiento o las expectativas de los consumidores o inversores cambia y se ajusta, independientemente de la política económica, en respuesta a los desequilibrios.</w:t>
      </w:r>
    </w:p>
    <w:p w14:paraId="5D68EBB8" w14:textId="67C3C56E" w:rsidR="00D150C2" w:rsidRDefault="00F07589" w:rsidP="00D150C2">
      <w:pPr>
        <w:pStyle w:val="Nivel2SM"/>
        <w:keepNext/>
        <w:spacing w:after="0"/>
      </w:pPr>
      <w:r>
        <w:t>Debido a todo lo anterior, los</w:t>
      </w:r>
      <w:r w:rsidR="00C07CE7">
        <w:t xml:space="preserve"> autores de la NEK le prestan una mayor atención a la </w:t>
      </w:r>
      <w:r w:rsidR="00C07CE7" w:rsidRPr="00D150C2">
        <w:rPr>
          <w:b/>
          <w:bCs/>
        </w:rPr>
        <w:t>política monetaria</w:t>
      </w:r>
      <w:r w:rsidR="00C07CE7">
        <w:t xml:space="preserve"> en tanto en cuanto la NEK surge como una contraposición a</w:t>
      </w:r>
      <w:r w:rsidR="00BD2367">
        <w:t xml:space="preserve"> </w:t>
      </w:r>
      <w:r w:rsidR="00C07CE7">
        <w:t>la inefectividad de las políticas de estabilización que propugnaba la NMC.</w:t>
      </w:r>
    </w:p>
    <w:p w14:paraId="788FB06B" w14:textId="17AA1AF6" w:rsidR="00C07CE7" w:rsidRDefault="00C07CE7" w:rsidP="00D150C2">
      <w:pPr>
        <w:pStyle w:val="Nivel3SM"/>
      </w:pPr>
      <w:r>
        <w:t xml:space="preserve">En general, los autores de la NEK coinciden en que </w:t>
      </w:r>
      <w:r w:rsidRPr="00D150C2">
        <w:rPr>
          <w:i/>
          <w:iCs/>
        </w:rPr>
        <w:t>la política monetaria tiene efectos reales a corto plazo</w:t>
      </w:r>
      <w:r>
        <w:t xml:space="preserve"> por la inercia del nivel general de precios que hace que los shocks nominales influyan sobre la producción y el empleo. </w:t>
      </w:r>
      <w:r w:rsidR="00D150C2">
        <w:t>En cualquier caso</w:t>
      </w:r>
      <w:r w:rsidRPr="00D150C2">
        <w:t xml:space="preserve">, </w:t>
      </w:r>
      <w:r w:rsidRPr="00D150C2">
        <w:rPr>
          <w:i/>
          <w:iCs/>
        </w:rPr>
        <w:t>a largo plazo, los efectos se disipan</w:t>
      </w:r>
      <w:r>
        <w:t xml:space="preserve"> </w:t>
      </w:r>
      <w:r w:rsidR="00D150C2">
        <w:t>y</w:t>
      </w:r>
      <w:r>
        <w:t xml:space="preserve"> la economía vuelve al nivel de producción</w:t>
      </w:r>
      <w:r w:rsidR="00D150C2">
        <w:t xml:space="preserve"> inicial</w:t>
      </w:r>
      <w:r w:rsidR="0048615C">
        <w:t>,</w:t>
      </w:r>
      <w:r>
        <w:t xml:space="preserve"> pero con un mayor nivel de precios. En este sentido, introducen el modelo de la NAIRU con las implicaciones mencionadas respecto al aumento de los precios.</w:t>
      </w:r>
    </w:p>
    <w:p w14:paraId="26144540" w14:textId="77777777" w:rsidR="00D150C2" w:rsidRPr="00D86175" w:rsidRDefault="00C07CE7" w:rsidP="00D150C2">
      <w:pPr>
        <w:pStyle w:val="Nivel3SM"/>
        <w:keepNext/>
        <w:rPr>
          <w:spacing w:val="-1"/>
        </w:rPr>
      </w:pPr>
      <w:r w:rsidRPr="00D86175">
        <w:rPr>
          <w:spacing w:val="-1"/>
        </w:rPr>
        <w:t>Por tanto, en general recomiendan usar la política monetaria sólo para controlar la inflación porque al tener efectos reales un uso continuado de la misma genera inestabilidad.</w:t>
      </w:r>
    </w:p>
    <w:p w14:paraId="7E18D613" w14:textId="77777777" w:rsidR="00D150C2" w:rsidRPr="00D86175" w:rsidRDefault="00C07CE7" w:rsidP="00D150C2">
      <w:pPr>
        <w:pStyle w:val="Nivel4"/>
        <w:ind w:left="1474"/>
        <w:rPr>
          <w:spacing w:val="-5"/>
        </w:rPr>
      </w:pPr>
      <w:r w:rsidRPr="00D86175">
        <w:rPr>
          <w:spacing w:val="-5"/>
        </w:rPr>
        <w:t xml:space="preserve">Según </w:t>
      </w:r>
      <w:r w:rsidRPr="00D86175">
        <w:rPr>
          <w:smallCaps/>
          <w:spacing w:val="-5"/>
        </w:rPr>
        <w:t>Ball</w:t>
      </w:r>
      <w:r w:rsidRPr="00D86175">
        <w:rPr>
          <w:spacing w:val="-5"/>
        </w:rPr>
        <w:t xml:space="preserve">, </w:t>
      </w:r>
      <w:r w:rsidRPr="00D86175">
        <w:rPr>
          <w:smallCaps/>
          <w:spacing w:val="-5"/>
        </w:rPr>
        <w:t>Mankiw</w:t>
      </w:r>
      <w:r w:rsidRPr="00D86175">
        <w:rPr>
          <w:spacing w:val="-5"/>
        </w:rPr>
        <w:t xml:space="preserve"> y </w:t>
      </w:r>
      <w:r w:rsidRPr="00D86175">
        <w:rPr>
          <w:smallCaps/>
          <w:spacing w:val="-5"/>
        </w:rPr>
        <w:t>Romer</w:t>
      </w:r>
      <w:r w:rsidRPr="00D86175">
        <w:rPr>
          <w:spacing w:val="-5"/>
        </w:rPr>
        <w:t xml:space="preserve"> (1988) si la política monetaria se usa con fines expansivos, la tasa media de inflación aumenta y disminuye la eficacia de la política monetaria.</w:t>
      </w:r>
    </w:p>
    <w:p w14:paraId="7EB2EFDE" w14:textId="3367E566" w:rsidR="00C07CE7" w:rsidRDefault="00C07CE7" w:rsidP="00D150C2">
      <w:pPr>
        <w:pStyle w:val="Nivel4"/>
        <w:ind w:left="1474"/>
      </w:pPr>
      <w:r>
        <w:t>Respecto al debate sobre las reglas y la discrecionalidad, los autores de la NEK aceptan la discrecionalidad.</w:t>
      </w:r>
    </w:p>
    <w:p w14:paraId="0BA47A8D" w14:textId="77777777" w:rsidR="00D150C2" w:rsidRDefault="00D150C2" w:rsidP="00D150C2">
      <w:pPr>
        <w:pStyle w:val="Nivel1SM"/>
      </w:pPr>
      <w:r>
        <w:t xml:space="preserve">Las aportaciones de </w:t>
      </w:r>
      <w:r w:rsidRPr="00D150C2">
        <w:t>la</w:t>
      </w:r>
      <w:r>
        <w:t xml:space="preserve"> NEK son keynesianas en cuanto a que justifican la existencia de rigideces de precios y el desempleo involuntario pero no realizan una defensa incondicional de las políticas de demanda activas.</w:t>
      </w:r>
    </w:p>
    <w:p w14:paraId="1C68714F" w14:textId="373573CE" w:rsidR="008F4A7B" w:rsidRDefault="008F4A7B">
      <w:pPr>
        <w:pStyle w:val="Ttulo1"/>
      </w:pPr>
      <w:bookmarkStart w:id="94" w:name="_Toc55381922"/>
      <w:bookmarkStart w:id="95" w:name="_Toc55382057"/>
      <w:bookmarkStart w:id="96" w:name="_Toc55382092"/>
      <w:bookmarkStart w:id="97" w:name="_Toc55381923"/>
      <w:bookmarkStart w:id="98" w:name="_Toc55382058"/>
      <w:bookmarkStart w:id="99" w:name="_Toc55382093"/>
      <w:bookmarkStart w:id="100" w:name="_Toc55382521"/>
      <w:bookmarkStart w:id="101" w:name="_Toc55381924"/>
      <w:bookmarkStart w:id="102" w:name="_Toc55382059"/>
      <w:bookmarkStart w:id="103" w:name="_Toc55382094"/>
      <w:bookmarkStart w:id="104" w:name="_Toc55382522"/>
      <w:bookmarkStart w:id="105" w:name="_Toc172231651"/>
      <w:bookmarkEnd w:id="94"/>
      <w:bookmarkEnd w:id="95"/>
      <w:bookmarkEnd w:id="96"/>
      <w:bookmarkEnd w:id="97"/>
      <w:bookmarkEnd w:id="98"/>
      <w:bookmarkEnd w:id="99"/>
      <w:bookmarkEnd w:id="100"/>
      <w:bookmarkEnd w:id="101"/>
      <w:bookmarkEnd w:id="102"/>
      <w:bookmarkEnd w:id="103"/>
      <w:bookmarkEnd w:id="104"/>
      <w:r>
        <w:t>ECONOMISTAS KEYNESIANOS DE SEGUNDA GENERACIÓN</w:t>
      </w:r>
      <w:bookmarkEnd w:id="105"/>
    </w:p>
    <w:p w14:paraId="1B363060" w14:textId="77777777" w:rsidR="00901E8F" w:rsidRPr="005E5980" w:rsidRDefault="00901E8F">
      <w:pPr>
        <w:pStyle w:val="Ttulo2"/>
        <w:rPr>
          <w:spacing w:val="-3"/>
        </w:rPr>
      </w:pPr>
      <w:bookmarkStart w:id="106" w:name="_Toc172231652"/>
      <w:r w:rsidRPr="005E5980">
        <w:rPr>
          <w:spacing w:val="-3"/>
        </w:rPr>
        <w:t xml:space="preserve">Caracterización general de la Nueva Economía Keynesiana (NEK) de 1ª generación siguiendo la definición de </w:t>
      </w:r>
      <w:r w:rsidRPr="005E5980">
        <w:rPr>
          <w:smallCaps/>
          <w:spacing w:val="-3"/>
        </w:rPr>
        <w:t>Schumpeter</w:t>
      </w:r>
      <w:bookmarkEnd w:id="106"/>
    </w:p>
    <w:p w14:paraId="281FBD25" w14:textId="620FACBF" w:rsidR="00901E8F" w:rsidRPr="0054110A" w:rsidRDefault="00901E8F" w:rsidP="0054110A">
      <w:pPr>
        <w:pStyle w:val="Nivel1SM"/>
        <w:keepNext/>
        <w:spacing w:before="0" w:after="0"/>
        <w:rPr>
          <w:spacing w:val="-1"/>
        </w:rPr>
      </w:pPr>
      <w:r w:rsidRPr="0054110A">
        <w:rPr>
          <w:smallCaps/>
          <w:spacing w:val="-1"/>
        </w:rPr>
        <w:t>Schumpeter</w:t>
      </w:r>
      <w:r w:rsidRPr="0054110A">
        <w:rPr>
          <w:spacing w:val="-1"/>
        </w:rPr>
        <w:t xml:space="preserve"> consideró que una </w:t>
      </w:r>
      <w:r w:rsidRPr="0054110A">
        <w:rPr>
          <w:b/>
          <w:bCs/>
          <w:spacing w:val="-1"/>
        </w:rPr>
        <w:t xml:space="preserve">escuela de pensamiento económico se podía definir por </w:t>
      </w:r>
      <w:r w:rsidR="0054110A" w:rsidRPr="0054110A">
        <w:rPr>
          <w:b/>
          <w:bCs/>
          <w:spacing w:val="-1"/>
        </w:rPr>
        <w:t>3 </w:t>
      </w:r>
      <w:r w:rsidRPr="0054110A">
        <w:rPr>
          <w:b/>
          <w:bCs/>
          <w:spacing w:val="-1"/>
        </w:rPr>
        <w:t>características</w:t>
      </w:r>
      <w:r w:rsidRPr="0054110A">
        <w:rPr>
          <w:spacing w:val="-1"/>
        </w:rPr>
        <w:t xml:space="preserve">: por tener un </w:t>
      </w:r>
      <w:r w:rsidRPr="0054110A">
        <w:rPr>
          <w:i/>
          <w:iCs/>
          <w:spacing w:val="-1"/>
          <w:u w:val="single"/>
        </w:rPr>
        <w:t>líder</w:t>
      </w:r>
      <w:r w:rsidRPr="0054110A">
        <w:rPr>
          <w:spacing w:val="-1"/>
        </w:rPr>
        <w:t xml:space="preserve">, unos </w:t>
      </w:r>
      <w:r w:rsidRPr="0054110A">
        <w:rPr>
          <w:i/>
          <w:iCs/>
          <w:spacing w:val="-1"/>
          <w:u w:val="single"/>
        </w:rPr>
        <w:t>seguidores</w:t>
      </w:r>
      <w:r w:rsidRPr="0054110A">
        <w:rPr>
          <w:spacing w:val="-1"/>
        </w:rPr>
        <w:t xml:space="preserve"> y un </w:t>
      </w:r>
      <w:r w:rsidRPr="0054110A">
        <w:rPr>
          <w:i/>
          <w:iCs/>
          <w:spacing w:val="-1"/>
          <w:u w:val="single"/>
        </w:rPr>
        <w:t>cuerpo doctrinal propio</w:t>
      </w:r>
      <w:r w:rsidRPr="0054110A">
        <w:rPr>
          <w:spacing w:val="-1"/>
        </w:rPr>
        <w:t>. La segunda generación de la Nueva Economía Keynesiana (NEK) tampoco va a cumplir estos criterios exactamente:</w:t>
      </w:r>
    </w:p>
    <w:p w14:paraId="64A80031" w14:textId="7F75E928" w:rsidR="00901E8F" w:rsidRPr="00D04CDB" w:rsidRDefault="00901E8F">
      <w:pPr>
        <w:pStyle w:val="Nivel2SM"/>
        <w:spacing w:after="0"/>
      </w:pPr>
      <w:r w:rsidRPr="00082D2C">
        <w:rPr>
          <w:spacing w:val="-1"/>
        </w:rPr>
        <w:t xml:space="preserve">No existe un </w:t>
      </w:r>
      <w:r w:rsidRPr="00082D2C">
        <w:rPr>
          <w:i/>
          <w:iCs/>
          <w:spacing w:val="-1"/>
          <w:u w:val="single"/>
        </w:rPr>
        <w:t>líde</w:t>
      </w:r>
      <w:r w:rsidRPr="008B2C46">
        <w:rPr>
          <w:i/>
          <w:iCs/>
          <w:spacing w:val="-1"/>
          <w:u w:val="single"/>
        </w:rPr>
        <w:t>r</w:t>
      </w:r>
      <w:r w:rsidRPr="00082D2C">
        <w:rPr>
          <w:spacing w:val="-1"/>
        </w:rPr>
        <w:t xml:space="preserve"> con </w:t>
      </w:r>
      <w:r w:rsidRPr="00082D2C">
        <w:rPr>
          <w:i/>
          <w:iCs/>
          <w:spacing w:val="-1"/>
          <w:u w:val="single"/>
        </w:rPr>
        <w:t>seguidores</w:t>
      </w:r>
      <w:r w:rsidRPr="00082D2C">
        <w:rPr>
          <w:spacing w:val="-1"/>
        </w:rPr>
        <w:t xml:space="preserve">. Se puede argumentar que existen diversos autores “en pie de igualdad”, como por ejemplo, </w:t>
      </w:r>
      <w:r>
        <w:rPr>
          <w:smallCaps/>
          <w:spacing w:val="-1"/>
        </w:rPr>
        <w:t>Jordi Galí</w:t>
      </w:r>
      <w:r>
        <w:t xml:space="preserve">, </w:t>
      </w:r>
      <w:r w:rsidRPr="004F2F2D">
        <w:rPr>
          <w:smallCaps/>
        </w:rPr>
        <w:t>Paul Romer</w:t>
      </w:r>
      <w:r w:rsidRPr="00901E8F">
        <w:rPr>
          <w:rStyle w:val="Refdenotaalpie"/>
          <w:vertAlign w:val="baseline"/>
        </w:rPr>
        <w:t>,</w:t>
      </w:r>
      <w:r>
        <w:rPr>
          <w:rStyle w:val="Refdenotaalpie"/>
          <w:vertAlign w:val="baseline"/>
        </w:rPr>
        <w:t xml:space="preserve"> </w:t>
      </w:r>
      <w:r w:rsidR="00F07589">
        <w:rPr>
          <w:rStyle w:val="Refdenotaalpie"/>
          <w:smallCaps/>
          <w:vertAlign w:val="baseline"/>
        </w:rPr>
        <w:t>Mark Gertler</w:t>
      </w:r>
      <w:r w:rsidR="00D04CDB" w:rsidRPr="00D04CDB">
        <w:t xml:space="preserve">, </w:t>
      </w:r>
      <w:r w:rsidR="00D04CDB">
        <w:rPr>
          <w:smallCaps/>
        </w:rPr>
        <w:t xml:space="preserve">George </w:t>
      </w:r>
      <w:proofErr w:type="spellStart"/>
      <w:r w:rsidR="00C953D4" w:rsidRPr="00D04CDB">
        <w:rPr>
          <w:smallCaps/>
        </w:rPr>
        <w:t>Akerlof</w:t>
      </w:r>
      <w:proofErr w:type="spellEnd"/>
      <w:r w:rsidR="00C953D4" w:rsidRPr="00D04CDB">
        <w:t xml:space="preserve">, </w:t>
      </w:r>
      <w:proofErr w:type="spellStart"/>
      <w:r w:rsidR="00C953D4" w:rsidRPr="00D04CDB">
        <w:rPr>
          <w:smallCaps/>
        </w:rPr>
        <w:t>Yellen</w:t>
      </w:r>
      <w:proofErr w:type="spellEnd"/>
      <w:r w:rsidR="00C953D4" w:rsidRPr="00D04CDB">
        <w:t xml:space="preserve">, </w:t>
      </w:r>
      <w:r w:rsidR="00C953D4" w:rsidRPr="00D04CDB">
        <w:rPr>
          <w:smallCaps/>
        </w:rPr>
        <w:t>Gregory</w:t>
      </w:r>
      <w:r w:rsidR="00C953D4" w:rsidRPr="00D04CDB">
        <w:t xml:space="preserve"> </w:t>
      </w:r>
      <w:r w:rsidR="00C953D4" w:rsidRPr="00D04CDB">
        <w:rPr>
          <w:smallCaps/>
        </w:rPr>
        <w:t>Mankiw</w:t>
      </w:r>
      <w:r w:rsidR="00C953D4" w:rsidRPr="00D04CDB">
        <w:t xml:space="preserve">, </w:t>
      </w:r>
      <w:r w:rsidR="00C953D4" w:rsidRPr="00D04CDB">
        <w:rPr>
          <w:smallCaps/>
        </w:rPr>
        <w:t>Ben</w:t>
      </w:r>
      <w:r w:rsidR="00C953D4" w:rsidRPr="00D04CDB">
        <w:t xml:space="preserve"> </w:t>
      </w:r>
      <w:proofErr w:type="spellStart"/>
      <w:r w:rsidR="00C953D4" w:rsidRPr="00D04CDB">
        <w:rPr>
          <w:smallCaps/>
        </w:rPr>
        <w:t>Bernanke</w:t>
      </w:r>
      <w:proofErr w:type="spellEnd"/>
      <w:r w:rsidR="00C953D4" w:rsidRPr="00D04CDB">
        <w:t xml:space="preserve">, </w:t>
      </w:r>
      <w:r w:rsidR="00C953D4" w:rsidRPr="00D04CDB">
        <w:rPr>
          <w:smallCaps/>
        </w:rPr>
        <w:t>Woodford</w:t>
      </w:r>
      <w:r w:rsidR="00C953D4" w:rsidRPr="00D04CDB">
        <w:t xml:space="preserve"> o </w:t>
      </w:r>
      <w:proofErr w:type="spellStart"/>
      <w:r w:rsidR="00C953D4" w:rsidRPr="00D04CDB">
        <w:rPr>
          <w:smallCaps/>
        </w:rPr>
        <w:t>Kiyotaki</w:t>
      </w:r>
      <w:proofErr w:type="spellEnd"/>
      <w:r w:rsidRPr="00D04CDB">
        <w:t>.</w:t>
      </w:r>
    </w:p>
    <w:p w14:paraId="1C1C4A25" w14:textId="77777777" w:rsidR="00901E8F" w:rsidRDefault="00901E8F">
      <w:pPr>
        <w:pStyle w:val="Nivel2SM"/>
        <w:keepNext/>
        <w:spacing w:after="0"/>
      </w:pPr>
      <w:r>
        <w:lastRenderedPageBreak/>
        <w:t xml:space="preserve">Sin embargo, se puede considerar que la escuela tiene un </w:t>
      </w:r>
      <w:r w:rsidRPr="00EE4439">
        <w:rPr>
          <w:i/>
          <w:iCs/>
          <w:u w:val="single"/>
        </w:rPr>
        <w:t>cuerpo doctrinal propio</w:t>
      </w:r>
      <w:r>
        <w:t>, que se podría sintetizar en un objeto y un método común o parecido.</w:t>
      </w:r>
    </w:p>
    <w:p w14:paraId="045527F7" w14:textId="77777777" w:rsidR="00901E8F" w:rsidRPr="00651CAC" w:rsidRDefault="00901E8F">
      <w:pPr>
        <w:pStyle w:val="Nivel3SM"/>
        <w:keepNext/>
      </w:pPr>
      <w:r w:rsidRPr="00651CAC">
        <w:t xml:space="preserve">En relación al </w:t>
      </w:r>
      <w:r w:rsidRPr="00651CAC">
        <w:rPr>
          <w:i/>
          <w:iCs/>
        </w:rPr>
        <w:t>objeto</w:t>
      </w:r>
      <w:r w:rsidRPr="00651CAC">
        <w:t>,</w:t>
      </w:r>
    </w:p>
    <w:p w14:paraId="51EADCE3" w14:textId="315D5CFA" w:rsidR="00901E8F" w:rsidRPr="005A272A" w:rsidRDefault="00BA6CBA">
      <w:pPr>
        <w:pStyle w:val="Nivel4"/>
        <w:ind w:left="1474"/>
      </w:pPr>
      <w:r>
        <w:t xml:space="preserve">Busca estudiar los </w:t>
      </w:r>
      <w:proofErr w:type="gramStart"/>
      <w:r>
        <w:t>ciclos económicos y las políticas económicas</w:t>
      </w:r>
      <w:proofErr w:type="gramEnd"/>
      <w:r>
        <w:t xml:space="preserve"> óptimas</w:t>
      </w:r>
      <w:r w:rsidR="00B349D6">
        <w:t xml:space="preserve"> (con especial énfasis en la política monetaria)</w:t>
      </w:r>
      <w:r>
        <w:t>.</w:t>
      </w:r>
    </w:p>
    <w:p w14:paraId="69CDC304" w14:textId="06C72981" w:rsidR="00134184" w:rsidRPr="00CE00C3" w:rsidRDefault="00134184">
      <w:pPr>
        <w:pStyle w:val="Nivel3SM"/>
        <w:keepNext/>
        <w:rPr>
          <w:smallCaps/>
        </w:rPr>
      </w:pPr>
      <w:r w:rsidRPr="00651CAC">
        <w:t xml:space="preserve">En relación al </w:t>
      </w:r>
      <w:r w:rsidRPr="00651CAC">
        <w:rPr>
          <w:i/>
          <w:iCs/>
        </w:rPr>
        <w:t>método</w:t>
      </w:r>
      <w:r w:rsidRPr="00651CAC">
        <w:t>,</w:t>
      </w:r>
      <w:r>
        <w:t xml:space="preserve"> lo podemos resumir en 3</w:t>
      </w:r>
      <w:r w:rsidR="000B4BCE">
        <w:t> </w:t>
      </w:r>
      <w:r>
        <w:t>ideas:</w:t>
      </w:r>
    </w:p>
    <w:p w14:paraId="15BF5CA7" w14:textId="77777777" w:rsidR="00134184" w:rsidRPr="00134184" w:rsidRDefault="00134184">
      <w:pPr>
        <w:pStyle w:val="Prrafodelista"/>
        <w:keepNext/>
        <w:numPr>
          <w:ilvl w:val="0"/>
          <w:numId w:val="18"/>
        </w:numPr>
        <w:spacing w:after="0"/>
        <w:ind w:left="1559" w:hanging="255"/>
        <w:rPr>
          <w:i/>
          <w:iCs/>
        </w:rPr>
      </w:pPr>
      <w:proofErr w:type="spellStart"/>
      <w:r w:rsidRPr="00FF6877">
        <w:rPr>
          <w:i/>
          <w:iCs/>
          <w:u w:val="single"/>
        </w:rPr>
        <w:t>Microfundamentación</w:t>
      </w:r>
      <w:proofErr w:type="spellEnd"/>
      <w:r w:rsidRPr="00134184">
        <w:rPr>
          <w:i/>
          <w:iCs/>
        </w:rPr>
        <w:t>:</w:t>
      </w:r>
    </w:p>
    <w:p w14:paraId="6952313B" w14:textId="0F99CBE9" w:rsidR="00134184" w:rsidRDefault="00FF6877">
      <w:pPr>
        <w:pStyle w:val="Nivel5"/>
        <w:ind w:left="1871"/>
      </w:pPr>
      <w:r>
        <w:t xml:space="preserve">Siguiendo a </w:t>
      </w:r>
      <w:r w:rsidR="00134184">
        <w:rPr>
          <w:smallCaps/>
        </w:rPr>
        <w:t>Lucas</w:t>
      </w:r>
      <w:r>
        <w:t xml:space="preserve">, que </w:t>
      </w:r>
      <w:r w:rsidR="00134184">
        <w:t>insiste en que no debe haber ninguna separación entre los principios metodológicos sobre los que se construye la teoría microeconómica y aquellos sobre los que se construye la teoría macroeconómica.</w:t>
      </w:r>
    </w:p>
    <w:p w14:paraId="113797FA" w14:textId="77777777" w:rsidR="00134184" w:rsidRDefault="00134184">
      <w:pPr>
        <w:pStyle w:val="Prrafodelista"/>
        <w:keepNext/>
        <w:numPr>
          <w:ilvl w:val="0"/>
          <w:numId w:val="18"/>
        </w:numPr>
        <w:spacing w:after="0"/>
        <w:ind w:left="1559" w:hanging="255"/>
      </w:pPr>
      <w:r w:rsidRPr="00134184">
        <w:rPr>
          <w:i/>
          <w:iCs/>
          <w:u w:val="single"/>
        </w:rPr>
        <w:t xml:space="preserve">Modelos de </w:t>
      </w:r>
      <w:r w:rsidRPr="00134184">
        <w:rPr>
          <w:i/>
          <w:iCs/>
          <w:u w:val="single"/>
          <w14:glow w14:rad="25400">
            <w14:schemeClr w14:val="accent6">
              <w14:alpha w14:val="50000"/>
              <w14:lumMod w14:val="40000"/>
              <w14:lumOff w14:val="60000"/>
            </w14:schemeClr>
          </w14:glow>
        </w:rPr>
        <w:t>Equilibrio General</w:t>
      </w:r>
      <w:r w:rsidRPr="00134184">
        <w:rPr>
          <w:i/>
          <w:iCs/>
          <w:u w:val="single"/>
        </w:rPr>
        <w:t xml:space="preserve">, </w:t>
      </w:r>
      <w:r w:rsidRPr="00134184">
        <w:rPr>
          <w:i/>
          <w:iCs/>
          <w:u w:val="single"/>
          <w14:glow w14:rad="25400">
            <w14:schemeClr w14:val="accent1">
              <w14:alpha w14:val="50000"/>
              <w14:lumMod w14:val="40000"/>
              <w14:lumOff w14:val="60000"/>
            </w14:schemeClr>
          </w14:glow>
        </w:rPr>
        <w:t>Dinámicos</w:t>
      </w:r>
      <w:r w:rsidRPr="00134184">
        <w:rPr>
          <w:i/>
          <w:iCs/>
          <w:u w:val="single"/>
        </w:rPr>
        <w:t xml:space="preserve"> y </w:t>
      </w:r>
      <w:r w:rsidRPr="00134184">
        <w:rPr>
          <w:i/>
          <w:iCs/>
          <w:u w:val="single"/>
          <w14:glow w14:rad="25400">
            <w14:schemeClr w14:val="accent2">
              <w14:alpha w14:val="50000"/>
              <w14:lumMod w14:val="40000"/>
              <w14:lumOff w14:val="60000"/>
            </w14:schemeClr>
          </w14:glow>
        </w:rPr>
        <w:t>Estocásticos</w:t>
      </w:r>
      <w:r w:rsidRPr="006317E6">
        <w:rPr>
          <w14:glow w14:rad="0">
            <w14:schemeClr w14:val="bg1"/>
          </w14:glow>
        </w:rPr>
        <w:t xml:space="preserve"> (EGDE)</w:t>
      </w:r>
      <w:r>
        <w:t>:</w:t>
      </w:r>
    </w:p>
    <w:p w14:paraId="1CCE08BF" w14:textId="14E8DF01" w:rsidR="00134184" w:rsidRDefault="00134184">
      <w:pPr>
        <w:pStyle w:val="Nivel5"/>
        <w:keepNext/>
        <w:ind w:left="1871"/>
      </w:pPr>
      <w:r w:rsidRPr="006317E6">
        <w:rPr>
          <w14:glow w14:rad="25400">
            <w14:schemeClr w14:val="accent6">
              <w14:alpha w14:val="50000"/>
              <w14:lumMod w14:val="40000"/>
              <w14:lumOff w14:val="60000"/>
            </w14:schemeClr>
          </w14:glow>
        </w:rPr>
        <w:t>Equilibrio general (EG)</w:t>
      </w:r>
      <w:r>
        <w:t xml:space="preserve">: </w:t>
      </w:r>
      <w:r w:rsidR="00F057E4">
        <w:t>M</w:t>
      </w:r>
      <w:r>
        <w:t>ás concretamente son modelos de agente representativo (una versión simplificada y “tratable” del modelo de EG). Los agentes representativos en el modelo RBC básico son consumidores y empresas, con sendos problemas de optimización:</w:t>
      </w:r>
    </w:p>
    <w:p w14:paraId="27324056" w14:textId="4D9E20D8" w:rsidR="00134184" w:rsidRDefault="00134184">
      <w:pPr>
        <w:pStyle w:val="Nivel6"/>
      </w:pPr>
      <w:r w:rsidRPr="00F66685">
        <w:t xml:space="preserve">Los </w:t>
      </w:r>
      <w:r w:rsidRPr="00E423A5">
        <w:rPr>
          <w:u w:val="single"/>
        </w:rPr>
        <w:t>hogares</w:t>
      </w:r>
      <w:r>
        <w:t xml:space="preserve"> maximizan su utilidad que depende del consumo (positivamente) y del trabajo (negativamente). Se suele asumir separabilidad entre ambas por conveniencia. Y están restringidos por una restricción de recursos, pues obtienen su renta de ofertar </w:t>
      </w:r>
      <w:r w:rsidRPr="003F01F0">
        <w:rPr>
          <w:i/>
          <w:iCs/>
        </w:rPr>
        <w:t>a</w:t>
      </w:r>
      <w:r>
        <w:t>)</w:t>
      </w:r>
      <w:r w:rsidR="000B4BCE">
        <w:t> </w:t>
      </w:r>
      <w:r>
        <w:t xml:space="preserve">trabajo a cambio de un salario real y </w:t>
      </w:r>
      <w:r w:rsidRPr="003F01F0">
        <w:rPr>
          <w:i/>
          <w:iCs/>
        </w:rPr>
        <w:t>b</w:t>
      </w:r>
      <w:r>
        <w:t>)</w:t>
      </w:r>
      <w:r w:rsidR="000B4BCE">
        <w:t> </w:t>
      </w:r>
      <w:r>
        <w:t>capital o ahorro a cambio de una rentabilidad real. Y dicha renta se utiliza para adquirir bienes de consumo presente o para ahorrar/incrementar su riqueza.</w:t>
      </w:r>
    </w:p>
    <w:p w14:paraId="4DDAD884" w14:textId="77777777" w:rsidR="00134184" w:rsidRDefault="00134184">
      <w:pPr>
        <w:pStyle w:val="Nivel6"/>
      </w:pPr>
      <w:r w:rsidRPr="00F66685">
        <w:t xml:space="preserve">Las </w:t>
      </w:r>
      <w:r w:rsidRPr="00E423A5">
        <w:rPr>
          <w:u w:val="single"/>
        </w:rPr>
        <w:t>empresas</w:t>
      </w:r>
      <w:r>
        <w:t xml:space="preserve"> operan en un entorno de competencia perfecta y cuya tecnología se resume en una función clave: la función de producción agregada, que expresa la cantidad total de producto (homogéneo) en función de las cantidades de los factores primarios (trabajo y capital) que demanda a los hogares.</w:t>
      </w:r>
    </w:p>
    <w:p w14:paraId="5FB11F69" w14:textId="77777777" w:rsidR="00134184" w:rsidRDefault="00134184">
      <w:pPr>
        <w:pStyle w:val="Nivel6"/>
      </w:pPr>
      <w:r>
        <w:t xml:space="preserve">No suelen poseer </w:t>
      </w:r>
      <w:r w:rsidRPr="00E423A5">
        <w:rPr>
          <w:u w:val="single"/>
        </w:rPr>
        <w:t>sector público</w:t>
      </w:r>
      <w:r>
        <w:t xml:space="preserve"> y la razón es clara: dado que no hay fallos de mercado de ningún tipo, los ciclos son respuestas óptimas de los agentes a los </w:t>
      </w:r>
      <w:r>
        <w:rPr>
          <w:i/>
        </w:rPr>
        <w:t>shocks</w:t>
      </w:r>
      <w:r>
        <w:t>, por lo que intervenir para combatirlos sería ineficiente (el equilibrio competitivo alcanzado es en todo momento óptimo de Pareto). La recomendación de política económica es desaconsejar las políticas macroeconómicas estabilizadoras.</w:t>
      </w:r>
    </w:p>
    <w:p w14:paraId="290EE8B8" w14:textId="3ECE29AF" w:rsidR="00134184" w:rsidRDefault="00134184">
      <w:pPr>
        <w:pStyle w:val="Nivel5"/>
        <w:ind w:left="1871"/>
      </w:pPr>
      <w:r w:rsidRPr="006317E6">
        <w:rPr>
          <w14:glow w14:rad="25400">
            <w14:schemeClr w14:val="accent1">
              <w14:alpha w14:val="50000"/>
              <w14:lumMod w14:val="40000"/>
              <w14:lumOff w14:val="60000"/>
            </w14:schemeClr>
          </w14:glow>
        </w:rPr>
        <w:t>Dinámico (D)</w:t>
      </w:r>
      <w:r>
        <w:t xml:space="preserve">: </w:t>
      </w:r>
      <w:r w:rsidR="000B4BCE">
        <w:t>L</w:t>
      </w:r>
      <w:r>
        <w:t xml:space="preserve">os </w:t>
      </w:r>
      <w:r w:rsidRPr="00E423A5">
        <w:rPr>
          <w:u w:val="single"/>
        </w:rPr>
        <w:t>agentes optimizan para su horizonte temporal</w:t>
      </w:r>
      <w:r>
        <w:t xml:space="preserve"> (infinito), por lo que maximizan utilidad/beneficios presentes y futuros descontados</w:t>
      </w:r>
      <w:r>
        <w:rPr>
          <w:rStyle w:val="Refdenotaalpie"/>
        </w:rPr>
        <w:footnoteReference w:id="23"/>
      </w:r>
      <w:r>
        <w:t xml:space="preserve">. Dado que una característica que se exige a la teoría es la persistencia, a priori el instrumento para conseguirla sería el </w:t>
      </w:r>
      <w:r w:rsidRPr="00E423A5">
        <w:rPr>
          <w:u w:val="single"/>
        </w:rPr>
        <w:t>capital</w:t>
      </w:r>
      <w:r>
        <w:t xml:space="preserve">, de modo que el </w:t>
      </w:r>
      <w:r w:rsidRPr="005E4401">
        <w:rPr>
          <w:i/>
        </w:rPr>
        <w:t>shock</w:t>
      </w:r>
      <w:r>
        <w:t xml:space="preserve"> inicial provoque una “sobrerreacción” en forma de inversión/acumulación de capital que perdure múltiples períodos</w:t>
      </w:r>
      <w:r>
        <w:rPr>
          <w:rStyle w:val="Refdenotaalpie"/>
        </w:rPr>
        <w:footnoteReference w:id="24"/>
      </w:r>
      <w:r w:rsidRPr="00397870">
        <w:rPr>
          <w:vertAlign w:val="superscript"/>
        </w:rPr>
        <w:t>,</w:t>
      </w:r>
      <w:r>
        <w:rPr>
          <w:rStyle w:val="Refdenotaalpie"/>
        </w:rPr>
        <w:footnoteReference w:id="25"/>
      </w:r>
      <w:r>
        <w:t>.</w:t>
      </w:r>
    </w:p>
    <w:p w14:paraId="3C02B210" w14:textId="5EAB9E8B" w:rsidR="00134184" w:rsidRDefault="00134184">
      <w:pPr>
        <w:pStyle w:val="Nivel5"/>
        <w:ind w:left="1871"/>
      </w:pPr>
      <w:r w:rsidRPr="006317E6">
        <w:rPr>
          <w14:glow w14:rad="25400">
            <w14:schemeClr w14:val="accent2">
              <w14:alpha w14:val="50000"/>
              <w14:lumMod w14:val="40000"/>
              <w14:lumOff w14:val="60000"/>
            </w14:schemeClr>
          </w14:glow>
        </w:rPr>
        <w:lastRenderedPageBreak/>
        <w:t>Estocástico (E)</w:t>
      </w:r>
      <w:r>
        <w:t xml:space="preserve">: </w:t>
      </w:r>
      <w:r w:rsidR="000B4BCE">
        <w:t>L</w:t>
      </w:r>
      <w:r>
        <w:t xml:space="preserve">a función de producción agregada recoge el origen del ciclo, </w:t>
      </w:r>
      <w:r w:rsidRPr="00E423A5">
        <w:rPr>
          <w:i/>
          <w:u w:val="single"/>
        </w:rPr>
        <w:t>shock</w:t>
      </w:r>
      <w:r w:rsidRPr="00E423A5">
        <w:rPr>
          <w:u w:val="single"/>
        </w:rPr>
        <w:t xml:space="preserve"> tecnológico a través de una PTF que es estocástica</w:t>
      </w:r>
      <w:r>
        <w:t>. Esto obliga a aplicar la teoría de la utilidad esperada, de modo que los consumidores maximizan la esperanza de sus utilidades futuras, formando dichas expectativas racionalmente (</w:t>
      </w:r>
      <w:r w:rsidRPr="0047771C">
        <w:rPr>
          <w:u w:val="single"/>
        </w:rPr>
        <w:t>hipótesis de expectativas racionales</w:t>
      </w:r>
      <w:r>
        <w:t>).</w:t>
      </w:r>
    </w:p>
    <w:p w14:paraId="4E75D3C6" w14:textId="715E73D7" w:rsidR="00134184" w:rsidRDefault="00134184">
      <w:pPr>
        <w:pStyle w:val="Prrafodelista"/>
        <w:numPr>
          <w:ilvl w:val="0"/>
          <w:numId w:val="18"/>
        </w:numPr>
        <w:spacing w:after="0"/>
        <w:ind w:left="1559" w:hanging="255"/>
      </w:pPr>
      <w:r>
        <w:t xml:space="preserve">En relación con el método hemos mencionado dos de los aspectos claves que definen a la escuela de la Nueva Macroeconomía Clásica </w:t>
      </w:r>
      <w:r w:rsidRPr="00134184">
        <w:rPr>
          <w:color w:val="767171" w:themeColor="background2" w:themeShade="80"/>
          <w:sz w:val="19"/>
          <w:szCs w:val="19"/>
        </w:rPr>
        <w:t>[ver tema 3.A.</w:t>
      </w:r>
      <w:r w:rsidR="00610C6F">
        <w:rPr>
          <w:color w:val="767171" w:themeColor="background2" w:themeShade="80"/>
          <w:sz w:val="19"/>
          <w:szCs w:val="19"/>
        </w:rPr>
        <w:t>6</w:t>
      </w:r>
      <w:r w:rsidRPr="00134184">
        <w:rPr>
          <w:color w:val="767171" w:themeColor="background2" w:themeShade="80"/>
          <w:sz w:val="19"/>
          <w:szCs w:val="19"/>
        </w:rPr>
        <w:t>]</w:t>
      </w:r>
      <w:r>
        <w:t xml:space="preserve">. Lo que va a diferenciar a la NEK es la </w:t>
      </w:r>
      <w:r w:rsidRPr="00134184">
        <w:rPr>
          <w:i/>
          <w:iCs/>
          <w:u w:val="single"/>
        </w:rPr>
        <w:t>existencia de rigideces en un contexto de competencia imperfecta</w:t>
      </w:r>
      <w:r>
        <w:t>.</w:t>
      </w:r>
    </w:p>
    <w:p w14:paraId="118EE725" w14:textId="779F018A" w:rsidR="00A67AFC" w:rsidRDefault="00A67AFC" w:rsidP="00472B2C">
      <w:pPr>
        <w:pStyle w:val="Nivel3SM"/>
        <w:keepNext/>
      </w:pPr>
      <w:r>
        <w:t>Podemos comparar las contribuciones metodológicas de los autores de la 2ª generación de la NEK con las de escuelas anteriores.</w:t>
      </w:r>
    </w:p>
    <w:p w14:paraId="00292DF6" w14:textId="5787D8A4" w:rsidR="00861024" w:rsidRPr="00A37312" w:rsidRDefault="00B37EDB" w:rsidP="00A67AFC">
      <w:pPr>
        <w:pStyle w:val="Nivel4"/>
        <w:keepNext/>
        <w:ind w:left="1474"/>
        <w:rPr>
          <w:spacing w:val="-1"/>
        </w:rPr>
      </w:pPr>
      <w:r w:rsidRPr="00A37312">
        <w:rPr>
          <w:spacing w:val="-1"/>
        </w:rPr>
        <w:t xml:space="preserve">Los trabajos de </w:t>
      </w:r>
      <w:r w:rsidR="00861024" w:rsidRPr="00A37312">
        <w:rPr>
          <w:spacing w:val="-1"/>
        </w:rPr>
        <w:t>l</w:t>
      </w:r>
      <w:r w:rsidRPr="00A37312">
        <w:rPr>
          <w:spacing w:val="-1"/>
        </w:rPr>
        <w:t xml:space="preserve">a </w:t>
      </w:r>
      <w:r w:rsidR="00861024" w:rsidRPr="00A37312">
        <w:rPr>
          <w:spacing w:val="-1"/>
        </w:rPr>
        <w:t>1ª generación</w:t>
      </w:r>
      <w:r w:rsidRPr="00A37312">
        <w:rPr>
          <w:spacing w:val="-1"/>
        </w:rPr>
        <w:t xml:space="preserve"> de economistas </w:t>
      </w:r>
      <w:proofErr w:type="spellStart"/>
      <w:r w:rsidRPr="00A37312">
        <w:rPr>
          <w:spacing w:val="-1"/>
        </w:rPr>
        <w:t>neokeynesianos</w:t>
      </w:r>
      <w:proofErr w:type="spellEnd"/>
      <w:r w:rsidRPr="00A37312">
        <w:rPr>
          <w:spacing w:val="-1"/>
        </w:rPr>
        <w:t xml:space="preserve"> no fueron capaces de frenar el desarrollo de la NMC como rama dominante en la macroeconomía moderna.</w:t>
      </w:r>
    </w:p>
    <w:p w14:paraId="5AEDF9D3" w14:textId="77777777" w:rsidR="00861024" w:rsidRDefault="00B37EDB" w:rsidP="005D0ED6">
      <w:pPr>
        <w:pStyle w:val="Nivel5"/>
        <w:keepNext/>
        <w:ind w:left="1871"/>
      </w:pPr>
      <w:r>
        <w:t xml:space="preserve">Según </w:t>
      </w:r>
      <w:r>
        <w:rPr>
          <w:smallCaps/>
        </w:rPr>
        <w:t xml:space="preserve">de </w:t>
      </w:r>
      <w:proofErr w:type="spellStart"/>
      <w:r>
        <w:rPr>
          <w:smallCaps/>
        </w:rPr>
        <w:t>Vroey</w:t>
      </w:r>
      <w:proofErr w:type="spellEnd"/>
      <w:r>
        <w:t xml:space="preserve"> (2016), este fracaso puede deberse a </w:t>
      </w:r>
      <w:r w:rsidR="00861024">
        <w:t>2 </w:t>
      </w:r>
      <w:r>
        <w:t>motivos principales.</w:t>
      </w:r>
    </w:p>
    <w:p w14:paraId="588B3A1E" w14:textId="77777777" w:rsidR="00861024" w:rsidRDefault="00B37EDB" w:rsidP="005D0ED6">
      <w:pPr>
        <w:pStyle w:val="Nivel6"/>
        <w:ind w:left="2212"/>
      </w:pPr>
      <w:r>
        <w:t>Por un lado, tuvieron una aproximación defensiva, anclados en metodologías y supuestos que se estaban volviendo obsoletos (por ejemplo, la consideración de</w:t>
      </w:r>
      <w:r w:rsidR="00CE0C28">
        <w:t xml:space="preserve"> contextos estáticos).</w:t>
      </w:r>
    </w:p>
    <w:p w14:paraId="01BF6154" w14:textId="6C10D042" w:rsidR="00B37EDB" w:rsidRPr="005D0ED6" w:rsidRDefault="00CE0C28" w:rsidP="005D0ED6">
      <w:pPr>
        <w:pStyle w:val="Nivel6"/>
        <w:ind w:left="2212"/>
        <w:rPr>
          <w:spacing w:val="-1"/>
        </w:rPr>
      </w:pPr>
      <w:r w:rsidRPr="005D0ED6">
        <w:rPr>
          <w:spacing w:val="-1"/>
        </w:rPr>
        <w:t xml:space="preserve">Por otro lado, aunque competían con las aportaciones de </w:t>
      </w:r>
      <w:r w:rsidRPr="005D0ED6">
        <w:rPr>
          <w:smallCaps/>
          <w:spacing w:val="-1"/>
        </w:rPr>
        <w:t>Lucas</w:t>
      </w:r>
      <w:r w:rsidRPr="005D0ED6">
        <w:rPr>
          <w:spacing w:val="-1"/>
        </w:rPr>
        <w:t xml:space="preserve"> </w:t>
      </w:r>
      <w:r w:rsidR="00861024" w:rsidRPr="005D0ED6">
        <w:rPr>
          <w:spacing w:val="-1"/>
        </w:rPr>
        <w:t xml:space="preserve">en </w:t>
      </w:r>
      <w:r w:rsidRPr="005D0ED6">
        <w:rPr>
          <w:spacing w:val="-1"/>
        </w:rPr>
        <w:t xml:space="preserve">el marco conceptual y teórico, los desarrollos aplicados de la </w:t>
      </w:r>
      <w:r w:rsidR="00290F9B" w:rsidRPr="005D0ED6">
        <w:rPr>
          <w:spacing w:val="-1"/>
        </w:rPr>
        <w:t>TCR</w:t>
      </w:r>
      <w:r w:rsidRPr="005D0ED6">
        <w:rPr>
          <w:spacing w:val="-1"/>
        </w:rPr>
        <w:t xml:space="preserve"> los dejaron obsoletos.</w:t>
      </w:r>
    </w:p>
    <w:p w14:paraId="4D3A5A5B" w14:textId="77777777" w:rsidR="00A67AFC" w:rsidRDefault="00CE0C28" w:rsidP="00A67AFC">
      <w:pPr>
        <w:pStyle w:val="Nivel4"/>
        <w:keepNext/>
        <w:ind w:left="1474"/>
      </w:pPr>
      <w:r>
        <w:t xml:space="preserve">Una década después, la llegada de la </w:t>
      </w:r>
      <w:r w:rsidR="00C953D4">
        <w:t>2ª </w:t>
      </w:r>
      <w:r>
        <w:t xml:space="preserve">oleada de economistas </w:t>
      </w:r>
      <w:proofErr w:type="spellStart"/>
      <w:r>
        <w:t>neokeynesianos</w:t>
      </w:r>
      <w:proofErr w:type="spellEnd"/>
      <w:r>
        <w:t xml:space="preserve"> cambió de nuevo el terreno de juego y supuso una nueva evolución en la disciplina macroeconómica.</w:t>
      </w:r>
    </w:p>
    <w:p w14:paraId="581DD5FD" w14:textId="77777777" w:rsidR="00A67AFC" w:rsidRDefault="00CE0C28" w:rsidP="00A67AFC">
      <w:pPr>
        <w:pStyle w:val="Nivel5"/>
        <w:ind w:left="1871"/>
      </w:pPr>
      <w:r>
        <w:t xml:space="preserve">Frente a las aportaciones de los pioneros de la NEK, autores como </w:t>
      </w:r>
      <w:proofErr w:type="spellStart"/>
      <w:r>
        <w:rPr>
          <w:smallCaps/>
        </w:rPr>
        <w:t>Akerlof</w:t>
      </w:r>
      <w:proofErr w:type="spellEnd"/>
      <w:r>
        <w:t xml:space="preserve">, </w:t>
      </w:r>
      <w:proofErr w:type="spellStart"/>
      <w:r>
        <w:rPr>
          <w:smallCaps/>
        </w:rPr>
        <w:t>Yellen</w:t>
      </w:r>
      <w:proofErr w:type="spellEnd"/>
      <w:r>
        <w:t xml:space="preserve">, </w:t>
      </w:r>
      <w:r>
        <w:rPr>
          <w:smallCaps/>
        </w:rPr>
        <w:t>Mankiw</w:t>
      </w:r>
      <w:r>
        <w:t xml:space="preserve">, </w:t>
      </w:r>
      <w:proofErr w:type="spellStart"/>
      <w:r>
        <w:rPr>
          <w:smallCaps/>
        </w:rPr>
        <w:t>Bernanke</w:t>
      </w:r>
      <w:proofErr w:type="spellEnd"/>
      <w:r>
        <w:t xml:space="preserve">, </w:t>
      </w:r>
      <w:r>
        <w:rPr>
          <w:smallCaps/>
        </w:rPr>
        <w:t>Woodford</w:t>
      </w:r>
      <w:r>
        <w:t xml:space="preserve">, </w:t>
      </w:r>
      <w:r>
        <w:rPr>
          <w:smallCaps/>
        </w:rPr>
        <w:t>Galí</w:t>
      </w:r>
      <w:r>
        <w:t xml:space="preserve"> o</w:t>
      </w:r>
      <w:r w:rsidR="00290F9B">
        <w:t xml:space="preserve"> </w:t>
      </w:r>
      <w:proofErr w:type="spellStart"/>
      <w:r>
        <w:rPr>
          <w:smallCaps/>
        </w:rPr>
        <w:t>Kiyotaki</w:t>
      </w:r>
      <w:proofErr w:type="spellEnd"/>
      <w:r>
        <w:t xml:space="preserve"> aceptan las reglas del juego propuestas por la NMC pero cambian la esencia de</w:t>
      </w:r>
      <w:r w:rsidR="00A67AFC">
        <w:t xml:space="preserve"> </w:t>
      </w:r>
      <w:r>
        <w:t>los modelos del Ciclo Real.</w:t>
      </w:r>
    </w:p>
    <w:p w14:paraId="15A3D324" w14:textId="39D23D2E" w:rsidR="00CE0C28" w:rsidRPr="00BD0AB5" w:rsidRDefault="00CE0C28" w:rsidP="00A67AFC">
      <w:pPr>
        <w:pStyle w:val="Nivel5"/>
        <w:keepNext/>
        <w:ind w:left="1871"/>
        <w:rPr>
          <w:spacing w:val="-1"/>
        </w:rPr>
      </w:pPr>
      <w:r w:rsidRPr="00BD0AB5">
        <w:rPr>
          <w:spacing w:val="-1"/>
        </w:rPr>
        <w:t xml:space="preserve">Básicamente, se aceptan los principios definitorios de los modelos EGDE: agentes racionales cuyas decisiones están </w:t>
      </w:r>
      <w:proofErr w:type="spellStart"/>
      <w:r w:rsidRPr="00BD0AB5">
        <w:rPr>
          <w:spacing w:val="-1"/>
        </w:rPr>
        <w:t>microfundamentadas</w:t>
      </w:r>
      <w:proofErr w:type="spellEnd"/>
      <w:r w:rsidRPr="00BD0AB5">
        <w:rPr>
          <w:spacing w:val="-1"/>
        </w:rPr>
        <w:t xml:space="preserve"> en un contexto dinámico y de equilibrio general. Sin embargo, se introducen </w:t>
      </w:r>
      <w:r w:rsidR="00BD0AB5" w:rsidRPr="00BD0AB5">
        <w:rPr>
          <w:spacing w:val="-1"/>
        </w:rPr>
        <w:t>2 </w:t>
      </w:r>
      <w:r w:rsidRPr="00BD0AB5">
        <w:rPr>
          <w:spacing w:val="-1"/>
        </w:rPr>
        <w:t>cambios muy relevantes:</w:t>
      </w:r>
    </w:p>
    <w:p w14:paraId="06AA07C2" w14:textId="7119310D" w:rsidR="00CE0C28" w:rsidRDefault="00CE0C28" w:rsidP="005D0ED6">
      <w:pPr>
        <w:pStyle w:val="Nmeroromano"/>
        <w:numPr>
          <w:ilvl w:val="0"/>
          <w:numId w:val="12"/>
        </w:numPr>
        <w:spacing w:after="0"/>
        <w:ind w:left="2268" w:hanging="113"/>
      </w:pPr>
      <w:r>
        <w:t>Por un lado, se rechaza la existencia de competencia perfecta y se introducen marcos de competencia monopolística con rigideces y ajustes escalonados de precios y salarios;</w:t>
      </w:r>
    </w:p>
    <w:p w14:paraId="0856D6FD" w14:textId="77777777" w:rsidR="00CE0C28" w:rsidRDefault="00CE0C28" w:rsidP="005D0ED6">
      <w:pPr>
        <w:pStyle w:val="Nmeroromano"/>
        <w:numPr>
          <w:ilvl w:val="0"/>
          <w:numId w:val="12"/>
        </w:numPr>
        <w:spacing w:after="0"/>
        <w:ind w:left="2268" w:hanging="113"/>
      </w:pPr>
      <w:r>
        <w:t>Por otro lado, se postula la vuelta a la primera plana de los aspectos monetarios y de la política monetaria.</w:t>
      </w:r>
    </w:p>
    <w:p w14:paraId="6E7BA0FA" w14:textId="082A9393" w:rsidR="00CE0C28" w:rsidRDefault="00CE0C28" w:rsidP="00A67AFC">
      <w:pPr>
        <w:pStyle w:val="Nivel5"/>
        <w:keepNext/>
        <w:ind w:left="1871"/>
      </w:pPr>
      <w:r>
        <w:t xml:space="preserve">Tal y como señalan </w:t>
      </w:r>
      <w:proofErr w:type="spellStart"/>
      <w:r>
        <w:rPr>
          <w:smallCaps/>
        </w:rPr>
        <w:t>Goodfriend</w:t>
      </w:r>
      <w:proofErr w:type="spellEnd"/>
      <w:r>
        <w:t xml:space="preserve"> y </w:t>
      </w:r>
      <w:r>
        <w:rPr>
          <w:smallCaps/>
        </w:rPr>
        <w:t>King</w:t>
      </w:r>
      <w:r>
        <w:t xml:space="preserve">, esta nueva ola de modelos EGDE constituyó una </w:t>
      </w:r>
      <w:r>
        <w:rPr>
          <w:b/>
          <w:bCs/>
        </w:rPr>
        <w:t>Nueva Síntesis</w:t>
      </w:r>
      <w:r>
        <w:t>, comúnmente aceptada hasta la llegada de la Gran Depresión.</w:t>
      </w:r>
    </w:p>
    <w:p w14:paraId="6104C0E1" w14:textId="77777777" w:rsidR="00A67AFC" w:rsidRDefault="00290F9B" w:rsidP="005D0ED6">
      <w:pPr>
        <w:pStyle w:val="Nivel6"/>
        <w:ind w:left="2212"/>
      </w:pPr>
      <w:r>
        <w:t xml:space="preserve">La discusión sobre los efectos reales de los cambios monetarios y sus implicaciones de política económica ha sido un tema de discusión entre la escuela neoclásica y la keynesiana desde el </w:t>
      </w:r>
      <w:r w:rsidRPr="00290F9B">
        <w:t>artículo</w:t>
      </w:r>
      <w:r>
        <w:t xml:space="preserve"> publicado por </w:t>
      </w:r>
      <w:r>
        <w:rPr>
          <w:smallCaps/>
        </w:rPr>
        <w:t>Modigliani</w:t>
      </w:r>
      <w:r>
        <w:t xml:space="preserve"> (1944).</w:t>
      </w:r>
    </w:p>
    <w:p w14:paraId="0ABFA993" w14:textId="7FEA72DF" w:rsidR="00A67AFC" w:rsidRDefault="00290F9B" w:rsidP="005D0ED6">
      <w:pPr>
        <w:pStyle w:val="Nivel6"/>
        <w:ind w:left="2212"/>
      </w:pPr>
      <w:r>
        <w:t xml:space="preserve">La visión keynesiana fue preeminente hasta la llegada de la NMC, cuando la visión de </w:t>
      </w:r>
      <w:r>
        <w:rPr>
          <w:smallCaps/>
        </w:rPr>
        <w:t>Lucas</w:t>
      </w:r>
      <w:r>
        <w:t xml:space="preserve"> se impuso.</w:t>
      </w:r>
    </w:p>
    <w:p w14:paraId="0AFC8FE0" w14:textId="77777777" w:rsidR="00A67AFC" w:rsidRDefault="00290F9B" w:rsidP="005D0ED6">
      <w:pPr>
        <w:pStyle w:val="Nivel6"/>
        <w:keepNext/>
        <w:ind w:left="2212"/>
      </w:pPr>
      <w:r>
        <w:t xml:space="preserve">La aportación de la </w:t>
      </w:r>
      <w:r w:rsidR="00A67AFC">
        <w:t>2ª </w:t>
      </w:r>
      <w:r>
        <w:t>generación de l</w:t>
      </w:r>
      <w:r w:rsidR="00A67AFC">
        <w:t>a NEK</w:t>
      </w:r>
      <w:r>
        <w:t xml:space="preserve"> en esta materia marca un punto de inflexión.</w:t>
      </w:r>
    </w:p>
    <w:p w14:paraId="0208C83D" w14:textId="6373AC6E" w:rsidR="00A67AFC" w:rsidRDefault="005D0ED6" w:rsidP="005D0ED6">
      <w:pPr>
        <w:pStyle w:val="Nivel7"/>
        <w:ind w:left="2438"/>
      </w:pPr>
      <w:r>
        <w:t>T</w:t>
      </w:r>
      <w:r w:rsidR="00290F9B">
        <w:t>ras las aportaciones de la TCR, el dinero vuelve a ser introducido en los modelos y de una manera mucho más completa que en modelos pasados.</w:t>
      </w:r>
    </w:p>
    <w:p w14:paraId="4169F55B" w14:textId="77777777" w:rsidR="00A67AFC" w:rsidRDefault="00290F9B" w:rsidP="005D0ED6">
      <w:pPr>
        <w:pStyle w:val="Nivel7"/>
        <w:ind w:left="2438"/>
      </w:pPr>
      <w:r>
        <w:t>Además, la no neutralidad del dinero se asocia a la existencia de rigideces nominales y la lentitud de ajuste en precios.</w:t>
      </w:r>
    </w:p>
    <w:p w14:paraId="1AD2C896" w14:textId="77777777" w:rsidR="00A67AFC" w:rsidRDefault="00290F9B" w:rsidP="005D0ED6">
      <w:pPr>
        <w:pStyle w:val="Nivel7"/>
        <w:keepNext/>
        <w:ind w:left="2438"/>
      </w:pPr>
      <w:r>
        <w:lastRenderedPageBreak/>
        <w:t>Por último, se pasa de agentes precio-aceptantes a agentes con poder de mercado, lo que implica situarse en un marco de competencia imperfecta.</w:t>
      </w:r>
    </w:p>
    <w:p w14:paraId="646C29E5" w14:textId="490D35B9" w:rsidR="00290F9B" w:rsidRDefault="00290F9B" w:rsidP="005D0ED6">
      <w:pPr>
        <w:pStyle w:val="Nivel8"/>
        <w:ind w:left="2722"/>
      </w:pPr>
      <w:r>
        <w:t>Si bien algunos de estos elemento</w:t>
      </w:r>
      <w:r w:rsidR="00A67AFC">
        <w:t>s</w:t>
      </w:r>
      <w:r>
        <w:t xml:space="preserve"> ya estaban presentes en los modelos de </w:t>
      </w:r>
      <w:r w:rsidR="00A67AFC">
        <w:t>la 1ª </w:t>
      </w:r>
      <w:r>
        <w:t>generación</w:t>
      </w:r>
      <w:r w:rsidR="00A67AFC">
        <w:t xml:space="preserve"> de la NEK</w:t>
      </w:r>
      <w:r>
        <w:t xml:space="preserve">, la principal diferencia radica en el hecho de que los modelos de </w:t>
      </w:r>
      <w:r w:rsidR="00F07589">
        <w:t>2ª </w:t>
      </w:r>
      <w:r>
        <w:t>generación se basan en un contexto de la TCR.</w:t>
      </w:r>
    </w:p>
    <w:tbl>
      <w:tblPr>
        <w:tblStyle w:val="Tablaconcuadrc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3614"/>
        <w:gridCol w:w="3615"/>
      </w:tblGrid>
      <w:tr w:rsidR="00290F9B" w14:paraId="7225B118" w14:textId="77777777" w:rsidTr="00290F9B">
        <w:trPr>
          <w:trHeight w:val="397"/>
          <w:tblHeader/>
        </w:trPr>
        <w:tc>
          <w:tcPr>
            <w:tcW w:w="2127" w:type="dxa"/>
            <w:tcBorders>
              <w:bottom w:val="single" w:sz="18" w:space="0" w:color="auto"/>
              <w:right w:val="single" w:sz="4" w:space="0" w:color="auto"/>
            </w:tcBorders>
            <w:tcMar>
              <w:left w:w="57" w:type="dxa"/>
              <w:right w:w="57" w:type="dxa"/>
            </w:tcMar>
            <w:vAlign w:val="center"/>
          </w:tcPr>
          <w:p w14:paraId="2C08E841" w14:textId="77777777" w:rsidR="00290F9B" w:rsidRPr="00290F9B" w:rsidRDefault="00290F9B" w:rsidP="00290F9B">
            <w:pPr>
              <w:keepNext/>
              <w:spacing w:after="0"/>
              <w:jc w:val="right"/>
              <w:rPr>
                <w:sz w:val="18"/>
                <w:szCs w:val="18"/>
              </w:rPr>
            </w:pPr>
          </w:p>
        </w:tc>
        <w:tc>
          <w:tcPr>
            <w:tcW w:w="3614" w:type="dxa"/>
            <w:tcBorders>
              <w:left w:val="single" w:sz="4" w:space="0" w:color="auto"/>
              <w:bottom w:val="single" w:sz="18" w:space="0" w:color="auto"/>
              <w:right w:val="single" w:sz="4" w:space="0" w:color="auto"/>
            </w:tcBorders>
            <w:tcMar>
              <w:left w:w="57" w:type="dxa"/>
              <w:right w:w="57" w:type="dxa"/>
            </w:tcMar>
            <w:vAlign w:val="center"/>
          </w:tcPr>
          <w:p w14:paraId="6CC2D5DC" w14:textId="595FAC2D" w:rsidR="00290F9B" w:rsidRPr="00290F9B" w:rsidRDefault="00290F9B" w:rsidP="00290F9B">
            <w:pPr>
              <w:keepNext/>
              <w:spacing w:after="0"/>
              <w:jc w:val="center"/>
              <w:rPr>
                <w:b/>
                <w:bCs/>
                <w:sz w:val="20"/>
                <w:szCs w:val="20"/>
              </w:rPr>
            </w:pPr>
            <w:r w:rsidRPr="00290F9B">
              <w:rPr>
                <w:b/>
                <w:bCs/>
                <w:sz w:val="20"/>
                <w:szCs w:val="20"/>
              </w:rPr>
              <w:t>Modelos de la NEK de 1ª</w:t>
            </w:r>
            <w:r w:rsidR="00F07589">
              <w:rPr>
                <w:b/>
                <w:bCs/>
                <w:sz w:val="20"/>
                <w:szCs w:val="20"/>
              </w:rPr>
              <w:t> </w:t>
            </w:r>
            <w:r w:rsidRPr="00290F9B">
              <w:rPr>
                <w:b/>
                <w:bCs/>
                <w:sz w:val="20"/>
                <w:szCs w:val="20"/>
              </w:rPr>
              <w:t>generación</w:t>
            </w:r>
          </w:p>
        </w:tc>
        <w:tc>
          <w:tcPr>
            <w:tcW w:w="3615" w:type="dxa"/>
            <w:tcBorders>
              <w:left w:val="single" w:sz="4" w:space="0" w:color="auto"/>
              <w:bottom w:val="single" w:sz="18" w:space="0" w:color="auto"/>
            </w:tcBorders>
            <w:tcMar>
              <w:left w:w="57" w:type="dxa"/>
              <w:right w:w="57" w:type="dxa"/>
            </w:tcMar>
            <w:vAlign w:val="center"/>
          </w:tcPr>
          <w:p w14:paraId="0993475F" w14:textId="7CB0FD89" w:rsidR="00290F9B" w:rsidRPr="00290F9B" w:rsidRDefault="00290F9B" w:rsidP="00290F9B">
            <w:pPr>
              <w:keepNext/>
              <w:spacing w:after="0"/>
              <w:jc w:val="center"/>
              <w:rPr>
                <w:b/>
                <w:bCs/>
                <w:sz w:val="20"/>
                <w:szCs w:val="20"/>
              </w:rPr>
            </w:pPr>
            <w:r w:rsidRPr="00290F9B">
              <w:rPr>
                <w:b/>
                <w:bCs/>
                <w:sz w:val="20"/>
                <w:szCs w:val="20"/>
              </w:rPr>
              <w:t>Modelos de la NEK de 2ª</w:t>
            </w:r>
            <w:r w:rsidR="00F07589">
              <w:rPr>
                <w:b/>
                <w:bCs/>
                <w:sz w:val="20"/>
                <w:szCs w:val="20"/>
              </w:rPr>
              <w:t> </w:t>
            </w:r>
            <w:r w:rsidRPr="00290F9B">
              <w:rPr>
                <w:b/>
                <w:bCs/>
                <w:sz w:val="20"/>
                <w:szCs w:val="20"/>
              </w:rPr>
              <w:t>generación</w:t>
            </w:r>
          </w:p>
        </w:tc>
      </w:tr>
      <w:tr w:rsidR="00290F9B" w14:paraId="071B8954" w14:textId="77777777" w:rsidTr="00290F9B">
        <w:trPr>
          <w:trHeight w:val="397"/>
        </w:trPr>
        <w:tc>
          <w:tcPr>
            <w:tcW w:w="2127" w:type="dxa"/>
            <w:tcBorders>
              <w:top w:val="single" w:sz="18" w:space="0" w:color="auto"/>
              <w:bottom w:val="single" w:sz="4" w:space="0" w:color="auto"/>
              <w:right w:val="single" w:sz="4" w:space="0" w:color="auto"/>
            </w:tcBorders>
            <w:tcMar>
              <w:left w:w="57" w:type="dxa"/>
              <w:right w:w="57" w:type="dxa"/>
            </w:tcMar>
            <w:vAlign w:val="center"/>
          </w:tcPr>
          <w:p w14:paraId="2B07DEA8" w14:textId="121AFCEE" w:rsidR="00290F9B" w:rsidRPr="00290F9B" w:rsidRDefault="00290F9B" w:rsidP="00290F9B">
            <w:pPr>
              <w:keepNext/>
              <w:spacing w:after="0"/>
              <w:jc w:val="right"/>
              <w:rPr>
                <w:i/>
                <w:iCs/>
                <w:sz w:val="18"/>
                <w:szCs w:val="18"/>
              </w:rPr>
            </w:pPr>
            <w:r w:rsidRPr="00290F9B">
              <w:rPr>
                <w:i/>
                <w:iCs/>
                <w:sz w:val="18"/>
                <w:szCs w:val="18"/>
              </w:rPr>
              <w:t>Objeto de estudio</w:t>
            </w:r>
          </w:p>
        </w:tc>
        <w:tc>
          <w:tcPr>
            <w:tcW w:w="3614" w:type="dxa"/>
            <w:tcBorders>
              <w:top w:val="single" w:sz="18" w:space="0" w:color="auto"/>
              <w:left w:val="single" w:sz="4" w:space="0" w:color="auto"/>
              <w:bottom w:val="single" w:sz="4" w:space="0" w:color="auto"/>
              <w:right w:val="single" w:sz="4" w:space="0" w:color="auto"/>
            </w:tcBorders>
            <w:tcMar>
              <w:left w:w="57" w:type="dxa"/>
              <w:right w:w="57" w:type="dxa"/>
            </w:tcMar>
            <w:vAlign w:val="center"/>
          </w:tcPr>
          <w:p w14:paraId="67F58D19" w14:textId="73201DF1" w:rsidR="00290F9B" w:rsidRDefault="00290F9B" w:rsidP="00290F9B">
            <w:pPr>
              <w:keepNext/>
              <w:spacing w:after="0"/>
              <w:jc w:val="center"/>
            </w:pPr>
            <w:r>
              <w:t>Desempleo y subempleo</w:t>
            </w:r>
          </w:p>
        </w:tc>
        <w:tc>
          <w:tcPr>
            <w:tcW w:w="3615" w:type="dxa"/>
            <w:tcBorders>
              <w:top w:val="single" w:sz="18" w:space="0" w:color="auto"/>
              <w:left w:val="single" w:sz="4" w:space="0" w:color="auto"/>
              <w:bottom w:val="single" w:sz="4" w:space="0" w:color="auto"/>
            </w:tcBorders>
            <w:tcMar>
              <w:left w:w="57" w:type="dxa"/>
              <w:right w:w="57" w:type="dxa"/>
            </w:tcMar>
            <w:vAlign w:val="center"/>
          </w:tcPr>
          <w:p w14:paraId="5232EF84" w14:textId="7BD2CE84" w:rsidR="00290F9B" w:rsidRDefault="00290F9B" w:rsidP="00290F9B">
            <w:pPr>
              <w:keepNext/>
              <w:spacing w:after="0"/>
              <w:jc w:val="center"/>
            </w:pPr>
            <w:r>
              <w:t>Política monetaria óptima</w:t>
            </w:r>
          </w:p>
        </w:tc>
      </w:tr>
      <w:tr w:rsidR="00290F9B" w14:paraId="18C2D889" w14:textId="77777777" w:rsidTr="00290F9B">
        <w:trPr>
          <w:trHeight w:val="397"/>
        </w:trPr>
        <w:tc>
          <w:tcPr>
            <w:tcW w:w="2127" w:type="dxa"/>
            <w:tcBorders>
              <w:top w:val="single" w:sz="4" w:space="0" w:color="auto"/>
              <w:bottom w:val="single" w:sz="4" w:space="0" w:color="auto"/>
              <w:right w:val="single" w:sz="4" w:space="0" w:color="auto"/>
            </w:tcBorders>
            <w:tcMar>
              <w:left w:w="57" w:type="dxa"/>
              <w:right w:w="57" w:type="dxa"/>
            </w:tcMar>
            <w:vAlign w:val="center"/>
          </w:tcPr>
          <w:p w14:paraId="466FFDFC" w14:textId="05ECFA7F" w:rsidR="00290F9B" w:rsidRPr="00290F9B" w:rsidRDefault="00290F9B" w:rsidP="00290F9B">
            <w:pPr>
              <w:keepNext/>
              <w:spacing w:after="0"/>
              <w:jc w:val="right"/>
              <w:rPr>
                <w:i/>
                <w:iCs/>
                <w:sz w:val="18"/>
                <w:szCs w:val="18"/>
              </w:rPr>
            </w:pPr>
            <w:r w:rsidRPr="00290F9B">
              <w:rPr>
                <w:i/>
                <w:iCs/>
                <w:sz w:val="18"/>
                <w:szCs w:val="18"/>
              </w:rPr>
              <w:t>Aproximación</w:t>
            </w:r>
          </w:p>
        </w:tc>
        <w:tc>
          <w:tcPr>
            <w:tcW w:w="361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16F754D" w14:textId="7CAB283F" w:rsidR="00290F9B" w:rsidRDefault="00290F9B" w:rsidP="00290F9B">
            <w:pPr>
              <w:keepNext/>
              <w:spacing w:after="0"/>
              <w:jc w:val="center"/>
            </w:pPr>
            <w:r>
              <w:t>Principalmente estática</w:t>
            </w:r>
          </w:p>
        </w:tc>
        <w:tc>
          <w:tcPr>
            <w:tcW w:w="3615" w:type="dxa"/>
            <w:tcBorders>
              <w:top w:val="single" w:sz="4" w:space="0" w:color="auto"/>
              <w:left w:val="single" w:sz="4" w:space="0" w:color="auto"/>
              <w:bottom w:val="single" w:sz="4" w:space="0" w:color="auto"/>
            </w:tcBorders>
            <w:tcMar>
              <w:left w:w="57" w:type="dxa"/>
              <w:right w:w="57" w:type="dxa"/>
            </w:tcMar>
            <w:vAlign w:val="center"/>
          </w:tcPr>
          <w:p w14:paraId="3BF3F320" w14:textId="10DF6B71" w:rsidR="00290F9B" w:rsidRDefault="00290F9B" w:rsidP="00290F9B">
            <w:pPr>
              <w:keepNext/>
              <w:spacing w:after="0"/>
              <w:jc w:val="center"/>
            </w:pPr>
            <w:r>
              <w:t>Dinámica</w:t>
            </w:r>
          </w:p>
        </w:tc>
      </w:tr>
      <w:tr w:rsidR="00290F9B" w14:paraId="53DB74B2" w14:textId="77777777" w:rsidTr="00290F9B">
        <w:trPr>
          <w:trHeight w:val="397"/>
        </w:trPr>
        <w:tc>
          <w:tcPr>
            <w:tcW w:w="2127" w:type="dxa"/>
            <w:tcBorders>
              <w:top w:val="single" w:sz="4" w:space="0" w:color="auto"/>
              <w:bottom w:val="single" w:sz="4" w:space="0" w:color="auto"/>
              <w:right w:val="single" w:sz="4" w:space="0" w:color="auto"/>
            </w:tcBorders>
            <w:tcMar>
              <w:left w:w="57" w:type="dxa"/>
              <w:right w:w="57" w:type="dxa"/>
            </w:tcMar>
            <w:vAlign w:val="center"/>
          </w:tcPr>
          <w:p w14:paraId="05F9C54F" w14:textId="02585611" w:rsidR="00290F9B" w:rsidRPr="00290F9B" w:rsidRDefault="00290F9B" w:rsidP="00290F9B">
            <w:pPr>
              <w:keepNext/>
              <w:spacing w:after="0"/>
              <w:jc w:val="right"/>
              <w:rPr>
                <w:i/>
                <w:iCs/>
                <w:sz w:val="18"/>
                <w:szCs w:val="18"/>
              </w:rPr>
            </w:pPr>
            <w:r w:rsidRPr="00290F9B">
              <w:rPr>
                <w:i/>
                <w:iCs/>
                <w:sz w:val="18"/>
                <w:szCs w:val="18"/>
              </w:rPr>
              <w:t>Equilibrio general</w:t>
            </w:r>
          </w:p>
        </w:tc>
        <w:tc>
          <w:tcPr>
            <w:tcW w:w="361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A130A64" w14:textId="7AF4E697" w:rsidR="00290F9B" w:rsidRDefault="00290F9B" w:rsidP="00290F9B">
            <w:pPr>
              <w:keepNext/>
              <w:spacing w:after="0"/>
              <w:jc w:val="center"/>
            </w:pPr>
            <w:r>
              <w:t>Equilibrio general incompleto</w:t>
            </w:r>
          </w:p>
        </w:tc>
        <w:tc>
          <w:tcPr>
            <w:tcW w:w="3615" w:type="dxa"/>
            <w:tcBorders>
              <w:top w:val="single" w:sz="4" w:space="0" w:color="auto"/>
              <w:left w:val="single" w:sz="4" w:space="0" w:color="auto"/>
              <w:bottom w:val="single" w:sz="4" w:space="0" w:color="auto"/>
            </w:tcBorders>
            <w:tcMar>
              <w:left w:w="57" w:type="dxa"/>
              <w:right w:w="57" w:type="dxa"/>
            </w:tcMar>
            <w:vAlign w:val="center"/>
          </w:tcPr>
          <w:p w14:paraId="27827BFE" w14:textId="6CCC4616" w:rsidR="00290F9B" w:rsidRDefault="00290F9B" w:rsidP="00290F9B">
            <w:pPr>
              <w:keepNext/>
              <w:spacing w:after="0"/>
              <w:jc w:val="center"/>
            </w:pPr>
            <w:r>
              <w:t>Equilibrio general</w:t>
            </w:r>
          </w:p>
        </w:tc>
      </w:tr>
      <w:tr w:rsidR="00290F9B" w14:paraId="45FE1D0B" w14:textId="77777777" w:rsidTr="00290F9B">
        <w:trPr>
          <w:trHeight w:val="397"/>
        </w:trPr>
        <w:tc>
          <w:tcPr>
            <w:tcW w:w="2127" w:type="dxa"/>
            <w:tcBorders>
              <w:top w:val="single" w:sz="4" w:space="0" w:color="auto"/>
              <w:bottom w:val="single" w:sz="4" w:space="0" w:color="auto"/>
              <w:right w:val="single" w:sz="4" w:space="0" w:color="auto"/>
            </w:tcBorders>
            <w:tcMar>
              <w:left w:w="57" w:type="dxa"/>
              <w:right w:w="57" w:type="dxa"/>
            </w:tcMar>
            <w:vAlign w:val="center"/>
          </w:tcPr>
          <w:p w14:paraId="2518BE10" w14:textId="2C361394" w:rsidR="00290F9B" w:rsidRPr="00290F9B" w:rsidRDefault="00290F9B" w:rsidP="00290F9B">
            <w:pPr>
              <w:keepNext/>
              <w:spacing w:after="0"/>
              <w:jc w:val="right"/>
              <w:rPr>
                <w:i/>
                <w:iCs/>
                <w:sz w:val="18"/>
                <w:szCs w:val="18"/>
              </w:rPr>
            </w:pPr>
            <w:r w:rsidRPr="00290F9B">
              <w:rPr>
                <w:i/>
                <w:iCs/>
                <w:sz w:val="18"/>
                <w:szCs w:val="18"/>
              </w:rPr>
              <w:t>Vaciado de mercado</w:t>
            </w:r>
          </w:p>
        </w:tc>
        <w:tc>
          <w:tcPr>
            <w:tcW w:w="361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D537DE6" w14:textId="77777777" w:rsidR="00290F9B" w:rsidRDefault="00290F9B" w:rsidP="00290F9B">
            <w:pPr>
              <w:keepNext/>
              <w:spacing w:after="0"/>
              <w:jc w:val="center"/>
            </w:pPr>
            <w:r>
              <w:t>No vaciado</w:t>
            </w:r>
          </w:p>
          <w:p w14:paraId="414026C8" w14:textId="1D2EBE93" w:rsidR="00290F9B" w:rsidRPr="00290F9B" w:rsidRDefault="00290F9B" w:rsidP="00290F9B">
            <w:pPr>
              <w:keepNext/>
              <w:spacing w:after="0"/>
              <w:jc w:val="center"/>
              <w:rPr>
                <w:spacing w:val="-3"/>
                <w:sz w:val="15"/>
                <w:szCs w:val="15"/>
              </w:rPr>
            </w:pPr>
            <w:r w:rsidRPr="00290F9B">
              <w:rPr>
                <w:spacing w:val="-3"/>
                <w:sz w:val="15"/>
                <w:szCs w:val="15"/>
              </w:rPr>
              <w:t>(en el sentido de que la oferta no coincide con la oferta)</w:t>
            </w:r>
          </w:p>
        </w:tc>
        <w:tc>
          <w:tcPr>
            <w:tcW w:w="3615" w:type="dxa"/>
            <w:tcBorders>
              <w:top w:val="single" w:sz="4" w:space="0" w:color="auto"/>
              <w:left w:val="single" w:sz="4" w:space="0" w:color="auto"/>
              <w:bottom w:val="single" w:sz="4" w:space="0" w:color="auto"/>
            </w:tcBorders>
            <w:tcMar>
              <w:left w:w="57" w:type="dxa"/>
              <w:right w:w="57" w:type="dxa"/>
            </w:tcMar>
            <w:vAlign w:val="center"/>
          </w:tcPr>
          <w:p w14:paraId="551C9E9F" w14:textId="03E87AF1" w:rsidR="00290F9B" w:rsidRDefault="00290F9B" w:rsidP="00290F9B">
            <w:pPr>
              <w:keepNext/>
              <w:spacing w:after="0"/>
              <w:jc w:val="center"/>
            </w:pPr>
            <w:r>
              <w:t>Vaciado</w:t>
            </w:r>
          </w:p>
        </w:tc>
      </w:tr>
      <w:tr w:rsidR="00290F9B" w14:paraId="720F45EA" w14:textId="77777777" w:rsidTr="00290F9B">
        <w:trPr>
          <w:trHeight w:val="397"/>
        </w:trPr>
        <w:tc>
          <w:tcPr>
            <w:tcW w:w="2127" w:type="dxa"/>
            <w:tcBorders>
              <w:top w:val="single" w:sz="4" w:space="0" w:color="auto"/>
              <w:bottom w:val="single" w:sz="18" w:space="0" w:color="auto"/>
              <w:right w:val="single" w:sz="4" w:space="0" w:color="auto"/>
            </w:tcBorders>
            <w:tcMar>
              <w:left w:w="57" w:type="dxa"/>
              <w:right w:w="57" w:type="dxa"/>
            </w:tcMar>
            <w:vAlign w:val="center"/>
          </w:tcPr>
          <w:p w14:paraId="40ACFC53" w14:textId="3D0A4219" w:rsidR="00290F9B" w:rsidRPr="00290F9B" w:rsidRDefault="00290F9B" w:rsidP="00290F9B">
            <w:pPr>
              <w:spacing w:after="0"/>
              <w:jc w:val="right"/>
              <w:rPr>
                <w:i/>
                <w:iCs/>
                <w:sz w:val="18"/>
                <w:szCs w:val="18"/>
              </w:rPr>
            </w:pPr>
            <w:r w:rsidRPr="00290F9B">
              <w:rPr>
                <w:i/>
                <w:iCs/>
                <w:sz w:val="18"/>
                <w:szCs w:val="18"/>
              </w:rPr>
              <w:t>Posición frente a la Síntesis Neoclásica</w:t>
            </w:r>
          </w:p>
        </w:tc>
        <w:tc>
          <w:tcPr>
            <w:tcW w:w="3614" w:type="dxa"/>
            <w:tcBorders>
              <w:top w:val="single" w:sz="4" w:space="0" w:color="auto"/>
              <w:left w:val="single" w:sz="4" w:space="0" w:color="auto"/>
              <w:bottom w:val="single" w:sz="18" w:space="0" w:color="auto"/>
              <w:right w:val="single" w:sz="4" w:space="0" w:color="auto"/>
            </w:tcBorders>
            <w:tcMar>
              <w:left w:w="57" w:type="dxa"/>
              <w:right w:w="57" w:type="dxa"/>
            </w:tcMar>
            <w:vAlign w:val="center"/>
          </w:tcPr>
          <w:p w14:paraId="4758C103" w14:textId="60F93A99" w:rsidR="00290F9B" w:rsidRDefault="00290F9B" w:rsidP="00290F9B">
            <w:pPr>
              <w:spacing w:after="0"/>
              <w:jc w:val="center"/>
            </w:pPr>
            <w:r>
              <w:t>Visión ecléctica</w:t>
            </w:r>
          </w:p>
        </w:tc>
        <w:tc>
          <w:tcPr>
            <w:tcW w:w="3615" w:type="dxa"/>
            <w:tcBorders>
              <w:top w:val="single" w:sz="4" w:space="0" w:color="auto"/>
              <w:left w:val="single" w:sz="4" w:space="0" w:color="auto"/>
              <w:bottom w:val="single" w:sz="18" w:space="0" w:color="auto"/>
            </w:tcBorders>
            <w:tcMar>
              <w:left w:w="57" w:type="dxa"/>
              <w:right w:w="57" w:type="dxa"/>
            </w:tcMar>
            <w:vAlign w:val="center"/>
          </w:tcPr>
          <w:p w14:paraId="32F16728" w14:textId="55863ED4" w:rsidR="00290F9B" w:rsidRDefault="00290F9B" w:rsidP="00290F9B">
            <w:pPr>
              <w:spacing w:after="0"/>
              <w:jc w:val="center"/>
            </w:pPr>
            <w:r>
              <w:t>Defensa del contexto walrasiano</w:t>
            </w:r>
          </w:p>
        </w:tc>
      </w:tr>
    </w:tbl>
    <w:p w14:paraId="384D0BF8" w14:textId="4405EDCC" w:rsidR="00290F9B" w:rsidRDefault="00290F9B" w:rsidP="002C4075">
      <w:pPr>
        <w:pStyle w:val="Nivel6"/>
        <w:ind w:left="2212"/>
      </w:pPr>
      <w:r>
        <w:t xml:space="preserve">Como resultado de estos cambios introducidos por la </w:t>
      </w:r>
      <w:r w:rsidR="00A67AFC">
        <w:t>2ª </w:t>
      </w:r>
      <w:r>
        <w:t>generación de economistas de la NEK, la TCR pasó a verse como algo del pasado</w:t>
      </w:r>
      <w:r w:rsidR="00A67AFC">
        <w:t>.</w:t>
      </w:r>
      <w:r>
        <w:t xml:space="preserve"> </w:t>
      </w:r>
      <w:r w:rsidR="00A67AFC">
        <w:t>S</w:t>
      </w:r>
      <w:r>
        <w:t>in embargo, esta afirmación no es del todo correcta, pues los modelos de la NEK de 2ª</w:t>
      </w:r>
      <w:r w:rsidR="00F07589">
        <w:t> </w:t>
      </w:r>
      <w:r>
        <w:t xml:space="preserve">generación son en realidad un desarrollo de la Teoría del Ciclo Real que sigue con los postulados de los modelos EGDE definidos por </w:t>
      </w:r>
      <w:r>
        <w:rPr>
          <w:smallCaps/>
        </w:rPr>
        <w:t>Lucas</w:t>
      </w:r>
      <w:r>
        <w:t xml:space="preserve"> y desarrollados por </w:t>
      </w:r>
      <w:r>
        <w:rPr>
          <w:smallCaps/>
        </w:rPr>
        <w:t>Kydland</w:t>
      </w:r>
      <w:r>
        <w:t xml:space="preserve"> y </w:t>
      </w:r>
      <w:r>
        <w:rPr>
          <w:smallCaps/>
        </w:rPr>
        <w:t>Prescott</w:t>
      </w:r>
      <w:r w:rsidRPr="00290F9B">
        <w:t>, constituyendo ambas escuelas (</w:t>
      </w:r>
      <w:r w:rsidRPr="00290F9B">
        <w:rPr>
          <w:i/>
          <w:iCs/>
        </w:rPr>
        <w:t>TCR</w:t>
      </w:r>
      <w:r w:rsidRPr="00290F9B">
        <w:t xml:space="preserve"> y </w:t>
      </w:r>
      <w:r w:rsidRPr="00290F9B">
        <w:rPr>
          <w:i/>
          <w:iCs/>
        </w:rPr>
        <w:t>2ª</w:t>
      </w:r>
      <w:r w:rsidR="00F07589">
        <w:rPr>
          <w:i/>
          <w:iCs/>
        </w:rPr>
        <w:t> </w:t>
      </w:r>
      <w:r w:rsidRPr="00290F9B">
        <w:rPr>
          <w:i/>
          <w:iCs/>
        </w:rPr>
        <w:t>generación de la NEK</w:t>
      </w:r>
      <w:r w:rsidRPr="00290F9B">
        <w:t>)</w:t>
      </w:r>
      <w:r>
        <w:t xml:space="preserve"> </w:t>
      </w:r>
      <w:r w:rsidR="00A67AFC">
        <w:t>2 </w:t>
      </w:r>
      <w:r>
        <w:t>transformaciones sucesivas del marco EGDE.</w:t>
      </w:r>
    </w:p>
    <w:p w14:paraId="4E666E2A" w14:textId="1BA14184" w:rsidR="00290F9B" w:rsidRPr="00290F9B" w:rsidRDefault="00290F9B" w:rsidP="005D0ED6">
      <w:pPr>
        <w:pStyle w:val="Nivel1SM"/>
      </w:pPr>
      <w:r>
        <w:t xml:space="preserve">Las principales aportaciones de los economistas de la </w:t>
      </w:r>
      <w:r w:rsidR="00A67AFC">
        <w:t>2ª </w:t>
      </w:r>
      <w:r>
        <w:t>generación de la NEK se desarrollarán en el modelo canónico de la NEK.</w:t>
      </w:r>
    </w:p>
    <w:p w14:paraId="0D06BF52" w14:textId="0F1938B9" w:rsidR="00290F9B" w:rsidRDefault="008F4A7B">
      <w:pPr>
        <w:pStyle w:val="Ttulo2"/>
      </w:pPr>
      <w:bookmarkStart w:id="107" w:name="_Toc172231653"/>
      <w:r>
        <w:t xml:space="preserve">Modelo </w:t>
      </w:r>
      <w:r w:rsidR="00290F9B">
        <w:t xml:space="preserve">canónico </w:t>
      </w:r>
      <w:r>
        <w:t>de la NEK</w:t>
      </w:r>
      <w:bookmarkEnd w:id="107"/>
    </w:p>
    <w:p w14:paraId="69352352" w14:textId="64AA1D38" w:rsidR="008F4A7B" w:rsidRDefault="00290F9B" w:rsidP="00EE50D7">
      <w:pPr>
        <w:pStyle w:val="Ttulo3"/>
        <w:spacing w:before="0"/>
      </w:pPr>
      <w:bookmarkStart w:id="108" w:name="_Toc172231654"/>
      <w:r>
        <w:t>Supuestos</w:t>
      </w:r>
      <w:bookmarkEnd w:id="108"/>
    </w:p>
    <w:p w14:paraId="11DD5D89" w14:textId="77777777" w:rsidR="005D254F" w:rsidRDefault="00290F9B" w:rsidP="00EE50D7">
      <w:pPr>
        <w:pStyle w:val="Nivel1SM"/>
        <w:keepNext/>
        <w:spacing w:before="0" w:after="0"/>
      </w:pPr>
      <w:r>
        <w:t xml:space="preserve">Vamos a </w:t>
      </w:r>
      <w:r w:rsidR="005D254F">
        <w:t>partir de los siguientes supuestos:</w:t>
      </w:r>
    </w:p>
    <w:p w14:paraId="696BFE40" w14:textId="77777777" w:rsidR="005D254F" w:rsidRDefault="005D254F">
      <w:pPr>
        <w:pStyle w:val="Nivel2SM"/>
        <w:keepNext/>
        <w:spacing w:after="0"/>
      </w:pPr>
      <w:r>
        <w:t>Partimos de un modelo RBC:</w:t>
      </w:r>
    </w:p>
    <w:p w14:paraId="682205B1" w14:textId="42369B89" w:rsidR="005D254F" w:rsidRDefault="005D254F">
      <w:pPr>
        <w:pStyle w:val="Nivel3SM"/>
      </w:pPr>
      <w:r>
        <w:t>Suponemos una economía avanza hacia un horizonte infinito, en la que se produce un único bien final,</w:t>
      </w:r>
      <w:r w:rsidRPr="005D254F">
        <w:rPr>
          <w:rFonts w:ascii="Cambria Math" w:hAnsi="Cambria Math"/>
          <w:i/>
        </w:rPr>
        <w:t xml:space="preserve"> </w:t>
      </w:r>
      <m:oMath>
        <m:sSub>
          <m:sSubPr>
            <m:ctrlPr>
              <w:rPr>
                <w:rFonts w:ascii="Cambria Math" w:hAnsi="Cambria Math"/>
                <w:i/>
              </w:rPr>
            </m:ctrlPr>
          </m:sSubPr>
          <m:e>
            <m:r>
              <m:rPr>
                <m:nor/>
              </m:rPr>
              <w:rPr>
                <w:i/>
              </w:rPr>
              <m:t>Y</m:t>
            </m:r>
          </m:e>
          <m:sub>
            <m:r>
              <m:rPr>
                <m:nor/>
              </m:rPr>
              <w:rPr>
                <w:i/>
              </w:rPr>
              <m:t>t</m:t>
            </m:r>
          </m:sub>
        </m:sSub>
      </m:oMath>
      <w:r w:rsidRPr="005D254F">
        <w:rPr>
          <w:rFonts w:ascii="Cambria Math" w:eastAsiaTheme="minorEastAsia" w:hAnsi="Cambria Math"/>
          <w:iCs/>
        </w:rPr>
        <w:t>.</w:t>
      </w:r>
    </w:p>
    <w:p w14:paraId="33A9F3DD" w14:textId="0FDD2A7D" w:rsidR="005D254F" w:rsidRDefault="005D254F">
      <w:pPr>
        <w:pStyle w:val="Nivel3SM"/>
      </w:pPr>
      <w:r>
        <w:t>S</w:t>
      </w:r>
      <w:r w:rsidR="00290F9B">
        <w:t>upone</w:t>
      </w:r>
      <w:r>
        <w:t>mos</w:t>
      </w:r>
      <w:r w:rsidR="00290F9B">
        <w:t xml:space="preserve"> una economía cerrada, sin inversión (ya que no existirá capital) y sin sector público. </w:t>
      </w:r>
      <w:r w:rsidR="00290F9B" w:rsidRPr="005D254F">
        <w:rPr>
          <w:highlight w:val="yellow"/>
        </w:rPr>
        <w:t>Por lo tanto, todo lo producido será consumido en el mismo período</w:t>
      </w:r>
      <w:r w:rsidR="00237CD5" w:rsidRPr="00356BBE">
        <w:rPr>
          <w:highlight w:val="yellow"/>
        </w:rPr>
        <w:t xml:space="preserve">, </w:t>
      </w:r>
      <m:oMath>
        <m:sSub>
          <m:sSubPr>
            <m:ctrlPr>
              <w:rPr>
                <w:rFonts w:ascii="Cambria Math" w:hAnsi="Cambria Math"/>
                <w:i/>
                <w:highlight w:val="yellow"/>
              </w:rPr>
            </m:ctrlPr>
          </m:sSubPr>
          <m:e>
            <m:r>
              <m:rPr>
                <m:nor/>
              </m:rPr>
              <w:rPr>
                <w:i/>
                <w:highlight w:val="yellow"/>
              </w:rPr>
              <m:t>Y</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C</m:t>
            </m:r>
          </m:e>
          <m:sub>
            <m:r>
              <m:rPr>
                <m:nor/>
              </m:rPr>
              <w:rPr>
                <w:i/>
                <w:highlight w:val="yellow"/>
              </w:rPr>
              <m:t>t</m:t>
            </m:r>
          </m:sub>
        </m:sSub>
      </m:oMath>
      <w:r w:rsidR="00290F9B" w:rsidRPr="005D254F">
        <w:rPr>
          <w:highlight w:val="yellow"/>
        </w:rPr>
        <w:t>.</w:t>
      </w:r>
    </w:p>
    <w:p w14:paraId="3F78FC24" w14:textId="30C14C7E" w:rsidR="00290F9B" w:rsidRPr="005D254F" w:rsidRDefault="00290F9B">
      <w:pPr>
        <w:pStyle w:val="Nivel3SM"/>
      </w:pPr>
      <w:r>
        <w:t xml:space="preserve">Además, suponemos una </w:t>
      </w:r>
      <w:proofErr w:type="spellStart"/>
      <w:r w:rsidRPr="00646182">
        <w:rPr>
          <w:i/>
          <w:iCs/>
          <w:u w:val="single"/>
        </w:rPr>
        <w:t>cashless</w:t>
      </w:r>
      <w:proofErr w:type="spellEnd"/>
      <w:r w:rsidRPr="00646182">
        <w:rPr>
          <w:i/>
          <w:iCs/>
          <w:u w:val="single"/>
        </w:rPr>
        <w:t xml:space="preserve"> </w:t>
      </w:r>
      <w:proofErr w:type="spellStart"/>
      <w:r w:rsidRPr="00646182">
        <w:rPr>
          <w:i/>
          <w:iCs/>
          <w:u w:val="single"/>
        </w:rPr>
        <w:t>economy</w:t>
      </w:r>
      <w:proofErr w:type="spellEnd"/>
      <w:r w:rsidR="00646182">
        <w:t xml:space="preserve"> (i.e. no existe dinero físico, s</w:t>
      </w:r>
      <w:r w:rsidR="002C4075">
        <w:t>ó</w:t>
      </w:r>
      <w:r w:rsidR="00646182">
        <w:t>lo anotaciones contables)</w:t>
      </w:r>
      <w:r>
        <w:t>, de modo que no mencionaremos el dinero, pues s</w:t>
      </w:r>
      <w:r w:rsidR="002C4075">
        <w:t>ó</w:t>
      </w:r>
      <w:r>
        <w:t xml:space="preserve">lo tiene valor como </w:t>
      </w:r>
      <w:r w:rsidRPr="00646182">
        <w:rPr>
          <w:i/>
          <w:iCs/>
        </w:rPr>
        <w:t>unidad de cuenta</w:t>
      </w:r>
      <w:r>
        <w:t xml:space="preserve"> y no será necesario como </w:t>
      </w:r>
      <w:r w:rsidRPr="00646182">
        <w:rPr>
          <w:i/>
          <w:iCs/>
        </w:rPr>
        <w:t>medio de cambio</w:t>
      </w:r>
      <w:r w:rsidR="00646182">
        <w:t xml:space="preserve"> (ya que los mercados se vacían sin la necesidad </w:t>
      </w:r>
      <w:proofErr w:type="gramStart"/>
      <w:r w:rsidR="00646182">
        <w:t>del mismo</w:t>
      </w:r>
      <w:proofErr w:type="gramEnd"/>
      <w:r w:rsidR="00646182">
        <w:t>)</w:t>
      </w:r>
      <w:r>
        <w:t xml:space="preserve"> ni como </w:t>
      </w:r>
      <w:r w:rsidRPr="00646182">
        <w:rPr>
          <w:i/>
          <w:iCs/>
        </w:rPr>
        <w:t>depósito de valor</w:t>
      </w:r>
      <w:r w:rsidR="00646182">
        <w:t xml:space="preserve"> (al no poder almacenarse</w:t>
      </w:r>
      <w:r>
        <w:t xml:space="preserve">). Se podrá ahorrar a un tipo de interés nominal </w:t>
      </w:r>
      <m:oMath>
        <m:sSub>
          <m:sSubPr>
            <m:ctrlPr>
              <w:rPr>
                <w:rFonts w:ascii="Cambria Math" w:hAnsi="Cambria Math"/>
                <w:i/>
              </w:rPr>
            </m:ctrlPr>
          </m:sSubPr>
          <m:e>
            <m:r>
              <m:rPr>
                <m:nor/>
              </m:rPr>
              <w:rPr>
                <w:i/>
              </w:rPr>
              <m:t>i</m:t>
            </m:r>
          </m:e>
          <m:sub>
            <m:r>
              <m:rPr>
                <m:nor/>
              </m:rPr>
              <w:rPr>
                <w:i/>
              </w:rPr>
              <m:t>t</m:t>
            </m:r>
          </m:sub>
        </m:sSub>
      </m:oMath>
      <w:r w:rsidR="00237CD5">
        <w:rPr>
          <w:rFonts w:eastAsiaTheme="minorEastAsia"/>
        </w:rPr>
        <w:t xml:space="preserve"> mediante la compra de bonos.</w:t>
      </w:r>
    </w:p>
    <w:p w14:paraId="5F778915" w14:textId="09A78AC7" w:rsidR="005D254F" w:rsidRDefault="005D254F">
      <w:pPr>
        <w:pStyle w:val="Nivel3SM"/>
      </w:pPr>
    </w:p>
    <w:p w14:paraId="33085F14" w14:textId="77777777" w:rsidR="001D23E3" w:rsidRPr="005D254F" w:rsidRDefault="001D23E3">
      <w:pPr>
        <w:pStyle w:val="Nivel3SM"/>
      </w:pPr>
    </w:p>
    <w:p w14:paraId="36EBBFFE" w14:textId="674A1FBB" w:rsidR="005D254F" w:rsidRPr="005D254F" w:rsidRDefault="005D254F">
      <w:pPr>
        <w:pStyle w:val="Nivel2SM"/>
        <w:keepNext/>
        <w:spacing w:after="0"/>
        <w:rPr>
          <w:rFonts w:eastAsiaTheme="minorEastAsia"/>
        </w:rPr>
      </w:pPr>
      <w:r>
        <w:t xml:space="preserve">Sobre este modelo hacemos </w:t>
      </w:r>
      <w:r w:rsidR="002C4075">
        <w:t>4 </w:t>
      </w:r>
      <w:r>
        <w:t>modificaciones</w:t>
      </w:r>
      <w:r w:rsidR="00711653">
        <w:rPr>
          <w:rStyle w:val="Refdenotaalpie"/>
        </w:rPr>
        <w:footnoteReference w:id="26"/>
      </w:r>
      <w:r>
        <w:t>:</w:t>
      </w:r>
    </w:p>
    <w:p w14:paraId="1F6DCF7C" w14:textId="1C843A21" w:rsidR="00290F9B" w:rsidRDefault="00290F9B">
      <w:pPr>
        <w:pStyle w:val="Prrafodelista"/>
        <w:numPr>
          <w:ilvl w:val="0"/>
          <w:numId w:val="43"/>
        </w:numPr>
        <w:spacing w:after="0"/>
        <w:ind w:left="1134" w:hanging="113"/>
      </w:pPr>
      <w:r>
        <w:t xml:space="preserve">Habrá un </w:t>
      </w:r>
      <w:r w:rsidRPr="00EB204E">
        <w:rPr>
          <w:b/>
          <w:bCs/>
        </w:rPr>
        <w:t>bien de producción diferenciado</w:t>
      </w:r>
      <w:r>
        <w:t xml:space="preserve">, </w:t>
      </w:r>
      <m:oMath>
        <m:sSub>
          <m:sSubPr>
            <m:ctrlPr>
              <w:rPr>
                <w:rFonts w:ascii="Cambria Math" w:hAnsi="Cambria Math"/>
                <w:i/>
              </w:rPr>
            </m:ctrlPr>
          </m:sSubPr>
          <m:e>
            <m:r>
              <m:rPr>
                <m:nor/>
              </m:rPr>
              <w:rPr>
                <w:i/>
              </w:rPr>
              <m:t>Y</m:t>
            </m:r>
          </m:e>
          <m:sub>
            <m:r>
              <m:rPr>
                <m:nor/>
              </m:rPr>
              <w:rPr>
                <w:i/>
              </w:rPr>
              <m:t>t</m:t>
            </m:r>
          </m:sub>
        </m:sSub>
      </m:oMath>
      <w:r>
        <w:t xml:space="preserve">, de tal forma que denotaremos cada una de las infinitas variedades como </w:t>
      </w:r>
      <m:oMath>
        <m:sSub>
          <m:sSubPr>
            <m:ctrlPr>
              <w:rPr>
                <w:rFonts w:ascii="Cambria Math" w:hAnsi="Cambria Math"/>
                <w:i/>
              </w:rPr>
            </m:ctrlPr>
          </m:sSubPr>
          <m:e>
            <m:r>
              <m:rPr>
                <m:nor/>
              </m:rPr>
              <w:rPr>
                <w:i/>
              </w:rPr>
              <m:t>Y</m:t>
            </m:r>
          </m:e>
          <m:sub>
            <m:r>
              <m:rPr>
                <m:nor/>
              </m:rPr>
              <w:rPr>
                <w:i/>
              </w:rPr>
              <m:t>t</m:t>
            </m:r>
          </m:sub>
        </m:sSub>
        <m:d>
          <m:dPr>
            <m:ctrlPr>
              <w:rPr>
                <w:rFonts w:ascii="Cambria Math" w:hAnsi="Cambria Math"/>
                <w:i/>
              </w:rPr>
            </m:ctrlPr>
          </m:dPr>
          <m:e>
            <m:r>
              <m:rPr>
                <m:nor/>
              </m:rPr>
              <w:rPr>
                <w:i/>
              </w:rPr>
              <m:t>i</m:t>
            </m:r>
          </m:e>
        </m:d>
      </m:oMath>
      <w:r>
        <w:t>, tal que</w:t>
      </w:r>
      <m:oMath>
        <m:r>
          <w:rPr>
            <w:rFonts w:ascii="Cambria Math" w:hAnsi="Cambria Math"/>
          </w:rPr>
          <m:t xml:space="preserve"> </m:t>
        </m:r>
        <m:r>
          <m:rPr>
            <m:nor/>
          </m:rPr>
          <w:rPr>
            <w:i/>
          </w:rPr>
          <m:t>i</m:t>
        </m:r>
        <m:r>
          <w:rPr>
            <w:rFonts w:ascii="Cambria Math" w:hAnsi="Cambria Math"/>
          </w:rPr>
          <m:t>∈</m:t>
        </m:r>
        <m:d>
          <m:dPr>
            <m:begChr m:val="["/>
            <m:endChr m:val="]"/>
            <m:ctrlPr>
              <w:rPr>
                <w:rFonts w:ascii="Cambria Math" w:hAnsi="Cambria Math"/>
                <w:i/>
              </w:rPr>
            </m:ctrlPr>
          </m:dPr>
          <m:e>
            <m:r>
              <m:rPr>
                <m:nor/>
              </m:rPr>
              <w:rPr>
                <w:i/>
                <w:iCs/>
              </w:rPr>
              <m:t>0, 1</m:t>
            </m:r>
          </m:e>
        </m:d>
      </m:oMath>
      <w:r>
        <w:t xml:space="preserve"> indica la variedad del bien.</w:t>
      </w:r>
    </w:p>
    <w:p w14:paraId="5A2A2510" w14:textId="32C252EB" w:rsidR="005D254F" w:rsidRDefault="005D254F">
      <w:pPr>
        <w:pStyle w:val="Prrafodelista"/>
        <w:numPr>
          <w:ilvl w:val="0"/>
          <w:numId w:val="43"/>
        </w:numPr>
        <w:spacing w:after="0"/>
        <w:ind w:left="1134" w:hanging="113"/>
      </w:pPr>
      <w:r w:rsidRPr="00EB204E">
        <w:rPr>
          <w:b/>
        </w:rPr>
        <w:t>Competencia monopolística</w:t>
      </w:r>
      <w:r>
        <w:t xml:space="preserve">: </w:t>
      </w:r>
      <w:r w:rsidR="002C4075">
        <w:t>S</w:t>
      </w:r>
      <w:r>
        <w:t xml:space="preserve">i queremos que exista rigidez en precios, debemos imponer para empezar que las empresas pueden fijar precios. Una forma de hacer esto </w:t>
      </w:r>
      <w:r>
        <w:lastRenderedPageBreak/>
        <w:t xml:space="preserve">es suponer que los bienes producidos por las empresas no cumplen uno de los dos supuestos necesarios para la existencia de competencia perfecta, a saber, </w:t>
      </w:r>
      <w:r w:rsidRPr="00EB204E">
        <w:rPr>
          <w:i/>
          <w:iCs/>
        </w:rPr>
        <w:t>i)</w:t>
      </w:r>
      <w:r w:rsidR="00EE50D7">
        <w:t> </w:t>
      </w:r>
      <w:r>
        <w:t xml:space="preserve">homogeneidad del bien producido y </w:t>
      </w:r>
      <w:proofErr w:type="spellStart"/>
      <w:r w:rsidRPr="00EB204E">
        <w:rPr>
          <w:i/>
          <w:iCs/>
        </w:rPr>
        <w:t>ii</w:t>
      </w:r>
      <w:proofErr w:type="spellEnd"/>
      <w:r w:rsidRPr="00EB204E">
        <w:rPr>
          <w:i/>
          <w:iCs/>
        </w:rPr>
        <w:t>)</w:t>
      </w:r>
      <w:r w:rsidR="00EE50D7">
        <w:t> </w:t>
      </w:r>
      <w:r>
        <w:t>existencia de muchas empresas. Si suponemos que el bien es diferenciado, aunque existan muchas empresas éstas tendrán poder de mercado para fijar precios dada la no homogeneidad del bien producido por cada una.</w:t>
      </w:r>
    </w:p>
    <w:p w14:paraId="1DDCB1ED" w14:textId="1E65F878" w:rsidR="005D254F" w:rsidRDefault="005D254F">
      <w:pPr>
        <w:pStyle w:val="Prrafodelista"/>
        <w:numPr>
          <w:ilvl w:val="0"/>
          <w:numId w:val="43"/>
        </w:numPr>
        <w:spacing w:after="0"/>
        <w:ind w:left="1134" w:hanging="113"/>
      </w:pPr>
      <w:r w:rsidRPr="00EB204E">
        <w:rPr>
          <w:b/>
        </w:rPr>
        <w:t>Rigideces nominales</w:t>
      </w:r>
      <w:r>
        <w:t xml:space="preserve">: </w:t>
      </w:r>
      <w:r w:rsidR="00EB204E">
        <w:t>D</w:t>
      </w:r>
      <w:r>
        <w:t xml:space="preserve">ado que ya hemos supuesto que las empresas pueden tener poder de mercado, si añadimos algún tipo de rigidez en los precios, tenemos todo lo que necesitamos para que la transmisión de la política monetaria tenga efectos reales. La forma de introducir las rigideces tiene dos formulaciones alternativas popularmente utilizadas: </w:t>
      </w:r>
      <w:r w:rsidRPr="00EB204E">
        <w:rPr>
          <w:i/>
          <w:iCs/>
        </w:rPr>
        <w:t>a)</w:t>
      </w:r>
      <w:r w:rsidR="00EE50D7">
        <w:t> </w:t>
      </w:r>
      <w:r>
        <w:t xml:space="preserve">las empresas están sujetas a algunas restricciones sobre la frecuencia con la cual ajustan precios ante cambios en la demanda (ajuste escalonado de precios, entre los que destaca la fijación de precios </w:t>
      </w:r>
      <w:r w:rsidRPr="00EB204E">
        <w:rPr>
          <w:i/>
        </w:rPr>
        <w:t>à la</w:t>
      </w:r>
      <w:r>
        <w:t xml:space="preserve"> </w:t>
      </w:r>
      <w:r w:rsidRPr="00EB204E">
        <w:rPr>
          <w:smallCaps/>
        </w:rPr>
        <w:t>Calvo</w:t>
      </w:r>
      <w:r>
        <w:t>)</w:t>
      </w:r>
      <w:r>
        <w:rPr>
          <w:rStyle w:val="Refdenotaalpie"/>
        </w:rPr>
        <w:footnoteReference w:id="27"/>
      </w:r>
      <w:r>
        <w:t xml:space="preserve">; </w:t>
      </w:r>
      <w:proofErr w:type="spellStart"/>
      <w:r>
        <w:t>ó</w:t>
      </w:r>
      <w:proofErr w:type="spellEnd"/>
      <w:r>
        <w:t xml:space="preserve"> </w:t>
      </w:r>
      <w:r w:rsidRPr="00EB204E">
        <w:rPr>
          <w:i/>
          <w:iCs/>
        </w:rPr>
        <w:t>b)</w:t>
      </w:r>
      <w:r w:rsidR="00EE50D7">
        <w:t> </w:t>
      </w:r>
      <w:r>
        <w:t xml:space="preserve">las empresas están sujetas a costes de ajuste en los precios ante cambios en la demanda (costes de ajuste </w:t>
      </w:r>
      <w:r w:rsidRPr="00EB204E">
        <w:rPr>
          <w:i/>
        </w:rPr>
        <w:t>à la</w:t>
      </w:r>
      <w:r>
        <w:t xml:space="preserve"> </w:t>
      </w:r>
      <w:proofErr w:type="spellStart"/>
      <w:r w:rsidRPr="00EB204E">
        <w:rPr>
          <w:smallCaps/>
        </w:rPr>
        <w:t>Rotemberg</w:t>
      </w:r>
      <w:proofErr w:type="spellEnd"/>
      <w:r>
        <w:rPr>
          <w:rStyle w:val="Refdenotaalpie"/>
        </w:rPr>
        <w:footnoteReference w:id="28"/>
      </w:r>
      <w:r>
        <w:t>, la versión dinámica de los costes de menú)</w:t>
      </w:r>
      <w:r>
        <w:rPr>
          <w:rStyle w:val="Refdenotaalpie"/>
        </w:rPr>
        <w:footnoteReference w:id="29"/>
      </w:r>
      <w:r>
        <w:t>.</w:t>
      </w:r>
    </w:p>
    <w:p w14:paraId="36A2A624" w14:textId="476484E3" w:rsidR="005D254F" w:rsidRDefault="005D254F">
      <w:pPr>
        <w:pStyle w:val="Prrafodelista"/>
        <w:numPr>
          <w:ilvl w:val="0"/>
          <w:numId w:val="43"/>
        </w:numPr>
        <w:spacing w:after="0"/>
        <w:ind w:left="1134" w:hanging="113"/>
      </w:pPr>
      <w:r>
        <w:t xml:space="preserve">La dinámica del </w:t>
      </w:r>
      <w:r w:rsidRPr="00EB204E">
        <w:rPr>
          <w:b/>
        </w:rPr>
        <w:t>capital</w:t>
      </w:r>
      <w:r>
        <w:t xml:space="preserve"> suele ser ignorada (por </w:t>
      </w:r>
      <w:r w:rsidR="001D23E3">
        <w:t>no ser necesaria para la persistencia del shock</w:t>
      </w:r>
      <w:r>
        <w:t>), de modo que el modelo puede carecer de las variables capital e inversión.</w:t>
      </w:r>
    </w:p>
    <w:p w14:paraId="18CC9324" w14:textId="19BCE4D9" w:rsidR="005D254F" w:rsidRDefault="005D254F">
      <w:pPr>
        <w:pStyle w:val="Prrafodelista"/>
        <w:numPr>
          <w:ilvl w:val="0"/>
          <w:numId w:val="43"/>
        </w:numPr>
        <w:spacing w:after="0"/>
        <w:ind w:left="1134" w:hanging="113"/>
      </w:pPr>
      <w:r>
        <w:t xml:space="preserve">Aparecen </w:t>
      </w:r>
      <w:r w:rsidRPr="00EB204E">
        <w:rPr>
          <w:b/>
        </w:rPr>
        <w:t xml:space="preserve">otras fuentes de perturbación o </w:t>
      </w:r>
      <w:r w:rsidRPr="00EB204E">
        <w:rPr>
          <w:b/>
          <w:i/>
        </w:rPr>
        <w:t>shock</w:t>
      </w:r>
      <w:r>
        <w:t xml:space="preserve"> en el modelo</w:t>
      </w:r>
      <w:r w:rsidR="00EB204E">
        <w:t>, es decir,</w:t>
      </w:r>
      <w:r>
        <w:t xml:space="preserve"> aparte del tecnológico, pueden darse perturbaciones monetarias.</w:t>
      </w:r>
    </w:p>
    <w:p w14:paraId="68B0BA48" w14:textId="77777777" w:rsidR="00B20A8A" w:rsidRPr="00165EAF" w:rsidRDefault="00B20A8A">
      <w:pPr>
        <w:pStyle w:val="Ttulo3"/>
      </w:pPr>
      <w:bookmarkStart w:id="109" w:name="_Toc172231655"/>
      <w:r>
        <w:t>Desarrollo</w:t>
      </w:r>
      <w:bookmarkEnd w:id="109"/>
    </w:p>
    <w:p w14:paraId="4CC517FE" w14:textId="485DAAF4" w:rsidR="00290F9B" w:rsidRDefault="00290F9B" w:rsidP="00F057E4">
      <w:pPr>
        <w:pStyle w:val="Ttulo6"/>
        <w:spacing w:before="0"/>
      </w:pPr>
      <w:bookmarkStart w:id="110" w:name="_Toc172231656"/>
      <w:r>
        <w:t>Hogares</w:t>
      </w:r>
      <w:r w:rsidR="00B20A8A" w:rsidRPr="00B20A8A">
        <w:rPr>
          <w:b w:val="0"/>
          <w:bCs/>
          <w:sz w:val="20"/>
          <w:szCs w:val="20"/>
          <w:u w:val="none"/>
        </w:rPr>
        <w:t xml:space="preserve"> [</w:t>
      </w:r>
      <w:r w:rsidR="00B20A8A" w:rsidRPr="00B20A8A">
        <w:rPr>
          <w:b w:val="0"/>
          <w:bCs/>
          <w:i/>
          <w:iCs/>
          <w:sz w:val="20"/>
          <w:szCs w:val="20"/>
          <w:u w:val="none"/>
        </w:rPr>
        <w:t>Curva IS dinámica</w:t>
      </w:r>
      <w:r w:rsidR="00B20A8A">
        <w:rPr>
          <w:b w:val="0"/>
          <w:bCs/>
          <w:sz w:val="20"/>
          <w:szCs w:val="20"/>
          <w:u w:val="none"/>
        </w:rPr>
        <w:t xml:space="preserve"> o </w:t>
      </w:r>
      <w:r w:rsidR="00B20A8A" w:rsidRPr="00B20A8A">
        <w:rPr>
          <w:b w:val="0"/>
          <w:bCs/>
          <w:i/>
          <w:iCs/>
          <w:sz w:val="20"/>
          <w:szCs w:val="20"/>
          <w:u w:val="none"/>
        </w:rPr>
        <w:t>curva IS ampliada por las expectativas</w:t>
      </w:r>
      <w:r w:rsidR="00B20A8A" w:rsidRPr="00B20A8A">
        <w:rPr>
          <w:b w:val="0"/>
          <w:bCs/>
          <w:sz w:val="20"/>
          <w:szCs w:val="20"/>
          <w:u w:val="none"/>
        </w:rPr>
        <w:t>]</w:t>
      </w:r>
      <w:bookmarkEnd w:id="110"/>
    </w:p>
    <w:p w14:paraId="007E7340" w14:textId="43A19741" w:rsidR="00290F9B" w:rsidRDefault="00290F9B" w:rsidP="00F057E4">
      <w:pPr>
        <w:pStyle w:val="Nivel1SM"/>
        <w:keepNext/>
        <w:spacing w:before="0" w:after="0"/>
      </w:pPr>
      <w:r>
        <w:t>La economía admite un agente representativo (podemos suponer que todos los agentes son idénticos) con vida infinita.</w:t>
      </w:r>
      <w:r w:rsidR="00711653">
        <w:t xml:space="preserve"> </w:t>
      </w:r>
      <w:r>
        <w:t>Este hogar es propietario del factor trabajo que será el único factor productivo y su oferta dependerá de su decisión de optimización, que será la siguiente:</w:t>
      </w:r>
    </w:p>
    <w:p w14:paraId="0E1809DD" w14:textId="54C1B031" w:rsidR="00290F9B" w:rsidRPr="00165EAF" w:rsidRDefault="00000000" w:rsidP="00290F9B">
      <w:pPr>
        <w:keepNext/>
        <w:rPr>
          <w:rFonts w:eastAsiaTheme="minorEastAsia"/>
          <w:i/>
          <w:lang w:val="fr-FR"/>
        </w:rPr>
      </w:pPr>
      <m:oMathPara>
        <m:oMath>
          <m:m>
            <m:mPr>
              <m:mcs>
                <m:mc>
                  <m:mcPr>
                    <m:count m:val="1"/>
                    <m:mcJc m:val="center"/>
                  </m:mcPr>
                </m:mc>
              </m:mcs>
              <m:ctrlPr>
                <w:rPr>
                  <w:rFonts w:ascii="Cambria Math" w:eastAsiaTheme="minorEastAsia" w:hAnsi="Cambria Math"/>
                  <w:i/>
                </w:rPr>
              </m:ctrlPr>
            </m:mPr>
            <m:mr>
              <m:e>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 xml:space="preserve">, </m:t>
                                  </m:r>
                                  <m:sSub>
                                    <m:sSubPr>
                                      <m:ctrlPr>
                                        <w:rPr>
                                          <w:rFonts w:ascii="Cambria Math" w:hAnsi="Cambria Math"/>
                                          <w:i/>
                                          <w:iCs/>
                                        </w:rPr>
                                      </m:ctrlPr>
                                    </m:sSubPr>
                                    <m:e>
                                      <m:r>
                                        <m:rPr>
                                          <m:nor/>
                                        </m:rPr>
                                        <w:rPr>
                                          <w:i/>
                                          <w:iCs/>
                                          <w:lang w:val="fr-FR"/>
                                        </w:rPr>
                                        <m:t>B</m:t>
                                      </m:r>
                                    </m:e>
                                    <m:sub>
                                      <m:r>
                                        <m:rPr>
                                          <m:nor/>
                                        </m:rPr>
                                        <w:rPr>
                                          <w:i/>
                                          <w:iCs/>
                                          <w:lang w:val="fr-FR"/>
                                        </w:rPr>
                                        <m:t>t+1</m:t>
                                      </m:r>
                                    </m:sub>
                                  </m:sSub>
                                </m:e>
                              </m:d>
                            </m:lim>
                          </m:limLow>
                          <m:r>
                            <w:rPr>
                              <w:rFonts w:ascii="Cambria Math" w:eastAsiaTheme="minorEastAsia" w:hAnsi="Cambria Math"/>
                              <w:lang w:val="fr-FR"/>
                            </w:rPr>
                            <m:t xml:space="preserve">    </m:t>
                          </m:r>
                        </m:fName>
                        <m:e>
                          <m:sSub>
                            <m:sSubPr>
                              <m:ctrlPr>
                                <w:rPr>
                                  <w:rFonts w:ascii="Cambria Math" w:hAnsi="Cambria Math"/>
                                  <w:i/>
                                  <w:iCs/>
                                  <w:lang w:val="fr-FR"/>
                                </w:rPr>
                              </m:ctrlPr>
                            </m:sSubPr>
                            <m:e>
                              <m:r>
                                <m:rPr>
                                  <m:nor/>
                                </m:rPr>
                                <w:rPr>
                                  <w:i/>
                                  <w:iCs/>
                                  <w:lang w:val="fr-FR"/>
                                </w:rPr>
                                <m:t>E</m:t>
                              </m:r>
                            </m:e>
                            <m:sub>
                              <m:r>
                                <m:rPr>
                                  <m:nor/>
                                </m:rPr>
                                <w:rPr>
                                  <w:i/>
                                  <w:iCs/>
                                  <w:lang w:val="fr-FR"/>
                                </w:rPr>
                                <m:t>0</m:t>
                              </m:r>
                            </m:sub>
                          </m:sSub>
                          <m:d>
                            <m:dPr>
                              <m:begChr m:val="["/>
                              <m:endChr m:val="]"/>
                              <m:ctrlPr>
                                <w:rPr>
                                  <w:rFonts w:ascii="Cambria Math" w:hAnsi="Cambria Math"/>
                                  <w:i/>
                                  <w:iCs/>
                                  <w:lang w:val="fr-FR"/>
                                </w:rPr>
                              </m:ctrlPr>
                            </m:dPr>
                            <m:e>
                              <m:r>
                                <m:rPr>
                                  <m:nor/>
                                </m:rPr>
                                <w:rPr>
                                  <w:i/>
                                  <w:iCs/>
                                  <w:lang w:val="fr-FR"/>
                                </w:rPr>
                                <m:t>V</m:t>
                              </m:r>
                              <m:d>
                                <m:dPr>
                                  <m:ctrlPr>
                                    <w:rPr>
                                      <w:rFonts w:ascii="Cambria Math" w:hAnsi="Cambria Math"/>
                                      <w:i/>
                                      <w:iCs/>
                                    </w:rPr>
                                  </m:ctrlPr>
                                </m:dPr>
                                <m:e>
                                  <m:r>
                                    <m:rPr>
                                      <m:nor/>
                                    </m:rPr>
                                    <w:rPr>
                                      <w:i/>
                                      <w:iCs/>
                                      <w:lang w:val="fr-FR"/>
                                    </w:rPr>
                                    <m:t>c</m:t>
                                  </m:r>
                                </m:e>
                              </m:d>
                            </m:e>
                          </m:d>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0</m:t>
                              </m:r>
                            </m:sub>
                          </m:sSub>
                          <m:d>
                            <m:dPr>
                              <m:begChr m:val="["/>
                              <m:endChr m:val="]"/>
                              <m:ctrlPr>
                                <w:rPr>
                                  <w:rFonts w:ascii="Cambria Math" w:hAnsi="Cambria Math"/>
                                  <w:i/>
                                  <w:iCs/>
                                  <w:lang w:val="fr-FR"/>
                                </w:rPr>
                              </m:ctrlPr>
                            </m:dPr>
                            <m:e>
                              <m:nary>
                                <m:naryPr>
                                  <m:chr m:val="∑"/>
                                  <m:limLoc m:val="undOvr"/>
                                  <m:ctrlPr>
                                    <w:rPr>
                                      <w:rFonts w:ascii="Cambria Math" w:hAnsi="Cambria Math"/>
                                      <w:i/>
                                      <w:iCs/>
                                    </w:rPr>
                                  </m:ctrlPr>
                                </m:naryPr>
                                <m:sub>
                                  <m:r>
                                    <m:rPr>
                                      <m:nor/>
                                    </m:rPr>
                                    <w:rPr>
                                      <w:i/>
                                      <w:lang w:val="fr-FR"/>
                                    </w:rPr>
                                    <m:t>t</m:t>
                                  </m:r>
                                  <m:r>
                                    <w:rPr>
                                      <w:rFonts w:ascii="Cambria Math" w:hAnsi="Cambria Math"/>
                                      <w:lang w:val="fr-FR"/>
                                    </w:rPr>
                                    <m:t>=</m:t>
                                  </m:r>
                                  <m:r>
                                    <m:rPr>
                                      <m:nor/>
                                    </m:rPr>
                                    <w:rPr>
                                      <w:i/>
                                      <w:lang w:val="fr-FR"/>
                                    </w:rPr>
                                    <m:t>0</m:t>
                                  </m:r>
                                </m:sub>
                                <m:sup>
                                  <m:r>
                                    <w:rPr>
                                      <w:rFonts w:ascii="Cambria Math" w:hAnsi="Cambria Math"/>
                                      <w:lang w:val="fr-FR"/>
                                    </w:rPr>
                                    <m:t>+∞</m:t>
                                  </m:r>
                                </m:sup>
                                <m:e>
                                  <m:sSup>
                                    <m:sSupPr>
                                      <m:ctrlPr>
                                        <w:rPr>
                                          <w:rFonts w:ascii="Cambria Math" w:hAnsi="Cambria Math"/>
                                          <w:i/>
                                          <w:iCs/>
                                        </w:rPr>
                                      </m:ctrlPr>
                                    </m:sSupPr>
                                    <m:e>
                                      <w:bookmarkStart w:id="111" w:name="_Hlk130298919"/>
                                      <m:r>
                                        <m:rPr>
                                          <m:nor/>
                                        </m:rPr>
                                        <w:rPr>
                                          <w:i/>
                                          <w:iCs/>
                                        </w:rPr>
                                        <m:t>β</m:t>
                                      </m:r>
                                      <w:bookmarkEnd w:id="111"/>
                                    </m:e>
                                    <m:sup>
                                      <m:r>
                                        <m:rPr>
                                          <m:nor/>
                                        </m:rPr>
                                        <w:rPr>
                                          <w:i/>
                                          <w:iCs/>
                                          <w:lang w:val="fr-FR"/>
                                        </w:rPr>
                                        <m:t>t</m:t>
                                      </m:r>
                                    </m:sup>
                                  </m:sSup>
                                  <m:r>
                                    <w:rPr>
                                      <w:rFonts w:ascii="Cambria Math" w:hAnsi="Cambria Math"/>
                                      <w:lang w:val="fr-FR"/>
                                    </w:rPr>
                                    <m:t>∙</m:t>
                                  </m:r>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m:rPr>
                                                  <m:nor/>
                                                </m:rPr>
                                                <w:rPr>
                                                  <w:i/>
                                                  <w:lang w:val="fr-FR"/>
                                                </w:rPr>
                                                <m:t>1</m:t>
                                              </m:r>
                                              <m:r>
                                                <w:rPr>
                                                  <w:rFonts w:ascii="Cambria Math" w:hAnsi="Cambria Math"/>
                                                  <w:lang w:val="fr-FR"/>
                                                </w:rPr>
                                                <m:t>-</m:t>
                                              </m:r>
                                              <m:r>
                                                <m:rPr>
                                                  <m:nor/>
                                                </m:rPr>
                                                <w:rPr>
                                                  <w:i/>
                                                  <w:lang w:val="fr-FR"/>
                                                </w:rPr>
                                                <m:t>θ</m:t>
                                              </m:r>
                                            </m:sup>
                                          </m:sSup>
                                          <m:r>
                                            <w:rPr>
                                              <w:rFonts w:ascii="Cambria Math" w:hAnsi="Cambria Math"/>
                                              <w:lang w:val="fr-FR"/>
                                            </w:rPr>
                                            <m:t>-</m:t>
                                          </m:r>
                                          <m:r>
                                            <m:rPr>
                                              <m:nor/>
                                            </m:rPr>
                                            <w:rPr>
                                              <w:i/>
                                              <w:lang w:val="fr-FR"/>
                                            </w:rPr>
                                            <m:t>1</m:t>
                                          </m:r>
                                        </m:num>
                                        <m:den>
                                          <m:r>
                                            <m:rPr>
                                              <m:nor/>
                                            </m:rPr>
                                            <w:rPr>
                                              <w:i/>
                                              <w:lang w:val="fr-FR"/>
                                            </w:rPr>
                                            <m:t>1</m:t>
                                          </m:r>
                                          <m:r>
                                            <w:rPr>
                                              <w:rFonts w:ascii="Cambria Math" w:hAnsi="Cambria Math"/>
                                              <w:lang w:val="fr-FR"/>
                                            </w:rPr>
                                            <m:t>-</m:t>
                                          </m:r>
                                          <m:r>
                                            <m:rPr>
                                              <m:nor/>
                                            </m:rPr>
                                            <w:rPr>
                                              <w:i/>
                                              <w:lang w:val="fr-FR"/>
                                            </w:rPr>
                                            <m:t>θ</m:t>
                                          </m:r>
                                        </m:den>
                                      </m:f>
                                      <m:r>
                                        <w:rPr>
                                          <w:rFonts w:ascii="Cambria Math" w:hAnsi="Cambria Math"/>
                                          <w:lang w:val="fr-FR"/>
                                        </w:rPr>
                                        <m:t>+</m:t>
                                      </m:r>
                                      <m:r>
                                        <m:rPr>
                                          <m:nor/>
                                        </m:rPr>
                                        <w:rPr>
                                          <w:i/>
                                          <w:lang w:val="fr-FR"/>
                                        </w:rPr>
                                        <m:t>ζ</m:t>
                                      </m:r>
                                      <m:r>
                                        <w:rPr>
                                          <w:rFonts w:ascii="Cambria Math" w:hAnsi="Cambria Math"/>
                                          <w:lang w:val="fr-FR"/>
                                        </w:rPr>
                                        <m:t>∙</m:t>
                                      </m:r>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lang w:val="fr-FR"/>
                                                </w:rPr>
                                                <m:t>1</m:t>
                                              </m:r>
                                              <m:r>
                                                <w:rPr>
                                                  <w:rFonts w:ascii="Cambria Math" w:hAnsi="Cambria Math"/>
                                                  <w:lang w:val="fr-FR"/>
                                                </w:rPr>
                                                <m:t>+</m:t>
                                              </m:r>
                                              <m:r>
                                                <m:rPr>
                                                  <m:nor/>
                                                </m:rPr>
                                                <w:rPr>
                                                  <w:i/>
                                                  <w:iCs/>
                                                  <w:lang w:val="fr-FR"/>
                                                </w:rPr>
                                                <m:t>φ</m:t>
                                              </m:r>
                                            </m:sup>
                                          </m:sSup>
                                        </m:num>
                                        <m:den>
                                          <m:r>
                                            <m:rPr>
                                              <m:nor/>
                                            </m:rPr>
                                            <w:rPr>
                                              <w:i/>
                                              <w:lang w:val="fr-FR"/>
                                            </w:rPr>
                                            <m:t>1</m:t>
                                          </m:r>
                                          <m:r>
                                            <w:rPr>
                                              <w:rFonts w:ascii="Cambria Math" w:hAnsi="Cambria Math"/>
                                              <w:lang w:val="fr-FR"/>
                                            </w:rPr>
                                            <m:t>+</m:t>
                                          </m:r>
                                          <m:r>
                                            <m:rPr>
                                              <m:nor/>
                                            </m:rPr>
                                            <w:rPr>
                                              <w:i/>
                                              <w:iCs/>
                                              <w:lang w:val="fr-FR"/>
                                            </w:rPr>
                                            <m:t>φ</m:t>
                                          </m:r>
                                        </m:den>
                                      </m:f>
                                    </m:e>
                                  </m:d>
                                  <m:r>
                                    <w:rPr>
                                      <w:rFonts w:ascii="Cambria Math" w:hAnsi="Cambria Math"/>
                                      <w:lang w:val="fr-FR"/>
                                    </w:rPr>
                                    <m:t>∙</m:t>
                                  </m:r>
                                  <m:sSub>
                                    <m:sSubPr>
                                      <m:ctrlPr>
                                        <w:rPr>
                                          <w:rFonts w:ascii="Cambria Math" w:hAnsi="Cambria Math"/>
                                          <w:i/>
                                        </w:rPr>
                                      </m:ctrlPr>
                                    </m:sSubPr>
                                    <m:e>
                                      <m:r>
                                        <m:rPr>
                                          <m:nor/>
                                        </m:rPr>
                                        <w:rPr>
                                          <w:i/>
                                          <w:lang w:val="fr-FR"/>
                                        </w:rPr>
                                        <m:t>Z</m:t>
                                      </m:r>
                                    </m:e>
                                    <m:sub>
                                      <m:r>
                                        <m:rPr>
                                          <m:nor/>
                                        </m:rPr>
                                        <w:rPr>
                                          <w:i/>
                                          <w:lang w:val="fr-FR"/>
                                        </w:rPr>
                                        <m:t>t</m:t>
                                      </m:r>
                                    </m:sub>
                                  </m:sSub>
                                </m:e>
                              </m:nary>
                            </m:e>
                          </m:d>
                        </m:e>
                      </m:func>
                      <m:r>
                        <w:rPr>
                          <w:rFonts w:ascii="Cambria Math" w:eastAsiaTheme="minorEastAsia" w:hAnsi="Cambria Math"/>
                          <w:lang w:val="fr-FR"/>
                        </w:rPr>
                        <m:t xml:space="preserve">                                                                </m:t>
                      </m:r>
                    </m:e>
                  </m:mr>
                  <m:mr>
                    <m:e>
                      <m:m>
                        <m:mPr>
                          <m:mcs>
                            <m:mc>
                              <m:mcPr>
                                <m:count m:val="1"/>
                                <m:mcJc m:val="center"/>
                              </m:mcPr>
                            </m:mc>
                          </m:mcs>
                          <m:ctrlPr>
                            <w:rPr>
                              <w:rFonts w:ascii="Cambria Math" w:eastAsiaTheme="minorEastAsia" w:hAnsi="Cambria Math"/>
                              <w:i/>
                            </w:rPr>
                          </m:ctrlPr>
                        </m:mPr>
                        <m:mr>
                          <m:e>
                            <m:r>
                              <w:rPr>
                                <w:rFonts w:ascii="Cambria Math" w:eastAsiaTheme="minorEastAsia" w:hAnsi="Cambria Math"/>
                                <w:lang w:val="fr-FR"/>
                              </w:rPr>
                              <m:t xml:space="preserve">                  </m:t>
                            </m:r>
                            <m:m>
                              <m:mPr>
                                <m:mcs>
                                  <m:mc>
                                    <m:mcPr>
                                      <m:count m:val="2"/>
                                      <m:mcJc m:val="center"/>
                                    </m:mcPr>
                                  </m:mc>
                                </m:mcs>
                                <m:ctrlPr>
                                  <w:rPr>
                                    <w:rFonts w:ascii="Cambria Math" w:eastAsiaTheme="minorEastAsia" w:hAnsi="Cambria Math"/>
                                    <w:i/>
                                  </w:rPr>
                                </m:ctrlPr>
                              </m:mPr>
                              <m:mr>
                                <m:e>
                                  <m:r>
                                    <m:rPr>
                                      <m:nor/>
                                    </m:rPr>
                                    <w:rPr>
                                      <w:i/>
                                      <w:lang w:val="fr-FR"/>
                                    </w:rPr>
                                    <m:t>donde</m:t>
                                  </m:r>
                                </m:e>
                                <m:e>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r>
                                        <w:rPr>
                                          <w:rFonts w:ascii="Cambria Math" w:hAnsi="Cambria Math"/>
                                          <w:lang w:val="fr-FR"/>
                                        </w:rPr>
                                        <m:t>≡</m:t>
                                      </m:r>
                                      <m:d>
                                        <m:dPr>
                                          <m:ctrlPr>
                                            <w:rPr>
                                              <w:rFonts w:ascii="Cambria Math" w:hAnsi="Cambria Math"/>
                                              <w:i/>
                                            </w:rPr>
                                          </m:ctrlPr>
                                        </m:dPr>
                                        <m:e>
                                          <m:nary>
                                            <m:naryPr>
                                              <m:limLoc m:val="subSup"/>
                                              <m:ctrlPr>
                                                <w:rPr>
                                                  <w:rFonts w:ascii="Cambria Math" w:hAnsi="Cambria Math"/>
                                                  <w:i/>
                                                </w:rPr>
                                              </m:ctrlPr>
                                            </m:naryPr>
                                            <m:sub>
                                              <m:r>
                                                <m:rPr>
                                                  <m:nor/>
                                                </m:rPr>
                                                <w:rPr>
                                                  <w:i/>
                                                  <w:lang w:val="fr-FR"/>
                                                </w:rPr>
                                                <m:t>0</m:t>
                                              </m:r>
                                            </m:sub>
                                            <m:sup>
                                              <m:r>
                                                <m:rPr>
                                                  <m:nor/>
                                                </m:rPr>
                                                <w:rPr>
                                                  <w:i/>
                                                  <w:lang w:val="fr-FR"/>
                                                </w:rPr>
                                                <m:t>1</m:t>
                                              </m:r>
                                            </m:sup>
                                            <m:e>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d>
                                                    <m:dPr>
                                                      <m:ctrlPr>
                                                        <w:rPr>
                                                          <w:rFonts w:ascii="Cambria Math" w:hAnsi="Cambria Math"/>
                                                          <w:i/>
                                                        </w:rPr>
                                                      </m:ctrlPr>
                                                    </m:dPr>
                                                    <m:e>
                                                      <m:r>
                                                        <m:rPr>
                                                          <m:nor/>
                                                        </m:rPr>
                                                        <w:rPr>
                                                          <w:i/>
                                                          <w:lang w:val="fr-FR"/>
                                                        </w:rPr>
                                                        <m:t>i</m:t>
                                                      </m:r>
                                                    </m:e>
                                                  </m:d>
                                                </m:e>
                                                <m:sup>
                                                  <m:f>
                                                    <m:fPr>
                                                      <m:ctrlPr>
                                                        <w:rPr>
                                                          <w:rFonts w:ascii="Cambria Math" w:hAnsi="Cambria Math"/>
                                                          <w:i/>
                                                        </w:rPr>
                                                      </m:ctrlPr>
                                                    </m:fPr>
                                                    <m:num>
                                                      <m:r>
                                                        <m:rPr>
                                                          <m:nor/>
                                                        </m:rPr>
                                                        <w:rPr>
                                                          <w:i/>
                                                        </w:rPr>
                                                        <m:t>σ</m:t>
                                                      </m:r>
                                                      <m:r>
                                                        <w:rPr>
                                                          <w:rFonts w:ascii="Cambria Math" w:hAnsi="Cambria Math"/>
                                                          <w:lang w:val="fr-FR"/>
                                                        </w:rPr>
                                                        <m:t>-</m:t>
                                                      </m:r>
                                                      <m:r>
                                                        <m:rPr>
                                                          <m:nor/>
                                                        </m:rPr>
                                                        <w:rPr>
                                                          <w:i/>
                                                          <w:lang w:val="fr-FR"/>
                                                        </w:rPr>
                                                        <m:t>1</m:t>
                                                      </m:r>
                                                    </m:num>
                                                    <m:den>
                                                      <m:r>
                                                        <m:rPr>
                                                          <m:nor/>
                                                        </m:rPr>
                                                        <w:rPr>
                                                          <w:i/>
                                                        </w:rPr>
                                                        <m:t>σ</m:t>
                                                      </m:r>
                                                    </m:den>
                                                  </m:f>
                                                </m:sup>
                                              </m:sSup>
                                              <m:r>
                                                <m:rPr>
                                                  <m:nor/>
                                                </m:rPr>
                                                <w:rPr>
                                                  <w:i/>
                                                  <w:lang w:val="fr-FR"/>
                                                </w:rPr>
                                                <m:t xml:space="preserve"> di</m:t>
                                              </m:r>
                                            </m:e>
                                          </m:nary>
                                        </m:e>
                                      </m:d>
                                    </m:e>
                                    <m:sup>
                                      <m:f>
                                        <m:fPr>
                                          <m:ctrlPr>
                                            <w:rPr>
                                              <w:rFonts w:ascii="Cambria Math" w:hAnsi="Cambria Math"/>
                                              <w:i/>
                                            </w:rPr>
                                          </m:ctrlPr>
                                        </m:fPr>
                                        <m:num>
                                          <m:r>
                                            <m:rPr>
                                              <m:nor/>
                                            </m:rPr>
                                            <w:rPr>
                                              <w:i/>
                                            </w:rPr>
                                            <m:t>σ</m:t>
                                          </m:r>
                                        </m:num>
                                        <m:den>
                                          <m:r>
                                            <m:rPr>
                                              <m:nor/>
                                            </m:rPr>
                                            <w:rPr>
                                              <w:i/>
                                            </w:rPr>
                                            <m:t>σ</m:t>
                                          </m:r>
                                          <m:r>
                                            <w:rPr>
                                              <w:rFonts w:ascii="Cambria Math" w:hAnsi="Cambria Math"/>
                                              <w:lang w:val="fr-FR"/>
                                            </w:rPr>
                                            <m:t>-</m:t>
                                          </m:r>
                                          <m:r>
                                            <m:rPr>
                                              <m:nor/>
                                            </m:rPr>
                                            <w:rPr>
                                              <w:i/>
                                              <w:lang w:val="fr-FR"/>
                                            </w:rPr>
                                            <m:t>1</m:t>
                                          </m:r>
                                        </m:den>
                                      </m:f>
                                    </m:sup>
                                  </m:sSup>
                                </m:e>
                              </m:mr>
                            </m:m>
                            <m:r>
                              <w:rPr>
                                <w:rFonts w:ascii="Cambria Math" w:hAnsi="Cambria Math"/>
                                <w:lang w:val="fr-FR"/>
                              </w:rPr>
                              <m:t xml:space="preserve">⟶   </m:t>
                            </m:r>
                            <m:r>
                              <m:rPr>
                                <m:nor/>
                              </m:rPr>
                              <w:rPr>
                                <w:i/>
                                <w:iCs/>
                                <w:spacing w:val="-6"/>
                                <w:sz w:val="18"/>
                                <w:lang w:val="fr-FR"/>
                              </w:rPr>
                              <m:t xml:space="preserve">Diferenciación del bien de consumo à la </m:t>
                            </m:r>
                            <m:r>
                              <m:rPr>
                                <m:nor/>
                              </m:rPr>
                              <w:rPr>
                                <w:i/>
                                <w:iCs/>
                                <w:smallCaps/>
                                <w:spacing w:val="-6"/>
                                <w:sz w:val="18"/>
                                <w:lang w:val="fr-FR"/>
                              </w:rPr>
                              <m:t>Dixit-Stiglitz</m:t>
                            </m:r>
                          </m:e>
                        </m:mr>
                        <m:mr>
                          <m:e>
                            <m:r>
                              <m:rPr>
                                <m:nor/>
                              </m:rPr>
                              <w:rPr>
                                <w:i/>
                                <w:iCs/>
                                <w:spacing w:val="-6"/>
                                <w:sz w:val="18"/>
                                <w:lang w:val="fr-FR"/>
                              </w:rPr>
                              <m:t>y</m:t>
                            </m:r>
                            <m:r>
                              <w:rPr>
                                <w:rFonts w:ascii="Cambria Math" w:eastAsiaTheme="minorEastAsia" w:hAnsi="Cambria Math"/>
                                <w:lang w:val="fr-FR"/>
                              </w:rPr>
                              <m:t xml:space="preserve"> </m:t>
                            </m:r>
                            <m:sSub>
                              <m:sSubPr>
                                <m:ctrlPr>
                                  <w:rPr>
                                    <w:rFonts w:ascii="Cambria Math" w:hAnsi="Cambria Math"/>
                                    <w:i/>
                                  </w:rPr>
                                </m:ctrlPr>
                              </m:sSubPr>
                              <m:e>
                                <m:r>
                                  <m:rPr>
                                    <m:nor/>
                                  </m:rPr>
                                  <w:rPr>
                                    <w:i/>
                                    <w:lang w:val="fr-FR"/>
                                  </w:rPr>
                                  <m:t>Z</m:t>
                                </m:r>
                              </m:e>
                              <m:sub>
                                <m:r>
                                  <m:rPr>
                                    <m:nor/>
                                  </m:rPr>
                                  <w:rPr>
                                    <w:i/>
                                    <w:lang w:val="fr-FR"/>
                                  </w:rPr>
                                  <m:t>t</m:t>
                                </m:r>
                              </m:sub>
                            </m:sSub>
                            <m:r>
                              <m:rPr>
                                <m:nor/>
                              </m:rPr>
                              <w:rPr>
                                <w:i/>
                                <w:iCs/>
                                <w:lang w:val="fr-FR"/>
                              </w:rPr>
                              <m:t xml:space="preserve"> permite introducir un shock de demanda, tal que </m:t>
                            </m:r>
                            <m:sSub>
                              <m:sSubPr>
                                <m:ctrlPr>
                                  <w:rPr>
                                    <w:rFonts w:ascii="Cambria Math" w:hAnsi="Cambria Math"/>
                                    <w:i/>
                                  </w:rPr>
                                </m:ctrlPr>
                              </m:sSubPr>
                              <m:e>
                                <m:r>
                                  <m:rPr>
                                    <m:nor/>
                                  </m:rPr>
                                  <w:rPr>
                                    <w:i/>
                                    <w:lang w:val="fr-FR"/>
                                  </w:rPr>
                                  <m:t>z</m:t>
                                </m:r>
                              </m:e>
                              <m:sub>
                                <m:r>
                                  <m:rPr>
                                    <m:nor/>
                                  </m:rPr>
                                  <w:rPr>
                                    <w:i/>
                                    <w:lang w:val="fr-FR"/>
                                  </w:rPr>
                                  <m:t>t</m:t>
                                </m:r>
                              </m:sub>
                            </m:sSub>
                            <m:r>
                              <w:rPr>
                                <w:rFonts w:ascii="Cambria Math"/>
                                <w:lang w:val="fr-FR"/>
                              </w:rPr>
                              <m:t>=</m:t>
                            </m:r>
                            <m:sSub>
                              <m:sSubPr>
                                <m:ctrlPr>
                                  <w:rPr>
                                    <w:rFonts w:ascii="Cambria Math" w:hAnsi="Cambria Math"/>
                                    <w:i/>
                                  </w:rPr>
                                </m:ctrlPr>
                              </m:sSubPr>
                              <m:e>
                                <m:r>
                                  <m:rPr>
                                    <m:nor/>
                                  </m:rPr>
                                  <w:rPr>
                                    <w:i/>
                                    <w:iCs/>
                                    <w:lang w:val="fr-FR"/>
                                  </w:rPr>
                                  <m:t>ρ</m:t>
                                </m:r>
                              </m:e>
                              <m:sub>
                                <m:r>
                                  <m:rPr>
                                    <m:nor/>
                                  </m:rPr>
                                  <w:rPr>
                                    <w:i/>
                                    <w:lang w:val="fr-FR"/>
                                  </w:rPr>
                                  <m:t>z</m:t>
                                </m:r>
                              </m:sub>
                            </m:sSub>
                            <m:r>
                              <w:rPr>
                                <w:rFonts w:ascii="Cambria Math" w:hAnsi="Cambria Math"/>
                                <w:lang w:val="fr-FR"/>
                              </w:rPr>
                              <m:t>∙</m:t>
                            </m:r>
                            <m:sSub>
                              <m:sSubPr>
                                <m:ctrlPr>
                                  <w:rPr>
                                    <w:rFonts w:ascii="Cambria Math" w:hAnsi="Cambria Math"/>
                                    <w:i/>
                                  </w:rPr>
                                </m:ctrlPr>
                              </m:sSubPr>
                              <m:e>
                                <m:r>
                                  <m:rPr>
                                    <m:nor/>
                                  </m:rPr>
                                  <w:rPr>
                                    <w:i/>
                                    <w:lang w:val="fr-FR"/>
                                  </w:rPr>
                                  <m:t>z</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Sup>
                              <m:sSubSupPr>
                                <m:ctrlPr>
                                  <w:rPr>
                                    <w:rFonts w:ascii="Cambria Math" w:hAnsi="Cambria Math"/>
                                    <w:i/>
                                  </w:rPr>
                                </m:ctrlPr>
                              </m:sSubSupPr>
                              <m:e>
                                <m:r>
                                  <m:rPr>
                                    <m:nor/>
                                  </m:rPr>
                                  <w:rPr>
                                    <w:i/>
                                    <w:iCs/>
                                  </w:rPr>
                                  <m:t>ε</m:t>
                                </m:r>
                              </m:e>
                              <m:sub>
                                <m:r>
                                  <m:rPr>
                                    <m:nor/>
                                  </m:rPr>
                                  <w:rPr>
                                    <w:i/>
                                    <w:lang w:val="fr-FR"/>
                                  </w:rPr>
                                  <m:t>t</m:t>
                                </m:r>
                              </m:sub>
                              <m:sup>
                                <m:r>
                                  <m:rPr>
                                    <m:nor/>
                                  </m:rPr>
                                  <w:rPr>
                                    <w:i/>
                                    <w:lang w:val="fr-FR"/>
                                  </w:rPr>
                                  <m:t>z</m:t>
                                </m:r>
                              </m:sup>
                            </m:sSubSup>
                          </m:e>
                        </m:mr>
                      </m:m>
                    </m:e>
                  </m:mr>
                </m:m>
                <m:r>
                  <w:rPr>
                    <w:rFonts w:ascii="Cambria Math" w:eastAsiaTheme="minorEastAsia" w:hAnsi="Cambria Math"/>
                    <w:lang w:val="fr-FR"/>
                  </w:rPr>
                  <m:t xml:space="preserve">                                   </m:t>
                </m:r>
              </m:e>
            </m:mr>
            <m:mr>
              <m:e>
                <m:m>
                  <m:mPr>
                    <m:mcs>
                      <m:mc>
                        <m:mcPr>
                          <m:count m:val="2"/>
                          <m:mcJc m:val="center"/>
                        </m:mcPr>
                      </m:mc>
                    </m:mcs>
                    <m:ctrlPr>
                      <w:rPr>
                        <w:rFonts w:ascii="Cambria Math" w:eastAsiaTheme="minorEastAsia" w:hAnsi="Cambria Math"/>
                        <w:i/>
                      </w:rPr>
                    </m:ctrlPr>
                  </m:mPr>
                  <m:mr>
                    <m:e>
                      <m:r>
                        <m:rPr>
                          <m:nor/>
                        </m:rPr>
                        <w:rPr>
                          <w:i/>
                          <w:lang w:val="fr-FR"/>
                        </w:rPr>
                        <m:t>s.a</m:t>
                      </m:r>
                    </m:e>
                    <m:e>
                      <m:d>
                        <m:dPr>
                          <m:begChr m:val="{"/>
                          <m:endChr m:val=""/>
                          <m:ctrlPr>
                            <w:rPr>
                              <w:rFonts w:ascii="Cambria Math" w:hAnsi="Cambria Math"/>
                              <w:i/>
                            </w:rPr>
                          </m:ctrlPr>
                        </m:dPr>
                        <m:e>
                          <m:m>
                            <m:mPr>
                              <m:mcs>
                                <m:mc>
                                  <m:mcPr>
                                    <m:count m:val="1"/>
                                    <m:mcJc m:val="center"/>
                                  </m:mcPr>
                                </m:mc>
                              </m:mcs>
                              <m:ctrlPr>
                                <w:rPr>
                                  <w:rFonts w:ascii="Cambria Math" w:hAnsi="Cambria Math"/>
                                  <w:i/>
                                </w:rPr>
                              </m:ctrlPr>
                            </m:mPr>
                            <m:mr>
                              <m:e>
                                <m:nary>
                                  <m:naryPr>
                                    <m:limLoc m:val="subSup"/>
                                    <m:ctrlPr>
                                      <w:rPr>
                                        <w:rFonts w:ascii="Cambria Math" w:hAnsi="Cambria Math"/>
                                        <w:i/>
                                      </w:rPr>
                                    </m:ctrlPr>
                                  </m:naryPr>
                                  <m:sub>
                                    <m:r>
                                      <m:rPr>
                                        <m:nor/>
                                      </m:rPr>
                                      <w:rPr>
                                        <w:i/>
                                        <w:lang w:val="fr-FR"/>
                                      </w:rPr>
                                      <m:t>0</m:t>
                                    </m:r>
                                  </m:sub>
                                  <m:sup>
                                    <m:r>
                                      <m:rPr>
                                        <m:nor/>
                                      </m:rPr>
                                      <w:rPr>
                                        <w:i/>
                                        <w:lang w:val="fr-FR"/>
                                      </w:rPr>
                                      <m:t>1</m:t>
                                    </m:r>
                                  </m:sup>
                                  <m:e>
                                    <m:sSub>
                                      <m:sSubPr>
                                        <m:ctrlPr>
                                          <w:rPr>
                                            <w:rFonts w:ascii="Cambria Math" w:hAnsi="Cambria Math"/>
                                            <w:i/>
                                          </w:rPr>
                                        </m:ctrlPr>
                                      </m:sSubPr>
                                      <m:e>
                                        <m:r>
                                          <m:rPr>
                                            <m:nor/>
                                          </m:rPr>
                                          <w:rPr>
                                            <w:i/>
                                            <w:lang w:val="fr-FR"/>
                                          </w:rPr>
                                          <m:t>P</m:t>
                                        </m:r>
                                      </m:e>
                                      <m:sub>
                                        <m:r>
                                          <m:rPr>
                                            <m:nor/>
                                          </m:rPr>
                                          <w:rPr>
                                            <w:i/>
                                            <w:lang w:val="fr-FR"/>
                                          </w:rPr>
                                          <m:t>t</m:t>
                                        </m:r>
                                      </m:sub>
                                    </m:sSub>
                                    <m:d>
                                      <m:dPr>
                                        <m:ctrlPr>
                                          <w:rPr>
                                            <w:rFonts w:ascii="Cambria Math" w:hAnsi="Cambria Math"/>
                                            <w:i/>
                                          </w:rPr>
                                        </m:ctrlPr>
                                      </m:dPr>
                                      <m:e>
                                        <m:r>
                                          <m:rPr>
                                            <m:nor/>
                                          </m:rPr>
                                          <w:rPr>
                                            <w:i/>
                                            <w:lang w:val="fr-FR"/>
                                          </w:rPr>
                                          <m:t>i</m:t>
                                        </m:r>
                                      </m:e>
                                    </m:d>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d>
                                      <m:dPr>
                                        <m:ctrlPr>
                                          <w:rPr>
                                            <w:rFonts w:ascii="Cambria Math" w:hAnsi="Cambria Math"/>
                                            <w:i/>
                                          </w:rPr>
                                        </m:ctrlPr>
                                      </m:dPr>
                                      <m:e>
                                        <m:r>
                                          <m:rPr>
                                            <m:nor/>
                                          </m:rPr>
                                          <w:rPr>
                                            <w:i/>
                                            <w:lang w:val="fr-FR"/>
                                          </w:rPr>
                                          <m:t>i</m:t>
                                        </m:r>
                                      </m:e>
                                    </m:d>
                                    <m:r>
                                      <m:rPr>
                                        <m:nor/>
                                      </m:rPr>
                                      <w:rPr>
                                        <w:i/>
                                        <w:lang w:val="fr-FR"/>
                                      </w:rPr>
                                      <m:t xml:space="preserve"> di</m:t>
                                    </m:r>
                                  </m:e>
                                </m:nary>
                                <m:r>
                                  <w:rPr>
                                    <w:rFonts w:ascii="Cambria Math" w:hAnsi="Cambria Math"/>
                                    <w:lang w:val="fr-FR"/>
                                  </w:rPr>
                                  <m:t>+</m:t>
                                </m:r>
                                <m:f>
                                  <m:fPr>
                                    <m:ctrlPr>
                                      <w:rPr>
                                        <w:rFonts w:ascii="Cambria Math" w:hAnsi="Cambria Math"/>
                                        <w:i/>
                                      </w:rPr>
                                    </m:ctrlPr>
                                  </m:fPr>
                                  <m:num>
                                    <m:r>
                                      <m:rPr>
                                        <m:nor/>
                                      </m:rPr>
                                      <w:rPr>
                                        <w:i/>
                                        <w:lang w:val="fr-FR"/>
                                      </w:rPr>
                                      <m:t>1</m:t>
                                    </m:r>
                                  </m:num>
                                  <m:den>
                                    <m:r>
                                      <m:rPr>
                                        <m:nor/>
                                      </m:rPr>
                                      <w:rPr>
                                        <w:i/>
                                        <w:lang w:val="fr-FR"/>
                                      </w:rPr>
                                      <m:t>1</m:t>
                                    </m:r>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den>
                                </m:f>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Dividendos</m:t>
                                    </m:r>
                                  </m:e>
                                  <m:sub>
                                    <m:r>
                                      <m:rPr>
                                        <m:nor/>
                                      </m:rPr>
                                      <w:rPr>
                                        <w:i/>
                                        <w:lang w:val="fr-FR"/>
                                      </w:rPr>
                                      <m:t>t</m:t>
                                    </m:r>
                                  </m:sub>
                                </m:sSub>
                                <m:r>
                                  <w:rPr>
                                    <w:rFonts w:ascii="Cambria Math" w:hAnsi="Cambria Math"/>
                                    <w:lang w:val="fr-FR"/>
                                  </w:rPr>
                                  <m:t xml:space="preserve">   ⟶   </m:t>
                                </m:r>
                                <m:r>
                                  <m:rPr>
                                    <m:nor/>
                                  </m:rPr>
                                  <w:rPr>
                                    <w:i/>
                                    <w:iCs/>
                                    <w:lang w:val="fr-FR"/>
                                  </w:rPr>
                                  <m:t>Restricción Presupuestaria Intertemporal</m:t>
                                </m:r>
                              </m:e>
                            </m:mr>
                            <m:mr>
                              <m:e>
                                <m:r>
                                  <w:rPr>
                                    <w:rFonts w:ascii="Cambria Math" w:hAnsi="Cambria Math"/>
                                    <w:lang w:val="fr-FR"/>
                                  </w:rPr>
                                  <m:t xml:space="preserve">                      </m:t>
                                </m:r>
                                <m:func>
                                  <m:funcPr>
                                    <m:ctrlPr>
                                      <w:rPr>
                                        <w:rFonts w:ascii="Cambria Math" w:hAnsi="Cambria Math"/>
                                        <w:i/>
                                      </w:rPr>
                                    </m:ctrlPr>
                                  </m:funcPr>
                                  <m:fName>
                                    <m:limLow>
                                      <m:limLowPr>
                                        <m:ctrlPr>
                                          <w:rPr>
                                            <w:rFonts w:ascii="Cambria Math" w:hAnsi="Cambria Math"/>
                                            <w:i/>
                                          </w:rPr>
                                        </m:ctrlPr>
                                      </m:limLowPr>
                                      <m:e>
                                        <m:r>
                                          <m:rPr>
                                            <m:nor/>
                                          </m:rPr>
                                          <w:rPr>
                                            <w:i/>
                                            <w:lang w:val="fr-FR"/>
                                          </w:rPr>
                                          <m:t>lim</m:t>
                                        </m:r>
                                      </m:e>
                                      <m:lim>
                                        <m:r>
                                          <m:rPr>
                                            <m:nor/>
                                          </m:rPr>
                                          <w:rPr>
                                            <w:i/>
                                            <w:lang w:val="fr-FR"/>
                                          </w:rPr>
                                          <m:t>T</m:t>
                                        </m:r>
                                        <m:r>
                                          <m:rPr>
                                            <m:nor/>
                                          </m:rPr>
                                          <w:rPr>
                                            <w:rFonts w:ascii="Times New Roman" w:hAnsi="Times New Roman" w:cs="Times New Roman"/>
                                            <w:i/>
                                            <w:lang w:val="fr-FR"/>
                                          </w:rPr>
                                          <m:t>→</m:t>
                                        </m:r>
                                        <m:r>
                                          <w:rPr>
                                            <w:rFonts w:ascii="Cambria Math" w:hAnsi="Cambria Math"/>
                                            <w:lang w:val="fr-FR"/>
                                          </w:rPr>
                                          <m:t>+</m:t>
                                        </m:r>
                                        <m:r>
                                          <w:rPr>
                                            <w:rFonts w:ascii="Cambria Math" w:hAnsi="Cambria Math" w:cs="Palatino Linotype"/>
                                            <w:lang w:val="fr-FR"/>
                                          </w:rPr>
                                          <m:t>∞</m:t>
                                        </m:r>
                                      </m:lim>
                                    </m:limLow>
                                  </m:fName>
                                  <m:e>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lang w:val="fr-FR"/>
                                          </w:rPr>
                                        </m:ctrlPr>
                                      </m:dPr>
                                      <m:e>
                                        <m:sSub>
                                          <m:sSubPr>
                                            <m:ctrlPr>
                                              <w:rPr>
                                                <w:rFonts w:ascii="Cambria Math" w:hAnsi="Cambria Math"/>
                                                <w:i/>
                                                <w:iCs/>
                                                <w:lang w:val="fr-FR"/>
                                              </w:rPr>
                                            </m:ctrlPr>
                                          </m:sSubPr>
                                          <m:e>
                                            <m:r>
                                              <m:rPr>
                                                <m:nor/>
                                              </m:rPr>
                                              <w:rPr>
                                                <w:i/>
                                                <w:iCs/>
                                                <w:lang w:val="fr-FR"/>
                                              </w:rPr>
                                              <m:t>B</m:t>
                                            </m:r>
                                          </m:e>
                                          <m:sub>
                                            <m:r>
                                              <m:rPr>
                                                <m:nor/>
                                              </m:rPr>
                                              <w:rPr>
                                                <w:i/>
                                                <w:iCs/>
                                                <w:lang w:val="fr-FR"/>
                                              </w:rPr>
                                              <m:t>T</m:t>
                                            </m:r>
                                          </m:sub>
                                        </m:sSub>
                                      </m:e>
                                    </m:d>
                                  </m:e>
                                </m:func>
                                <m:r>
                                  <w:rPr>
                                    <w:rFonts w:ascii="Cambria Math" w:hAnsi="Cambria Math"/>
                                    <w:lang w:val="fr-FR"/>
                                  </w:rPr>
                                  <m:t>=</m:t>
                                </m:r>
                                <m:r>
                                  <m:rPr>
                                    <m:nor/>
                                  </m:rPr>
                                  <w:rPr>
                                    <w:i/>
                                    <w:iCs/>
                                    <w:lang w:val="fr-FR"/>
                                  </w:rPr>
                                  <m:t>0</m:t>
                                </m:r>
                                <m:r>
                                  <m:rPr>
                                    <m:nor/>
                                  </m:rPr>
                                  <w:rPr>
                                    <w:lang w:val="fr-FR"/>
                                  </w:rPr>
                                  <m:t xml:space="preserve"> </m:t>
                                </m:r>
                                <m:r>
                                  <m:rPr>
                                    <m:nor/>
                                  </m:rPr>
                                  <w:rPr>
                                    <w:i/>
                                    <w:iCs/>
                                    <w:lang w:val="fr-FR"/>
                                  </w:rPr>
                                  <m:t xml:space="preserve">; </m:t>
                                </m:r>
                                <m:r>
                                  <w:rPr>
                                    <w:rFonts w:ascii="Cambria Math" w:hAnsi="Cambria Math" w:cs="Cambria Math"/>
                                    <w:lang w:val="fr-FR"/>
                                  </w:rPr>
                                  <m:t>∀</m:t>
                                </m:r>
                                <m:r>
                                  <m:rPr>
                                    <m:nor/>
                                  </m:rPr>
                                  <w:rPr>
                                    <w:i/>
                                    <w:iCs/>
                                    <w:lang w:val="fr-FR"/>
                                  </w:rPr>
                                  <m:t>t</m:t>
                                </m:r>
                                <m:r>
                                  <w:rPr>
                                    <w:rFonts w:ascii="Cambria Math" w:hAnsi="Cambria Math"/>
                                    <w:lang w:val="fr-FR"/>
                                  </w:rPr>
                                  <m:t xml:space="preserve">                                  ⟶   </m:t>
                                </m:r>
                                <m:r>
                                  <m:rPr>
                                    <m:nor/>
                                  </m:rPr>
                                  <w:rPr>
                                    <w:i/>
                                    <w:iCs/>
                                    <w:lang w:val="fr-FR"/>
                                  </w:rPr>
                                  <m:t>Condición de Transversalidad</m:t>
                                </m:r>
                              </m:e>
                            </m:mr>
                          </m:m>
                        </m:e>
                      </m:d>
                    </m:e>
                  </m:mr>
                </m:m>
              </m:e>
            </m:mr>
          </m:m>
        </m:oMath>
      </m:oMathPara>
    </w:p>
    <w:p w14:paraId="2F3603F8" w14:textId="77777777" w:rsidR="00E31458" w:rsidRDefault="00383182">
      <w:pPr>
        <w:pStyle w:val="Nivel2SM"/>
        <w:keepNext/>
        <w:spacing w:after="0"/>
      </w:pPr>
      <w:r w:rsidRPr="00383182">
        <w:t>Resolviendo este programa de o</w:t>
      </w:r>
      <w:r>
        <w:t xml:space="preserve">ptimización </w:t>
      </w:r>
      <w:r w:rsidR="00E31458">
        <w:t>el equilibrio queda caracterizado por las condiciones habituales:</w:t>
      </w:r>
    </w:p>
    <w:p w14:paraId="0C2F2FE1" w14:textId="33753C1C" w:rsidR="009832F5" w:rsidRDefault="009832F5">
      <w:pPr>
        <w:pStyle w:val="Nivel3SM"/>
        <w:keepNext/>
      </w:pPr>
      <w:r w:rsidRPr="00711653">
        <w:rPr>
          <w:b/>
          <w:bCs/>
        </w:rPr>
        <w:t xml:space="preserve">Condición de sustitución </w:t>
      </w:r>
      <w:proofErr w:type="spellStart"/>
      <w:r w:rsidRPr="00711653">
        <w:rPr>
          <w:b/>
          <w:bCs/>
        </w:rPr>
        <w:t>intertemporal</w:t>
      </w:r>
      <w:proofErr w:type="spellEnd"/>
      <w:r w:rsidRPr="00711653">
        <w:rPr>
          <w:b/>
          <w:bCs/>
        </w:rPr>
        <w:t xml:space="preserve"> del consumo</w:t>
      </w:r>
      <w:r w:rsidRPr="009832F5">
        <w:t xml:space="preserve"> (</w:t>
      </w:r>
      <w:r w:rsidRPr="009832F5">
        <w:rPr>
          <w:i/>
          <w:iCs/>
        </w:rPr>
        <w:t>ecuación de Euler</w:t>
      </w:r>
      <w:r w:rsidRPr="009832F5">
        <w:t>)</w:t>
      </w:r>
      <w:r>
        <w:t>:</w:t>
      </w:r>
    </w:p>
    <w:p w14:paraId="338FC4E8" w14:textId="58FAAA30" w:rsidR="009832F5" w:rsidRDefault="00711653">
      <w:pPr>
        <w:pStyle w:val="Nivel4"/>
        <w:ind w:left="1474"/>
      </w:pPr>
      <w:r>
        <w:t>I</w:t>
      </w:r>
      <w:r w:rsidR="009832F5" w:rsidRPr="009832F5">
        <w:t xml:space="preserve">gualdad entre la RMS </w:t>
      </w:r>
      <w:r w:rsidR="009832F5">
        <w:t xml:space="preserve">de consumo entre períodos </w:t>
      </w:r>
      <w:r w:rsidR="009832F5" w:rsidRPr="009832F5">
        <w:t xml:space="preserve">y </w:t>
      </w:r>
      <w:r w:rsidR="009832F5">
        <w:t>el precio relativo de consumo entre períodos (uno más la tasa de inflación)</w:t>
      </w:r>
      <w:r w:rsidR="009832F5" w:rsidRPr="009832F5">
        <w:t>.</w:t>
      </w:r>
    </w:p>
    <w:p w14:paraId="75BBE03A" w14:textId="77777777" w:rsidR="009832F5" w:rsidRDefault="009832F5">
      <w:pPr>
        <w:pStyle w:val="Nivel3SM"/>
        <w:keepNext/>
      </w:pPr>
      <w:r w:rsidRPr="00711653">
        <w:rPr>
          <w:b/>
          <w:bCs/>
        </w:rPr>
        <w:t xml:space="preserve">Condición de sustitución </w:t>
      </w:r>
      <w:proofErr w:type="spellStart"/>
      <w:r w:rsidRPr="00711653">
        <w:rPr>
          <w:b/>
          <w:bCs/>
        </w:rPr>
        <w:t>intertemporal</w:t>
      </w:r>
      <w:proofErr w:type="spellEnd"/>
      <w:r w:rsidRPr="00711653">
        <w:rPr>
          <w:b/>
          <w:bCs/>
        </w:rPr>
        <w:t xml:space="preserve"> del ocio</w:t>
      </w:r>
      <w:r>
        <w:t>:</w:t>
      </w:r>
    </w:p>
    <w:p w14:paraId="68DB880A" w14:textId="76CB5610" w:rsidR="009832F5" w:rsidRPr="009832F5" w:rsidRDefault="00711653">
      <w:pPr>
        <w:pStyle w:val="Nivel4"/>
        <w:ind w:left="1474"/>
      </w:pPr>
      <w:r>
        <w:t>I</w:t>
      </w:r>
      <w:r w:rsidR="009832F5" w:rsidRPr="009832F5">
        <w:t xml:space="preserve">gualdad entre la RMS </w:t>
      </w:r>
      <w:r w:rsidR="009832F5">
        <w:t xml:space="preserve">de ocio entre períodos </w:t>
      </w:r>
      <w:r w:rsidR="009832F5" w:rsidRPr="009832F5">
        <w:t xml:space="preserve">y el salario </w:t>
      </w:r>
      <w:r w:rsidR="009832F5">
        <w:t>nominal relativo entre períodos (uno más inflación salarial)</w:t>
      </w:r>
      <w:r w:rsidR="009832F5" w:rsidRPr="009832F5">
        <w:t>.</w:t>
      </w:r>
    </w:p>
    <w:p w14:paraId="2769678B" w14:textId="77777777" w:rsidR="009832F5" w:rsidRDefault="009832F5">
      <w:pPr>
        <w:pStyle w:val="Nivel3SM"/>
        <w:keepNext/>
      </w:pPr>
      <w:r w:rsidRPr="00711653">
        <w:rPr>
          <w:b/>
          <w:bCs/>
        </w:rPr>
        <w:t xml:space="preserve">Condición de sustitución </w:t>
      </w:r>
      <w:proofErr w:type="spellStart"/>
      <w:r w:rsidRPr="00711653">
        <w:rPr>
          <w:b/>
          <w:bCs/>
        </w:rPr>
        <w:t>intratemporal</w:t>
      </w:r>
      <w:proofErr w:type="spellEnd"/>
      <w:r w:rsidRPr="00711653">
        <w:rPr>
          <w:b/>
          <w:bCs/>
        </w:rPr>
        <w:t xml:space="preserve"> de consumo-ocio</w:t>
      </w:r>
      <w:r>
        <w:t>:</w:t>
      </w:r>
    </w:p>
    <w:p w14:paraId="1342A47B" w14:textId="4804D295" w:rsidR="00E31458" w:rsidRDefault="00711653">
      <w:pPr>
        <w:pStyle w:val="Nivel4"/>
        <w:spacing w:after="100"/>
        <w:ind w:left="1474"/>
      </w:pPr>
      <w:r>
        <w:t>I</w:t>
      </w:r>
      <w:r w:rsidR="009832F5">
        <w:t>gualdad entre la RMS consumo-ocio y el salario real.</w:t>
      </w:r>
    </w:p>
    <w:p w14:paraId="4DB26C26" w14:textId="0D439363" w:rsidR="00E31458" w:rsidRDefault="00E31458">
      <w:pPr>
        <w:pStyle w:val="Nivel1SM"/>
        <w:keepNext/>
        <w:spacing w:after="0"/>
      </w:pPr>
      <w:r>
        <w:lastRenderedPageBreak/>
        <w:t>Aproximando</w:t>
      </w:r>
      <w:r w:rsidR="004C3408">
        <w:t xml:space="preserve"> (log-</w:t>
      </w:r>
      <w:proofErr w:type="spellStart"/>
      <w:r w:rsidR="004C3408">
        <w:t>linearizando</w:t>
      </w:r>
      <w:proofErr w:type="spellEnd"/>
      <w:r w:rsidR="004C3408">
        <w:t xml:space="preserve">) la ecuación de Euler entorno al estado estacionario se obtiene la </w:t>
      </w:r>
      <w:r w:rsidR="00E36737">
        <w:rPr>
          <w:i/>
          <w:iCs/>
          <w:u w:val="single"/>
          <w14:glow w14:rad="38100">
            <w14:srgbClr w14:val="00B050">
              <w14:alpha w14:val="75000"/>
            </w14:srgbClr>
          </w14:glow>
        </w:rPr>
        <w:t>curva I</w:t>
      </w:r>
      <w:r w:rsidR="00E36737" w:rsidRPr="003055A2">
        <w:rPr>
          <w:i/>
          <w:iCs/>
          <w:u w:val="single"/>
          <w14:glow w14:rad="38100">
            <w14:srgbClr w14:val="00B050">
              <w14:alpha w14:val="75000"/>
            </w14:srgbClr>
          </w14:glow>
        </w:rPr>
        <w:t>S dinámica o ampliada con expectativas</w:t>
      </w:r>
      <w:r w:rsidR="004C3408">
        <w:t>:</w:t>
      </w:r>
    </w:p>
    <w:p w14:paraId="20B61953" w14:textId="41FEA621" w:rsidR="004C3408" w:rsidRPr="0063456A" w:rsidRDefault="00000000" w:rsidP="009A421F">
      <w:pPr>
        <w:keepNext/>
        <w:spacing w:after="0"/>
        <w:rPr>
          <w:i/>
        </w:rPr>
      </w:pPr>
      <m:oMathPara>
        <m:oMath>
          <m:borderBox>
            <m:borderBoxPr>
              <m:ctrlPr>
                <w:rPr>
                  <w:rFonts w:ascii="Cambria Math" w:hAnsi="Cambria Math"/>
                  <w:i/>
                </w:rPr>
              </m:ctrlPr>
            </m:borderBoxPr>
            <m:e>
              <w:bookmarkStart w:id="112" w:name="_Hlk121166488"/>
              <m:sSub>
                <m:sSubPr>
                  <m:ctrlPr>
                    <w:rPr>
                      <w:rFonts w:ascii="Cambria Math" w:hAnsi="Cambria Math"/>
                      <w:i/>
                    </w:rPr>
                  </m:ctrlPr>
                </m:sSubPr>
                <m:e>
                  <m:r>
                    <m:rPr>
                      <m:nor/>
                    </m:rPr>
                    <w:rPr>
                      <w:i/>
                    </w:rPr>
                    <m:t>x</m:t>
                  </m:r>
                </m:e>
                <m:sub>
                  <m:r>
                    <m:rPr>
                      <m:nor/>
                    </m:rPr>
                    <w:rPr>
                      <w:i/>
                    </w:rPr>
                    <m:t>t</m:t>
                  </m:r>
                </m:sub>
              </m:sSub>
              <m:r>
                <w:rPr>
                  <w:rFonts w:ascii="Cambria Math" w:hAnsi="Cambria Math"/>
                </w:rPr>
                <m:t>=-</m:t>
              </m:r>
              <m:f>
                <m:fPr>
                  <m:ctrlPr>
                    <w:rPr>
                      <w:rFonts w:ascii="Cambria Math" w:hAnsi="Cambria Math"/>
                      <w:i/>
                    </w:rPr>
                  </m:ctrlPr>
                </m:fPr>
                <m:num>
                  <m:r>
                    <m:rPr>
                      <m:nor/>
                    </m:rPr>
                    <w:rPr>
                      <w:i/>
                      <w:iCs/>
                    </w:rPr>
                    <m:t>1</m:t>
                  </m:r>
                </m:num>
                <m:den>
                  <m:r>
                    <m:rPr>
                      <m:nor/>
                    </m:rPr>
                    <w:rPr>
                      <w:i/>
                      <w:lang w:val="fr-FR"/>
                    </w:rPr>
                    <m:t>θ</m:t>
                  </m:r>
                </m:den>
              </m:f>
              <m:r>
                <w:rPr>
                  <w:rFonts w:ascii="Cambria Math" w:hAnsi="Cambria Math"/>
                </w:rPr>
                <m:t>∙</m:t>
              </m:r>
              <m:d>
                <m:dPr>
                  <m:ctrlPr>
                    <w:rPr>
                      <w:rFonts w:ascii="Cambria Math" w:hAnsi="Cambria Math"/>
                      <w:i/>
                    </w:rPr>
                  </m:ctrlPr>
                </m:dPr>
                <m:e>
                  <w:bookmarkStart w:id="113" w:name="_Hlk121166609"/>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e>
                      </m:groupChr>
                    </m:e>
                    <m:lim>
                      <m:eqArr>
                        <m:eqArrPr>
                          <m:ctrlPr>
                            <w:rPr>
                              <w:rFonts w:ascii="Cambria Math" w:hAnsi="Cambria Math"/>
                              <w:i/>
                            </w:rPr>
                          </m:ctrlPr>
                        </m:eqArrPr>
                        <m:e>
                          <m:sSub>
                            <m:sSubPr>
                              <m:ctrlPr>
                                <w:rPr>
                                  <w:rFonts w:ascii="Cambria Math" w:hAnsi="Cambria Math"/>
                                  <w:i/>
                                </w:rPr>
                              </m:ctrlPr>
                            </m:sSubPr>
                            <m:e>
                              <m:r>
                                <m:rPr>
                                  <m:nor/>
                                </m:rPr>
                                <w:rPr>
                                  <w:i/>
                                </w:rPr>
                                <m:t>r</m:t>
                              </m:r>
                            </m:e>
                            <m:sub>
                              <m:r>
                                <m:rPr>
                                  <m:nor/>
                                </m:rPr>
                                <w:rPr>
                                  <w:i/>
                                </w:rPr>
                                <m:t>t</m:t>
                              </m:r>
                            </m:sub>
                          </m:sSub>
                          <m:d>
                            <m:dPr>
                              <m:ctrlPr>
                                <w:rPr>
                                  <w:rFonts w:ascii="Cambria Math" w:hAnsi="Cambria Math"/>
                                  <w:i/>
                                  <w:lang w:val="fr-FR"/>
                                </w:rPr>
                              </m:ctrlPr>
                            </m:dPr>
                            <m:e>
                              <m:r>
                                <m:rPr>
                                  <m:nor/>
                                </m:rPr>
                                <w:rPr>
                                  <w:i/>
                                </w:rPr>
                                <m:t>tipo</m:t>
                              </m:r>
                              <m:r>
                                <m:rPr>
                                  <m:nor/>
                                </m:rPr>
                                <w:rPr>
                                  <w:rFonts w:ascii="Cambria Math"/>
                                  <w:i/>
                                </w:rPr>
                                <m:t xml:space="preserve"> </m:t>
                              </m:r>
                              <m:r>
                                <m:rPr>
                                  <m:nor/>
                                </m:rPr>
                                <w:rPr>
                                  <w:i/>
                                </w:rPr>
                                <m:t>de</m:t>
                              </m:r>
                              <m:r>
                                <m:rPr>
                                  <m:nor/>
                                </m:rPr>
                                <w:rPr>
                                  <w:rFonts w:ascii="Cambria Math"/>
                                  <w:i/>
                                </w:rPr>
                                <m:t xml:space="preserve"> </m:t>
                              </m:r>
                              <m:r>
                                <m:rPr>
                                  <m:nor/>
                                </m:rPr>
                                <w:rPr>
                                  <w:i/>
                                </w:rPr>
                                <m:t>interés</m:t>
                              </m:r>
                              <m:r>
                                <m:rPr>
                                  <m:nor/>
                                </m:rPr>
                                <w:rPr>
                                  <w:rFonts w:ascii="Cambria Math"/>
                                  <w:i/>
                                </w:rPr>
                                <m:t xml:space="preserve"> </m:t>
                              </m:r>
                              <m:r>
                                <m:rPr>
                                  <m:nor/>
                                </m:rPr>
                                <w:rPr>
                                  <w:i/>
                                </w:rPr>
                                <m:t>real</m:t>
                              </m:r>
                            </m:e>
                          </m:d>
                          <m:ctrlPr>
                            <w:rPr>
                              <w:rFonts w:ascii="Cambria Math" w:hAnsi="Cambria Math"/>
                              <w:i/>
                              <w:lang w:val="fr-FR"/>
                            </w:rPr>
                          </m:ctrlPr>
                        </m:e>
                        <m:e>
                          <m:r>
                            <m:rPr>
                              <m:nor/>
                            </m:rPr>
                            <w:rPr>
                              <w:i/>
                            </w:rPr>
                            <m:t>ecuación de Fisher</m:t>
                          </m:r>
                          <m:ctrlPr>
                            <w:rPr>
                              <w:rFonts w:ascii="Cambria Math" w:hAnsi="Cambria Math"/>
                              <w:i/>
                              <w:lang w:val="fr-FR"/>
                            </w:rPr>
                          </m:ctrlPr>
                        </m:e>
                      </m:eqArr>
                    </m:lim>
                  </m:limUpp>
                  <w:bookmarkEnd w:id="113"/>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Sup>
                            <m:sSubSupPr>
                              <m:ctrlPr>
                                <w:rPr>
                                  <w:rFonts w:ascii="Cambria Math" w:hAnsi="Cambria Math"/>
                                  <w:i/>
                                </w:rPr>
                              </m:ctrlPr>
                            </m:sSubSupPr>
                            <m:e>
                              <m:r>
                                <m:rPr>
                                  <m:nor/>
                                </m:rPr>
                                <w:rPr>
                                  <w:i/>
                                </w:rPr>
                                <m:t>r</m:t>
                              </m:r>
                            </m:e>
                            <m:sub>
                              <m:r>
                                <m:rPr>
                                  <m:nor/>
                                </m:rPr>
                                <w:rPr>
                                  <w:i/>
                                </w:rPr>
                                <m:t>t</m:t>
                              </m:r>
                            </m:sub>
                            <m:sup>
                              <m:r>
                                <m:rPr>
                                  <m:nor/>
                                </m:rPr>
                                <w:rPr>
                                  <w:i/>
                                </w:rPr>
                                <m:t>n</m:t>
                              </m:r>
                            </m:sup>
                          </m:sSubSup>
                        </m:e>
                      </m:groupChr>
                    </m:e>
                    <m:lim>
                      <m:eqArr>
                        <m:eqArrPr>
                          <m:ctrlPr>
                            <w:rPr>
                              <w:rFonts w:ascii="Cambria Math" w:hAnsi="Cambria Math"/>
                              <w:i/>
                              <w:spacing w:val="-2"/>
                            </w:rPr>
                          </m:ctrlPr>
                        </m:eqArrPr>
                        <m:e>
                          <m:r>
                            <m:rPr>
                              <m:nor/>
                            </m:rPr>
                            <w:rPr>
                              <w:i/>
                              <w:spacing w:val="-2"/>
                            </w:rPr>
                            <m:t>tipo de interés</m:t>
                          </m:r>
                        </m:e>
                        <m:e>
                          <m:r>
                            <m:rPr>
                              <m:nor/>
                            </m:rPr>
                            <w:rPr>
                              <w:i/>
                              <w:spacing w:val="-2"/>
                            </w:rPr>
                            <m:t>natural</m:t>
                          </m:r>
                        </m:e>
                      </m:eqArr>
                    </m:lim>
                  </m:limLow>
                </m:e>
              </m:d>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t+1</m:t>
                      </m:r>
                    </m:sub>
                  </m:sSub>
                </m:e>
              </m:d>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t</m:t>
                  </m:r>
                </m:sub>
              </m:sSub>
              <w:bookmarkEnd w:id="112"/>
            </m:e>
          </m:borderBox>
        </m:oMath>
      </m:oMathPara>
    </w:p>
    <w:p w14:paraId="70A8BA74" w14:textId="3E7AC62E" w:rsidR="004C3408" w:rsidRDefault="00290993">
      <w:pPr>
        <w:pStyle w:val="Nivel2SM"/>
        <w:keepNext/>
        <w:spacing w:after="0"/>
      </w:pPr>
      <w:r w:rsidRPr="00290993">
        <w:t>Esta ecuación representa el e</w:t>
      </w:r>
      <w:r>
        <w:t>quilibrio en el mercado de bienes en función de:</w:t>
      </w:r>
    </w:p>
    <w:p w14:paraId="5D697A48" w14:textId="6C16FD0C" w:rsidR="006F309E" w:rsidRDefault="0063456A">
      <w:pPr>
        <w:pStyle w:val="Nivel3SM"/>
        <w:keepNext/>
      </w:pPr>
      <w:r w:rsidRPr="0063456A">
        <w:rPr>
          <w:i/>
          <w:iCs/>
        </w:rPr>
        <w:t>Tipo de interés natural</w:t>
      </w:r>
      <w:r>
        <w:t xml:space="preserve"> (</w:t>
      </w:r>
      <m:oMath>
        <m:sSubSup>
          <m:sSubSupPr>
            <m:ctrlPr>
              <w:rPr>
                <w:rFonts w:ascii="Cambria Math" w:hAnsi="Cambria Math"/>
                <w:i/>
              </w:rPr>
            </m:ctrlPr>
          </m:sSubSupPr>
          <m:e>
            <m:r>
              <m:rPr>
                <m:nor/>
              </m:rPr>
              <w:rPr>
                <w:i/>
              </w:rPr>
              <m:t>r</m:t>
            </m:r>
          </m:e>
          <m:sub>
            <m:r>
              <m:rPr>
                <m:nor/>
              </m:rPr>
              <w:rPr>
                <w:i/>
              </w:rPr>
              <m:t>t</m:t>
            </m:r>
          </m:sub>
          <m:sup>
            <m:r>
              <m:rPr>
                <m:nor/>
              </m:rPr>
              <w:rPr>
                <w:i/>
              </w:rPr>
              <m:t>n</m:t>
            </m:r>
          </m:sup>
        </m:sSubSup>
      </m:oMath>
      <w:r>
        <w:t xml:space="preserve">): </w:t>
      </w:r>
      <w:r w:rsidR="00780EC2">
        <w:t>E</w:t>
      </w:r>
      <w:r>
        <w:t>l tipo de interés natural es el valor que tomaría el tipo de interés real consistente con el output en su nivel de equilibrio con precios flexibles (en ausencia de rigideces), si no existieran distorsiones. Es decir, es el tipo de interés de equilibrio competitivo que sería eficiente y en el que se cumple la hipótesis de neutralidad del dinero.</w:t>
      </w:r>
      <w:r w:rsidR="006F309E">
        <w:t xml:space="preserve"> En otras palabras, el tipo de interés natural es independiente de la política monetaria y sólo depende de variables estructurales de la economía:</w:t>
      </w:r>
    </w:p>
    <w:p w14:paraId="70950480" w14:textId="77777777" w:rsidR="006F309E" w:rsidRPr="009F7317" w:rsidRDefault="0063456A">
      <w:pPr>
        <w:pStyle w:val="Nivel4"/>
        <w:ind w:left="1474"/>
        <w:rPr>
          <w:spacing w:val="-2"/>
        </w:rPr>
      </w:pPr>
      <w:r w:rsidRPr="009F7317">
        <w:rPr>
          <w:spacing w:val="-2"/>
        </w:rPr>
        <w:t xml:space="preserve">El tipo de interés natural depende positivamente del tipo de descuento </w:t>
      </w:r>
      <w:proofErr w:type="spellStart"/>
      <w:r w:rsidRPr="009F7317">
        <w:rPr>
          <w:spacing w:val="-2"/>
        </w:rPr>
        <w:t>intertemporal</w:t>
      </w:r>
      <w:proofErr w:type="spellEnd"/>
      <w:r w:rsidR="00780EC2" w:rsidRPr="009F7317">
        <w:rPr>
          <w:spacing w:val="-2"/>
        </w:rPr>
        <w:t xml:space="preserve">, </w:t>
      </w:r>
      <m:oMath>
        <m:r>
          <m:rPr>
            <m:nor/>
          </m:rPr>
          <w:rPr>
            <w:i/>
            <w:iCs/>
            <w:spacing w:val="-2"/>
          </w:rPr>
          <m:t>ρ</m:t>
        </m:r>
      </m:oMath>
      <w:r w:rsidRPr="009F7317">
        <w:rPr>
          <w:spacing w:val="-2"/>
        </w:rPr>
        <w:t>, pues cuando los agentes se vuelven más impacientes tienden a ahorrar menos, aumentando el coste de la financiación.</w:t>
      </w:r>
    </w:p>
    <w:p w14:paraId="071199F9" w14:textId="228DF747" w:rsidR="00290993" w:rsidRPr="0063456A" w:rsidRDefault="0063456A">
      <w:pPr>
        <w:pStyle w:val="Nivel4"/>
        <w:ind w:left="1474"/>
      </w:pPr>
      <w:r>
        <w:t>Además, depende negativamente de los shocks tecnológicos</w:t>
      </w:r>
      <w:r w:rsidR="00C56114">
        <w:t xml:space="preserve"> (y positivamente de </w:t>
      </w:r>
      <w:r w:rsidR="00C56114" w:rsidRPr="00C56114">
        <w:t>shocks</w:t>
      </w:r>
      <w:r w:rsidR="00C56114">
        <w:rPr>
          <w:i/>
          <w:iCs/>
        </w:rPr>
        <w:t xml:space="preserve"> </w:t>
      </w:r>
      <w:r w:rsidR="00C56114">
        <w:t xml:space="preserve">de demanda, </w:t>
      </w:r>
      <m:oMath>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t</m:t>
            </m:r>
          </m:sub>
        </m:sSub>
      </m:oMath>
      <w:r w:rsidR="00C56114">
        <w:t>)</w:t>
      </w:r>
      <w:r>
        <w:t xml:space="preserve"> ya que un aumento en el output potencial aumenta tanto el consumo como el ahorro, empujando hacia abajo el tipo de interés natural.</w:t>
      </w:r>
    </w:p>
    <w:p w14:paraId="70F443AD" w14:textId="0A99C30D" w:rsidR="0063456A" w:rsidRDefault="0063456A">
      <w:pPr>
        <w:pStyle w:val="Nivel3SM"/>
        <w:keepNext/>
      </w:pPr>
      <w:r w:rsidRPr="00711653">
        <w:rPr>
          <w:i/>
        </w:rPr>
        <w:t>Tipo de interés real</w:t>
      </w:r>
      <w:r>
        <w:t xml:space="preserve"> (</w:t>
      </w:r>
      <m:oMath>
        <m:sSub>
          <m:sSubPr>
            <m:ctrlPr>
              <w:rPr>
                <w:rFonts w:ascii="Cambria Math" w:hAnsi="Cambria Math"/>
                <w:i/>
                <w:iCs/>
              </w:rPr>
            </m:ctrlPr>
          </m:sSubPr>
          <m:e>
            <m:r>
              <m:rPr>
                <m:nor/>
              </m:rPr>
              <w:rPr>
                <w:i/>
                <w:iCs/>
              </w:rPr>
              <m:t>r</m:t>
            </m:r>
          </m:e>
          <m:sub>
            <m:r>
              <m:rPr>
                <m:nor/>
              </m:rPr>
              <w:rPr>
                <w:i/>
                <w:iCs/>
              </w:rPr>
              <m:t>t</m:t>
            </m:r>
          </m:sub>
        </m:sSub>
      </m:oMath>
      <w:r>
        <w:t>)</w:t>
      </w:r>
      <w:r w:rsidR="00AB2DF2">
        <w:t>,</w:t>
      </w:r>
      <w:r>
        <w:t xml:space="preserve"> compuesto por:</w:t>
      </w:r>
    </w:p>
    <w:p w14:paraId="1804B305" w14:textId="652347BE" w:rsidR="0063456A" w:rsidRDefault="0063456A">
      <w:pPr>
        <w:pStyle w:val="Nivel4"/>
        <w:ind w:left="1474"/>
      </w:pPr>
      <w:r>
        <w:t>Tipo de interés nominal (</w:t>
      </w:r>
      <m:oMath>
        <m:sSub>
          <m:sSubPr>
            <m:ctrlPr>
              <w:rPr>
                <w:rFonts w:ascii="Cambria Math" w:hAnsi="Cambria Math"/>
                <w:i/>
              </w:rPr>
            </m:ctrlPr>
          </m:sSubPr>
          <m:e>
            <m:r>
              <m:rPr>
                <m:nor/>
              </m:rPr>
              <w:rPr>
                <w:i/>
              </w:rPr>
              <m:t>i</m:t>
            </m:r>
          </m:e>
          <m:sub>
            <m:r>
              <m:rPr>
                <m:nor/>
              </m:rPr>
              <w:rPr>
                <w:i/>
              </w:rPr>
              <m:t>t</m:t>
            </m:r>
          </m:sub>
        </m:sSub>
      </m:oMath>
      <w:r>
        <w:t>)</w:t>
      </w:r>
      <w:r w:rsidR="00AB2DF2">
        <w:t>.</w:t>
      </w:r>
    </w:p>
    <w:p w14:paraId="509BAD94" w14:textId="5D641FC2" w:rsidR="0063456A" w:rsidRDefault="0063456A">
      <w:pPr>
        <w:pStyle w:val="Nivel4"/>
        <w:ind w:left="1474"/>
      </w:pPr>
      <w:r>
        <w:t>Expectativas de inflación futura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oMath>
      <w:r>
        <w:t>)</w:t>
      </w:r>
      <w:r w:rsidR="00AB2DF2">
        <w:t>.</w:t>
      </w:r>
    </w:p>
    <w:p w14:paraId="098E1134" w14:textId="353886B4" w:rsidR="0063456A" w:rsidRPr="0063456A" w:rsidRDefault="0063456A">
      <w:pPr>
        <w:pStyle w:val="Nivel3SM"/>
      </w:pPr>
      <w:r w:rsidRPr="00711653">
        <w:rPr>
          <w:i/>
          <w:iCs/>
        </w:rPr>
        <w:t xml:space="preserve">Elasticidad de Sustitución </w:t>
      </w:r>
      <w:proofErr w:type="spellStart"/>
      <w:r w:rsidRPr="00711653">
        <w:rPr>
          <w:i/>
          <w:iCs/>
        </w:rPr>
        <w:t>Intertemporal</w:t>
      </w:r>
      <w:proofErr w:type="spellEnd"/>
      <w:r w:rsidRPr="00711653">
        <w:rPr>
          <w:i/>
          <w:iCs/>
        </w:rPr>
        <w:t xml:space="preserve"> </w:t>
      </w:r>
      <w:r>
        <w:t>(</w:t>
      </w:r>
      <m:oMath>
        <m:f>
          <m:fPr>
            <m:type m:val="lin"/>
            <m:ctrlPr>
              <w:rPr>
                <w:rFonts w:ascii="Cambria Math" w:hAnsi="Cambria Math"/>
                <w:i/>
                <w:iCs/>
              </w:rPr>
            </m:ctrlPr>
          </m:fPr>
          <m:num>
            <m:r>
              <m:rPr>
                <m:nor/>
              </m:rPr>
              <w:rPr>
                <w:i/>
                <w:iCs/>
              </w:rPr>
              <m:t>1</m:t>
            </m:r>
          </m:num>
          <m:den>
            <m:r>
              <m:rPr>
                <m:nor/>
              </m:rPr>
              <w:rPr>
                <w:i/>
                <w:lang w:val="fr-FR"/>
              </w:rPr>
              <m:t>θ</m:t>
            </m:r>
          </m:den>
        </m:f>
      </m:oMath>
      <w:r>
        <w:t>)</w:t>
      </w:r>
      <w:r w:rsidR="00AB2DF2">
        <w:t>.</w:t>
      </w:r>
    </w:p>
    <w:p w14:paraId="58FE6187" w14:textId="4D7E6CD3" w:rsidR="0063456A" w:rsidRPr="00CE1CB2" w:rsidRDefault="0063456A">
      <w:pPr>
        <w:pStyle w:val="Nivel3SM"/>
      </w:pPr>
      <w:r w:rsidRPr="00CE1CB2">
        <w:rPr>
          <w:i/>
          <w:iCs/>
        </w:rPr>
        <w:t>Output gap</w:t>
      </w:r>
      <w:r w:rsidR="0019710F">
        <w:rPr>
          <w:i/>
          <w:iCs/>
        </w:rPr>
        <w:t xml:space="preserve"> </w:t>
      </w:r>
      <w:r w:rsidRPr="00CE1CB2">
        <w:t>(</w:t>
      </w:r>
      <m:oMath>
        <m:sSub>
          <m:sSubPr>
            <m:ctrlPr>
              <w:rPr>
                <w:rFonts w:ascii="Cambria Math" w:hAnsi="Cambria Math"/>
                <w:i/>
                <w:iCs/>
              </w:rPr>
            </m:ctrlPr>
          </m:sSubPr>
          <m:e>
            <m:r>
              <m:rPr>
                <m:nor/>
              </m:rPr>
              <w:rPr>
                <w:i/>
                <w:iCs/>
              </w:rPr>
              <m:t>x</m:t>
            </m:r>
          </m:e>
          <m:sub>
            <m:r>
              <m:rPr>
                <m:nor/>
              </m:rPr>
              <w:rPr>
                <w:i/>
                <w:iCs/>
              </w:rPr>
              <m:t>t</m:t>
            </m:r>
          </m:sub>
        </m:sSub>
      </m:oMath>
      <w:r w:rsidRPr="00CE1CB2">
        <w:t>)</w:t>
      </w:r>
      <w:r w:rsidR="00B20A8A">
        <w:rPr>
          <w:rStyle w:val="Refdenotaalpie"/>
        </w:rPr>
        <w:footnoteReference w:id="30"/>
      </w:r>
      <w:r w:rsidR="00CE1CB2" w:rsidRPr="00CE1CB2">
        <w:t>, que es la desviación</w:t>
      </w:r>
      <w:r w:rsidR="00CE1CB2">
        <w:t xml:space="preserve"> del output observado de la tasa natural (que sería el que existiría si hubiera perfecta flexibilidad de precios y salarios y el que se buscaría recuperar en caso de perturbaciones por la autoridad monetaria).</w:t>
      </w:r>
    </w:p>
    <w:p w14:paraId="050DEEA8" w14:textId="47DC9267" w:rsidR="0063456A" w:rsidRPr="006F1403" w:rsidRDefault="00B20A8A">
      <w:pPr>
        <w:pStyle w:val="Nivel3SM"/>
      </w:pPr>
      <w:r w:rsidRPr="00711653">
        <w:rPr>
          <w:i/>
          <w:iCs/>
        </w:rPr>
        <w:t>Expectativas de output gap futuro</w:t>
      </w:r>
      <w:r w:rsidRPr="006F1403">
        <w:t xml:space="preserve"> </w:t>
      </w:r>
      <w:r w:rsidR="0063456A" w:rsidRPr="006F1403">
        <w:t>(</w:t>
      </w:r>
      <m:oMath>
        <m:sSub>
          <m:sSubPr>
            <m:ctrlPr>
              <w:rPr>
                <w:rFonts w:ascii="Cambria Math" w:hAnsi="Cambria Math"/>
                <w:i/>
                <w:iCs/>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x</m:t>
                </m:r>
              </m:e>
              <m:sub>
                <m:r>
                  <m:rPr>
                    <m:nor/>
                  </m:rPr>
                  <w:rPr>
                    <w:i/>
                    <w:iCs/>
                    <w:lang w:val="fr-FR"/>
                  </w:rPr>
                  <m:t>t+1</m:t>
                </m:r>
              </m:sub>
            </m:sSub>
          </m:e>
        </m:d>
      </m:oMath>
      <w:r w:rsidR="0063456A" w:rsidRPr="006F1403">
        <w:t>)</w:t>
      </w:r>
      <w:r w:rsidR="00AB2DF2">
        <w:t>.</w:t>
      </w:r>
    </w:p>
    <w:p w14:paraId="51E026A8" w14:textId="2AD4DF7D" w:rsidR="006F1403" w:rsidRPr="006F1403" w:rsidRDefault="00000000" w:rsidP="006F1403">
      <w:pPr>
        <w:pStyle w:val="Nivel3SM"/>
      </w:pPr>
      <m:oMath>
        <m:sSub>
          <m:sSubPr>
            <m:ctrlPr>
              <w:rPr>
                <w:rFonts w:ascii="Cambria Math" w:hAnsi="Cambria Math"/>
                <w:i/>
                <w14:glow w14:rad="38100">
                  <w14:srgbClr w14:val="C00000">
                    <w14:alpha w14:val="75000"/>
                  </w14:srgbClr>
                </w14:glow>
              </w:rPr>
            </m:ctrlPr>
          </m:sSubPr>
          <m:e>
            <m:r>
              <m:rPr>
                <m:nor/>
              </m:rPr>
              <w:rPr>
                <w:i/>
                <w14:glow w14:rad="38100">
                  <w14:srgbClr w14:val="C00000">
                    <w14:alpha w14:val="75000"/>
                  </w14:srgbClr>
                </w14:glow>
              </w:rPr>
              <m:t>u</m:t>
            </m:r>
          </m:e>
          <m:sub>
            <m:r>
              <m:rPr>
                <m:nor/>
              </m:rPr>
              <w:rPr>
                <w:i/>
                <w14:glow w14:rad="38100">
                  <w14:srgbClr w14:val="C00000">
                    <w14:alpha w14:val="75000"/>
                  </w14:srgbClr>
                </w14:glow>
              </w:rPr>
              <m:t>t</m:t>
            </m:r>
          </m:sub>
        </m:sSub>
      </m:oMath>
      <w:r w:rsidR="006F1403" w:rsidRPr="006F1403">
        <w:rPr>
          <w14:glow w14:rad="38100">
            <w14:srgbClr w14:val="C00000">
              <w14:alpha w14:val="75000"/>
            </w14:srgbClr>
          </w14:glow>
        </w:rPr>
        <w:t xml:space="preserve"> es un shock de </w:t>
      </w:r>
      <w:r w:rsidR="006F1403">
        <w:rPr>
          <w14:glow w14:rad="38100">
            <w14:srgbClr w14:val="C00000">
              <w14:alpha w14:val="75000"/>
            </w14:srgbClr>
          </w14:glow>
        </w:rPr>
        <w:t>demanda</w:t>
      </w:r>
      <w:r w:rsidR="006F1403">
        <w:t>.</w:t>
      </w:r>
    </w:p>
    <w:p w14:paraId="0BE0E8A1" w14:textId="7CCC0CD8" w:rsidR="009A421F" w:rsidRDefault="0063456A">
      <w:pPr>
        <w:pStyle w:val="Nivel2SM"/>
        <w:keepNext/>
        <w:spacing w:after="0"/>
      </w:pPr>
      <w:r>
        <w:t>La curva</w:t>
      </w:r>
      <w:r w:rsidR="004803DD">
        <w:t> </w:t>
      </w:r>
      <w:r>
        <w:t>IS ampliada por las expectativas representa el lado de la demanda de la economía.</w:t>
      </w:r>
    </w:p>
    <w:p w14:paraId="5CE7462B" w14:textId="4BD807F5" w:rsidR="009A421F" w:rsidRDefault="0063456A">
      <w:pPr>
        <w:pStyle w:val="Nivel3SM"/>
      </w:pPr>
      <w:r>
        <w:t>A diferencia de la curva</w:t>
      </w:r>
      <w:r w:rsidR="004803DD">
        <w:t> </w:t>
      </w:r>
      <w:r>
        <w:t>IS tradicional de la Síntesis Neoclásica, se trata de una relación que incorpora las expectativas, compatible con la HER.</w:t>
      </w:r>
    </w:p>
    <w:p w14:paraId="000A188B" w14:textId="77777777" w:rsidR="00780EC2" w:rsidRDefault="0063456A">
      <w:pPr>
        <w:pStyle w:val="Nivel3SM"/>
        <w:keepNext/>
      </w:pPr>
      <w:r>
        <w:t>Establece que, por el lado de la demanda, existe una relación de equilibrio entre el output gap y el tipo de interés nominal, condicionada a las expectativas sobre la evolución futura de precios y output gap.</w:t>
      </w:r>
    </w:p>
    <w:p w14:paraId="373F1314" w14:textId="70F4F28E" w:rsidR="0063456A" w:rsidRDefault="0063456A">
      <w:pPr>
        <w:pStyle w:val="Nivel4"/>
        <w:ind w:left="1474"/>
      </w:pPr>
      <w:r>
        <w:t>Si aumenta el output gap esperado en el futuro, aumentará el consumo y la demanda agregada hoy, por lo que aumentará el output gap de hoy para cualquier nivel de tipos de interés.</w:t>
      </w:r>
    </w:p>
    <w:p w14:paraId="6EF02A24" w14:textId="16AA33A0" w:rsidR="00780EC2" w:rsidRDefault="0063456A">
      <w:pPr>
        <w:pStyle w:val="Nivel4"/>
        <w:ind w:left="1474"/>
      </w:pPr>
      <w:r>
        <w:t xml:space="preserve">El término </w:t>
      </w:r>
      <m:oMath>
        <m:r>
          <w:rPr>
            <w:rFonts w:ascii="Cambria Math" w:hAnsi="Cambria Math"/>
          </w:rPr>
          <m:t>-</m:t>
        </m:r>
        <m:f>
          <m:fPr>
            <m:type m:val="lin"/>
            <m:ctrlPr>
              <w:rPr>
                <w:rFonts w:ascii="Cambria Math" w:hAnsi="Cambria Math"/>
                <w:i/>
              </w:rPr>
            </m:ctrlPr>
          </m:fPr>
          <m:num>
            <m:r>
              <m:rPr>
                <m:nor/>
              </m:rPr>
              <w:rPr>
                <w:i/>
              </w:rPr>
              <m:t>1</m:t>
            </m:r>
          </m:num>
          <m:den>
            <m:r>
              <m:rPr>
                <m:nor/>
              </m:rPr>
              <w:rPr>
                <w:i/>
                <w:lang w:val="fr-FR"/>
              </w:rPr>
              <m:t>θ</m:t>
            </m:r>
          </m:den>
        </m:f>
      </m:oMath>
      <w:r>
        <w:t xml:space="preserve"> mide el impacto del aumento de los tipos de interés reales sobre la demanda agregada.</w:t>
      </w:r>
    </w:p>
    <w:p w14:paraId="58A1DC98" w14:textId="7E5204F4" w:rsidR="00B20A8A" w:rsidRDefault="0063456A">
      <w:pPr>
        <w:pStyle w:val="Nivel4"/>
        <w:ind w:left="1474"/>
      </w:pPr>
      <w:r>
        <w:t xml:space="preserve">Por su parte, la diferencia entre los tipos de interés reales y los naturales </w:t>
      </w:r>
      <m:oMath>
        <m:d>
          <m:dPr>
            <m:ctrlPr>
              <w:rPr>
                <w:rFonts w:ascii="Cambria Math" w:hAnsi="Cambria Math"/>
                <w:i/>
              </w:rPr>
            </m:ctrlPr>
          </m:dPr>
          <m:e>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r>
              <w:rPr>
                <w:rFonts w:ascii="Cambria Math" w:hAnsi="Cambria Math"/>
              </w:rPr>
              <m:t>-</m:t>
            </m:r>
            <m:sSubSup>
              <m:sSubSupPr>
                <m:ctrlPr>
                  <w:rPr>
                    <w:rFonts w:ascii="Cambria Math" w:hAnsi="Cambria Math"/>
                    <w:i/>
                  </w:rPr>
                </m:ctrlPr>
              </m:sSubSupPr>
              <m:e>
                <m:r>
                  <m:rPr>
                    <m:nor/>
                  </m:rPr>
                  <w:rPr>
                    <w:i/>
                  </w:rPr>
                  <m:t>r</m:t>
                </m:r>
              </m:e>
              <m:sub>
                <m:r>
                  <m:rPr>
                    <m:nor/>
                  </m:rPr>
                  <w:rPr>
                    <w:i/>
                  </w:rPr>
                  <m:t>t</m:t>
                </m:r>
              </m:sub>
              <m:sup>
                <m:r>
                  <m:rPr>
                    <m:nor/>
                  </m:rPr>
                  <w:rPr>
                    <w:i/>
                  </w:rPr>
                  <m:t>n</m:t>
                </m:r>
              </m:sup>
            </m:sSubSup>
          </m:e>
        </m:d>
      </m:oMath>
      <w:r>
        <w:t>, introduce un mecanismo a través del cual se transmiten las pertu</w:t>
      </w:r>
      <w:r w:rsidR="00B20A8A">
        <w:t>r</w:t>
      </w:r>
      <w:r>
        <w:t>baciones monetarias: si el tipo de interés nominal aumenta, en presencia de rigideces de precios, el tipo de interés real se elevará por encima del natural</w:t>
      </w:r>
      <w:r w:rsidR="00B20A8A">
        <w:t>, lo que llevará a los hogares a posponer su consumo, reduciendo el consumo presente e incrementando el consumo futuro.</w:t>
      </w:r>
    </w:p>
    <w:p w14:paraId="6075037A" w14:textId="338D427B" w:rsidR="00B20A8A" w:rsidRDefault="00B20A8A">
      <w:pPr>
        <w:pStyle w:val="Nivel2SM"/>
        <w:keepNext/>
        <w:spacing w:after="0"/>
      </w:pPr>
      <w:r>
        <w:lastRenderedPageBreak/>
        <w:t>Así</w:t>
      </w:r>
      <w:r w:rsidR="00780EC2">
        <w:t>,</w:t>
      </w:r>
      <w:r>
        <w:t xml:space="preserve"> se pueden extraer </w:t>
      </w:r>
      <w:r w:rsidR="00C56114">
        <w:rPr>
          <w:b/>
          <w:bCs/>
        </w:rPr>
        <w:t>2 </w:t>
      </w:r>
      <w:r w:rsidRPr="009A421F">
        <w:rPr>
          <w:b/>
          <w:bCs/>
        </w:rPr>
        <w:t>conclusiones</w:t>
      </w:r>
      <w:r>
        <w:t xml:space="preserve"> de la curva:</w:t>
      </w:r>
    </w:p>
    <w:p w14:paraId="743CA6EF" w14:textId="3C6EEF7C" w:rsidR="0063456A" w:rsidRDefault="00B20A8A">
      <w:pPr>
        <w:pStyle w:val="Nivel3SM"/>
      </w:pPr>
      <w:r>
        <w:t xml:space="preserve">Por un lado, como </w:t>
      </w:r>
      <m:oMath>
        <m:r>
          <m:rPr>
            <m:nor/>
          </m:rPr>
          <w:rPr>
            <w:i/>
            <w:lang w:val="fr-FR"/>
          </w:rPr>
          <m:t>θ</m:t>
        </m:r>
      </m:oMath>
      <w:r>
        <w:t xml:space="preserve"> es positivo, cuando se espera una bajada de los precios, los agentes posponen sus decisiones de consumo al siguiente período y el output gap baja.</w:t>
      </w:r>
    </w:p>
    <w:p w14:paraId="6883D12B" w14:textId="2A9A4846" w:rsidR="00B20A8A" w:rsidRDefault="00B20A8A">
      <w:pPr>
        <w:pStyle w:val="Nivel3SM"/>
      </w:pPr>
      <w:r>
        <w:t>Por otro lado, el banco central puede afectar a las variables reales modificando los tipos de interés nominales a corto plazo. Esto provoca un cambio en los tipos de interés reales lo que lleva a los agentes a cambiar sus decisiones de optimización.</w:t>
      </w:r>
    </w:p>
    <w:p w14:paraId="4CB566E5" w14:textId="37A5F580" w:rsidR="00290F9B" w:rsidRDefault="00290F9B" w:rsidP="00290F9B">
      <w:pPr>
        <w:pStyle w:val="Ttulo6"/>
        <w:rPr>
          <w:b w:val="0"/>
          <w:bCs/>
          <w:color w:val="767171" w:themeColor="background2" w:themeShade="80"/>
          <w:sz w:val="19"/>
          <w:szCs w:val="19"/>
          <w:u w:val="none"/>
        </w:rPr>
      </w:pPr>
      <w:bookmarkStart w:id="114" w:name="_Toc172231657"/>
      <w:r>
        <w:t>Empresas</w:t>
      </w:r>
      <w:r w:rsidR="00B20A8A" w:rsidRPr="00B20A8A">
        <w:rPr>
          <w:b w:val="0"/>
          <w:bCs/>
          <w:sz w:val="20"/>
          <w:szCs w:val="20"/>
          <w:u w:val="none"/>
        </w:rPr>
        <w:t xml:space="preserve"> [</w:t>
      </w:r>
      <w:r w:rsidR="00B20A8A" w:rsidRPr="00B20A8A">
        <w:rPr>
          <w:b w:val="0"/>
          <w:bCs/>
          <w:i/>
          <w:iCs/>
          <w:sz w:val="20"/>
          <w:szCs w:val="20"/>
          <w:u w:val="none"/>
        </w:rPr>
        <w:t>Curva de Phillips de la NEK</w:t>
      </w:r>
      <w:r w:rsidR="00B20A8A" w:rsidRPr="00B20A8A">
        <w:rPr>
          <w:b w:val="0"/>
          <w:bCs/>
          <w:sz w:val="20"/>
          <w:szCs w:val="20"/>
          <w:u w:val="none"/>
        </w:rPr>
        <w:t>]</w:t>
      </w:r>
      <w:r w:rsidR="00D31192" w:rsidRPr="00711653">
        <w:rPr>
          <w:b w:val="0"/>
          <w:bCs/>
          <w:color w:val="767171" w:themeColor="background2" w:themeShade="80"/>
          <w:sz w:val="19"/>
          <w:szCs w:val="19"/>
          <w:u w:val="none"/>
        </w:rPr>
        <w:t xml:space="preserve"> </w:t>
      </w:r>
      <w:bookmarkStart w:id="115" w:name="_Hlk129868159"/>
      <w:r w:rsidR="00D31192" w:rsidRPr="00711653">
        <w:rPr>
          <w:b w:val="0"/>
          <w:bCs/>
          <w:color w:val="767171" w:themeColor="background2" w:themeShade="80"/>
          <w:sz w:val="19"/>
          <w:szCs w:val="19"/>
          <w:u w:val="none"/>
        </w:rPr>
        <w:t>[Tema 3.A.</w:t>
      </w:r>
      <w:r w:rsidR="00610C6F">
        <w:rPr>
          <w:b w:val="0"/>
          <w:bCs/>
          <w:color w:val="767171" w:themeColor="background2" w:themeShade="80"/>
          <w:sz w:val="19"/>
          <w:szCs w:val="19"/>
          <w:u w:val="none"/>
        </w:rPr>
        <w:t>41</w:t>
      </w:r>
      <w:r w:rsidR="00D31192" w:rsidRPr="00711653">
        <w:rPr>
          <w:b w:val="0"/>
          <w:bCs/>
          <w:color w:val="767171" w:themeColor="background2" w:themeShade="80"/>
          <w:sz w:val="19"/>
          <w:szCs w:val="19"/>
          <w:u w:val="none"/>
        </w:rPr>
        <w:t>]</w:t>
      </w:r>
      <w:bookmarkEnd w:id="114"/>
      <w:bookmarkEnd w:id="115"/>
    </w:p>
    <w:p w14:paraId="22E6394F" w14:textId="59089A73" w:rsidR="00B20A8A" w:rsidRDefault="0065269A" w:rsidP="00F057E4">
      <w:pPr>
        <w:pStyle w:val="Nivel1SM"/>
        <w:keepNext/>
        <w:spacing w:before="0" w:after="0"/>
      </w:pPr>
      <w:r>
        <w:t>El segundo elemento del modelo canónico es la</w:t>
      </w:r>
      <w:r w:rsidR="00E36737">
        <w:t xml:space="preserve"> curva de Phillips de la NEK</w:t>
      </w:r>
      <w:r>
        <w:t xml:space="preserve">, donde subyacen elementos importantes de la NEK: </w:t>
      </w:r>
      <w:r w:rsidRPr="006B6C00">
        <w:rPr>
          <w:i/>
          <w:iCs/>
        </w:rPr>
        <w:t>competencia monopolística</w:t>
      </w:r>
      <w:r>
        <w:t xml:space="preserve"> y </w:t>
      </w:r>
      <w:r w:rsidRPr="006B6C00">
        <w:rPr>
          <w:i/>
          <w:iCs/>
        </w:rPr>
        <w:t>rigidez de precios</w:t>
      </w:r>
      <w:r>
        <w:t xml:space="preserve"> (</w:t>
      </w:r>
      <w:proofErr w:type="spellStart"/>
      <w:r>
        <w:rPr>
          <w:i/>
          <w:iCs/>
        </w:rPr>
        <w:t>sticky</w:t>
      </w:r>
      <w:proofErr w:type="spellEnd"/>
      <w:r>
        <w:rPr>
          <w:i/>
          <w:iCs/>
        </w:rPr>
        <w:t xml:space="preserve"> </w:t>
      </w:r>
      <w:proofErr w:type="spellStart"/>
      <w:r>
        <w:rPr>
          <w:i/>
          <w:iCs/>
        </w:rPr>
        <w:t>prices</w:t>
      </w:r>
      <w:proofErr w:type="spellEnd"/>
      <w:r>
        <w:t>), junto con las hipótesis de comportamiento optimizador de los agentes y expectativas racionales.</w:t>
      </w:r>
    </w:p>
    <w:p w14:paraId="479C758B" w14:textId="45836F76" w:rsidR="006B6C00" w:rsidRDefault="0065269A">
      <w:pPr>
        <w:pStyle w:val="Nivel2SM"/>
      </w:pPr>
      <w:r>
        <w:t>En la primera mitad de los años</w:t>
      </w:r>
      <w:r w:rsidR="00AA7819">
        <w:t> </w:t>
      </w:r>
      <w:r>
        <w:t xml:space="preserve">70, los autores de la NMC, a través de la función de oferta agregada de </w:t>
      </w:r>
      <w:r w:rsidRPr="0065269A">
        <w:rPr>
          <w:smallCaps/>
        </w:rPr>
        <w:t>Lucas</w:t>
      </w:r>
      <w:r>
        <w:t xml:space="preserve"> (1972) criticaron las políticas activas de estabilización keynesianas ya que, con base al supuesto de equilibrio continuo de los mercados y la HER, llegaron a la conclusión de la inefectividad de las políticas de estabilización sistemáticas, que no tienen incidencia alguna sobre el nivel de producción real o sobre la tasa “natural” de desempleo inclusive en el corto plazo. Además, también concluyeron que los componentes aleatorios no sistemáticos de las políticas fiscales y monetarias sólo aumentan la incertidumbre y las fluctuaciones cíclicas. El elemento clave de la NMC fue la hipótesis de equilibrio continuo de los mercados.</w:t>
      </w:r>
    </w:p>
    <w:p w14:paraId="10D0A84F" w14:textId="382A94AC" w:rsidR="006B6C00" w:rsidRPr="00455173" w:rsidRDefault="0065269A">
      <w:pPr>
        <w:pStyle w:val="Nivel2SM"/>
        <w:keepNext/>
        <w:spacing w:after="0"/>
        <w:rPr>
          <w:spacing w:val="-3"/>
        </w:rPr>
      </w:pPr>
      <w:r w:rsidRPr="00455173">
        <w:rPr>
          <w:spacing w:val="-3"/>
        </w:rPr>
        <w:t xml:space="preserve">La primera reacción de los economistas de inspiración keynesiana consistió, tal y como hemos visto, en </w:t>
      </w:r>
      <w:r w:rsidRPr="00455173">
        <w:rPr>
          <w:i/>
          <w:iCs/>
          <w:spacing w:val="-3"/>
        </w:rPr>
        <w:t>levantar la hipótesis de flexibilidad perfecta de precios y salarios</w:t>
      </w:r>
      <w:r w:rsidRPr="00455173">
        <w:rPr>
          <w:spacing w:val="-3"/>
        </w:rPr>
        <w:t xml:space="preserve">. Entre los primeros estudios al respecto destacan los de </w:t>
      </w:r>
      <w:r w:rsidRPr="00455173">
        <w:rPr>
          <w:smallCaps/>
          <w:spacing w:val="-3"/>
        </w:rPr>
        <w:t>Stanley Fischer</w:t>
      </w:r>
      <w:r w:rsidRPr="00455173">
        <w:rPr>
          <w:spacing w:val="-3"/>
        </w:rPr>
        <w:t xml:space="preserve"> (1977) y </w:t>
      </w:r>
      <w:r w:rsidRPr="00455173">
        <w:rPr>
          <w:smallCaps/>
          <w:spacing w:val="-3"/>
        </w:rPr>
        <w:t>John Taylor</w:t>
      </w:r>
      <w:r w:rsidRPr="00455173">
        <w:rPr>
          <w:spacing w:val="-3"/>
        </w:rPr>
        <w:t xml:space="preserve"> (1980), quienes estudiaron c</w:t>
      </w:r>
      <w:r w:rsidR="00356BBE">
        <w:rPr>
          <w:spacing w:val="-3"/>
        </w:rPr>
        <w:t>ó</w:t>
      </w:r>
      <w:r w:rsidRPr="00455173">
        <w:rPr>
          <w:spacing w:val="-3"/>
        </w:rPr>
        <w:t xml:space="preserve">mo afectaba el escalonamiento de precios y salarios en la economía. Estos estudios fueron complementados por los desarrollos de </w:t>
      </w:r>
      <w:r w:rsidRPr="00455173">
        <w:rPr>
          <w:smallCaps/>
          <w:spacing w:val="-3"/>
        </w:rPr>
        <w:t>Julio J.</w:t>
      </w:r>
      <w:r w:rsidRPr="00455173">
        <w:rPr>
          <w:spacing w:val="-3"/>
        </w:rPr>
        <w:t xml:space="preserve"> </w:t>
      </w:r>
      <w:proofErr w:type="spellStart"/>
      <w:r w:rsidRPr="00455173">
        <w:rPr>
          <w:smallCaps/>
          <w:spacing w:val="-3"/>
        </w:rPr>
        <w:t>Rotemberg</w:t>
      </w:r>
      <w:proofErr w:type="spellEnd"/>
      <w:r w:rsidRPr="00455173">
        <w:rPr>
          <w:spacing w:val="-3"/>
        </w:rPr>
        <w:t xml:space="preserve"> (1982) y </w:t>
      </w:r>
      <w:r w:rsidRPr="00455173">
        <w:rPr>
          <w:smallCaps/>
          <w:spacing w:val="-3"/>
        </w:rPr>
        <w:t>Guillermo A.</w:t>
      </w:r>
      <w:r w:rsidRPr="00455173">
        <w:rPr>
          <w:spacing w:val="-3"/>
        </w:rPr>
        <w:t xml:space="preserve"> </w:t>
      </w:r>
      <w:r w:rsidRPr="00455173">
        <w:rPr>
          <w:smallCaps/>
          <w:spacing w:val="-3"/>
        </w:rPr>
        <w:t>Calvo</w:t>
      </w:r>
      <w:r w:rsidRPr="00455173">
        <w:rPr>
          <w:spacing w:val="-3"/>
        </w:rPr>
        <w:t xml:space="preserve"> (1983).</w:t>
      </w:r>
    </w:p>
    <w:p w14:paraId="6B244A9A" w14:textId="77777777" w:rsidR="006B6C00" w:rsidRDefault="0065269A">
      <w:pPr>
        <w:pStyle w:val="Nivel3SM"/>
        <w:keepNext/>
      </w:pPr>
      <w:r>
        <w:t xml:space="preserve">Actualmente, se suele usar para definir la Curva de Phillips de la NEK el modelo de </w:t>
      </w:r>
      <w:r w:rsidRPr="006B6C00">
        <w:t xml:space="preserve">fijación de precios </w:t>
      </w:r>
      <w:r w:rsidRPr="006B6C00">
        <w:rPr>
          <w:i/>
          <w:iCs/>
        </w:rPr>
        <w:t>à la</w:t>
      </w:r>
      <w:r w:rsidRPr="006B6C00">
        <w:t xml:space="preserve"> </w:t>
      </w:r>
      <w:r w:rsidRPr="006B6C00">
        <w:rPr>
          <w:smallCaps/>
        </w:rPr>
        <w:t>Calvo</w:t>
      </w:r>
      <w:r>
        <w:t xml:space="preserve"> de rigideces nominales de precios en el bien final.</w:t>
      </w:r>
    </w:p>
    <w:p w14:paraId="4FD19A88" w14:textId="63A1A0FD" w:rsidR="006B6C00" w:rsidRDefault="0065269A">
      <w:pPr>
        <w:pStyle w:val="Nivel4"/>
        <w:keepNext/>
        <w:ind w:left="1474"/>
      </w:pPr>
      <w:r>
        <w:t xml:space="preserve">En cada período, sólo hay un determinado porcentaje de empresas, </w:t>
      </w:r>
      <m:oMath>
        <m:r>
          <m:rPr>
            <m:nor/>
          </m:rPr>
          <w:rPr>
            <w:i/>
            <w:iCs/>
          </w:rPr>
          <m:t>1</m:t>
        </m:r>
        <m:r>
          <w:rPr>
            <w:rFonts w:ascii="Cambria Math" w:hAnsi="Cambria Math"/>
          </w:rPr>
          <m:t>-</m:t>
        </m:r>
        <m:r>
          <m:rPr>
            <m:nor/>
          </m:rPr>
          <w:rPr>
            <w:i/>
            <w:iCs/>
          </w:rPr>
          <m:t>η</m:t>
        </m:r>
      </m:oMath>
      <w:r>
        <w:t xml:space="preserve">, que </w:t>
      </w:r>
      <w:r w:rsidR="006B6C00">
        <w:t xml:space="preserve">reciben luz verde y </w:t>
      </w:r>
      <w:r>
        <w:t xml:space="preserve">pueden ajustar sus precios, mientras que el resto de empresas, </w:t>
      </w:r>
      <m:oMath>
        <m:r>
          <m:rPr>
            <m:nor/>
          </m:rPr>
          <w:rPr>
            <w:i/>
            <w:iCs/>
          </w:rPr>
          <m:t>η</m:t>
        </m:r>
      </m:oMath>
      <w:r>
        <w:t>, no pueden ajustarlos y tienen que mantener los del período anterior.</w:t>
      </w:r>
    </w:p>
    <w:p w14:paraId="22921643" w14:textId="072F7396" w:rsidR="006B6C00" w:rsidRPr="006B6C00" w:rsidRDefault="0065269A">
      <w:pPr>
        <w:pStyle w:val="Nivel5"/>
        <w:ind w:left="1871"/>
      </w:pPr>
      <w:r>
        <w:t xml:space="preserve">De este modo, el </w:t>
      </w:r>
      <w:r w:rsidR="00F85E54">
        <w:t xml:space="preserve">grado de rigidez de precios de la economía se puede medir por el valor de </w:t>
      </w:r>
      <m:oMath>
        <m:r>
          <m:rPr>
            <m:nor/>
          </m:rPr>
          <w:rPr>
            <w:i/>
            <w:iCs/>
          </w:rPr>
          <m:t>η</m:t>
        </m:r>
      </m:oMath>
      <w:r w:rsidR="00F85E54" w:rsidRPr="006B6C00">
        <w:t xml:space="preserve">: cuanto mayor sea </w:t>
      </w:r>
      <m:oMath>
        <m:r>
          <m:rPr>
            <m:nor/>
          </m:rPr>
          <w:rPr>
            <w:i/>
            <w:iCs/>
          </w:rPr>
          <m:t>η</m:t>
        </m:r>
      </m:oMath>
      <w:r w:rsidR="00F85E54" w:rsidRPr="006B6C00">
        <w:t>, menos empresas pueden ajustar los empresas y</w:t>
      </w:r>
      <w:r w:rsidR="006B6C00">
        <w:t>,</w:t>
      </w:r>
      <w:r w:rsidR="00F85E54" w:rsidRPr="006B6C00">
        <w:t xml:space="preserve"> por lo tanto</w:t>
      </w:r>
      <w:r w:rsidR="006B6C00">
        <w:t>,</w:t>
      </w:r>
      <w:r w:rsidR="00F85E54" w:rsidRPr="006B6C00">
        <w:t xml:space="preserve"> mayor será el grado de rigidez de precios, ya que el tiempo que transcurrirá entre cambios de precios será más elevado.</w:t>
      </w:r>
    </w:p>
    <w:p w14:paraId="0FCC4FB2" w14:textId="77777777" w:rsidR="006B6C00" w:rsidRPr="006B6C00" w:rsidRDefault="00F85E54">
      <w:pPr>
        <w:pStyle w:val="Nivel4"/>
        <w:keepNext/>
        <w:ind w:left="1474"/>
      </w:pPr>
      <w:r w:rsidRPr="006B6C00">
        <w:t>Las empresas que pueden variar sus precios los determinarán óptimamente, maximizando el valor descontado de los beneficios.</w:t>
      </w:r>
    </w:p>
    <w:p w14:paraId="007AD010" w14:textId="40B235F2" w:rsidR="0065269A" w:rsidRPr="006B6C00" w:rsidRDefault="00F85E54">
      <w:pPr>
        <w:pStyle w:val="Nivel5"/>
        <w:spacing w:after="100"/>
        <w:ind w:left="1871"/>
      </w:pPr>
      <w:r w:rsidRPr="006B6C00">
        <w:t>Hay que tener en cuenta que cuando las empresas pueden ajustar precios consideran la existencia de la rigidez nominal en su decisión, ya que existe una probabilidad de que en el futuro deseen ajustar los precios y no puedan debido a la rigidez nominal.</w:t>
      </w:r>
    </w:p>
    <w:p w14:paraId="3DBF4F5E" w14:textId="74A83E30" w:rsidR="00F85E54" w:rsidRDefault="00F85E54">
      <w:pPr>
        <w:pStyle w:val="Nivel1SM"/>
        <w:keepNext/>
        <w:spacing w:after="0"/>
      </w:pPr>
      <w:r>
        <w:t xml:space="preserve">De acuerdo con la formulación de </w:t>
      </w:r>
      <w:r>
        <w:rPr>
          <w:smallCaps/>
        </w:rPr>
        <w:t>Clarida</w:t>
      </w:r>
      <w:r>
        <w:t xml:space="preserve">, </w:t>
      </w:r>
      <w:r>
        <w:rPr>
          <w:smallCaps/>
        </w:rPr>
        <w:t>Galí</w:t>
      </w:r>
      <w:r>
        <w:t xml:space="preserve"> y </w:t>
      </w:r>
      <w:r>
        <w:rPr>
          <w:smallCaps/>
        </w:rPr>
        <w:t>Gertler</w:t>
      </w:r>
      <w:r>
        <w:t xml:space="preserve"> (1999), la solución óptima para la empresa sería fijar el precio igual a una media ponderada de los precios que se esperarían en el futuro si no hubiera fricciones. Dado que la empresa no puede cambiar los precios en cada período, elige mantener el precio lo más cercano a la media del precio idóneo sin fricciones. Este precio idóneo </w:t>
      </w:r>
      <w:r>
        <w:lastRenderedPageBreak/>
        <w:t xml:space="preserve">sin fricciones, bajo el supuesto de que existe competencia monopolística sería fijar un </w:t>
      </w:r>
      <w:proofErr w:type="spellStart"/>
      <w:r>
        <w:rPr>
          <w:i/>
        </w:rPr>
        <w:t>mark</w:t>
      </w:r>
      <w:proofErr w:type="spellEnd"/>
      <w:r>
        <w:rPr>
          <w:i/>
        </w:rPr>
        <w:t>-up</w:t>
      </w:r>
      <w:r>
        <w:t xml:space="preserve"> (</w:t>
      </w:r>
      <m:oMath>
        <m:r>
          <m:rPr>
            <m:nor/>
          </m:rPr>
          <w:rPr>
            <w:i/>
          </w:rPr>
          <m:t>μ</m:t>
        </m:r>
      </m:oMath>
      <w:r>
        <w:t>) sobre el coste marginal (</w:t>
      </w:r>
      <w:proofErr w:type="spellStart"/>
      <m:oMath>
        <m:r>
          <m:rPr>
            <m:nor/>
          </m:rPr>
          <w:rPr>
            <w:i/>
          </w:rPr>
          <m:t>CMg</m:t>
        </m:r>
      </m:oMath>
      <w:proofErr w:type="spellEnd"/>
      <w:r>
        <w:t>):</w:t>
      </w:r>
    </w:p>
    <w:p w14:paraId="34E2FCEA" w14:textId="6455BBDE" w:rsidR="00F85E54" w:rsidRPr="00F85E54" w:rsidRDefault="00F85E54" w:rsidP="006B6C00">
      <w:pPr>
        <w:keepNext/>
        <w:spacing w:after="0"/>
        <w:rPr>
          <w:rFonts w:eastAsiaTheme="minorEastAsia"/>
        </w:rPr>
      </w:pPr>
      <m:oMathPara>
        <m:oMath>
          <m:r>
            <m:rPr>
              <m:nor/>
            </m:rPr>
            <w:rPr>
              <w:rFonts w:eastAsiaTheme="minorEastAsia"/>
              <w:i/>
            </w:rPr>
            <m:t>P*</m:t>
          </m:r>
          <m:r>
            <w:rPr>
              <w:rFonts w:ascii="Cambria Math" w:eastAsiaTheme="minorEastAsia" w:hAnsi="Cambria Math"/>
            </w:rPr>
            <m:t>=</m:t>
          </m:r>
          <m:r>
            <m:rPr>
              <m:nor/>
            </m:rPr>
            <w:rPr>
              <w:rFonts w:eastAsiaTheme="minorEastAsia"/>
              <w:i/>
            </w:rPr>
            <m:t>μ</m:t>
          </m:r>
          <m:r>
            <w:rPr>
              <w:rFonts w:ascii="Cambria Math" w:eastAsiaTheme="minorEastAsia"/>
            </w:rPr>
            <m:t>+</m:t>
          </m:r>
          <m:r>
            <m:rPr>
              <m:nor/>
            </m:rPr>
            <w:rPr>
              <w:rFonts w:eastAsiaTheme="minorEastAsia"/>
              <w:i/>
            </w:rPr>
            <m:t>CMg</m:t>
          </m:r>
        </m:oMath>
      </m:oMathPara>
    </w:p>
    <w:p w14:paraId="6D279E4F" w14:textId="6A757BB6" w:rsidR="00F85E54" w:rsidRDefault="00F85E54">
      <w:pPr>
        <w:pStyle w:val="Nivel2SM"/>
        <w:keepNext/>
        <w:spacing w:after="0"/>
      </w:pPr>
      <w:r>
        <w:t xml:space="preserve">De </w:t>
      </w:r>
      <w:r w:rsidR="006B6C00">
        <w:t>este modo,</w:t>
      </w:r>
      <w:r>
        <w:t xml:space="preserve"> la formulación de la </w:t>
      </w:r>
      <w:r w:rsidRPr="00BC2934">
        <w:t>curva de Phillips de la NEK</w:t>
      </w:r>
      <w:r>
        <w:t xml:space="preserve"> sería la siguiente:</w:t>
      </w:r>
    </w:p>
    <w:p w14:paraId="1F08C96C" w14:textId="21644C30" w:rsidR="00AD1DFA" w:rsidRDefault="00000000" w:rsidP="00A32895">
      <w:pPr>
        <w:spacing w:after="0"/>
        <w:ind w:left="567" w:hanging="198"/>
        <w:rPr>
          <w:rFonts w:eastAsiaTheme="minorEastAsia"/>
          <w:iCs/>
        </w:rPr>
      </w:pPr>
      <m:oMathPara>
        <m:oMath>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rPr>
                <m:t>t</m:t>
              </m:r>
            </m:sub>
          </m:sSub>
          <m:r>
            <w:rPr>
              <w:rFonts w:ascii="Cambria Math" w:eastAsiaTheme="minorEastAsia" w:hAnsi="Cambria Math"/>
            </w:rPr>
            <m:t>=</m:t>
          </m:r>
          <m:r>
            <m:rPr>
              <m:nor/>
            </m:rPr>
            <w:rPr>
              <w:i/>
              <w:iCs/>
            </w:rPr>
            <m:t>β</m:t>
          </m:r>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rPr>
                    <m:t>t+1</m:t>
                  </m:r>
                </m:sub>
              </m:sSub>
            </m:e>
          </m:d>
          <m:r>
            <w:rPr>
              <w:rFonts w:ascii="Cambria Math" w:eastAsiaTheme="minorEastAsia" w:hAnsi="Cambria Math"/>
            </w:rPr>
            <m:t>+</m:t>
          </m:r>
          <m:d>
            <m:dPr>
              <m:ctrlPr>
                <w:rPr>
                  <w:rFonts w:ascii="Cambria Math" w:eastAsiaTheme="minorEastAsia" w:hAnsi="Cambria Math"/>
                  <w:i/>
                  <w:iCs/>
                </w:rPr>
              </m:ctrlPr>
            </m:dPr>
            <m:e>
              <m:f>
                <m:fPr>
                  <m:ctrlPr>
                    <w:rPr>
                      <w:rFonts w:ascii="Cambria Math" w:eastAsiaTheme="minorEastAsia" w:hAnsi="Cambria Math"/>
                      <w:i/>
                      <w:iCs/>
                    </w:rPr>
                  </m:ctrlPr>
                </m:fPr>
                <m:num>
                  <m:d>
                    <m:dPr>
                      <m:ctrlPr>
                        <w:rPr>
                          <w:rFonts w:ascii="Cambria Math" w:eastAsiaTheme="minorEastAsia" w:hAnsi="Cambria Math"/>
                          <w:i/>
                          <w:iCs/>
                        </w:rPr>
                      </m:ctrlPr>
                    </m:dPr>
                    <m:e>
                      <m:r>
                        <m:rPr>
                          <m:nor/>
                        </m:rPr>
                        <w:rPr>
                          <w:rFonts w:eastAsiaTheme="minorEastAsia"/>
                          <w:i/>
                          <w:iCs/>
                        </w:rPr>
                        <m:t>1</m:t>
                      </m:r>
                      <m:r>
                        <w:rPr>
                          <w:rFonts w:ascii="Cambria Math" w:eastAsiaTheme="minorEastAsia" w:hAnsi="Cambria Math"/>
                        </w:rPr>
                        <m:t>-</m:t>
                      </m:r>
                      <m:r>
                        <m:rPr>
                          <m:nor/>
                        </m:rPr>
                        <w:rPr>
                          <w:i/>
                          <w:iCs/>
                        </w:rPr>
                        <m:t>η</m:t>
                      </m:r>
                    </m:e>
                  </m:d>
                  <m:r>
                    <w:rPr>
                      <w:rFonts w:ascii="Cambria Math" w:eastAsiaTheme="minorEastAsia" w:hAnsi="Cambria Math"/>
                    </w:rPr>
                    <m:t>∙</m:t>
                  </m:r>
                  <m:d>
                    <m:dPr>
                      <m:ctrlPr>
                        <w:rPr>
                          <w:rFonts w:ascii="Cambria Math" w:eastAsiaTheme="minorEastAsia" w:hAnsi="Cambria Math"/>
                          <w:i/>
                          <w:iCs/>
                        </w:rPr>
                      </m:ctrlPr>
                    </m:dPr>
                    <m:e>
                      <m:r>
                        <m:rPr>
                          <m:nor/>
                        </m:rPr>
                        <w:rPr>
                          <w:rFonts w:eastAsiaTheme="minorEastAsia"/>
                          <w:i/>
                          <w:iCs/>
                        </w:rPr>
                        <m:t>1</m:t>
                      </m:r>
                      <m:r>
                        <w:rPr>
                          <w:rFonts w:ascii="Cambria Math" w:eastAsiaTheme="minorEastAsia" w:hAnsi="Cambria Math"/>
                        </w:rPr>
                        <m:t>-</m:t>
                      </m:r>
                      <m:r>
                        <m:rPr>
                          <m:nor/>
                        </m:rPr>
                        <w:rPr>
                          <w:rFonts w:eastAsiaTheme="minorEastAsia"/>
                          <w:i/>
                          <w:iCs/>
                        </w:rPr>
                        <m:t>β</m:t>
                      </m:r>
                      <m:r>
                        <w:rPr>
                          <w:rFonts w:ascii="Cambria Math" w:eastAsiaTheme="minorEastAsia" w:hAnsi="Cambria Math"/>
                        </w:rPr>
                        <m:t>∙</m:t>
                      </m:r>
                      <m:r>
                        <m:rPr>
                          <m:nor/>
                        </m:rPr>
                        <w:rPr>
                          <w:i/>
                          <w:iCs/>
                        </w:rPr>
                        <m:t>η</m:t>
                      </m:r>
                    </m:e>
                  </m:d>
                </m:num>
                <m:den>
                  <m:r>
                    <m:rPr>
                      <m:nor/>
                    </m:rPr>
                    <w:rPr>
                      <w:i/>
                      <w:iCs/>
                    </w:rPr>
                    <m:t>η</m:t>
                  </m:r>
                </m:den>
              </m:f>
            </m:e>
          </m:d>
          <m:r>
            <w:rPr>
              <w:rFonts w:ascii="Cambria Math" w:eastAsiaTheme="minorEastAsia" w:hAnsi="Cambria Math"/>
            </w:rPr>
            <m:t>∙</m:t>
          </m:r>
          <m:d>
            <m:dPr>
              <m:ctrlPr>
                <w:rPr>
                  <w:rFonts w:ascii="Cambria Math" w:eastAsiaTheme="minorEastAsia" w:hAnsi="Cambria Math"/>
                  <w:i/>
                  <w:iCs/>
                </w:rPr>
              </m:ctrlPr>
            </m:dPr>
            <m:e>
              <m:r>
                <m:rPr>
                  <m:nor/>
                </m:rPr>
                <w:rPr>
                  <w:rFonts w:eastAsiaTheme="minorEastAsia"/>
                  <w:i/>
                </w:rPr>
                <m:t>μ</m:t>
              </m:r>
              <m:r>
                <w:rPr>
                  <w:rFonts w:ascii="Cambria Math" w:eastAsiaTheme="minorEastAsia"/>
                </w:rPr>
                <m:t>+</m:t>
              </m:r>
              <m:r>
                <m:rPr>
                  <m:nor/>
                </m:rPr>
                <w:rPr>
                  <w:rFonts w:eastAsiaTheme="minorEastAsia"/>
                  <w:i/>
                </w:rPr>
                <m:t>CMg</m:t>
              </m:r>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rPr>
                    <m:t>P</m:t>
                  </m:r>
                </m:e>
                <m:sub>
                  <m:r>
                    <m:rPr>
                      <m:nor/>
                    </m:rPr>
                    <w:rPr>
                      <w:rFonts w:eastAsiaTheme="minorEastAsia"/>
                      <w:i/>
                      <w:iCs/>
                    </w:rPr>
                    <m:t>t</m:t>
                  </m:r>
                </m:sub>
              </m:sSub>
            </m:e>
          </m:d>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r>
            <m:rPr>
              <m:sty m:val="p"/>
            </m:rPr>
            <w:rPr>
              <w:rFonts w:eastAsiaTheme="minorEastAsia"/>
            </w:rPr>
            <w:br/>
          </m:r>
        </m:oMath>
      </m:oMathPara>
      <w:r w:rsidR="006B6C00">
        <w:rPr>
          <w:rFonts w:eastAsiaTheme="minorEastAsia"/>
          <w:iCs/>
        </w:rPr>
        <w:t>donde</w:t>
      </w:r>
      <w:r w:rsidR="00AD1DFA">
        <w:rPr>
          <w:rFonts w:eastAsiaTheme="minorEastAsia"/>
          <w:iCs/>
        </w:rPr>
        <w:t xml:space="preserve"> </w:t>
      </w:r>
      <m:oMath>
        <m:r>
          <m:rPr>
            <m:nor/>
          </m:rPr>
          <w:rPr>
            <w:rFonts w:eastAsiaTheme="minorEastAsia"/>
            <w:i/>
            <w:iCs/>
          </w:rPr>
          <m:t>β</m:t>
        </m:r>
      </m:oMath>
      <w:r w:rsidR="00AD1DFA">
        <w:rPr>
          <w:rFonts w:eastAsiaTheme="minorEastAsia"/>
          <w:iCs/>
        </w:rPr>
        <w:t xml:space="preserve"> es la tasa de descuento </w:t>
      </w:r>
      <w:proofErr w:type="spellStart"/>
      <w:r w:rsidR="00AD1DFA">
        <w:rPr>
          <w:rFonts w:eastAsiaTheme="minorEastAsia"/>
          <w:iCs/>
        </w:rPr>
        <w:t>intertemporal</w:t>
      </w:r>
      <w:proofErr w:type="spellEnd"/>
      <w:r w:rsidR="00AD1DFA">
        <w:rPr>
          <w:rFonts w:eastAsiaTheme="minorEastAsia"/>
          <w:iCs/>
        </w:rPr>
        <w:t xml:space="preserve"> de los hogares.</w:t>
      </w:r>
    </w:p>
    <w:p w14:paraId="72606818" w14:textId="77777777" w:rsidR="006374A2" w:rsidRPr="006374A2" w:rsidRDefault="00AD1DFA">
      <w:pPr>
        <w:pStyle w:val="Nivel2SM"/>
        <w:rPr>
          <w:rFonts w:eastAsiaTheme="minorEastAsia"/>
          <w:iCs/>
        </w:rPr>
      </w:pPr>
      <w:r>
        <w:t>Esta ecuación es una log-</w:t>
      </w:r>
      <w:proofErr w:type="spellStart"/>
      <w:r>
        <w:t>linearización</w:t>
      </w:r>
      <w:proofErr w:type="spellEnd"/>
      <w:r>
        <w:t xml:space="preserve"> de la ecuación de precios del agregado de empresas no competitivas.</w:t>
      </w:r>
    </w:p>
    <w:p w14:paraId="72F4AFAC" w14:textId="77777777" w:rsidR="006374A2" w:rsidRDefault="00AD1DFA">
      <w:pPr>
        <w:pStyle w:val="Nivel2SM"/>
        <w:keepNext/>
        <w:spacing w:after="0"/>
        <w:rPr>
          <w:rFonts w:eastAsiaTheme="minorEastAsia"/>
          <w:iCs/>
        </w:rPr>
      </w:pPr>
      <w:r w:rsidRPr="006374A2">
        <w:rPr>
          <w:rFonts w:eastAsiaTheme="minorEastAsia"/>
          <w:iCs/>
        </w:rPr>
        <w:t>De acuerdo con la ecuación, la tasa de inflación depende de</w:t>
      </w:r>
      <w:r w:rsidR="006374A2">
        <w:rPr>
          <w:rFonts w:eastAsiaTheme="minorEastAsia"/>
          <w:iCs/>
        </w:rPr>
        <w:t>:</w:t>
      </w:r>
    </w:p>
    <w:p w14:paraId="439E025E" w14:textId="77777777" w:rsidR="006374A2" w:rsidRDefault="006374A2">
      <w:pPr>
        <w:pStyle w:val="Nivel3SM"/>
      </w:pPr>
      <w:r>
        <w:t>L</w:t>
      </w:r>
      <w:r w:rsidR="00AD1DFA" w:rsidRPr="006374A2">
        <w:t>a inflación esperada para el siguiente período</w:t>
      </w:r>
      <w:r>
        <w:t xml:space="preserve">,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rPr>
            </m:ctrlPr>
          </m:dPr>
          <m:e>
            <m:sSub>
              <m:sSubPr>
                <m:ctrlPr>
                  <w:rPr>
                    <w:rFonts w:ascii="Cambria Math" w:hAnsi="Cambria Math"/>
                    <w:i/>
                  </w:rPr>
                </m:ctrlPr>
              </m:sSubPr>
              <m:e>
                <m:r>
                  <m:rPr>
                    <m:nor/>
                  </m:rPr>
                  <w:rPr>
                    <w:i/>
                  </w:rPr>
                  <m:t>π</m:t>
                </m:r>
              </m:e>
              <m:sub>
                <m:r>
                  <m:rPr>
                    <m:nor/>
                  </m:rPr>
                  <w:rPr>
                    <w:i/>
                  </w:rPr>
                  <m:t>t+1</m:t>
                </m:r>
              </m:sub>
            </m:sSub>
          </m:e>
        </m:d>
      </m:oMath>
      <w:r>
        <w:t>,</w:t>
      </w:r>
      <w:r w:rsidR="00AD1DFA" w:rsidRPr="006374A2">
        <w:t xml:space="preserve"> y</w:t>
      </w:r>
    </w:p>
    <w:p w14:paraId="644DCD12" w14:textId="77777777" w:rsidR="006374A2" w:rsidRPr="006374A2" w:rsidRDefault="006374A2">
      <w:pPr>
        <w:pStyle w:val="Nivel3SM"/>
        <w:keepNext/>
        <w:rPr>
          <w:spacing w:val="-4"/>
        </w:rPr>
      </w:pPr>
      <w:r w:rsidRPr="006374A2">
        <w:rPr>
          <w:spacing w:val="-4"/>
        </w:rPr>
        <w:t>E</w:t>
      </w:r>
      <w:r w:rsidR="00AD1DFA" w:rsidRPr="006374A2">
        <w:rPr>
          <w:spacing w:val="-4"/>
        </w:rPr>
        <w:t>l gap entre el precio óptimo sin fricciones (</w:t>
      </w:r>
      <m:oMath>
        <m:r>
          <m:rPr>
            <m:nor/>
          </m:rPr>
          <w:rPr>
            <w:i/>
            <w:spacing w:val="-4"/>
          </w:rPr>
          <m:t>μ</m:t>
        </m:r>
        <m:r>
          <w:rPr>
            <w:rFonts w:ascii="Cambria Math"/>
            <w:spacing w:val="-4"/>
          </w:rPr>
          <m:t>+</m:t>
        </m:r>
        <m:sSub>
          <m:sSubPr>
            <m:ctrlPr>
              <w:rPr>
                <w:rFonts w:ascii="Cambria Math" w:hAnsi="Cambria Math"/>
                <w:i/>
                <w:spacing w:val="-4"/>
              </w:rPr>
            </m:ctrlPr>
          </m:sSubPr>
          <m:e>
            <m:r>
              <m:rPr>
                <m:nor/>
              </m:rPr>
              <w:rPr>
                <w:i/>
                <w:spacing w:val="-4"/>
              </w:rPr>
              <m:t>CMg</m:t>
            </m:r>
          </m:e>
          <m:sub>
            <m:r>
              <m:rPr>
                <m:nor/>
              </m:rPr>
              <w:rPr>
                <w:i/>
                <w:spacing w:val="-4"/>
              </w:rPr>
              <m:t>t</m:t>
            </m:r>
          </m:sub>
        </m:sSub>
      </m:oMath>
      <w:r w:rsidR="00AD1DFA" w:rsidRPr="006374A2">
        <w:rPr>
          <w:spacing w:val="-4"/>
        </w:rPr>
        <w:t>) y el nivel general de precios actual (</w:t>
      </w:r>
      <m:oMath>
        <m:sSub>
          <m:sSubPr>
            <m:ctrlPr>
              <w:rPr>
                <w:rFonts w:ascii="Cambria Math" w:hAnsi="Cambria Math"/>
                <w:i/>
                <w:spacing w:val="-4"/>
              </w:rPr>
            </m:ctrlPr>
          </m:sSubPr>
          <m:e>
            <m:r>
              <m:rPr>
                <m:nor/>
              </m:rPr>
              <w:rPr>
                <w:i/>
                <w:spacing w:val="-4"/>
              </w:rPr>
              <m:t>P</m:t>
            </m:r>
          </m:e>
          <m:sub>
            <m:r>
              <m:rPr>
                <m:nor/>
              </m:rPr>
              <w:rPr>
                <w:i/>
                <w:spacing w:val="-4"/>
              </w:rPr>
              <m:t>t</m:t>
            </m:r>
          </m:sub>
        </m:sSub>
      </m:oMath>
      <w:r w:rsidR="00AD1DFA" w:rsidRPr="006374A2">
        <w:rPr>
          <w:spacing w:val="-4"/>
        </w:rPr>
        <w:t>).</w:t>
      </w:r>
    </w:p>
    <w:p w14:paraId="6F0AAA19" w14:textId="3AE88501" w:rsidR="00AD1DFA" w:rsidRDefault="00AD1DFA">
      <w:pPr>
        <w:pStyle w:val="Nivel4"/>
        <w:ind w:left="1474"/>
      </w:pPr>
      <w:r w:rsidRPr="006374A2">
        <w:t xml:space="preserve">Otra forma de ver esto es que la inflación depende positivamente del coste marginal real </w:t>
      </w:r>
      <m:oMath>
        <m:sSub>
          <m:sSubPr>
            <m:ctrlPr>
              <w:rPr>
                <w:rFonts w:ascii="Cambria Math" w:hAnsi="Cambria Math"/>
                <w:i/>
              </w:rPr>
            </m:ctrlPr>
          </m:sSubPr>
          <m:e>
            <m:r>
              <m:rPr>
                <m:nor/>
              </m:rPr>
              <w:rPr>
                <w:i/>
              </w:rPr>
              <m:t>CMg</m:t>
            </m:r>
          </m:e>
          <m:sub>
            <m:r>
              <m:rPr>
                <m:nor/>
              </m:rPr>
              <w:rPr>
                <w:i/>
              </w:rPr>
              <m:t>t</m:t>
            </m:r>
          </m:sub>
        </m:sSub>
        <m:r>
          <w:rPr>
            <w:rFonts w:ascii="Cambria Math" w:hAnsi="Cambria Math"/>
          </w:rPr>
          <m:t>-</m:t>
        </m:r>
        <m:sSub>
          <m:sSubPr>
            <m:ctrlPr>
              <w:rPr>
                <w:rFonts w:ascii="Cambria Math" w:hAnsi="Cambria Math"/>
                <w:i/>
              </w:rPr>
            </m:ctrlPr>
          </m:sSubPr>
          <m:e>
            <m:r>
              <m:rPr>
                <m:nor/>
              </m:rPr>
              <w:rPr>
                <w:i/>
              </w:rPr>
              <m:t>P</m:t>
            </m:r>
          </m:e>
          <m:sub>
            <m:r>
              <m:rPr>
                <m:nor/>
              </m:rPr>
              <w:rPr>
                <w:i/>
              </w:rPr>
              <m:t>t</m:t>
            </m:r>
          </m:sub>
        </m:sSub>
      </m:oMath>
      <w:r w:rsidRPr="006374A2">
        <w:t xml:space="preserve">. A las empresas que fijan precios </w:t>
      </w:r>
      <w:r w:rsidRPr="006F1403">
        <w:rPr>
          <w:i/>
          <w:iCs/>
        </w:rPr>
        <w:t>à la</w:t>
      </w:r>
      <w:r w:rsidRPr="006374A2">
        <w:t xml:space="preserve"> </w:t>
      </w:r>
      <w:r w:rsidRPr="006374A2">
        <w:rPr>
          <w:smallCaps/>
        </w:rPr>
        <w:t>Calvo</w:t>
      </w:r>
      <w:r w:rsidRPr="006374A2">
        <w:t xml:space="preserve"> les gustaría mantener su precio como un </w:t>
      </w:r>
      <w:proofErr w:type="spellStart"/>
      <w:r w:rsidRPr="006374A2">
        <w:rPr>
          <w:i/>
        </w:rPr>
        <w:t>mark</w:t>
      </w:r>
      <w:proofErr w:type="spellEnd"/>
      <w:r w:rsidRPr="006374A2">
        <w:rPr>
          <w:i/>
        </w:rPr>
        <w:t>-up</w:t>
      </w:r>
      <w:r w:rsidRPr="006374A2">
        <w:t xml:space="preserve"> sobre el coste marginal. Si el coste marginal real aumenta, entonces habrá presiones inflacionistas porque todas las empresas tendrán que reajustar sus precios, incrementándolos.</w:t>
      </w:r>
    </w:p>
    <w:p w14:paraId="05435900" w14:textId="14E39129" w:rsidR="006F1403" w:rsidRPr="006F1403" w:rsidRDefault="00000000" w:rsidP="006F1403">
      <w:pPr>
        <w:pStyle w:val="Nivel3SM"/>
      </w:pPr>
      <m:oMath>
        <m:sSub>
          <m:sSubPr>
            <m:ctrlPr>
              <w:rPr>
                <w:rFonts w:ascii="Cambria Math" w:hAnsi="Cambria Math"/>
                <w:i/>
                <w14:glow w14:rad="38100">
                  <w14:srgbClr w14:val="C00000">
                    <w14:alpha w14:val="75000"/>
                  </w14:srgbClr>
                </w14:glow>
              </w:rPr>
            </m:ctrlPr>
          </m:sSubPr>
          <m:e>
            <m:r>
              <m:rPr>
                <m:nor/>
              </m:rPr>
              <w:rPr>
                <w:i/>
                <w14:glow w14:rad="38100">
                  <w14:srgbClr w14:val="C00000">
                    <w14:alpha w14:val="75000"/>
                  </w14:srgbClr>
                </w14:glow>
              </w:rPr>
              <m:t>e</m:t>
            </m:r>
          </m:e>
          <m:sub>
            <m:r>
              <m:rPr>
                <m:nor/>
              </m:rPr>
              <w:rPr>
                <w:i/>
                <w14:glow w14:rad="38100">
                  <w14:srgbClr w14:val="C00000">
                    <w14:alpha w14:val="75000"/>
                  </w14:srgbClr>
                </w14:glow>
              </w:rPr>
              <m:t>t</m:t>
            </m:r>
          </m:sub>
        </m:sSub>
      </m:oMath>
      <w:r w:rsidR="006F1403" w:rsidRPr="006F1403">
        <w:rPr>
          <w14:glow w14:rad="38100">
            <w14:srgbClr w14:val="C00000">
              <w14:alpha w14:val="75000"/>
            </w14:srgbClr>
          </w14:glow>
        </w:rPr>
        <w:t xml:space="preserve"> es un shock de costes</w:t>
      </w:r>
      <w:r w:rsidR="006F1403">
        <w:t>.</w:t>
      </w:r>
    </w:p>
    <w:p w14:paraId="7684F190" w14:textId="77777777" w:rsidR="00BC2934" w:rsidRDefault="00BC2934">
      <w:pPr>
        <w:pStyle w:val="Nivel2SM"/>
        <w:keepNext/>
        <w:spacing w:after="0"/>
      </w:pPr>
      <w:r>
        <w:t>Para simplificar esta expresión y llegar a la Curva de Phillips de la NEK más habitual procedemos en dos pasos:</w:t>
      </w:r>
    </w:p>
    <w:p w14:paraId="37053549" w14:textId="6062BD0A" w:rsidR="00BC2934" w:rsidRDefault="00AD1DFA">
      <w:pPr>
        <w:pStyle w:val="Nivel3SM"/>
      </w:pPr>
      <w:r>
        <w:t>Se puede simplificar la expresión (</w:t>
      </w:r>
      <m:oMath>
        <m:r>
          <m:rPr>
            <m:nor/>
          </m:rPr>
          <w:rPr>
            <w:i/>
            <w:iCs/>
          </w:rPr>
          <m:t>μ</m:t>
        </m:r>
        <m:r>
          <w:rPr>
            <w:rFonts w:ascii="Cambria Math"/>
          </w:rPr>
          <m:t>+</m:t>
        </m:r>
        <m:sSub>
          <m:sSubPr>
            <m:ctrlPr>
              <w:rPr>
                <w:rFonts w:ascii="Cambria Math" w:hAnsi="Cambria Math"/>
                <w:i/>
                <w:iCs/>
              </w:rPr>
            </m:ctrlPr>
          </m:sSubPr>
          <m:e>
            <m:r>
              <m:rPr>
                <m:nor/>
              </m:rPr>
              <w:rPr>
                <w:i/>
                <w:iCs/>
              </w:rPr>
              <m:t>CMg</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P</m:t>
            </m:r>
          </m:e>
          <m:sub>
            <m:r>
              <m:rPr>
                <m:nor/>
              </m:rPr>
              <w:rPr>
                <w:i/>
                <w:iCs/>
              </w:rPr>
              <m:t>t</m:t>
            </m:r>
          </m:sub>
        </m:sSub>
      </m:oMath>
      <w:r>
        <w:t>), reformulándola como la</w:t>
      </w:r>
      <w:r w:rsidR="006374A2">
        <w:t xml:space="preserve"> desviación del coste marginal real (</w:t>
      </w:r>
      <m:oMath>
        <m:sSub>
          <m:sSubPr>
            <m:ctrlPr>
              <w:rPr>
                <w:rFonts w:ascii="Cambria Math" w:hAnsi="Cambria Math"/>
                <w:i/>
                <w:iCs/>
              </w:rPr>
            </m:ctrlPr>
          </m:sSubPr>
          <m:e>
            <m:r>
              <m:rPr>
                <m:nor/>
              </m:rPr>
              <w:rPr>
                <w:i/>
                <w:iCs/>
              </w:rPr>
              <m:t>CMg</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P</m:t>
            </m:r>
          </m:e>
          <m:sub>
            <m:r>
              <m:rPr>
                <m:nor/>
              </m:rPr>
              <w:rPr>
                <w:i/>
                <w:iCs/>
              </w:rPr>
              <m:t>t</m:t>
            </m:r>
          </m:sub>
        </m:sSub>
      </m:oMath>
      <w:r w:rsidR="006374A2">
        <w:t>) y el coste marginal real óptimo sin fricciones (</w:t>
      </w:r>
      <m:oMath>
        <m:r>
          <m:rPr>
            <m:sty m:val="p"/>
          </m:rPr>
          <w:rPr>
            <w:rFonts w:ascii="Cambria Math" w:hAnsi="Cambria Math"/>
          </w:rPr>
          <m:t>-</m:t>
        </m:r>
        <m:r>
          <m:rPr>
            <m:nor/>
          </m:rPr>
          <w:rPr>
            <w:i/>
            <w:iCs/>
          </w:rPr>
          <m:t>μ</m:t>
        </m:r>
        <m:r>
          <w:rPr>
            <w:rFonts w:ascii="Cambria Math"/>
          </w:rPr>
          <m:t>=</m:t>
        </m:r>
        <m:sSub>
          <m:sSubPr>
            <m:ctrlPr>
              <w:rPr>
                <w:rFonts w:ascii="Cambria Math" w:hAnsi="Cambria Math"/>
                <w:i/>
                <w:iCs/>
              </w:rPr>
            </m:ctrlPr>
          </m:sSubPr>
          <m:e>
            <m:r>
              <m:rPr>
                <m:nor/>
              </m:rPr>
              <w:rPr>
                <w:i/>
                <w:iCs/>
              </w:rPr>
              <m:t>CMg</m:t>
            </m:r>
          </m:e>
          <m:sub>
            <m:r>
              <m:rPr>
                <m:nor/>
              </m:rPr>
              <w:rPr>
                <w:i/>
                <w:iCs/>
              </w:rPr>
              <m:t>t</m:t>
            </m:r>
          </m:sub>
        </m:sSub>
        <m:r>
          <w:rPr>
            <w:rFonts w:ascii="Cambria Math" w:hAnsi="Cambria Math"/>
          </w:rPr>
          <m:t>-</m:t>
        </m:r>
        <m:r>
          <m:rPr>
            <m:nor/>
          </m:rPr>
          <w:rPr>
            <w:rFonts w:eastAsiaTheme="minorEastAsia"/>
            <w:i/>
            <w:iCs/>
          </w:rPr>
          <m:t>P*</m:t>
        </m:r>
      </m:oMath>
      <w:r w:rsidR="006374A2">
        <w:t>). De este modo, podríamos sustituir (</w:t>
      </w:r>
      <m:oMath>
        <m:r>
          <m:rPr>
            <m:nor/>
          </m:rPr>
          <w:rPr>
            <w:i/>
            <w:iCs/>
          </w:rPr>
          <m:t>μ</m:t>
        </m:r>
        <m:r>
          <w:rPr>
            <w:rFonts w:ascii="Cambria Math"/>
          </w:rPr>
          <m:t>+</m:t>
        </m:r>
        <m:sSub>
          <m:sSubPr>
            <m:ctrlPr>
              <w:rPr>
                <w:rFonts w:ascii="Cambria Math" w:hAnsi="Cambria Math"/>
                <w:i/>
                <w:iCs/>
              </w:rPr>
            </m:ctrlPr>
          </m:sSubPr>
          <m:e>
            <m:r>
              <m:rPr>
                <m:nor/>
              </m:rPr>
              <w:rPr>
                <w:i/>
                <w:iCs/>
              </w:rPr>
              <m:t>CMg</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P</m:t>
            </m:r>
          </m:e>
          <m:sub>
            <m:r>
              <m:rPr>
                <m:nor/>
              </m:rPr>
              <w:rPr>
                <w:i/>
                <w:iCs/>
              </w:rPr>
              <m:t>t</m:t>
            </m:r>
          </m:sub>
        </m:sSub>
      </m:oMath>
      <w:r w:rsidR="006374A2">
        <w:t>) por la desviación del coste marginal (</w:t>
      </w:r>
      <w:proofErr w:type="spellStart"/>
      <m:oMath>
        <m:r>
          <m:rPr>
            <m:nor/>
          </m:rPr>
          <w:rPr>
            <w:i/>
          </w:rPr>
          <m:t>dcmg</m:t>
        </m:r>
        <w:proofErr w:type="spellEnd"/>
        <m:r>
          <w:rPr>
            <w:rFonts w:ascii="Cambria Math" w:hAnsi="Cambria Math"/>
          </w:rPr>
          <m:t>=</m:t>
        </m:r>
        <m:r>
          <m:rPr>
            <m:nor/>
          </m:rPr>
          <w:rPr>
            <w:i/>
          </w:rPr>
          <m:t>μ</m:t>
        </m:r>
        <m:r>
          <w:rPr>
            <w:rFonts w:ascii="Cambria Math"/>
          </w:rPr>
          <m:t>+</m:t>
        </m:r>
        <m:sSub>
          <m:sSubPr>
            <m:ctrlPr>
              <w:rPr>
                <w:rFonts w:ascii="Cambria Math" w:hAnsi="Cambria Math"/>
                <w:i/>
              </w:rPr>
            </m:ctrlPr>
          </m:sSubPr>
          <m:e>
            <m:r>
              <m:rPr>
                <m:nor/>
              </m:rPr>
              <w:rPr>
                <w:i/>
              </w:rPr>
              <m:t>CMg</m:t>
            </m:r>
          </m:e>
          <m:sub>
            <m:r>
              <m:rPr>
                <m:nor/>
              </m:rPr>
              <w:rPr>
                <w:i/>
              </w:rPr>
              <m:t>t</m:t>
            </m:r>
          </m:sub>
        </m:sSub>
        <m:r>
          <w:rPr>
            <w:rFonts w:ascii="Cambria Math" w:hAnsi="Cambria Math"/>
          </w:rPr>
          <m:t>-</m:t>
        </m:r>
        <m:sSub>
          <m:sSubPr>
            <m:ctrlPr>
              <w:rPr>
                <w:rFonts w:ascii="Cambria Math" w:hAnsi="Cambria Math"/>
                <w:i/>
              </w:rPr>
            </m:ctrlPr>
          </m:sSubPr>
          <m:e>
            <m:r>
              <m:rPr>
                <m:nor/>
              </m:rPr>
              <w:rPr>
                <w:i/>
              </w:rPr>
              <m:t>P</m:t>
            </m:r>
          </m:e>
          <m:sub>
            <m:r>
              <m:rPr>
                <m:nor/>
              </m:rPr>
              <w:rPr>
                <w:i/>
              </w:rPr>
              <m:t>t</m:t>
            </m:r>
          </m:sub>
        </m:sSub>
      </m:oMath>
      <w:r w:rsidR="006374A2">
        <w:t>)</w:t>
      </w:r>
      <w:r w:rsidR="00BC2934">
        <w:t>.</w:t>
      </w:r>
    </w:p>
    <w:p w14:paraId="7AD6954C" w14:textId="69F12B39" w:rsidR="00BC2934" w:rsidRDefault="00BC2934">
      <w:pPr>
        <w:pStyle w:val="Nivel3SM"/>
      </w:pPr>
      <w:r>
        <w:t>Un problema al tratar de implementar el modelo empíricamente es que los datos de los costes marginales reales no son observables. Los sistemas de cuentas nacionales contienen información en relación a los factores que afectan a los costes marginales como los salarios, pero no del coste concreto de producir una unidad más de output. Además, es muy probable que los costes marginales sean procíclicos y mucho más que los precios. De este modo, cuando los niveles de producción son relativamente altos en relación al output potencial, hay más competencia para conseguir los factores de producción disponibles, y esto tiende a incrementar los costes. Por ejemplo, aumentan los costes de los factores por encima de los incrementos en los precios. Por estos motivos, la curva de Phillips se suele reformular usando el output gap (</w:t>
      </w:r>
      <m:oMath>
        <m:sSub>
          <m:sSubPr>
            <m:ctrlPr>
              <w:rPr>
                <w:rFonts w:ascii="Cambria Math" w:hAnsi="Cambria Math"/>
                <w:i/>
                <w:iCs/>
              </w:rPr>
            </m:ctrlPr>
          </m:sSubPr>
          <m:e>
            <m:r>
              <m:rPr>
                <m:nor/>
              </m:rPr>
              <w:rPr>
                <w:i/>
                <w:iCs/>
              </w:rPr>
              <m:t>x</m:t>
            </m:r>
          </m:e>
          <m:sub>
            <m:r>
              <m:rPr>
                <m:nor/>
              </m:rPr>
              <w:rPr>
                <w:i/>
                <w:iCs/>
              </w:rPr>
              <m:t>t</m:t>
            </m:r>
          </m:sub>
        </m:sSub>
      </m:oMath>
      <w:r>
        <w:t>) como un proxy de la desviación del coste marginal.</w:t>
      </w:r>
    </w:p>
    <w:p w14:paraId="3590EA26" w14:textId="180417A3" w:rsidR="00BC2934" w:rsidRDefault="00BC2934">
      <w:pPr>
        <w:pStyle w:val="Nivel2SM"/>
        <w:keepNext/>
        <w:spacing w:after="0"/>
      </w:pPr>
      <w:r>
        <w:t xml:space="preserve">Así, la </w:t>
      </w:r>
      <w:r w:rsidR="00E36737" w:rsidRPr="003055A2">
        <w:rPr>
          <w:i/>
          <w:iCs/>
          <w:u w:val="single"/>
          <w14:glow w14:rad="38100">
            <w14:schemeClr w14:val="accent2">
              <w14:alpha w14:val="75000"/>
              <w14:lumMod w14:val="75000"/>
            </w14:schemeClr>
          </w14:glow>
        </w:rPr>
        <w:t>curva de Phillips de la NEK</w:t>
      </w:r>
      <w:r>
        <w:t xml:space="preserve"> sería la siguiente:</w:t>
      </w:r>
    </w:p>
    <w:p w14:paraId="624DE488" w14:textId="4EA0BDF3" w:rsidR="00AD1DFA" w:rsidRPr="00BC2934" w:rsidRDefault="00000000" w:rsidP="00BC2934">
      <w:pPr>
        <w:pStyle w:val="Nivel2SM"/>
        <w:numPr>
          <w:ilvl w:val="0"/>
          <w:numId w:val="0"/>
        </w:numPr>
        <w:ind w:left="567"/>
        <w:rPr>
          <w:lang w:val="fr-FR"/>
        </w:rPr>
      </w:pPr>
      <m:oMathPara>
        <m:oMath>
          <m:borderBox>
            <m:borderBoxPr>
              <m:ctrlPr>
                <w:rPr>
                  <w:rFonts w:ascii="Cambria Math" w:eastAsiaTheme="minorEastAsia" w:hAnsi="Cambria Math"/>
                  <w:i/>
                  <w:iCs/>
                </w:rPr>
              </m:ctrlPr>
            </m:borderBoxPr>
            <m:e>
              <w:bookmarkStart w:id="116" w:name="_Hlk121153807"/>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m:t>
                  </m:r>
                </m:sub>
              </m:sSub>
              <m:r>
                <w:rPr>
                  <w:rFonts w:ascii="Cambria Math" w:eastAsiaTheme="minorEastAsia" w:hAnsi="Cambria Math"/>
                  <w:lang w:val="fr-FR"/>
                </w:rPr>
                <m:t>=</m:t>
              </m:r>
              <m:r>
                <m:rPr>
                  <m:nor/>
                </m:rPr>
                <w:rPr>
                  <w:i/>
                  <w:iCs/>
                </w:rPr>
                <m:t>β</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t+1</m:t>
                      </m:r>
                    </m:sub>
                  </m:sSub>
                </m:e>
              </m:d>
              <m:r>
                <w:rPr>
                  <w:rFonts w:ascii="Cambria Math" w:eastAsiaTheme="minorEastAsia" w:hAnsi="Cambria Math"/>
                  <w:lang w:val="fr-FR"/>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r>
                        <m:rPr>
                          <m:nor/>
                        </m:rPr>
                        <w:rPr>
                          <w:rFonts w:eastAsiaTheme="minorEastAsia"/>
                          <w:i/>
                        </w:rPr>
                        <m:t>δ</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lang w:val="fr-FR"/>
                            </w:rPr>
                            <m:t>x</m:t>
                          </m:r>
                        </m:e>
                        <m:sub>
                          <m:r>
                            <m:rPr>
                              <m:nor/>
                            </m:rPr>
                            <w:rPr>
                              <w:rFonts w:eastAsiaTheme="minorEastAsia"/>
                              <w:i/>
                              <w:iCs/>
                              <w:lang w:val="fr-FR"/>
                            </w:rPr>
                            <m:t>t</m:t>
                          </m:r>
                        </m:sub>
                      </m:sSub>
                    </m:e>
                  </m:groupChr>
                </m:e>
                <m:lim>
                  <m:r>
                    <w:rPr>
                      <w:rFonts w:ascii="Cambria Math" w:eastAsiaTheme="minorEastAsia" w:hAnsi="Cambria Math"/>
                      <w:lang w:val="fr-FR"/>
                    </w:rPr>
                    <m:t>=</m:t>
                  </m:r>
                  <m:d>
                    <m:dPr>
                      <m:ctrlPr>
                        <w:rPr>
                          <w:rFonts w:ascii="Cambria Math" w:eastAsiaTheme="minorEastAsia" w:hAnsi="Cambria Math"/>
                          <w:i/>
                          <w:iCs/>
                        </w:rPr>
                      </m:ctrlPr>
                    </m:dPr>
                    <m:e>
                      <m:f>
                        <m:fPr>
                          <m:ctrlPr>
                            <w:rPr>
                              <w:rFonts w:ascii="Cambria Math" w:eastAsiaTheme="minorEastAsia" w:hAnsi="Cambria Math"/>
                              <w:i/>
                              <w:iCs/>
                            </w:rPr>
                          </m:ctrlPr>
                        </m:fPr>
                        <m:num>
                          <m:d>
                            <m:dPr>
                              <m:ctrlPr>
                                <w:rPr>
                                  <w:rFonts w:ascii="Cambria Math" w:eastAsiaTheme="minorEastAsia" w:hAnsi="Cambria Math"/>
                                  <w:i/>
                                  <w:iCs/>
                                </w:rPr>
                              </m:ctrlPr>
                            </m:dPr>
                            <m:e>
                              <m:r>
                                <m:rPr>
                                  <m:nor/>
                                </m:rPr>
                                <w:rPr>
                                  <w:rFonts w:eastAsiaTheme="minorEastAsia"/>
                                  <w:i/>
                                  <w:iCs/>
                                  <w:lang w:val="fr-FR"/>
                                </w:rPr>
                                <m:t>1</m:t>
                              </m:r>
                              <m:r>
                                <w:rPr>
                                  <w:rFonts w:ascii="Cambria Math" w:eastAsiaTheme="minorEastAsia" w:hAnsi="Cambria Math"/>
                                  <w:lang w:val="fr-FR"/>
                                </w:rPr>
                                <m:t>-</m:t>
                              </m:r>
                              <m:r>
                                <m:rPr>
                                  <m:nor/>
                                </m:rPr>
                                <w:rPr>
                                  <w:i/>
                                  <w:iCs/>
                                </w:rPr>
                                <m:t>η</m:t>
                              </m:r>
                            </m:e>
                          </m:d>
                          <m:r>
                            <w:rPr>
                              <w:rFonts w:ascii="Cambria Math" w:eastAsiaTheme="minorEastAsia" w:hAnsi="Cambria Math"/>
                              <w:lang w:val="fr-FR"/>
                            </w:rPr>
                            <m:t>∙</m:t>
                          </m:r>
                          <m:d>
                            <m:dPr>
                              <m:ctrlPr>
                                <w:rPr>
                                  <w:rFonts w:ascii="Cambria Math" w:eastAsiaTheme="minorEastAsia" w:hAnsi="Cambria Math"/>
                                  <w:i/>
                                  <w:iCs/>
                                </w:rPr>
                              </m:ctrlPr>
                            </m:dPr>
                            <m:e>
                              <m:r>
                                <m:rPr>
                                  <m:nor/>
                                </m:rPr>
                                <w:rPr>
                                  <w:rFonts w:eastAsiaTheme="minorEastAsia"/>
                                  <w:i/>
                                  <w:iCs/>
                                  <w:lang w:val="fr-FR"/>
                                </w:rPr>
                                <m:t>1</m:t>
                              </m:r>
                              <m:r>
                                <w:rPr>
                                  <w:rFonts w:ascii="Cambria Math" w:eastAsiaTheme="minorEastAsia" w:hAnsi="Cambria Math"/>
                                  <w:lang w:val="fr-FR"/>
                                </w:rPr>
                                <m:t>-</m:t>
                              </m:r>
                              <m:r>
                                <m:rPr>
                                  <m:nor/>
                                </m:rPr>
                                <w:rPr>
                                  <w:rFonts w:eastAsiaTheme="minorEastAsia"/>
                                  <w:i/>
                                  <w:iCs/>
                                </w:rPr>
                                <m:t>β</m:t>
                              </m:r>
                              <m:r>
                                <w:rPr>
                                  <w:rFonts w:ascii="Cambria Math" w:eastAsiaTheme="minorEastAsia" w:hAnsi="Cambria Math"/>
                                  <w:lang w:val="fr-FR"/>
                                </w:rPr>
                                <m:t>∙</m:t>
                              </m:r>
                              <m:r>
                                <m:rPr>
                                  <m:nor/>
                                </m:rPr>
                                <w:rPr>
                                  <w:i/>
                                  <w:iCs/>
                                </w:rPr>
                                <m:t>η</m:t>
                              </m:r>
                            </m:e>
                          </m:d>
                        </m:num>
                        <m:den>
                          <m:r>
                            <m:rPr>
                              <m:nor/>
                            </m:rPr>
                            <w:rPr>
                              <w:i/>
                              <w:iCs/>
                            </w:rPr>
                            <m:t>η</m:t>
                          </m:r>
                        </m:den>
                      </m:f>
                    </m:e>
                  </m:d>
                  <m:r>
                    <w:rPr>
                      <w:rFonts w:ascii="Cambria Math" w:eastAsiaTheme="minorEastAsia" w:hAnsi="Cambria Math"/>
                      <w:lang w:val="fr-FR"/>
                    </w:rPr>
                    <m:t>∙</m:t>
                  </m:r>
                  <m:limLow>
                    <m:limLowPr>
                      <m:ctrlPr>
                        <w:rPr>
                          <w:rFonts w:ascii="Cambria Math" w:hAnsi="Cambria Math"/>
                          <w:i/>
                          <w:lang w:val="fr-FR"/>
                        </w:rPr>
                      </m:ctrlPr>
                    </m:limLowPr>
                    <m:e>
                      <m:groupChr>
                        <m:groupChrPr>
                          <m:ctrlPr>
                            <w:rPr>
                              <w:rFonts w:ascii="Cambria Math" w:hAnsi="Cambria Math"/>
                              <w:i/>
                              <w:lang w:val="fr-FR"/>
                            </w:rPr>
                          </m:ctrlPr>
                        </m:groupChrPr>
                        <m:e>
                          <m:r>
                            <m:rPr>
                              <m:nor/>
                            </m:rPr>
                            <w:rPr>
                              <w:i/>
                              <w:lang w:val="fr-FR"/>
                            </w:rPr>
                            <m:t>dcmg</m:t>
                          </m:r>
                        </m:e>
                      </m:groupChr>
                    </m:e>
                    <m:lim>
                      <m:r>
                        <w:rPr>
                          <w:rFonts w:ascii="Cambria Math" w:eastAsiaTheme="minorEastAsia" w:hAnsi="Cambria Math"/>
                          <w:lang w:val="fr-FR"/>
                        </w:rPr>
                        <m:t>=</m:t>
                      </m:r>
                      <m:d>
                        <m:dPr>
                          <m:ctrlPr>
                            <w:rPr>
                              <w:rFonts w:ascii="Cambria Math" w:eastAsiaTheme="minorEastAsia" w:hAnsi="Cambria Math"/>
                              <w:i/>
                              <w:iCs/>
                            </w:rPr>
                          </m:ctrlPr>
                        </m:dPr>
                        <m:e>
                          <m:r>
                            <m:rPr>
                              <m:nor/>
                            </m:rPr>
                            <w:rPr>
                              <w:rFonts w:eastAsiaTheme="minorEastAsia"/>
                              <w:i/>
                            </w:rPr>
                            <m:t>μ</m:t>
                          </m:r>
                          <m:r>
                            <w:rPr>
                              <w:rFonts w:ascii="Cambria Math" w:eastAsiaTheme="minorEastAsia"/>
                              <w:lang w:val="fr-FR"/>
                            </w:rPr>
                            <m:t>+</m:t>
                          </m:r>
                          <m:r>
                            <m:rPr>
                              <m:nor/>
                            </m:rPr>
                            <w:rPr>
                              <w:rFonts w:eastAsiaTheme="minorEastAsia"/>
                              <w:i/>
                              <w:lang w:val="fr-FR"/>
                            </w:rPr>
                            <m:t>CMg</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lang w:val="fr-FR"/>
                                </w:rPr>
                                <m:t>P</m:t>
                              </m:r>
                            </m:e>
                            <m:sub>
                              <m:r>
                                <m:rPr>
                                  <m:nor/>
                                </m:rPr>
                                <w:rPr>
                                  <w:rFonts w:eastAsiaTheme="minorEastAsia"/>
                                  <w:i/>
                                  <w:iCs/>
                                  <w:lang w:val="fr-FR"/>
                                </w:rPr>
                                <m:t>t</m:t>
                              </m:r>
                            </m:sub>
                          </m:sSub>
                        </m:e>
                      </m:d>
                    </m:lim>
                  </m:limLow>
                </m:lim>
              </m:limLow>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w:bookmarkEnd w:id="116"/>
            </m:e>
          </m:borderBox>
        </m:oMath>
      </m:oMathPara>
    </w:p>
    <w:p w14:paraId="2715C1AB" w14:textId="6337FD72" w:rsidR="00D31192" w:rsidRDefault="00D31192" w:rsidP="00D31192">
      <w:pPr>
        <w:pStyle w:val="Ttulo7"/>
        <w:rPr>
          <w:rFonts w:eastAsiaTheme="minorEastAsia"/>
        </w:rPr>
      </w:pPr>
      <w:bookmarkStart w:id="117" w:name="_Toc172231658"/>
      <w:r>
        <w:rPr>
          <w:rFonts w:eastAsiaTheme="minorEastAsia"/>
        </w:rPr>
        <w:t>Críticas a la curva de Phillips de la NEK</w:t>
      </w:r>
      <w:bookmarkEnd w:id="117"/>
    </w:p>
    <w:p w14:paraId="3D82847E" w14:textId="77777777" w:rsidR="00BC2934" w:rsidRDefault="00D31192" w:rsidP="00811740">
      <w:pPr>
        <w:pStyle w:val="Nivel1SM"/>
        <w:keepNext/>
        <w:spacing w:before="0" w:after="0"/>
      </w:pPr>
      <w:r w:rsidRPr="00D31192">
        <w:t>La curva de Phillips de la NEK ha sido</w:t>
      </w:r>
      <w:r>
        <w:t xml:space="preserve"> criticada por diversos motivos, ya que predice una dinámica difícilmente compatible con la realidad.</w:t>
      </w:r>
    </w:p>
    <w:p w14:paraId="688B9CE3" w14:textId="738EE834" w:rsidR="00D31192" w:rsidRDefault="00D31192">
      <w:pPr>
        <w:pStyle w:val="Nivel2SM"/>
      </w:pPr>
      <w:r>
        <w:t xml:space="preserve">Según </w:t>
      </w:r>
      <w:r>
        <w:rPr>
          <w:smallCaps/>
        </w:rPr>
        <w:t>Ball</w:t>
      </w:r>
      <w:r>
        <w:t xml:space="preserve"> (1994), en los modelos que usan reglas de fijación de precios </w:t>
      </w:r>
      <w:r w:rsidRPr="00BC2934">
        <w:rPr>
          <w:i/>
          <w:iCs/>
        </w:rPr>
        <w:t>à la</w:t>
      </w:r>
      <w:r>
        <w:t xml:space="preserve"> </w:t>
      </w:r>
      <w:r>
        <w:rPr>
          <w:smallCaps/>
        </w:rPr>
        <w:t>Calvo</w:t>
      </w:r>
      <w:r>
        <w:t>, el anuncio de una política de desinflación creíble que se va a implementar en el futuro provocaría, de forma paradójica, una expansión en lugar de una recesión, ya que la inflación esperada disminuirá y dado que la inflación actual se forma con los precios esperados se reducirá la inflación actual de forma inmediata. El efecto inmediato será un aumento de los saldos reales que tendría un efecto expansivo. Sin embargo, la evidencia empírica muestra que</w:t>
      </w:r>
      <w:r w:rsidR="00BC2934">
        <w:t xml:space="preserve"> </w:t>
      </w:r>
      <w:r>
        <w:t xml:space="preserve">la </w:t>
      </w:r>
      <w:r>
        <w:lastRenderedPageBreak/>
        <w:t>desinflación ocurre gradualmente y no de forma repentina y, además, se asocia con un crecimiento moderado y un desempleo alto.</w:t>
      </w:r>
    </w:p>
    <w:p w14:paraId="1396DC98" w14:textId="3BA3FDA5" w:rsidR="00D31192" w:rsidRDefault="00D31192">
      <w:pPr>
        <w:pStyle w:val="Nivel2SM"/>
        <w:rPr>
          <w:rFonts w:eastAsiaTheme="minorEastAsia"/>
          <w:iCs/>
        </w:rPr>
      </w:pPr>
      <w:r>
        <w:rPr>
          <w:rFonts w:eastAsiaTheme="minorEastAsia"/>
          <w:iCs/>
        </w:rPr>
        <w:t xml:space="preserve">Además, la curva de </w:t>
      </w:r>
      <w:r w:rsidRPr="00D31192">
        <w:rPr>
          <w:rFonts w:eastAsiaTheme="minorEastAsia"/>
          <w:iCs/>
        </w:rPr>
        <w:t>Phi</w:t>
      </w:r>
      <w:r>
        <w:rPr>
          <w:rFonts w:eastAsiaTheme="minorEastAsia"/>
          <w:iCs/>
        </w:rPr>
        <w:t>llips de la NEK es incapaz de justificar la persistencia de la inflación y el efecto gradual y retardado de la política monetaria sobre la inflación.</w:t>
      </w:r>
      <w:r w:rsidR="003C11F4">
        <w:rPr>
          <w:rFonts w:eastAsiaTheme="minorEastAsia"/>
          <w:iCs/>
        </w:rPr>
        <w:t xml:space="preserve"> </w:t>
      </w:r>
      <w:r>
        <w:rPr>
          <w:rFonts w:eastAsiaTheme="minorEastAsia"/>
          <w:iCs/>
        </w:rPr>
        <w:t>Por otro lado, se ha apuntado a que generalmente la inflación pasada es un mejor predictor de la inflación futura que la inflación esperada. Ante estas críticas, se han realizado reformulaciones de la curva de Phillips para introducir una cierta inercia en la inflación.</w:t>
      </w:r>
    </w:p>
    <w:p w14:paraId="67629972" w14:textId="62F6B867" w:rsidR="00D31192" w:rsidRDefault="00D31192" w:rsidP="00D31192">
      <w:pPr>
        <w:pStyle w:val="Ttulo7"/>
        <w:rPr>
          <w:rFonts w:eastAsiaTheme="minorEastAsia"/>
        </w:rPr>
      </w:pPr>
      <w:bookmarkStart w:id="118" w:name="_Toc172231659"/>
      <w:r>
        <w:rPr>
          <w:rFonts w:eastAsiaTheme="minorEastAsia"/>
        </w:rPr>
        <w:t>Modificaciones de la curva de Phillips de la NEK: curvas de Phillips híbridas</w:t>
      </w:r>
      <w:bookmarkEnd w:id="118"/>
    </w:p>
    <w:p w14:paraId="2E0D333E" w14:textId="60F8A39D" w:rsidR="00D31192" w:rsidRDefault="00D31192" w:rsidP="00E36737">
      <w:pPr>
        <w:pStyle w:val="Nivel1SM"/>
        <w:keepNext/>
        <w:spacing w:before="0" w:after="0"/>
      </w:pPr>
      <w:bookmarkStart w:id="119" w:name="_Hlk121153842"/>
      <w:r>
        <w:t>Entre otras propuestas, también cabe destacar modelos que consideran una indicación generalizada (</w:t>
      </w:r>
      <w:proofErr w:type="spellStart"/>
      <w:r>
        <w:rPr>
          <w:smallCaps/>
        </w:rPr>
        <w:t>Christiano</w:t>
      </w:r>
      <w:proofErr w:type="spellEnd"/>
      <w:r>
        <w:t xml:space="preserve"> et al., 2005) o reglas de ajuste sencillas (</w:t>
      </w:r>
      <w:r>
        <w:rPr>
          <w:smallCaps/>
        </w:rPr>
        <w:t>Galí</w:t>
      </w:r>
      <w:r>
        <w:t xml:space="preserve"> y </w:t>
      </w:r>
      <w:r>
        <w:rPr>
          <w:smallCaps/>
        </w:rPr>
        <w:t>Gertler</w:t>
      </w:r>
      <w:r>
        <w:t>, 1999) y que conducen a reglas de Phillips del tipo:</w:t>
      </w:r>
    </w:p>
    <w:p w14:paraId="743DEC92" w14:textId="59127847" w:rsidR="00D31192" w:rsidRPr="00A02FE2" w:rsidRDefault="00000000" w:rsidP="006F1403">
      <w:pPr>
        <w:spacing w:after="0"/>
        <w:rPr>
          <w:rFonts w:eastAsiaTheme="minorEastAsia"/>
          <w:iCs/>
          <w:lang w:val="fr-FR"/>
        </w:rPr>
      </w:pPr>
      <m:oMathPara>
        <m:oMath>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m:t>
              </m:r>
            </m:sub>
          </m:sSub>
          <m:r>
            <w:rPr>
              <w:rFonts w:ascii="Cambria Math" w:eastAsiaTheme="minorEastAsia" w:hAnsi="Cambria Math"/>
              <w:lang w:val="fr-FR"/>
            </w:rPr>
            <m:t>=</m:t>
          </m:r>
          <m:r>
            <m:rPr>
              <m:nor/>
            </m:rPr>
            <w:rPr>
              <w:rFonts w:eastAsiaTheme="minorEastAsia"/>
              <w:i/>
              <w:lang w:val="fr-FR"/>
            </w:rPr>
            <m:t>α</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m:t>
              </m:r>
              <m:r>
                <w:rPr>
                  <w:rFonts w:ascii="Cambria Math" w:eastAsiaTheme="minorEastAsia" w:hAnsi="Cambria Math"/>
                  <w:lang w:val="fr-FR"/>
                </w:rPr>
                <m:t>-</m:t>
              </m:r>
              <m:r>
                <m:rPr>
                  <m:nor/>
                </m:rPr>
                <w:rPr>
                  <w:rFonts w:eastAsiaTheme="minorEastAsia"/>
                  <w:i/>
                  <w:iCs/>
                  <w:lang w:val="fr-FR"/>
                </w:rPr>
                <m:t>1</m:t>
              </m:r>
            </m:sub>
          </m:sSub>
          <m:r>
            <w:rPr>
              <w:rFonts w:ascii="Cambria Math"/>
              <w:lang w:val="fr-FR"/>
            </w:rPr>
            <m:t>+</m:t>
          </m:r>
          <m:r>
            <m:rPr>
              <m:nor/>
            </m:rPr>
            <w:rPr>
              <w:i/>
              <w:iCs/>
            </w:rPr>
            <m:t>β</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t+1</m:t>
                  </m:r>
                </m:sub>
              </m:sSub>
            </m:e>
          </m:d>
          <m:r>
            <w:rPr>
              <w:rFonts w:ascii="Cambria Math" w:eastAsiaTheme="minorEastAsia" w:hAnsi="Cambria Math"/>
              <w:lang w:val="fr-FR"/>
            </w:rPr>
            <m:t>+</m:t>
          </m:r>
          <m:r>
            <m:rPr>
              <m:nor/>
            </m:rPr>
            <w:rPr>
              <w:rFonts w:eastAsiaTheme="minorEastAsia"/>
              <w:i/>
            </w:rPr>
            <m:t>δ</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lang w:val="fr-FR"/>
                </w:rPr>
                <m:t>x</m:t>
              </m:r>
            </m:e>
            <m:sub>
              <m:r>
                <m:rPr>
                  <m:nor/>
                </m:rPr>
                <w:rPr>
                  <w:rFonts w:eastAsiaTheme="minorEastAsia"/>
                  <w:i/>
                  <w:iCs/>
                  <w:lang w:val="fr-FR"/>
                </w:rPr>
                <m:t>t</m:t>
              </m:r>
            </m:sub>
          </m:sSub>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oMath>
      </m:oMathPara>
    </w:p>
    <w:p w14:paraId="45BDA0DD" w14:textId="64082649" w:rsidR="003C11F4" w:rsidRDefault="00D31192">
      <w:pPr>
        <w:pStyle w:val="Nivel2SM"/>
      </w:pPr>
      <w:r w:rsidRPr="00D31192">
        <w:t>Estos autores p</w:t>
      </w:r>
      <w:r>
        <w:t xml:space="preserve">arten del modelo de </w:t>
      </w:r>
      <w:r w:rsidRPr="003C11F4">
        <w:rPr>
          <w:smallCaps/>
        </w:rPr>
        <w:t>Calvo</w:t>
      </w:r>
      <w:r>
        <w:t xml:space="preserve"> en el que una proporción de las empresas podían cambiar los precios de manera óptima en cada período y asumen que el resto de empresas en lugar de mantener sus precios inalterados, los actualizan conforme a la inflación pasada</w:t>
      </w:r>
      <w:r w:rsidR="00DC2CD3">
        <w:t>. Este hecho provoca que la inflación presente también depend</w:t>
      </w:r>
      <w:r w:rsidR="006703B2">
        <w:t>a</w:t>
      </w:r>
      <w:r w:rsidR="00DC2CD3">
        <w:t xml:space="preserve"> tanto de la inflación desfasada como de la inflación esperada en el futuro, además de ser función del output gap.</w:t>
      </w:r>
    </w:p>
    <w:p w14:paraId="0F76CAA6" w14:textId="6614C45A" w:rsidR="00DC2CD3" w:rsidRDefault="00DC2CD3">
      <w:pPr>
        <w:pStyle w:val="Nivel2SM"/>
      </w:pPr>
      <w:r>
        <w:t>Este tipo de modelos superan algunos de los problemas asociados con la curva de Phillips de la NEK pero siguen quedando cuestiones pendientes en relación a su capacidad para explicar los cambios en la inflación y, sobre todo, fallan cuando se confrontan con los microdatos ya que llegan a la conclusión de que todas las empresas cambian sus precios aunque no sea óptimo. Es más, con indexación, y pocas empresas fijando sus precios de manera óptima, estos modelos sugieren que, si bien los Bancos Centrales pueden provocar un cambio en los tipos de interés reales de manera sencilla, se requieren grandes movimientos en los tipos de interés para estabilizar la inflación, generando grandes oscilaciones de los tipos a lo largo del ciclo.</w:t>
      </w:r>
    </w:p>
    <w:p w14:paraId="6A90E300" w14:textId="77777777" w:rsidR="003C11F4" w:rsidRDefault="00DC2CD3">
      <w:pPr>
        <w:pStyle w:val="Nivel1SM"/>
        <w:keepNext/>
        <w:spacing w:after="0"/>
      </w:pPr>
      <w:r>
        <w:t xml:space="preserve">Por su parte, </w:t>
      </w:r>
      <w:r>
        <w:rPr>
          <w:smallCaps/>
        </w:rPr>
        <w:t>Mankiw</w:t>
      </w:r>
      <w:r>
        <w:t xml:space="preserve"> y </w:t>
      </w:r>
      <w:r>
        <w:rPr>
          <w:smallCaps/>
        </w:rPr>
        <w:t>Reis</w:t>
      </w:r>
      <w:r>
        <w:t xml:space="preserve"> (2002) plantean </w:t>
      </w:r>
      <w:r w:rsidRPr="003C11F4">
        <w:rPr>
          <w:i/>
          <w:iCs/>
        </w:rPr>
        <w:t>sustituir la rigidez o inercia de los precios por la inercia de la información</w:t>
      </w:r>
      <w:r>
        <w:t>, ya que su difusión es más lenta.</w:t>
      </w:r>
    </w:p>
    <w:p w14:paraId="2E34D758" w14:textId="49BE9DDF" w:rsidR="00DC2CD3" w:rsidRDefault="00DC2CD3">
      <w:pPr>
        <w:pStyle w:val="Nivel2SM"/>
      </w:pPr>
      <w:r>
        <w:t>El supuesto que hacen es que existen costes de información y las empresas racionan la información que adquieren para formar sus expectativas. En cada período</w:t>
      </w:r>
      <w:r w:rsidR="006703B2">
        <w:t>,</w:t>
      </w:r>
      <w:r>
        <w:t xml:space="preserve"> todos los agentes actualizan sus precios, pero el problema es que necesitan realizar una pre</w:t>
      </w:r>
      <w:r w:rsidR="006703B2">
        <w:t>v</w:t>
      </w:r>
      <w:r>
        <w:t>isión de la inflación para hacer esto. Antes de realizar su previsión, las empresas necesitan actualizar su información para incluir los últimos datos disponibles y el modelo supone que s</w:t>
      </w:r>
      <w:r w:rsidR="006703B2">
        <w:t>ó</w:t>
      </w:r>
      <w:r>
        <w:t>lo existe una fracción de agentes que actualiza la información disponible necesaria para actualizar esos precios, el resto no puede actualizarla. Es decir, sólo toman una parte de sus decisiones basándose en la información disponible.</w:t>
      </w:r>
    </w:p>
    <w:p w14:paraId="1550B256" w14:textId="4C525427" w:rsidR="00DC2CD3" w:rsidRDefault="00DC2CD3">
      <w:pPr>
        <w:pStyle w:val="Nivel2SM"/>
      </w:pPr>
      <w:r>
        <w:t xml:space="preserve">Por tanto, los precios sí pueden cambiar rápidamente pero sólo una fracción de </w:t>
      </w:r>
      <w:proofErr w:type="gramStart"/>
      <w:r>
        <w:t>los mismos</w:t>
      </w:r>
      <w:proofErr w:type="gramEnd"/>
      <w:r>
        <w:t xml:space="preserve"> se bas</w:t>
      </w:r>
      <w:r w:rsidR="003C11F4">
        <w:t>a</w:t>
      </w:r>
      <w:r>
        <w:t xml:space="preserve"> en información actualizada. El porcentaje de empresas que actualizan la información es aleatorio por lo que los shocks pasan por los precios de manera gradual porque las empresas tardan un tiempo en darse cuenta de que ha ocurrido un shock. Según este modelo, las expectativas formadas en el pasado sobre los precios actuales tienen un papel en la dinámica de la inflación.</w:t>
      </w:r>
    </w:p>
    <w:p w14:paraId="3E2D01F2" w14:textId="6BC06195" w:rsidR="00DC2CD3" w:rsidRPr="00DC2CD3" w:rsidRDefault="00DC2CD3">
      <w:pPr>
        <w:pStyle w:val="Nivel1SM"/>
      </w:pPr>
      <w:r>
        <w:t>Pese a las distintas críticas, la curva de Phillips de la NEK sigue siendo útil para cuestiones de política económica y para cuestiones pedagógicas, pues consigue explicar la persistencia de la inflación y porque responde de manera gradual a los shocks.</w:t>
      </w:r>
    </w:p>
    <w:p w14:paraId="23B7EF05" w14:textId="0C19FB53" w:rsidR="00B20A8A" w:rsidRDefault="00B20A8A" w:rsidP="00B20A8A">
      <w:pPr>
        <w:pStyle w:val="Ttulo6"/>
        <w:rPr>
          <w:b w:val="0"/>
          <w:bCs/>
          <w:i/>
          <w:iCs/>
          <w:sz w:val="20"/>
          <w:szCs w:val="20"/>
          <w:u w:val="none"/>
        </w:rPr>
      </w:pPr>
      <w:bookmarkStart w:id="120" w:name="_Toc172231660"/>
      <w:bookmarkEnd w:id="119"/>
      <w:r>
        <w:lastRenderedPageBreak/>
        <w:t>Autoridad monetaria</w:t>
      </w:r>
      <w:r w:rsidRPr="00B20A8A">
        <w:rPr>
          <w:b w:val="0"/>
          <w:bCs/>
          <w:sz w:val="20"/>
          <w:szCs w:val="20"/>
          <w:u w:val="none"/>
        </w:rPr>
        <w:t xml:space="preserve"> [</w:t>
      </w:r>
      <w:r>
        <w:rPr>
          <w:b w:val="0"/>
          <w:bCs/>
          <w:i/>
          <w:iCs/>
          <w:sz w:val="20"/>
          <w:szCs w:val="20"/>
          <w:u w:val="none"/>
        </w:rPr>
        <w:t>Regla de política monetaria</w:t>
      </w:r>
      <w:r w:rsidRPr="00B20A8A">
        <w:rPr>
          <w:b w:val="0"/>
          <w:bCs/>
          <w:sz w:val="20"/>
          <w:szCs w:val="20"/>
          <w:u w:val="none"/>
        </w:rPr>
        <w:t>]</w:t>
      </w:r>
      <w:r>
        <w:rPr>
          <w:b w:val="0"/>
          <w:bCs/>
          <w:sz w:val="20"/>
          <w:szCs w:val="20"/>
          <w:u w:val="none"/>
        </w:rPr>
        <w:t xml:space="preserve"> – </w:t>
      </w:r>
      <w:r w:rsidRPr="00B20A8A">
        <w:rPr>
          <w:b w:val="0"/>
          <w:bCs/>
          <w:i/>
          <w:iCs/>
          <w:sz w:val="20"/>
          <w:szCs w:val="20"/>
          <w:u w:val="none"/>
        </w:rPr>
        <w:t>Regla de Taylor</w:t>
      </w:r>
      <w:bookmarkEnd w:id="120"/>
    </w:p>
    <w:p w14:paraId="1851B352" w14:textId="541F1FDB" w:rsidR="008F0EB4" w:rsidRDefault="00DC2CD3" w:rsidP="00E36737">
      <w:pPr>
        <w:pStyle w:val="Nivel1SM"/>
        <w:keepNext/>
        <w:spacing w:before="0" w:after="0"/>
      </w:pPr>
      <w:r>
        <w:t xml:space="preserve">Como se ha visto, la </w:t>
      </w:r>
      <w:r w:rsidRPr="008F0EB4">
        <w:rPr>
          <w:i/>
          <w:iCs/>
        </w:rPr>
        <w:t>IS dinámica</w:t>
      </w:r>
      <w:r>
        <w:t>, determina el output gap en función de la senda de tipos de interés.</w:t>
      </w:r>
      <w:r w:rsidR="00B80B58">
        <w:t xml:space="preserve"> Por su parte, la </w:t>
      </w:r>
      <w:r w:rsidR="00B80B58" w:rsidRPr="008F0EB4">
        <w:rPr>
          <w:i/>
          <w:iCs/>
        </w:rPr>
        <w:t xml:space="preserve">curva de Phillips </w:t>
      </w:r>
      <w:proofErr w:type="spellStart"/>
      <w:r w:rsidR="00B80B58" w:rsidRPr="008F0EB4">
        <w:rPr>
          <w:i/>
          <w:iCs/>
        </w:rPr>
        <w:t>neokeynesiana</w:t>
      </w:r>
      <w:proofErr w:type="spellEnd"/>
      <w:r w:rsidR="00B80B58">
        <w:t xml:space="preserve"> determina la inflación dada una senda de output-gap.</w:t>
      </w:r>
    </w:p>
    <w:p w14:paraId="3211F02B" w14:textId="459BE3C1" w:rsidR="008F0EB4" w:rsidRPr="00B80B58" w:rsidRDefault="00DC2CD3">
      <w:pPr>
        <w:pStyle w:val="Nivel2SM"/>
        <w:rPr>
          <w:spacing w:val="-4"/>
        </w:rPr>
      </w:pPr>
      <w:r w:rsidRPr="00B80B58">
        <w:rPr>
          <w:spacing w:val="-4"/>
        </w:rPr>
        <w:t xml:space="preserve">Por lo tanto, para cerrar el modelo, es necesaria una ecuación que describa la evolución del tipo de interés nominal, es decir una ecuación que describa el </w:t>
      </w:r>
      <w:r w:rsidR="00E36737" w:rsidRPr="003055A2">
        <w:rPr>
          <w:i/>
          <w:iCs/>
          <w:spacing w:val="-2"/>
          <w:u w:val="single"/>
          <w14:glow w14:rad="38100">
            <w14:srgbClr w14:val="CC66FF">
              <w14:alpha w14:val="75294"/>
            </w14:srgbClr>
          </w14:glow>
        </w:rPr>
        <w:t>comportamiento de la política monetaria</w:t>
      </w:r>
      <w:r w:rsidRPr="00B80B58">
        <w:rPr>
          <w:spacing w:val="-4"/>
        </w:rPr>
        <w:t>.</w:t>
      </w:r>
    </w:p>
    <w:p w14:paraId="681BA27E" w14:textId="52AC1326" w:rsidR="008F0EB4" w:rsidRDefault="008F0EB4" w:rsidP="008F0EB4">
      <w:pPr>
        <w:pStyle w:val="Ttuloimagen"/>
        <w:rPr>
          <w:i/>
          <w:iCs/>
          <w:smallCaps w:val="0"/>
        </w:rPr>
      </w:pPr>
      <w:r>
        <w:t>Imagen</w:t>
      </w:r>
      <w:r w:rsidR="00EE50D7">
        <w:t> </w:t>
      </w:r>
      <w:r>
        <w:fldChar w:fldCharType="begin"/>
      </w:r>
      <w:r>
        <w:instrText xml:space="preserve"> SEQ Ilustración \* ARABIC </w:instrText>
      </w:r>
      <w:r>
        <w:fldChar w:fldCharType="separate"/>
      </w:r>
      <w:r w:rsidR="001B0861">
        <w:t>12</w:t>
      </w:r>
      <w:r>
        <w:fldChar w:fldCharType="end"/>
      </w:r>
      <w:r>
        <w:rPr>
          <w:smallCaps w:val="0"/>
        </w:rPr>
        <w:t xml:space="preserve">.– </w:t>
      </w:r>
      <w:r w:rsidR="007D4517">
        <w:rPr>
          <w:i/>
          <w:iCs/>
          <w:smallCaps w:val="0"/>
        </w:rPr>
        <w:t>La regla de política monetaria para cerrar el modelo</w:t>
      </w:r>
    </w:p>
    <w:p w14:paraId="52EFDED1" w14:textId="40FFC1F4" w:rsidR="008F0EB4" w:rsidRDefault="00715561" w:rsidP="008F0EB4">
      <w:pPr>
        <w:pStyle w:val="Imagen"/>
      </w:pPr>
      <w:r>
        <w:drawing>
          <wp:inline distT="0" distB="0" distL="0" distR="0" wp14:anchorId="3A0D2F8F" wp14:editId="6A917314">
            <wp:extent cx="5377758" cy="2520000"/>
            <wp:effectExtent l="0" t="0" r="0" b="0"/>
            <wp:docPr id="789391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9143" name="Imagen 1"/>
                    <pic:cNvPicPr/>
                  </pic:nvPicPr>
                  <pic:blipFill rotWithShape="1">
                    <a:blip r:embed="rId32"/>
                    <a:srcRect t="3502" b="13192"/>
                    <a:stretch/>
                  </pic:blipFill>
                  <pic:spPr bwMode="auto">
                    <a:xfrm>
                      <a:off x="0" y="0"/>
                      <a:ext cx="5377758" cy="2520000"/>
                    </a:xfrm>
                    <a:prstGeom prst="rect">
                      <a:avLst/>
                    </a:prstGeom>
                    <a:ln>
                      <a:noFill/>
                    </a:ln>
                    <a:extLst>
                      <a:ext uri="{53640926-AAD7-44D8-BBD7-CCE9431645EC}">
                        <a14:shadowObscured xmlns:a14="http://schemas.microsoft.com/office/drawing/2010/main"/>
                      </a:ext>
                    </a:extLst>
                  </pic:spPr>
                </pic:pic>
              </a:graphicData>
            </a:graphic>
          </wp:inline>
        </w:drawing>
      </w:r>
    </w:p>
    <w:p w14:paraId="5E8B6C9E" w14:textId="22D4E557" w:rsidR="008F0EB4" w:rsidRPr="008F0EB4" w:rsidRDefault="008F0EB4" w:rsidP="008F0EB4">
      <w:pPr>
        <w:pStyle w:val="PiedeImagen"/>
        <w:rPr>
          <w:i w:val="0"/>
          <w:iCs/>
        </w:rPr>
      </w:pPr>
      <w:r>
        <w:t>Fuente</w:t>
      </w:r>
      <w:r>
        <w:rPr>
          <w:i w:val="0"/>
          <w:iCs/>
        </w:rPr>
        <w:t xml:space="preserve">: </w:t>
      </w:r>
      <w:r w:rsidR="007D4517">
        <w:rPr>
          <w:i w:val="0"/>
          <w:iCs/>
        </w:rPr>
        <w:t>Elaboración propia</w:t>
      </w:r>
    </w:p>
    <w:p w14:paraId="18BACACA" w14:textId="77777777" w:rsidR="007C476A" w:rsidRDefault="00DC2CD3">
      <w:pPr>
        <w:pStyle w:val="Nivel2SM"/>
        <w:keepNext/>
        <w:spacing w:after="0"/>
      </w:pPr>
      <w:r>
        <w:t>Los modelos de la NEK se basan en la instrumentación de la política monetaria a través de una regla de política monetaria.</w:t>
      </w:r>
    </w:p>
    <w:p w14:paraId="59A0C5BA" w14:textId="77777777" w:rsidR="008011C0" w:rsidRDefault="00DC2CD3">
      <w:pPr>
        <w:pStyle w:val="Nivel3SM"/>
      </w:pPr>
      <w:r>
        <w:t xml:space="preserve">Dentro de las reglas de política monetaria, la que más éxito ha tenido en la NEK es la </w:t>
      </w:r>
      <w:r w:rsidRPr="007C476A">
        <w:rPr>
          <w:i/>
          <w:iCs/>
        </w:rPr>
        <w:t>regla de Taylor</w:t>
      </w:r>
      <w:r>
        <w:t>.</w:t>
      </w:r>
    </w:p>
    <w:p w14:paraId="267FF440" w14:textId="77777777" w:rsidR="008011C0" w:rsidRDefault="00DC2CD3">
      <w:pPr>
        <w:pStyle w:val="Nivel4"/>
        <w:spacing w:after="40"/>
        <w:ind w:left="1474"/>
      </w:pPr>
      <w:r>
        <w:t xml:space="preserve">Esta regla surge de una propuesta realizada por </w:t>
      </w:r>
      <w:r w:rsidRPr="008011C0">
        <w:rPr>
          <w:smallCaps/>
        </w:rPr>
        <w:t>Taylor</w:t>
      </w:r>
      <w:r>
        <w:t xml:space="preserve"> en una conferencia de 1992. </w:t>
      </w:r>
      <w:r w:rsidRPr="008011C0">
        <w:rPr>
          <w:smallCaps/>
        </w:rPr>
        <w:t>Taylor</w:t>
      </w:r>
      <w:r>
        <w:t xml:space="preserve"> introdujo la regla como una regularidad empírica más que como una conjetura teórica e incidió en que la regla se ajustaba a la política monetaria que se había aplicado en los años anteriores. La regla no tardó en generalizarse y aplicarse como una prescripción de política económica.</w:t>
      </w:r>
    </w:p>
    <w:p w14:paraId="3D818307" w14:textId="6026C287" w:rsidR="008011C0" w:rsidRDefault="00DC2CD3">
      <w:pPr>
        <w:pStyle w:val="Nivel4"/>
        <w:keepNext/>
        <w:spacing w:after="40"/>
        <w:ind w:left="1474"/>
      </w:pPr>
      <w:r>
        <w:t>La regla de Taylor se basa en el tipo de interés nominal a corto plazo del banco central (</w:t>
      </w:r>
      <m:oMath>
        <m:sSub>
          <m:sSubPr>
            <m:ctrlPr>
              <w:rPr>
                <w:rFonts w:ascii="Cambria Math" w:hAnsi="Cambria Math"/>
                <w:i/>
              </w:rPr>
            </m:ctrlPr>
          </m:sSubPr>
          <m:e>
            <m:r>
              <m:rPr>
                <m:nor/>
              </m:rPr>
              <w:rPr>
                <w:i/>
              </w:rPr>
              <m:t>i</m:t>
            </m:r>
          </m:e>
          <m:sub>
            <m:r>
              <m:rPr>
                <m:nor/>
              </m:rPr>
              <w:rPr>
                <w:i/>
              </w:rPr>
              <m:t>t</m:t>
            </m:r>
          </m:sub>
        </m:sSub>
      </m:oMath>
      <w:r>
        <w:t>), que es usado como instrumento de política económica. De acuerdo con la regla, debería ser fijado como respuesta al output gap</w:t>
      </w:r>
      <w:r w:rsidR="008011C0">
        <w:t xml:space="preserve">, </w:t>
      </w:r>
      <m:oMath>
        <m:sSub>
          <m:sSubPr>
            <m:ctrlPr>
              <w:rPr>
                <w:rFonts w:ascii="Cambria Math" w:hAnsi="Cambria Math"/>
                <w:i/>
              </w:rPr>
            </m:ctrlPr>
          </m:sSubPr>
          <m:e>
            <m:r>
              <m:rPr>
                <m:nor/>
              </m:rPr>
              <w:rPr>
                <w:i/>
              </w:rPr>
              <m:t>x</m:t>
            </m:r>
          </m:e>
          <m:sub>
            <m:r>
              <m:rPr>
                <m:nor/>
              </m:rPr>
              <w:rPr>
                <w:i/>
              </w:rPr>
              <m:t>t</m:t>
            </m:r>
          </m:sub>
        </m:sSub>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y*</m:t>
            </m:r>
          </m:e>
        </m:d>
      </m:oMath>
      <w:r w:rsidR="008011C0">
        <w:t>,</w:t>
      </w:r>
      <w:r>
        <w:t xml:space="preserve"> y al gap de la inflación, entendid</w:t>
      </w:r>
      <w:r w:rsidR="006703B2">
        <w:t>o</w:t>
      </w:r>
      <w:r>
        <w:t xml:space="preserve"> como la diferencia entre la tasa de inflación observada y la deseada (</w:t>
      </w:r>
      <m:oMath>
        <m:r>
          <m:rPr>
            <m:nor/>
          </m:rPr>
          <w:rPr>
            <w:i/>
            <w:iCs/>
          </w:rPr>
          <m:t>π</m:t>
        </m:r>
        <m:r>
          <w:rPr>
            <w:rFonts w:ascii="Cambria Math" w:hAnsi="Cambria Math"/>
          </w:rPr>
          <m:t>=</m:t>
        </m:r>
        <m:sSub>
          <m:sSubPr>
            <m:ctrlPr>
              <w:rPr>
                <w:rFonts w:ascii="Cambria Math" w:hAnsi="Cambria Math"/>
                <w:i/>
                <w:iCs/>
              </w:rPr>
            </m:ctrlPr>
          </m:sSubPr>
          <m:e>
            <m:r>
              <m:rPr>
                <m:nor/>
              </m:rPr>
              <w:rPr>
                <w:i/>
                <w:iCs/>
              </w:rPr>
              <m:t>π</m:t>
            </m:r>
          </m:e>
          <m:sub>
            <m:r>
              <m:rPr>
                <m:nor/>
              </m:rPr>
              <w:rPr>
                <w:i/>
                <w:iCs/>
              </w:rPr>
              <m:t>t</m:t>
            </m:r>
          </m:sub>
        </m:sSub>
        <m:r>
          <w:rPr>
            <w:rFonts w:ascii="Cambria Math" w:hAnsi="Cambria Math"/>
          </w:rPr>
          <m:t>-</m:t>
        </m:r>
        <m:r>
          <m:rPr>
            <m:nor/>
          </m:rPr>
          <w:rPr>
            <w:i/>
            <w:iCs/>
          </w:rPr>
          <m:t>π*</m:t>
        </m:r>
      </m:oMath>
      <w:r>
        <w:t>).</w:t>
      </w:r>
    </w:p>
    <w:p w14:paraId="0341F1CB" w14:textId="5B072E21" w:rsidR="00DC2CD3" w:rsidRDefault="00DC2CD3" w:rsidP="006703B2">
      <w:pPr>
        <w:pStyle w:val="Nivel4"/>
        <w:keepNext/>
        <w:spacing w:after="40"/>
        <w:ind w:left="1474"/>
      </w:pPr>
      <w:r>
        <w:t>De este modo, la regla indica que si no hay ninguna desviación del output gap, ni de la inflación respecto a su objetivo, el tipo de interés nominal se igualará al tipo de interés real de equilibrio (</w:t>
      </w:r>
      <m:oMath>
        <m:sSub>
          <m:sSubPr>
            <m:ctrlPr>
              <w:rPr>
                <w:rFonts w:ascii="Cambria Math" w:hAnsi="Cambria Math"/>
                <w:i/>
                <w:iCs/>
              </w:rPr>
            </m:ctrlPr>
          </m:sSubPr>
          <m:e>
            <m:r>
              <m:rPr>
                <m:nor/>
              </m:rPr>
              <w:rPr>
                <w:i/>
                <w:iCs/>
              </w:rPr>
              <m:t>r</m:t>
            </m:r>
          </m:e>
          <m:sub>
            <m:r>
              <m:rPr>
                <m:nor/>
              </m:rPr>
              <w:rPr>
                <w:i/>
                <w:iCs/>
              </w:rPr>
              <m:t>t</m:t>
            </m:r>
          </m:sub>
        </m:sSub>
        <m:r>
          <m:rPr>
            <m:nor/>
          </m:rPr>
          <w:rPr>
            <w:i/>
          </w:rPr>
          <m:t>*</m:t>
        </m:r>
      </m:oMath>
      <w:r>
        <w:t>) más la inflación. Si se producen desviaciones positivas en el output gap o en la inflación respecto al objetivo, el banco central debería incrementar los tipos nominales</w:t>
      </w:r>
      <w:r>
        <w:rPr>
          <w:rStyle w:val="Refdenotaalpie"/>
        </w:rPr>
        <w:footnoteReference w:id="31"/>
      </w:r>
      <w:r>
        <w:t>:</w:t>
      </w:r>
    </w:p>
    <w:p w14:paraId="5EBA07C9" w14:textId="3CDC994E" w:rsidR="008011C0" w:rsidRPr="001772B2" w:rsidRDefault="00000000" w:rsidP="006703B2">
      <w:pPr>
        <w:spacing w:after="0"/>
        <w:ind w:left="1474"/>
        <w:rPr>
          <w:rFonts w:eastAsiaTheme="minorEastAsia"/>
          <w:lang w:val="fr-FR"/>
        </w:rPr>
      </w:pPr>
      <m:oMathPara>
        <m:oMath>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m:rPr>
              <m:nor/>
            </m:rPr>
            <w:rPr>
              <w:i/>
              <w:lang w:val="fr-FR"/>
            </w:rPr>
            <m:t>*</m:t>
          </m:r>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ϕ</m:t>
              </m:r>
            </m:e>
            <m:sub>
              <m:r>
                <m:rPr>
                  <m:nor/>
                </m:rPr>
                <w:rPr>
                  <w:i/>
                  <w:iCs/>
                  <w:lang w:val="fr-FR"/>
                </w:rPr>
                <m:t>y</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y*</m:t>
              </m:r>
            </m:e>
          </m:d>
          <m:r>
            <w:rPr>
              <w:rFonts w:ascii="Cambria Math" w:hAnsi="Cambria Math"/>
              <w:lang w:val="fr-FR"/>
            </w:rPr>
            <m:t>+</m:t>
          </m:r>
          <w:bookmarkStart w:id="121" w:name="_Hlk131796551"/>
          <m:sSub>
            <m:sSubPr>
              <m:ctrlPr>
                <w:rPr>
                  <w:rFonts w:ascii="Cambria Math" w:hAnsi="Cambria Math"/>
                  <w:i/>
                  <w:iCs/>
                </w:rPr>
              </m:ctrlPr>
            </m:sSubPr>
            <m:e>
              <m:r>
                <m:rPr>
                  <m:nor/>
                </m:rPr>
                <w:rPr>
                  <w:i/>
                  <w:iCs/>
                  <w:lang w:val="fr-FR"/>
                </w:rPr>
                <m:t>ϕ</m:t>
              </m:r>
            </m:e>
            <m:sub>
              <m:r>
                <m:rPr>
                  <m:nor/>
                </m:rPr>
                <w:rPr>
                  <w:i/>
                  <w:iCs/>
                </w:rPr>
                <m:t>π</m:t>
              </m:r>
            </m:sub>
          </m:sSub>
          <w:bookmarkEnd w:id="121"/>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iCs/>
                    </w:rPr>
                    <m:t>π</m:t>
                  </m:r>
                </m:e>
                <m:sub>
                  <m:r>
                    <m:rPr>
                      <m:nor/>
                    </m:rPr>
                    <w:rPr>
                      <w:i/>
                      <w:lang w:val="fr-FR"/>
                    </w:rPr>
                    <m:t>t</m:t>
                  </m:r>
                </m:sub>
              </m:sSub>
              <m:r>
                <w:rPr>
                  <w:rFonts w:ascii="Cambria Math" w:hAnsi="Cambria Math"/>
                  <w:lang w:val="fr-FR"/>
                </w:rPr>
                <m:t>-</m:t>
              </m:r>
              <m:r>
                <m:rPr>
                  <m:nor/>
                </m:rPr>
                <w:rPr>
                  <w:i/>
                  <w:iCs/>
                </w:rPr>
                <m:t>π</m:t>
              </m:r>
              <m:r>
                <m:rPr>
                  <m:nor/>
                </m:rPr>
                <w:rPr>
                  <w:i/>
                  <w:lang w:val="fr-FR"/>
                </w:rPr>
                <m:t>*</m:t>
              </m:r>
            </m:e>
          </m:d>
        </m:oMath>
      </m:oMathPara>
    </w:p>
    <w:p w14:paraId="28D594EE" w14:textId="7AEC8512" w:rsidR="007C476A" w:rsidRPr="008011C0" w:rsidRDefault="00DC2CD3">
      <w:pPr>
        <w:pStyle w:val="Nivel4"/>
        <w:keepNext/>
        <w:ind w:left="1474"/>
        <w:rPr>
          <w:rFonts w:eastAsiaTheme="minorEastAsia"/>
        </w:rPr>
      </w:pPr>
      <w:r w:rsidRPr="00DC2CD3">
        <w:t xml:space="preserve">La regla </w:t>
      </w:r>
      <w:r w:rsidR="007C476A">
        <w:t xml:space="preserve">de Taylor </w:t>
      </w:r>
      <w:r w:rsidRPr="00DC2CD3">
        <w:t xml:space="preserve">presenta </w:t>
      </w:r>
      <w:r w:rsidR="007C476A">
        <w:t>ventajas e inconvenientes.</w:t>
      </w:r>
    </w:p>
    <w:p w14:paraId="5A37AE51" w14:textId="77777777" w:rsidR="007C476A" w:rsidRDefault="007C476A">
      <w:pPr>
        <w:pStyle w:val="Nivel5"/>
        <w:keepNext/>
        <w:ind w:left="1871"/>
      </w:pPr>
      <w:r>
        <w:t xml:space="preserve">Por un lado, presenta </w:t>
      </w:r>
      <w:r w:rsidR="00DC2CD3" w:rsidRPr="007C476A">
        <w:rPr>
          <w:i/>
          <w:iCs/>
        </w:rPr>
        <w:t>numerosas ventajas</w:t>
      </w:r>
      <w:r w:rsidR="00DC2CD3" w:rsidRPr="00DC2CD3">
        <w:t>,</w:t>
      </w:r>
    </w:p>
    <w:p w14:paraId="4F175862" w14:textId="77777777" w:rsidR="007C476A" w:rsidRDefault="007C476A">
      <w:pPr>
        <w:pStyle w:val="Nivel6"/>
        <w:ind w:left="2212"/>
      </w:pPr>
      <w:r>
        <w:t>L</w:t>
      </w:r>
      <w:r w:rsidR="00DC2CD3" w:rsidRPr="00DC2CD3">
        <w:t>a principal es que es simple.</w:t>
      </w:r>
    </w:p>
    <w:p w14:paraId="0B0B2BDB" w14:textId="69A1E34F" w:rsidR="007C476A" w:rsidRPr="007C476A" w:rsidRDefault="007C476A">
      <w:pPr>
        <w:pStyle w:val="Nivel6"/>
        <w:ind w:left="2212"/>
      </w:pPr>
      <w:r>
        <w:t>Además,</w:t>
      </w:r>
      <w:r w:rsidR="00DC2CD3" w:rsidRPr="007C476A">
        <w:t xml:space="preserve"> es que es útil para los bancos centrales a la hora de tomas sus decisiones.</w:t>
      </w:r>
    </w:p>
    <w:p w14:paraId="5037809F" w14:textId="7B56E8CC" w:rsidR="007C476A" w:rsidRDefault="007C476A">
      <w:pPr>
        <w:pStyle w:val="Nivel6"/>
        <w:ind w:left="2212"/>
      </w:pPr>
      <w:r>
        <w:t>Finalmente</w:t>
      </w:r>
      <w:r w:rsidR="00DC2CD3" w:rsidRPr="00DC2CD3">
        <w:t>, su ajuste empírico es excelente.</w:t>
      </w:r>
    </w:p>
    <w:p w14:paraId="6F96221F" w14:textId="767C38A4" w:rsidR="007C476A" w:rsidRDefault="00DC2CD3">
      <w:pPr>
        <w:pStyle w:val="Nivel5"/>
        <w:keepNext/>
        <w:ind w:left="1871"/>
      </w:pPr>
      <w:r>
        <w:lastRenderedPageBreak/>
        <w:t xml:space="preserve">No obstante, también presenta algunas </w:t>
      </w:r>
      <w:r w:rsidRPr="008011C0">
        <w:rPr>
          <w:i/>
          <w:iCs/>
        </w:rPr>
        <w:t>desventajas</w:t>
      </w:r>
      <w:r>
        <w:t xml:space="preserve">, </w:t>
      </w:r>
      <w:r w:rsidR="007C476A">
        <w:t>por ejemplo</w:t>
      </w:r>
      <w:r w:rsidR="00B675B4">
        <w:t>:</w:t>
      </w:r>
    </w:p>
    <w:p w14:paraId="44601F50" w14:textId="77777777" w:rsidR="007C476A" w:rsidRDefault="007C476A">
      <w:pPr>
        <w:pStyle w:val="Nivel6"/>
        <w:ind w:left="2212"/>
      </w:pPr>
      <w:r>
        <w:t>S</w:t>
      </w:r>
      <w:r w:rsidR="00DC2CD3">
        <w:t xml:space="preserve">u carácter </w:t>
      </w:r>
      <w:proofErr w:type="spellStart"/>
      <w:r w:rsidR="00DC2CD3" w:rsidRPr="008011C0">
        <w:rPr>
          <w:i/>
          <w:iCs/>
        </w:rPr>
        <w:t>backward-looking</w:t>
      </w:r>
      <w:proofErr w:type="spellEnd"/>
      <w:r w:rsidR="00DC2CD3">
        <w:t>,</w:t>
      </w:r>
    </w:p>
    <w:p w14:paraId="1BDE2647" w14:textId="77777777" w:rsidR="007C476A" w:rsidRDefault="007C476A">
      <w:pPr>
        <w:pStyle w:val="Nivel6"/>
        <w:ind w:left="2212"/>
      </w:pPr>
      <w:r>
        <w:t>E</w:t>
      </w:r>
      <w:r w:rsidR="00DC2CD3">
        <w:t xml:space="preserve">l hecho de que no está </w:t>
      </w:r>
      <w:proofErr w:type="spellStart"/>
      <w:r w:rsidR="00DC2CD3">
        <w:t>microfundamentada</w:t>
      </w:r>
      <w:proofErr w:type="spellEnd"/>
      <w:r w:rsidR="00DC2CD3">
        <w:t xml:space="preserve"> y</w:t>
      </w:r>
    </w:p>
    <w:p w14:paraId="657958DE" w14:textId="6AE2DA50" w:rsidR="00DC2CD3" w:rsidRDefault="007C476A">
      <w:pPr>
        <w:pStyle w:val="Nivel6"/>
        <w:ind w:left="2212"/>
      </w:pPr>
      <w:r>
        <w:t>N</w:t>
      </w:r>
      <w:r w:rsidR="00DC2CD3">
        <w:t>o tiene un componente no estocástico.</w:t>
      </w:r>
    </w:p>
    <w:p w14:paraId="632FBF24" w14:textId="73674B33" w:rsidR="00DC2CD3" w:rsidRPr="00DC2CD3" w:rsidRDefault="00DC2CD3">
      <w:pPr>
        <w:pStyle w:val="Nivel3SM"/>
        <w:keepNext/>
      </w:pPr>
      <w:r w:rsidRPr="00DC2CD3">
        <w:t>En el modelo canónico, es habitual el uso de una regla tipo Taylor modificada de la siguiente forma:</w:t>
      </w:r>
    </w:p>
    <w:p w14:paraId="0D65CB21" w14:textId="6D42A736" w:rsidR="0007402A" w:rsidRDefault="00000000" w:rsidP="006C6322">
      <w:pPr>
        <w:spacing w:after="0"/>
        <w:ind w:left="963" w:hanging="198"/>
        <w:rPr>
          <w:rFonts w:eastAsiaTheme="minorEastAsia"/>
        </w:rPr>
      </w:pPr>
      <m:oMathPara>
        <m:oMath>
          <m:borderBox>
            <m:borderBoxPr>
              <m:ctrlPr>
                <w:rPr>
                  <w:rFonts w:ascii="Cambria Math" w:hAnsi="Cambria Math"/>
                  <w:i/>
                </w:rPr>
              </m:ctrlPr>
            </m:borderBoxPr>
            <m:e>
              <m:sSub>
                <m:sSubPr>
                  <m:ctrlPr>
                    <w:rPr>
                      <w:rFonts w:ascii="Cambria Math" w:hAnsi="Cambria Math"/>
                      <w:i/>
                    </w:rPr>
                  </m:ctrlPr>
                </m:sSubPr>
                <m:e>
                  <m:r>
                    <m:rPr>
                      <m:nor/>
                    </m:rPr>
                    <w:rPr>
                      <w:i/>
                    </w:rPr>
                    <m:t>i</m:t>
                  </m:r>
                </m:e>
                <m:sub>
                  <m:r>
                    <m:rPr>
                      <m:nor/>
                    </m:rPr>
                    <w:rPr>
                      <w:i/>
                    </w:rPr>
                    <m:t>t</m:t>
                  </m:r>
                </m:sub>
              </m:sSub>
              <m:r>
                <w:rPr>
                  <w:rFonts w:ascii="Cambria Math" w:hAnsi="Cambria Math"/>
                </w:rPr>
                <m:t>=</m:t>
              </m:r>
              <m:r>
                <m:rPr>
                  <m:nor/>
                </m:rPr>
                <w:rPr>
                  <w:i/>
                  <w:iCs/>
                  <w:lang w:val="fr-FR"/>
                </w:rPr>
                <m:t>ν</m:t>
              </m:r>
              <m:r>
                <w:rPr>
                  <w:rFonts w:ascii="Cambria Math" w:hAnsi="Cambria Math"/>
                </w:rPr>
                <m:t>∙</m:t>
              </m:r>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iCs/>
                    </w:rPr>
                    <m:t>1</m:t>
                  </m:r>
                </m:sub>
              </m:sSub>
              <m:r>
                <w:rPr>
                  <w:rFonts w:ascii="Cambria Math" w:hAnsi="Cambria Math"/>
                </w:rPr>
                <m:t>+</m:t>
              </m:r>
              <m:r>
                <m:rPr>
                  <m:nor/>
                </m:rPr>
                <w:rPr>
                  <w:i/>
                  <w:iCs/>
                  <w:lang w:val="fr-FR"/>
                </w:rPr>
                <m:t>ϕ</m:t>
              </m:r>
              <m:r>
                <w:rPr>
                  <w:rFonts w:ascii="Cambria Math" w:hAnsi="Cambria Math"/>
                </w:rPr>
                <m:t>∙</m:t>
              </m:r>
              <m:sSub>
                <m:sSubPr>
                  <m:ctrlPr>
                    <w:rPr>
                      <w:rFonts w:ascii="Cambria Math" w:hAnsi="Cambria Math"/>
                      <w:i/>
                      <w:iCs/>
                    </w:rPr>
                  </m:ctrlPr>
                </m:sSubPr>
                <m:e>
                  <m:r>
                    <m:rPr>
                      <m:nor/>
                    </m:rPr>
                    <w:rPr>
                      <w:i/>
                      <w:iCs/>
                    </w:rPr>
                    <m:t>π</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x</m:t>
                  </m:r>
                </m:e>
                <m:sub>
                  <m:r>
                    <m:rPr>
                      <m:nor/>
                    </m:rPr>
                    <w:rPr>
                      <w:i/>
                      <w:iCs/>
                    </w:rPr>
                    <m:t>t</m:t>
                  </m:r>
                </m:sub>
              </m:sSub>
              <m:r>
                <w:rPr>
                  <w:rFonts w:ascii="Cambria Math" w:hAnsi="Cambria Math"/>
                </w:rPr>
                <m:t>+</m:t>
              </m:r>
              <m:sSub>
                <m:sSubPr>
                  <m:ctrlPr>
                    <w:rPr>
                      <w:rFonts w:ascii="Cambria Math" w:hAnsi="Cambria Math"/>
                      <w:i/>
                    </w:rPr>
                  </m:ctrlPr>
                </m:sSubPr>
                <m:e>
                  <m:r>
                    <m:rPr>
                      <m:nor/>
                    </m:rPr>
                    <w:rPr>
                      <w:i/>
                    </w:rPr>
                    <m:t>ε</m:t>
                  </m:r>
                </m:e>
                <m:sub>
                  <m:r>
                    <m:rPr>
                      <m:nor/>
                    </m:rPr>
                    <w:rPr>
                      <w:i/>
                    </w:rPr>
                    <m:t>t</m:t>
                  </m:r>
                </m:sub>
              </m:sSub>
            </m:e>
          </m:borderBox>
          <m:r>
            <m:rPr>
              <m:sty m:val="p"/>
            </m:rPr>
            <w:rPr>
              <w:rFonts w:eastAsiaTheme="minorEastAsia"/>
            </w:rPr>
            <w:br/>
          </m:r>
        </m:oMath>
      </m:oMathPara>
      <w:r w:rsidR="00DC2CD3" w:rsidRPr="00DC2CD3">
        <w:rPr>
          <w:rFonts w:eastAsiaTheme="minorEastAsia"/>
        </w:rPr>
        <w:t xml:space="preserve">donde </w:t>
      </w:r>
      <m:oMath>
        <m:r>
          <m:rPr>
            <m:nor/>
          </m:rPr>
          <w:rPr>
            <w:i/>
            <w:iCs/>
            <w:lang w:val="fr-FR"/>
          </w:rPr>
          <m:t>ν</m:t>
        </m:r>
      </m:oMath>
      <w:r w:rsidR="00DC2CD3" w:rsidRPr="00DC2CD3">
        <w:rPr>
          <w:rFonts w:eastAsiaTheme="minorEastAsia"/>
          <w:iCs/>
        </w:rPr>
        <w:t xml:space="preserve"> indica el gr</w:t>
      </w:r>
      <w:r w:rsidR="00DC2CD3">
        <w:rPr>
          <w:rFonts w:eastAsiaTheme="minorEastAsia"/>
          <w:iCs/>
        </w:rPr>
        <w:t>ado de suavización del tipo de interés</w:t>
      </w:r>
      <w:r w:rsidR="007C0565">
        <w:rPr>
          <w:rStyle w:val="Refdenotaalpie"/>
          <w:rFonts w:eastAsiaTheme="minorEastAsia"/>
          <w:iCs/>
        </w:rPr>
        <w:footnoteReference w:id="32"/>
      </w:r>
      <w:r w:rsidR="00DC2CD3">
        <w:rPr>
          <w:rFonts w:eastAsiaTheme="minorEastAsia"/>
          <w:iCs/>
        </w:rPr>
        <w:t xml:space="preserve">, </w:t>
      </w:r>
      <m:oMath>
        <m:r>
          <m:rPr>
            <m:nor/>
          </m:rPr>
          <w:rPr>
            <w:i/>
            <w:iCs/>
            <w:lang w:val="fr-FR"/>
          </w:rPr>
          <m:t>ϕ</m:t>
        </m:r>
      </m:oMath>
      <w:r w:rsidR="00DC2CD3" w:rsidRPr="00DC2CD3">
        <w:rPr>
          <w:rFonts w:eastAsiaTheme="minorEastAsia"/>
          <w:iCs/>
        </w:rPr>
        <w:t xml:space="preserve"> </w:t>
      </w:r>
      <w:r w:rsidR="00DC2CD3">
        <w:rPr>
          <w:rFonts w:eastAsiaTheme="minorEastAsia"/>
          <w:iCs/>
        </w:rPr>
        <w:t>es el peso relati</w:t>
      </w:r>
      <w:r w:rsidR="00C67AC7">
        <w:rPr>
          <w:rFonts w:eastAsiaTheme="minorEastAsia"/>
          <w:iCs/>
        </w:rPr>
        <w:t>v</w:t>
      </w:r>
      <w:r w:rsidR="00DC2CD3">
        <w:rPr>
          <w:rFonts w:eastAsiaTheme="minorEastAsia"/>
          <w:iCs/>
        </w:rPr>
        <w:t>o que le asigna el banco central al gap de la inflación</w:t>
      </w:r>
      <w:r w:rsidR="00C67AC7">
        <w:rPr>
          <w:rStyle w:val="Refdenotaalpie"/>
          <w:rFonts w:eastAsiaTheme="minorEastAsia"/>
          <w:iCs/>
        </w:rPr>
        <w:footnoteReference w:id="33"/>
      </w:r>
      <w:r w:rsidR="00DC2CD3">
        <w:rPr>
          <w:rFonts w:eastAsiaTheme="minorEastAsia"/>
          <w:iCs/>
        </w:rPr>
        <w:t xml:space="preserve"> y </w:t>
      </w:r>
      <m:oMath>
        <m:sSub>
          <m:sSubPr>
            <m:ctrlPr>
              <w:rPr>
                <w:rFonts w:ascii="Cambria Math" w:hAnsi="Cambria Math"/>
                <w:i/>
                <w14:glow w14:rad="38100">
                  <w14:srgbClr w14:val="C00000">
                    <w14:alpha w14:val="75000"/>
                  </w14:srgbClr>
                </w14:glow>
              </w:rPr>
            </m:ctrlPr>
          </m:sSubPr>
          <m:e>
            <m:r>
              <m:rPr>
                <m:nor/>
              </m:rPr>
              <w:rPr>
                <w:i/>
                <w14:glow w14:rad="38100">
                  <w14:srgbClr w14:val="C00000">
                    <w14:alpha w14:val="75000"/>
                  </w14:srgbClr>
                </w14:glow>
              </w:rPr>
              <m:t>ε</m:t>
            </m:r>
          </m:e>
          <m:sub>
            <m:r>
              <m:rPr>
                <m:nor/>
              </m:rPr>
              <w:rPr>
                <w:i/>
                <w14:glow w14:rad="38100">
                  <w14:srgbClr w14:val="C00000">
                    <w14:alpha w14:val="75000"/>
                  </w14:srgbClr>
                </w14:glow>
              </w:rPr>
              <m:t>t</m:t>
            </m:r>
          </m:sub>
        </m:sSub>
      </m:oMath>
      <w:r w:rsidR="00DC2CD3" w:rsidRPr="006F1403">
        <w:rPr>
          <w:rFonts w:eastAsiaTheme="minorEastAsia"/>
          <w14:glow w14:rad="38100">
            <w14:srgbClr w14:val="C00000">
              <w14:alpha w14:val="75000"/>
            </w14:srgbClr>
          </w14:glow>
        </w:rPr>
        <w:t xml:space="preserve"> es un shock monetario</w:t>
      </w:r>
      <w:r w:rsidR="0007402A">
        <w:rPr>
          <w:rFonts w:eastAsiaTheme="minorEastAsia"/>
        </w:rPr>
        <w:t xml:space="preserve"> (</w:t>
      </w:r>
      <w:bookmarkStart w:id="122" w:name="_Hlk120536264"/>
      <w:r w:rsidR="0007402A">
        <w:rPr>
          <w:rFonts w:eastAsiaTheme="minorEastAsia"/>
        </w:rPr>
        <w:t>que puede ser definido como cambios en la política monetaria que no son el resultado de respuestas lógicas de la autoridad monetaria en respuesta a movimientos de otras variables).</w:t>
      </w:r>
      <w:bookmarkEnd w:id="122"/>
    </w:p>
    <w:p w14:paraId="5CBCE800" w14:textId="3AB0DD72" w:rsidR="00DC2CD3" w:rsidRPr="006C6322" w:rsidRDefault="00DC2CD3" w:rsidP="00A32AFE">
      <w:pPr>
        <w:spacing w:after="0"/>
        <w:ind w:left="964"/>
        <w:rPr>
          <w:spacing w:val="-1"/>
        </w:rPr>
      </w:pPr>
      <w:r>
        <w:rPr>
          <w:rFonts w:eastAsiaTheme="minorEastAsia"/>
        </w:rPr>
        <w:t>La autoridad monetaria tiene que ajustar el tipo de interés más que proporcionalmente respecto al cambio en la inflación para asegurar la senda adecuada de los tipos reales</w:t>
      </w:r>
      <w:r w:rsidR="00A32AFE">
        <w:rPr>
          <w:rFonts w:eastAsiaTheme="minorEastAsia"/>
        </w:rPr>
        <w:t xml:space="preserve">, de </w:t>
      </w:r>
      <w:r w:rsidR="006C6322" w:rsidRPr="006C6322">
        <w:rPr>
          <w:spacing w:val="-1"/>
        </w:rPr>
        <w:t>modo</w:t>
      </w:r>
      <w:r w:rsidR="00A32AFE">
        <w:rPr>
          <w:spacing w:val="-1"/>
        </w:rPr>
        <w:t xml:space="preserve"> que</w:t>
      </w:r>
      <w:r w:rsidRPr="006C6322">
        <w:rPr>
          <w:spacing w:val="-1"/>
        </w:rPr>
        <w:t xml:space="preserve"> el modelo genera un equilibrio estable y único.</w:t>
      </w:r>
    </w:p>
    <w:p w14:paraId="0E13490F" w14:textId="4C65D3DD" w:rsidR="00FA5058" w:rsidRDefault="008F4A7B">
      <w:pPr>
        <w:pStyle w:val="Ttulo3"/>
      </w:pPr>
      <w:bookmarkStart w:id="123" w:name="_Toc172231661"/>
      <w:r>
        <w:t>Implicaciones de política económica</w:t>
      </w:r>
      <w:bookmarkEnd w:id="123"/>
    </w:p>
    <w:p w14:paraId="797DAA49" w14:textId="0DBE8592" w:rsidR="00DC2CD3" w:rsidRDefault="00DC2CD3" w:rsidP="002B75CA">
      <w:pPr>
        <w:pStyle w:val="Nivel1SM"/>
        <w:keepNext/>
        <w:spacing w:before="0" w:after="0"/>
      </w:pPr>
      <w:r>
        <w:t>A partir del modelo canónico, se pueden extraer distintas conclusiones de política económica:</w:t>
      </w:r>
    </w:p>
    <w:p w14:paraId="33616CE0" w14:textId="370DDBE8" w:rsidR="00D8384E" w:rsidRDefault="00D8384E">
      <w:pPr>
        <w:pStyle w:val="Prrafodelista"/>
        <w:keepNext/>
        <w:numPr>
          <w:ilvl w:val="0"/>
          <w:numId w:val="33"/>
        </w:numPr>
        <w:spacing w:after="100"/>
        <w:ind w:left="568" w:hanging="284"/>
      </w:pPr>
      <w:r>
        <w:t>Política monetaria</w:t>
      </w:r>
    </w:p>
    <w:p w14:paraId="4968886E" w14:textId="6B1AEBA9" w:rsidR="00BA4542" w:rsidRDefault="00BA4542">
      <w:pPr>
        <w:pStyle w:val="Prrafodelista"/>
        <w:numPr>
          <w:ilvl w:val="1"/>
          <w:numId w:val="33"/>
        </w:numPr>
        <w:spacing w:after="100"/>
        <w:ind w:left="1134" w:hanging="113"/>
      </w:pPr>
      <w:r>
        <w:t>Estabilidad del equilibrio (principio de Taylor)</w:t>
      </w:r>
      <w:r w:rsidR="003054A2">
        <w:t>.</w:t>
      </w:r>
    </w:p>
    <w:p w14:paraId="174414F0" w14:textId="02CF9228" w:rsidR="00BA4542" w:rsidRDefault="00BA4542">
      <w:pPr>
        <w:pStyle w:val="Prrafodelista"/>
        <w:numPr>
          <w:ilvl w:val="1"/>
          <w:numId w:val="33"/>
        </w:numPr>
        <w:spacing w:after="100"/>
        <w:ind w:left="1134" w:hanging="113"/>
      </w:pPr>
      <w:r w:rsidRPr="000523C8">
        <w:t xml:space="preserve">Deseabilidad del equilibrio (divina coincidencia, hallada por </w:t>
      </w:r>
      <w:proofErr w:type="spellStart"/>
      <w:r w:rsidRPr="000523C8">
        <w:rPr>
          <w:smallCaps/>
        </w:rPr>
        <w:t>Rotemberg</w:t>
      </w:r>
      <w:proofErr w:type="spellEnd"/>
      <w:r w:rsidRPr="000523C8">
        <w:t xml:space="preserve"> y </w:t>
      </w:r>
      <w:r w:rsidRPr="000523C8">
        <w:rPr>
          <w:smallCaps/>
        </w:rPr>
        <w:t>Woodford</w:t>
      </w:r>
      <w:r w:rsidRPr="000523C8">
        <w:t xml:space="preserve"> (2005) y bautizada por </w:t>
      </w:r>
      <w:r w:rsidRPr="000523C8">
        <w:rPr>
          <w:smallCaps/>
        </w:rPr>
        <w:t>Blanchard</w:t>
      </w:r>
      <w:r w:rsidRPr="000523C8">
        <w:t xml:space="preserve"> y </w:t>
      </w:r>
      <w:r w:rsidRPr="000523C8">
        <w:rPr>
          <w:smallCaps/>
        </w:rPr>
        <w:t>Galí</w:t>
      </w:r>
      <w:r w:rsidRPr="000523C8">
        <w:t xml:space="preserve"> (2005))</w:t>
      </w:r>
      <w:r w:rsidR="003054A2">
        <w:t>.</w:t>
      </w:r>
    </w:p>
    <w:p w14:paraId="19D66118" w14:textId="77777777" w:rsidR="003054A2" w:rsidRDefault="003054A2">
      <w:pPr>
        <w:pStyle w:val="Prrafodelista"/>
        <w:numPr>
          <w:ilvl w:val="1"/>
          <w:numId w:val="33"/>
        </w:numPr>
        <w:spacing w:after="100"/>
        <w:ind w:left="1134" w:hanging="113"/>
      </w:pPr>
      <w:r>
        <w:t>Costes de la inflación y beneficios de la estabilidad de precios.</w:t>
      </w:r>
    </w:p>
    <w:p w14:paraId="08564FAE" w14:textId="0EF81BB1" w:rsidR="00C63829" w:rsidRDefault="00DC2CD3">
      <w:pPr>
        <w:pStyle w:val="Prrafodelista"/>
        <w:numPr>
          <w:ilvl w:val="1"/>
          <w:numId w:val="33"/>
        </w:numPr>
        <w:spacing w:after="100"/>
        <w:ind w:left="1134" w:hanging="113"/>
      </w:pPr>
      <w:r>
        <w:t>El papel de las expectativas y las ganancias de la credibilidad</w:t>
      </w:r>
      <w:r w:rsidR="00C63829">
        <w:t>.</w:t>
      </w:r>
    </w:p>
    <w:p w14:paraId="4CE88B3A" w14:textId="5F4B02EE" w:rsidR="00C63829" w:rsidRDefault="00DC2CD3">
      <w:pPr>
        <w:pStyle w:val="Prrafodelista"/>
        <w:numPr>
          <w:ilvl w:val="1"/>
          <w:numId w:val="33"/>
        </w:numPr>
        <w:spacing w:after="100"/>
        <w:ind w:left="1134" w:hanging="113"/>
      </w:pPr>
      <w:r w:rsidRPr="00DC2CD3">
        <w:t>Importancia de los niveles naturales de output y del tipo de interés como objetivos de política económica</w:t>
      </w:r>
      <w:r w:rsidR="00C63829">
        <w:t>.</w:t>
      </w:r>
    </w:p>
    <w:p w14:paraId="6116EBCF" w14:textId="390FDCD8" w:rsidR="00DC2CD3" w:rsidRDefault="00DC2CD3">
      <w:pPr>
        <w:pStyle w:val="Prrafodelista"/>
        <w:numPr>
          <w:ilvl w:val="0"/>
          <w:numId w:val="33"/>
        </w:numPr>
        <w:spacing w:after="100"/>
        <w:ind w:left="568" w:hanging="284"/>
      </w:pPr>
      <w:r>
        <w:t>Política fiscal</w:t>
      </w:r>
      <w:r w:rsidR="00A32AFE">
        <w:t xml:space="preserve"> (en este modelo no hemos incluido </w:t>
      </w:r>
      <w:r w:rsidR="003A51A9">
        <w:t>autoridad fiscal</w:t>
      </w:r>
      <w:r w:rsidR="00A32AFE">
        <w:t>)</w:t>
      </w:r>
      <w:r w:rsidR="00C63829">
        <w:t>.</w:t>
      </w:r>
    </w:p>
    <w:p w14:paraId="615C8FCD" w14:textId="3FFA64A4" w:rsidR="00C05926" w:rsidRDefault="00C05926">
      <w:pPr>
        <w:pStyle w:val="Ttulo6"/>
        <w:numPr>
          <w:ilvl w:val="0"/>
          <w:numId w:val="34"/>
        </w:numPr>
        <w:ind w:left="0" w:hanging="255"/>
        <w:rPr>
          <w:spacing w:val="-4"/>
        </w:rPr>
      </w:pPr>
      <w:bookmarkStart w:id="124" w:name="_Toc172231662"/>
      <w:r>
        <w:rPr>
          <w:spacing w:val="-4"/>
        </w:rPr>
        <w:t>Política monetaria</w:t>
      </w:r>
      <w:bookmarkEnd w:id="124"/>
    </w:p>
    <w:p w14:paraId="50D37CBC" w14:textId="77777777" w:rsidR="003054A2" w:rsidRDefault="003054A2">
      <w:pPr>
        <w:pStyle w:val="Ttulo7"/>
        <w:numPr>
          <w:ilvl w:val="0"/>
          <w:numId w:val="45"/>
        </w:numPr>
        <w:ind w:left="1134" w:hanging="113"/>
      </w:pPr>
      <w:bookmarkStart w:id="125" w:name="_Toc172231663"/>
      <w:r>
        <w:t>Estabilidad del equilibrio (principio de Taylor)</w:t>
      </w:r>
      <w:bookmarkEnd w:id="125"/>
    </w:p>
    <w:p w14:paraId="5C651402" w14:textId="77777777" w:rsidR="003054A2" w:rsidRDefault="003054A2" w:rsidP="003054A2">
      <w:pPr>
        <w:pStyle w:val="Nivel1SM"/>
        <w:keepNext/>
        <w:spacing w:before="0" w:after="0"/>
      </w:pPr>
      <w:r>
        <w:t xml:space="preserve">A la hora de evaluar el desempeño de una regla de política monetaria, la </w:t>
      </w:r>
      <w:r w:rsidRPr="00F32B71">
        <w:rPr>
          <w:b/>
          <w:bCs/>
        </w:rPr>
        <w:t>estabilidad dinámica</w:t>
      </w:r>
      <w:r>
        <w:t xml:space="preserve"> que ésta pueda aportar a la economía juega un papel fundamental.</w:t>
      </w:r>
    </w:p>
    <w:p w14:paraId="2CBD7728" w14:textId="77777777" w:rsidR="003054A2" w:rsidRDefault="003054A2" w:rsidP="003054A2">
      <w:pPr>
        <w:pStyle w:val="Nivel2SM"/>
      </w:pPr>
      <w:r>
        <w:t xml:space="preserve">Los argumentos a favor del diseño de sistemas estables ser remontan al </w:t>
      </w:r>
      <w:r w:rsidRPr="00F32B71">
        <w:rPr>
          <w:i/>
          <w:iCs/>
        </w:rPr>
        <w:t xml:space="preserve">principio de correspondencia de </w:t>
      </w:r>
      <w:r w:rsidRPr="00F32B71">
        <w:rPr>
          <w:i/>
          <w:iCs/>
          <w:smallCaps/>
        </w:rPr>
        <w:t>Samuelson</w:t>
      </w:r>
      <w:r>
        <w:t xml:space="preserve"> (1947).</w:t>
      </w:r>
    </w:p>
    <w:p w14:paraId="7B90F89E" w14:textId="77777777" w:rsidR="003054A2" w:rsidRDefault="003054A2" w:rsidP="003054A2">
      <w:pPr>
        <w:pStyle w:val="Nivel2SM"/>
      </w:pPr>
      <w:r>
        <w:t xml:space="preserve">Es deseable disponer de una regla de actuación del banco central que genere un único equilibrio, que éste sea estable y que nos permita alcanzar el máximo nivel de bienestar posible. Es por ello </w:t>
      </w:r>
      <w:proofErr w:type="gramStart"/>
      <w:r>
        <w:t>que</w:t>
      </w:r>
      <w:proofErr w:type="gramEnd"/>
      <w:r>
        <w:t xml:space="preserve"> se realizan análisis de estabilidad sobre distintas reglas con el fin de estudiar el comportamiento global o local de los modelos estructurales bajo las mismas.</w:t>
      </w:r>
    </w:p>
    <w:p w14:paraId="039EC35B" w14:textId="77777777" w:rsidR="003054A2" w:rsidRDefault="003054A2" w:rsidP="003054A2">
      <w:pPr>
        <w:pStyle w:val="Nivel1SM"/>
        <w:keepNext/>
        <w:spacing w:after="0"/>
      </w:pPr>
      <w:r w:rsidRPr="00CD6D05">
        <w:lastRenderedPageBreak/>
        <w:t>Come</w:t>
      </w:r>
      <w:r>
        <w:t xml:space="preserve">nzamos </w:t>
      </w:r>
      <w:r w:rsidRPr="00F32B71">
        <w:rPr>
          <w:b/>
          <w:bCs/>
        </w:rPr>
        <w:t>definiendo</w:t>
      </w:r>
      <w:r>
        <w:t xml:space="preserve"> lo que constituye un </w:t>
      </w:r>
      <w:r w:rsidRPr="00F32B71">
        <w:rPr>
          <w:b/>
          <w:bCs/>
        </w:rPr>
        <w:t>sistema estable</w:t>
      </w:r>
      <w:r>
        <w:t>.</w:t>
      </w:r>
    </w:p>
    <w:p w14:paraId="7CB93A92" w14:textId="77777777" w:rsidR="003054A2" w:rsidRDefault="003054A2" w:rsidP="003054A2">
      <w:pPr>
        <w:pStyle w:val="Nivel2SM"/>
      </w:pPr>
      <w:r>
        <w:t xml:space="preserve">De acuerdo con </w:t>
      </w:r>
      <w:proofErr w:type="spellStart"/>
      <w:r>
        <w:rPr>
          <w:smallCaps/>
        </w:rPr>
        <w:t>Heijdra</w:t>
      </w:r>
      <w:proofErr w:type="spellEnd"/>
      <w:r>
        <w:t xml:space="preserve"> y </w:t>
      </w:r>
      <w:r>
        <w:rPr>
          <w:smallCaps/>
        </w:rPr>
        <w:t xml:space="preserve">van </w:t>
      </w:r>
      <w:proofErr w:type="spellStart"/>
      <w:r>
        <w:rPr>
          <w:smallCaps/>
        </w:rPr>
        <w:t>der</w:t>
      </w:r>
      <w:proofErr w:type="spellEnd"/>
      <w:r>
        <w:rPr>
          <w:smallCaps/>
        </w:rPr>
        <w:t xml:space="preserve"> </w:t>
      </w:r>
      <w:proofErr w:type="spellStart"/>
      <w:r>
        <w:rPr>
          <w:smallCaps/>
        </w:rPr>
        <w:t>Ploeg</w:t>
      </w:r>
      <w:proofErr w:type="spellEnd"/>
      <w:r>
        <w:t xml:space="preserve"> (2002), éste se define como “aquél en el que el equilibrio único (también conocido como estado estacionario) es restaurado eventualmente tras la materialización de un shock durante uno o más períodos”.</w:t>
      </w:r>
    </w:p>
    <w:p w14:paraId="6908DBF0" w14:textId="77777777" w:rsidR="003054A2" w:rsidRDefault="003054A2" w:rsidP="003054A2">
      <w:pPr>
        <w:pStyle w:val="Nivel2SM"/>
        <w:keepNext/>
        <w:spacing w:after="0"/>
      </w:pPr>
      <w:r>
        <w:t xml:space="preserve">Los modelos pueden ser susceptibles tanto de tener equilibrios múltiples como equilibrios inestables o divergentes. </w:t>
      </w:r>
      <w:r>
        <w:rPr>
          <w:smallCaps/>
        </w:rPr>
        <w:t>Blanchard</w:t>
      </w:r>
      <w:r>
        <w:t xml:space="preserve"> y </w:t>
      </w:r>
      <w:r>
        <w:rPr>
          <w:smallCaps/>
        </w:rPr>
        <w:t>Fischer</w:t>
      </w:r>
      <w:r>
        <w:t xml:space="preserve"> (1993) ofrecen una clasificación de los tipos de equilibrios múltiples a evitar en el diseño de reglas de política macroeconómica:</w:t>
      </w:r>
    </w:p>
    <w:p w14:paraId="13EA6B6B" w14:textId="77777777" w:rsidR="003054A2" w:rsidRDefault="003054A2" w:rsidP="003054A2">
      <w:pPr>
        <w:pStyle w:val="Nivel3SM"/>
      </w:pPr>
      <w:r>
        <w:rPr>
          <w:i/>
          <w:iCs/>
        </w:rPr>
        <w:t>Burbujas</w:t>
      </w:r>
      <w:r>
        <w:t xml:space="preserve">: En estos modelos existen componentes cuyo valor explota en términos esperados a lo largo del tiempo. </w:t>
      </w:r>
      <w:proofErr w:type="spellStart"/>
      <w:r>
        <w:rPr>
          <w:smallCaps/>
        </w:rPr>
        <w:t>McCallum</w:t>
      </w:r>
      <w:proofErr w:type="spellEnd"/>
      <w:r>
        <w:t xml:space="preserve"> (2004) enfatiza que una regla de política económica bien diseñada debe conducir a un único equilibrio caracterizado por la ausencia de burbujas.</w:t>
      </w:r>
    </w:p>
    <w:p w14:paraId="2327AA8F" w14:textId="77777777" w:rsidR="003054A2" w:rsidRPr="002607FD" w:rsidRDefault="003054A2" w:rsidP="003054A2">
      <w:pPr>
        <w:pStyle w:val="Nivel3SM"/>
        <w:rPr>
          <w:spacing w:val="-1"/>
        </w:rPr>
      </w:pPr>
      <w:r w:rsidRPr="002607FD">
        <w:rPr>
          <w:i/>
          <w:iCs/>
          <w:spacing w:val="-1"/>
        </w:rPr>
        <w:t>Equilibrios de manchas solares</w:t>
      </w:r>
      <w:r w:rsidRPr="002607FD">
        <w:rPr>
          <w:spacing w:val="-1"/>
        </w:rPr>
        <w:t>: En estos modelos surgen equilibrios múltiples donde las variables endógenas cambian a estados aleatorios, no asociados a ningún cambio en el valor de los fundamentales económicos. Por ejemplo, los equilibrios de profecías autocumplidas.</w:t>
      </w:r>
    </w:p>
    <w:p w14:paraId="43C6FCC0" w14:textId="77777777" w:rsidR="003054A2" w:rsidRDefault="003054A2" w:rsidP="003054A2">
      <w:pPr>
        <w:pStyle w:val="Nivel1SM"/>
        <w:keepNext/>
        <w:spacing w:after="0"/>
      </w:pPr>
      <w:r w:rsidRPr="00CD6D05">
        <w:t xml:space="preserve">A partir del modelo caracterizado, la </w:t>
      </w:r>
      <w:r w:rsidRPr="00F32B71">
        <w:rPr>
          <w:b/>
          <w:bCs/>
        </w:rPr>
        <w:t>condición matemática necesaria para garantizar que existe un único equilibrio</w:t>
      </w:r>
      <w:r w:rsidRPr="00CD6D05">
        <w:t xml:space="preserve"> y que, por tanto, se excluye la posibilidad de que aparezcan </w:t>
      </w:r>
      <w:r>
        <w:t>equilibrios</w:t>
      </w:r>
      <w:r w:rsidRPr="00CD6D05">
        <w:t xml:space="preserve"> múl</w:t>
      </w:r>
      <w:r>
        <w:t>tiples es la siguientes:</w:t>
      </w:r>
    </w:p>
    <w:p w14:paraId="43DB328F" w14:textId="77777777" w:rsidR="003054A2" w:rsidRDefault="003054A2" w:rsidP="003054A2">
      <w:pPr>
        <w:pStyle w:val="Nivel1SM"/>
        <w:keepNext/>
        <w:numPr>
          <w:ilvl w:val="0"/>
          <w:numId w:val="0"/>
        </w:numPr>
        <w:spacing w:before="0" w:after="0"/>
      </w:pPr>
      <m:oMathPara>
        <m:oMath>
          <m:r>
            <m:rPr>
              <m:nor/>
            </m:rPr>
            <w:rPr>
              <w:i/>
              <w:iCs/>
              <w:lang w:val="fr-FR"/>
            </w:rPr>
            <m:t>ϕ</m:t>
          </m:r>
          <m:r>
            <w:rPr>
              <w:rFonts w:ascii="Cambria Math" w:eastAsiaTheme="minorEastAsia" w:hAnsi="Cambria Math"/>
              <w:lang w:val="fr-FR"/>
            </w:rPr>
            <m:t>+</m:t>
          </m:r>
          <m:f>
            <m:fPr>
              <m:ctrlPr>
                <w:rPr>
                  <w:rFonts w:ascii="Cambria Math" w:eastAsiaTheme="minorEastAsia" w:hAnsi="Cambria Math"/>
                  <w:i/>
                  <w:iCs/>
                  <w:lang w:val="fr-FR"/>
                </w:rPr>
              </m:ctrlPr>
            </m:fPr>
            <m:num>
              <m:r>
                <m:rPr>
                  <m:nor/>
                </m:rPr>
                <w:rPr>
                  <w:i/>
                  <w:iCs/>
                  <w:lang w:val="fr-FR"/>
                </w:rPr>
                <m:t>1</m:t>
              </m:r>
              <m:r>
                <w:rPr>
                  <w:rFonts w:ascii="Cambria Math" w:hAnsi="Cambria Math"/>
                  <w:lang w:val="fr-FR"/>
                </w:rPr>
                <m:t>-</m:t>
              </m:r>
              <m:r>
                <m:rPr>
                  <m:nor/>
                </m:rPr>
                <w:rPr>
                  <w:i/>
                  <w:iCs/>
                </w:rPr>
                <m:t>β</m:t>
              </m:r>
            </m:num>
            <m:den>
              <m:r>
                <m:rPr>
                  <m:nor/>
                </m:rPr>
                <w:rPr>
                  <w:rFonts w:eastAsiaTheme="minorEastAsia"/>
                  <w:i/>
                </w:rPr>
                <m:t>δ</m:t>
              </m:r>
            </m:den>
          </m:f>
          <m:r>
            <w:rPr>
              <w:rFonts w:ascii="Cambria Math" w:eastAsiaTheme="minorEastAsia" w:hAnsi="Cambria Math"/>
              <w:lang w:val="fr-FR"/>
            </w:rPr>
            <m:t>&gt;</m:t>
          </m:r>
          <m:r>
            <m:rPr>
              <m:nor/>
            </m:rPr>
            <w:rPr>
              <w:i/>
              <w:iCs/>
              <w:lang w:val="fr-FR"/>
            </w:rPr>
            <m:t>1</m:t>
          </m:r>
        </m:oMath>
      </m:oMathPara>
    </w:p>
    <w:p w14:paraId="4B2F6580" w14:textId="4E25FBA6" w:rsidR="003054A2" w:rsidRPr="00CD6D05" w:rsidRDefault="003054A2" w:rsidP="003054A2">
      <w:pPr>
        <w:pStyle w:val="Nivel2SM"/>
      </w:pPr>
      <w:r>
        <w:t xml:space="preserve">Esta condición garantiza que se cumpla el </w:t>
      </w:r>
      <w:r>
        <w:rPr>
          <w:i/>
          <w:iCs/>
          <w:u w:val="single"/>
        </w:rPr>
        <w:t>Principio de Taylor</w:t>
      </w:r>
      <w:r>
        <w:t xml:space="preserve">, es decir, que un incremento de inflación de </w:t>
      </w:r>
      <w:r>
        <w:rPr>
          <w:i/>
          <w:iCs/>
        </w:rPr>
        <w:t>k</w:t>
      </w:r>
      <w:r>
        <w:t xml:space="preserve"> % sea respondido con un incremento del tipo de interés nominal de más de </w:t>
      </w:r>
      <w:r>
        <w:rPr>
          <w:i/>
          <w:iCs/>
        </w:rPr>
        <w:t>k</w:t>
      </w:r>
      <w:r>
        <w:t xml:space="preserve"> %. El Principio de Taylor suele ser condición suficiente para garantizar la unicidad del equilibrio del modelo. La intuición de la condición obtenida es la siguiente: un incremento en la expectativa de inflación genera a su vez un incremento del output gap de largo plazo de </w:t>
      </w:r>
      <m:oMath>
        <m:f>
          <m:fPr>
            <m:type m:val="lin"/>
            <m:ctrlPr>
              <w:rPr>
                <w:rFonts w:ascii="Cambria Math" w:eastAsiaTheme="minorEastAsia" w:hAnsi="Cambria Math"/>
                <w:i/>
                <w:iCs/>
                <w:lang w:val="fr-FR"/>
              </w:rPr>
            </m:ctrlPr>
          </m:fPr>
          <m:num>
            <m:d>
              <m:dPr>
                <m:ctrlPr>
                  <w:rPr>
                    <w:rFonts w:ascii="Cambria Math" w:eastAsiaTheme="minorEastAsia" w:hAnsi="Cambria Math"/>
                    <w:i/>
                    <w:iCs/>
                    <w:lang w:val="fr-FR"/>
                  </w:rPr>
                </m:ctrlPr>
              </m:dPr>
              <m:e>
                <m:r>
                  <m:rPr>
                    <m:nor/>
                  </m:rPr>
                  <w:rPr>
                    <w:i/>
                    <w:iCs/>
                  </w:rPr>
                  <m:t>1</m:t>
                </m:r>
                <m:r>
                  <w:rPr>
                    <w:rFonts w:ascii="Cambria Math" w:hAnsi="Cambria Math"/>
                  </w:rPr>
                  <m:t>-</m:t>
                </m:r>
                <m:r>
                  <m:rPr>
                    <m:nor/>
                  </m:rPr>
                  <w:rPr>
                    <w:i/>
                    <w:iCs/>
                  </w:rPr>
                  <m:t>β</m:t>
                </m:r>
              </m:e>
            </m:d>
          </m:num>
          <m:den>
            <m:r>
              <m:rPr>
                <m:nor/>
              </m:rPr>
              <w:rPr>
                <w:rFonts w:eastAsiaTheme="minorEastAsia"/>
                <w:i/>
              </w:rPr>
              <m:t>δ</m:t>
            </m:r>
          </m:den>
        </m:f>
      </m:oMath>
      <w:r w:rsidRPr="00CD6D05">
        <w:rPr>
          <w:rFonts w:eastAsiaTheme="minorEastAsia"/>
          <w:iCs/>
        </w:rPr>
        <w:t>,</w:t>
      </w:r>
      <w:r>
        <w:rPr>
          <w:rFonts w:eastAsiaTheme="minorEastAsia"/>
          <w:iCs/>
        </w:rPr>
        <w:t xml:space="preserve"> lo que incrementa a su vez las presiones inflacionistas presentes. Por tanto, los coeficientes de la Regla de Taylor deben de cumplir conjuntamente la expresión anterior para garantizar que el tipo de interés nominal responde de forma más que proporcional a incrementos en el nivel de inflación. Por ejemplo, los coeficientes estimados por Taylor (</w:t>
      </w:r>
      <m:oMath>
        <m:sSub>
          <m:sSubPr>
            <m:ctrlPr>
              <w:rPr>
                <w:rFonts w:ascii="Cambria Math" w:eastAsiaTheme="minorEastAsia" w:hAnsi="Cambria Math"/>
                <w:i/>
              </w:rPr>
            </m:ctrlPr>
          </m:sSubPr>
          <m:e>
            <m:r>
              <m:rPr>
                <m:nor/>
              </m:rPr>
              <w:rPr>
                <w:i/>
              </w:rPr>
              <m:t>φ</m:t>
            </m:r>
          </m:e>
          <m:sub>
            <m:r>
              <m:rPr>
                <m:nor/>
              </m:rPr>
              <w:rPr>
                <w:i/>
              </w:rPr>
              <m:t>π</m:t>
            </m:r>
          </m:sub>
        </m:sSub>
        <m:r>
          <w:rPr>
            <w:rFonts w:ascii="Cambria Math" w:eastAsiaTheme="minorEastAsia" w:hAnsi="Cambria Math"/>
          </w:rPr>
          <m:t>=</m:t>
        </m:r>
        <m:r>
          <m:rPr>
            <m:nor/>
          </m:rPr>
          <w:rPr>
            <w:i/>
          </w:rPr>
          <m:t>1,5</m:t>
        </m:r>
        <m:r>
          <w:rPr>
            <w:rFonts w:ascii="Cambria Math" w:eastAsiaTheme="minorEastAsia" w:hAnsi="Cambria Math"/>
          </w:rPr>
          <m:t xml:space="preserve"> </m:t>
        </m:r>
      </m:oMath>
      <w:r>
        <w:rPr>
          <w:rFonts w:eastAsiaTheme="minorEastAsia"/>
        </w:rPr>
        <w:t xml:space="preserve">y </w:t>
      </w:r>
      <m:oMath>
        <m:sSub>
          <m:sSubPr>
            <m:ctrlPr>
              <w:rPr>
                <w:rFonts w:ascii="Cambria Math" w:eastAsiaTheme="minorEastAsia" w:hAnsi="Cambria Math"/>
                <w:i/>
              </w:rPr>
            </m:ctrlPr>
          </m:sSubPr>
          <m:e>
            <m:r>
              <m:rPr>
                <m:nor/>
              </m:rPr>
              <w:rPr>
                <w:i/>
              </w:rPr>
              <m:t>φ</m:t>
            </m:r>
          </m:e>
          <m:sub>
            <m:r>
              <m:rPr>
                <m:nor/>
              </m:rPr>
              <w:rPr>
                <w:i/>
              </w:rPr>
              <m:t>y</m:t>
            </m:r>
          </m:sub>
        </m:sSub>
        <m:r>
          <w:rPr>
            <w:rFonts w:ascii="Cambria Math" w:eastAsiaTheme="minorEastAsia" w:hAnsi="Cambria Math"/>
          </w:rPr>
          <m:t>=</m:t>
        </m:r>
        <m:r>
          <m:rPr>
            <m:nor/>
          </m:rPr>
          <w:rPr>
            <w:i/>
          </w:rPr>
          <m:t>0,5</m:t>
        </m:r>
      </m:oMath>
      <w:r>
        <w:rPr>
          <w:rFonts w:eastAsiaTheme="minorEastAsia"/>
          <w:iCs/>
        </w:rPr>
        <w:t>) satisfarían este criterio</w:t>
      </w:r>
      <w:r w:rsidR="00E02AF6">
        <w:rPr>
          <w:rStyle w:val="Refdenotaalpie"/>
          <w:rFonts w:eastAsiaTheme="minorEastAsia"/>
          <w:iCs/>
        </w:rPr>
        <w:footnoteReference w:id="34"/>
      </w:r>
      <w:r>
        <w:rPr>
          <w:rFonts w:eastAsiaTheme="minorEastAsia"/>
          <w:iCs/>
        </w:rPr>
        <w:t>.</w:t>
      </w:r>
    </w:p>
    <w:p w14:paraId="03C13C01" w14:textId="77777777" w:rsidR="003054A2" w:rsidRDefault="003054A2">
      <w:pPr>
        <w:pStyle w:val="Ttulo7"/>
        <w:numPr>
          <w:ilvl w:val="0"/>
          <w:numId w:val="45"/>
        </w:numPr>
        <w:ind w:left="1134" w:hanging="113"/>
      </w:pPr>
      <w:bookmarkStart w:id="126" w:name="_Toc172231664"/>
      <w:r>
        <w:t>Deseabilidad del equilibrio (d</w:t>
      </w:r>
      <w:r w:rsidRPr="00DC2CD3">
        <w:t>ivina coincidencia</w:t>
      </w:r>
      <w:r>
        <w:t xml:space="preserve">, </w:t>
      </w:r>
      <w:proofErr w:type="spellStart"/>
      <w:r w:rsidRPr="00BA4542">
        <w:rPr>
          <w:smallCaps/>
        </w:rPr>
        <w:t>Rotemberg</w:t>
      </w:r>
      <w:proofErr w:type="spellEnd"/>
      <w:r>
        <w:t xml:space="preserve"> y </w:t>
      </w:r>
      <w:r w:rsidRPr="00BA4542">
        <w:rPr>
          <w:smallCaps/>
        </w:rPr>
        <w:t>Woodford</w:t>
      </w:r>
      <w:r>
        <w:t xml:space="preserve"> (2005)</w:t>
      </w:r>
      <w:r w:rsidRPr="00DC2CD3">
        <w:t>)</w:t>
      </w:r>
      <w:bookmarkEnd w:id="126"/>
    </w:p>
    <w:p w14:paraId="27279CA0" w14:textId="77777777" w:rsidR="003054A2" w:rsidRPr="00F32B71" w:rsidRDefault="003054A2" w:rsidP="003054A2">
      <w:pPr>
        <w:pStyle w:val="Nivel1SM"/>
        <w:keepNext/>
        <w:spacing w:before="0" w:after="0"/>
      </w:pPr>
      <w:r>
        <w:rPr>
          <w:rFonts w:eastAsiaTheme="minorEastAsia"/>
          <w:iCs/>
        </w:rPr>
        <w:t xml:space="preserve">Una vez hemos demostrado que la Regla de Taylor nos conduce a un equilibrio único, debemos de </w:t>
      </w:r>
      <w:r w:rsidRPr="00F32B71">
        <w:rPr>
          <w:rFonts w:eastAsiaTheme="minorEastAsia"/>
          <w:b/>
          <w:bCs/>
          <w:iCs/>
        </w:rPr>
        <w:t>garantizar que aquel equilibrio que alcanzamos es el más deseable</w:t>
      </w:r>
      <w:r>
        <w:rPr>
          <w:rFonts w:eastAsiaTheme="minorEastAsia"/>
          <w:iCs/>
        </w:rPr>
        <w:t>.</w:t>
      </w:r>
    </w:p>
    <w:p w14:paraId="35B06AAF" w14:textId="77777777" w:rsidR="003054A2" w:rsidRPr="00CD6D05" w:rsidRDefault="003054A2" w:rsidP="003054A2">
      <w:pPr>
        <w:pStyle w:val="Nivel2SM"/>
      </w:pPr>
      <w:r>
        <w:t>De acuerdo con esta regla, el tipo de interés fijado por el banco central depende del output gap y la inflación porque se asume que la autoridad monetaria desea eliminar la fluctuación en ambas variables. ¿Son acaso estos objetivos deseables de la política monetaria? ¿Consigue la Regla de Taylor alcanzar ambos objetivos?</w:t>
      </w:r>
    </w:p>
    <w:p w14:paraId="4BF99D21" w14:textId="77777777" w:rsidR="003054A2" w:rsidRDefault="003054A2" w:rsidP="003054A2">
      <w:pPr>
        <w:pStyle w:val="Nivel1SM"/>
        <w:keepNext/>
        <w:spacing w:after="0"/>
      </w:pPr>
      <w:r>
        <w:rPr>
          <w:smallCaps/>
        </w:rPr>
        <w:t>Woodford</w:t>
      </w:r>
      <w:r>
        <w:t xml:space="preserve"> (1999) argumentará que tanto la inflación como el output gap son objetivos deseables de la política monetaria.</w:t>
      </w:r>
    </w:p>
    <w:p w14:paraId="420DE7DC" w14:textId="77777777" w:rsidR="003054A2" w:rsidRPr="00C176F3" w:rsidRDefault="003054A2" w:rsidP="003054A2">
      <w:pPr>
        <w:pStyle w:val="Nivel2SM"/>
        <w:rPr>
          <w:spacing w:val="-1"/>
        </w:rPr>
      </w:pPr>
      <w:r w:rsidRPr="00C176F3">
        <w:rPr>
          <w:spacing w:val="-1"/>
        </w:rPr>
        <w:t xml:space="preserve">Para demostrarlo derivará una función de pérdida del banco central a través de la aproximación de Taylor de segundo orden de la función de utilidad esperada del agente representativo de la economía. Esta contribución resulta fundamental para derivar la política monetaria óptima, ya que ésta no va a depender de funciones de pérdida ad-hoc, sino que se derivará de condiciones de optimización </w:t>
      </w:r>
      <w:proofErr w:type="spellStart"/>
      <w:r w:rsidRPr="00C176F3">
        <w:rPr>
          <w:spacing w:val="-1"/>
        </w:rPr>
        <w:t>microfundamentadas</w:t>
      </w:r>
      <w:proofErr w:type="spellEnd"/>
      <w:r w:rsidRPr="00C176F3">
        <w:rPr>
          <w:spacing w:val="-1"/>
        </w:rPr>
        <w:t xml:space="preserve"> del comportamiento de los hogares.</w:t>
      </w:r>
    </w:p>
    <w:p w14:paraId="2A84B9D7" w14:textId="77777777" w:rsidR="003054A2" w:rsidRDefault="003054A2" w:rsidP="006D626E">
      <w:pPr>
        <w:pStyle w:val="Nivel2SM"/>
        <w:keepNext/>
        <w:spacing w:after="0"/>
      </w:pPr>
      <w:r>
        <w:lastRenderedPageBreak/>
        <w:t xml:space="preserve">La función de pérdida de bienestar derivada por </w:t>
      </w:r>
      <w:r>
        <w:rPr>
          <w:smallCaps/>
        </w:rPr>
        <w:t>Woodford</w:t>
      </w:r>
      <w:r>
        <w:t xml:space="preserve"> tendrá la siguientes forma:</w:t>
      </w:r>
    </w:p>
    <w:p w14:paraId="40DA3B8E" w14:textId="77777777" w:rsidR="003054A2" w:rsidRPr="00F32B71" w:rsidRDefault="00000000" w:rsidP="003054A2">
      <w:pPr>
        <w:pStyle w:val="Nivel2SM"/>
        <w:keepNext/>
        <w:numPr>
          <w:ilvl w:val="0"/>
          <w:numId w:val="0"/>
        </w:numPr>
        <w:spacing w:after="0"/>
        <w:ind w:left="567"/>
        <w:rPr>
          <w:i/>
          <w:iCs/>
          <w:lang w:val="fr-FR"/>
        </w:rPr>
      </w:pPr>
      <m:oMathPara>
        <m:oMath>
          <m:sSub>
            <m:sSubPr>
              <m:ctrlPr>
                <w:rPr>
                  <w:rFonts w:ascii="Cambria Math" w:hAnsi="Cambria Math"/>
                  <w:i/>
                  <w:iCs/>
                </w:rPr>
              </m:ctrlPr>
            </m:sSubPr>
            <m:e>
              <m:r>
                <m:rPr>
                  <m:nor/>
                </m:rPr>
                <w:rPr>
                  <w:i/>
                  <w:iCs/>
                  <w:lang w:val="fr-FR"/>
                </w:rPr>
                <m:t>E</m:t>
              </m:r>
            </m:e>
            <m:sub>
              <m:r>
                <m:rPr>
                  <m:nor/>
                </m:rPr>
                <w:rPr>
                  <w:i/>
                  <w:iCs/>
                  <w:lang w:val="fr-FR"/>
                </w:rPr>
                <m:t>0</m:t>
              </m:r>
            </m:sub>
          </m:sSub>
          <m:d>
            <m:dPr>
              <m:begChr m:val="["/>
              <m:endChr m:val="]"/>
              <m:ctrlPr>
                <w:rPr>
                  <w:rFonts w:ascii="Cambria Math" w:hAnsi="Cambria Math"/>
                  <w:i/>
                  <w:iCs/>
                </w:rPr>
              </m:ctrlPr>
            </m:dPr>
            <m:e>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iCs/>
                        </w:rPr>
                      </m:ctrlPr>
                    </m:sSupPr>
                    <m:e>
                      <m:r>
                        <m:rPr>
                          <m:nor/>
                        </m:rPr>
                        <w:rPr>
                          <w:i/>
                          <w:iCs/>
                        </w:rPr>
                        <m:t>β</m:t>
                      </m:r>
                    </m:e>
                    <m:sup>
                      <m:r>
                        <m:rPr>
                          <m:nor/>
                        </m:rPr>
                        <w:rPr>
                          <w:i/>
                          <w:iCs/>
                          <w:lang w:val="fr-FR"/>
                        </w:rPr>
                        <m:t>t</m:t>
                      </m:r>
                    </m:sup>
                  </m:sSup>
                  <m:r>
                    <w:rPr>
                      <w:rFonts w:ascii="Cambria Math" w:hAnsi="Cambria Math"/>
                      <w:lang w:val="fr-FR"/>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d>
                            <m:dPr>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rPr>
                                        <m:t>π</m:t>
                                      </m:r>
                                    </m:e>
                                    <m:sub>
                                      <m:r>
                                        <m:rPr>
                                          <m:nor/>
                                        </m:rPr>
                                        <w:rPr>
                                          <w:i/>
                                          <w:iCs/>
                                          <w:lang w:val="fr-FR"/>
                                        </w:rPr>
                                        <m:t>t</m:t>
                                      </m:r>
                                    </m:sub>
                                  </m:sSub>
                                </m:e>
                                <m:sup>
                                  <m:r>
                                    <m:rPr>
                                      <m:nor/>
                                    </m:rPr>
                                    <w:rPr>
                                      <w:i/>
                                      <w:iCs/>
                                      <w:lang w:val="fr-FR"/>
                                    </w:rPr>
                                    <m:t>2</m:t>
                                  </m:r>
                                </m:sup>
                              </m:sSup>
                              <m:r>
                                <w:rPr>
                                  <w:rFonts w:ascii="Cambria Math" w:hAnsi="Cambria Math"/>
                                  <w:lang w:val="fr-FR"/>
                                </w:rPr>
                                <m:t>+</m:t>
                              </m:r>
                              <m:r>
                                <m:rPr>
                                  <m:nor/>
                                </m:rPr>
                                <w:rPr>
                                  <w:i/>
                                  <w:iCs/>
                                  <w:lang w:val="fr-FR"/>
                                </w:rPr>
                                <m:t>λ</m:t>
                              </m:r>
                              <m:r>
                                <w:rPr>
                                  <w:rFonts w:ascii="Cambria Math" w:hAnsi="Cambria Math"/>
                                  <w:lang w:val="fr-FR"/>
                                </w:rPr>
                                <m:t>∙</m:t>
                              </m:r>
                              <m:sSup>
                                <m:sSupPr>
                                  <m:ctrlPr>
                                    <w:rPr>
                                      <w:rFonts w:ascii="Cambria Math" w:hAnsi="Cambria Math"/>
                                      <w:i/>
                                      <w:iCs/>
                                    </w:rPr>
                                  </m:ctrlPr>
                                </m:sSupPr>
                                <m:e>
                                  <m:acc>
                                    <m:accPr>
                                      <m:ctrlPr>
                                        <w:rPr>
                                          <w:rFonts w:ascii="Cambria Math" w:hAnsi="Cambria Math"/>
                                          <w:i/>
                                          <w:iCs/>
                                          <w:lang w:val="fr-FR"/>
                                        </w:rPr>
                                      </m:ctrlPr>
                                    </m:accPr>
                                    <m:e>
                                      <m:r>
                                        <m:rPr>
                                          <m:nor/>
                                        </m:rPr>
                                        <w:rPr>
                                          <w:i/>
                                          <w:iCs/>
                                          <w:lang w:val="fr-FR"/>
                                        </w:rPr>
                                        <m:t>y</m:t>
                                      </m:r>
                                    </m:e>
                                  </m:acc>
                                </m:e>
                                <m:sup>
                                  <m:r>
                                    <m:rPr>
                                      <m:nor/>
                                    </m:rPr>
                                    <w:rPr>
                                      <w:i/>
                                      <w:iCs/>
                                      <w:lang w:val="fr-FR"/>
                                    </w:rPr>
                                    <m:t>2</m:t>
                                  </m:r>
                                </m:sup>
                              </m:sSup>
                            </m:e>
                          </m:d>
                        </m:e>
                      </m:groupChr>
                    </m:e>
                    <m:lim>
                      <m:sSub>
                        <m:sSubPr>
                          <m:ctrlPr>
                            <w:rPr>
                              <w:rFonts w:ascii="Cambria Math" w:hAnsi="Cambria Math"/>
                              <w:i/>
                              <w:iCs/>
                            </w:rPr>
                          </m:ctrlPr>
                        </m:sSubPr>
                        <m:e>
                          <m:r>
                            <m:rPr>
                              <m:nor/>
                            </m:rPr>
                            <w:rPr>
                              <w:i/>
                              <w:iCs/>
                              <w:lang w:val="fr-FR"/>
                            </w:rPr>
                            <m:t>L</m:t>
                          </m:r>
                        </m:e>
                        <m:sub>
                          <m:r>
                            <m:rPr>
                              <m:nor/>
                            </m:rPr>
                            <w:rPr>
                              <w:i/>
                              <w:iCs/>
                              <w:lang w:val="fr-FR"/>
                            </w:rPr>
                            <m:t>t</m:t>
                          </m:r>
                        </m:sub>
                      </m:sSub>
                    </m:lim>
                  </m:limUpp>
                </m:e>
              </m:nary>
            </m:e>
          </m:d>
        </m:oMath>
      </m:oMathPara>
    </w:p>
    <w:p w14:paraId="0F2B973F" w14:textId="77777777" w:rsidR="003054A2" w:rsidRDefault="003054A2" w:rsidP="003054A2">
      <w:pPr>
        <w:pStyle w:val="Nivel3SM"/>
        <w:keepNext/>
      </w:pPr>
      <w:r w:rsidRPr="00FD3208">
        <w:t>La razón de que l</w:t>
      </w:r>
      <w:r>
        <w:t>a función de perdida de la autoridad monetaria depende de inflación y output gap es la siguiente:</w:t>
      </w:r>
    </w:p>
    <w:p w14:paraId="16560B81" w14:textId="77777777" w:rsidR="003054A2" w:rsidRPr="006D626E" w:rsidRDefault="003054A2" w:rsidP="003054A2">
      <w:pPr>
        <w:pStyle w:val="Nivel4"/>
        <w:ind w:left="1474"/>
        <w:rPr>
          <w:spacing w:val="-3"/>
        </w:rPr>
      </w:pPr>
      <w:r w:rsidRPr="006D626E">
        <w:rPr>
          <w:i/>
          <w:iCs/>
          <w:spacing w:val="-3"/>
          <w:u w:val="single"/>
        </w:rPr>
        <w:t>Inflación</w:t>
      </w:r>
      <w:r w:rsidRPr="006D626E">
        <w:rPr>
          <w:spacing w:val="-3"/>
        </w:rPr>
        <w:t xml:space="preserve">: En los modelos de la NEK, la inflación es un indicador directo de la ineficiencia en la asignación de recursos en la economía. Bajo plena flexibilidad de precios, todas las empresas fijan un precio igual y los consumidores consumen una cantidad igual de cada variedad del bien. No obstante, cuando existe inflación debido a que los precios se fijan </w:t>
      </w:r>
      <w:r w:rsidRPr="006D626E">
        <w:rPr>
          <w:i/>
          <w:iCs/>
          <w:spacing w:val="-3"/>
        </w:rPr>
        <w:t xml:space="preserve">à la </w:t>
      </w:r>
      <w:r w:rsidRPr="006D626E">
        <w:rPr>
          <w:i/>
          <w:iCs/>
          <w:smallCaps/>
          <w:spacing w:val="-3"/>
        </w:rPr>
        <w:t>Calvo</w:t>
      </w:r>
      <w:r w:rsidRPr="006D626E">
        <w:rPr>
          <w:spacing w:val="-3"/>
        </w:rPr>
        <w:t>, algunas empresas no podrán adaptar su precio al nuevo nivel de precios de equilibrio. Ello generará una dispersión ineficiente de precios, que conducirá a variaciones en la cesta d ellos consumidores, que a su vez traerán pérdidas directas de utilidad. Por tanto, en estos modelos la inflación es un mal a evitar.</w:t>
      </w:r>
    </w:p>
    <w:p w14:paraId="7E040F81" w14:textId="33FC9A17" w:rsidR="003054A2" w:rsidRPr="003D42A0" w:rsidRDefault="003054A2" w:rsidP="003054A2">
      <w:pPr>
        <w:pStyle w:val="Nivel4"/>
        <w:ind w:left="1474"/>
        <w:rPr>
          <w:spacing w:val="-1"/>
        </w:rPr>
      </w:pPr>
      <w:r w:rsidRPr="003D42A0">
        <w:rPr>
          <w:i/>
          <w:iCs/>
          <w:spacing w:val="-1"/>
          <w:u w:val="single"/>
        </w:rPr>
        <w:t>Output gap</w:t>
      </w:r>
      <w:r w:rsidRPr="003D42A0">
        <w:rPr>
          <w:spacing w:val="-1"/>
        </w:rPr>
        <w:t xml:space="preserve">: Éste se define como la diferencia entre el PIB nominal y el PIB potencial. Debido a que el nivel de producción alcanzado bajo plena flexibilidad de precios (PIB potencial) constituye el óptimo de Pareto, tal y como ocurre en los modelos EGDE de la NMC, toda la desviación de éste será subóptima en términos de bienestar. </w:t>
      </w:r>
      <w:r w:rsidR="003D42A0" w:rsidRPr="003D42A0">
        <w:rPr>
          <w:spacing w:val="-1"/>
        </w:rPr>
        <w:t>Por tanto</w:t>
      </w:r>
      <w:r w:rsidRPr="003D42A0">
        <w:rPr>
          <w:spacing w:val="-1"/>
        </w:rPr>
        <w:t>, el output gap también es una señal de las ineficiencias presentes en la economía.</w:t>
      </w:r>
    </w:p>
    <w:p w14:paraId="7CD3B82D" w14:textId="77777777" w:rsidR="003054A2" w:rsidRDefault="003054A2" w:rsidP="003054A2">
      <w:pPr>
        <w:pStyle w:val="Nivel2SM"/>
      </w:pPr>
      <w:r>
        <w:t>Por tanto, concluimos que la inflación y el output gap son los dos objetivos pertinentes que la autoridad monetaria debe de intentar minimizar.</w:t>
      </w:r>
    </w:p>
    <w:p w14:paraId="614DA157" w14:textId="77777777" w:rsidR="003054A2" w:rsidRDefault="003054A2" w:rsidP="003054A2">
      <w:pPr>
        <w:pStyle w:val="Nivel1SM"/>
        <w:keepNext/>
        <w:spacing w:after="0"/>
      </w:pPr>
      <w:r>
        <w:t xml:space="preserve">¿Es posible alcanzar de manera simultánea la estabilización del output y la inflación? Esta cuestión ha constituido el centro del debate macroeconómico de la segunda mitad del siglo XX y se remonta a las discusiones iniciales sobre la Curva de Phillips, donde se interpretaba que existía un </w:t>
      </w:r>
      <w:proofErr w:type="spellStart"/>
      <w:r>
        <w:rPr>
          <w:i/>
          <w:iCs/>
        </w:rPr>
        <w:t>trade</w:t>
      </w:r>
      <w:proofErr w:type="spellEnd"/>
      <w:r>
        <w:rPr>
          <w:i/>
          <w:iCs/>
        </w:rPr>
        <w:t>-off</w:t>
      </w:r>
      <w:r w:rsidRPr="00761C13">
        <w:t xml:space="preserve"> en</w:t>
      </w:r>
      <w:r>
        <w:t>tre inflación y desempleo.</w:t>
      </w:r>
    </w:p>
    <w:p w14:paraId="7A335E58" w14:textId="41124C18" w:rsidR="003054A2" w:rsidRPr="00580759" w:rsidRDefault="003054A2" w:rsidP="003054A2">
      <w:pPr>
        <w:pStyle w:val="Nivel2SM"/>
        <w:keepNext/>
        <w:spacing w:after="0"/>
        <w:rPr>
          <w:spacing w:val="-5"/>
        </w:rPr>
      </w:pPr>
      <w:r w:rsidRPr="00580759">
        <w:t xml:space="preserve">No obstante, de acuerdo con el modelo de la NEK no existiría ningún </w:t>
      </w:r>
      <w:proofErr w:type="spellStart"/>
      <w:r w:rsidRPr="00580759">
        <w:rPr>
          <w:i/>
          <w:iCs/>
        </w:rPr>
        <w:t>trade</w:t>
      </w:r>
      <w:proofErr w:type="spellEnd"/>
      <w:r w:rsidRPr="00580759">
        <w:rPr>
          <w:i/>
          <w:iCs/>
        </w:rPr>
        <w:t>-off</w:t>
      </w:r>
      <w:r w:rsidRPr="00580759">
        <w:t xml:space="preserve"> entre inflación y estabilización. Esto es lo que se ha conocido como </w:t>
      </w:r>
      <w:r w:rsidRPr="00580759">
        <w:rPr>
          <w:b/>
          <w:bCs/>
        </w:rPr>
        <w:t>“la Divina Coincidencia”</w:t>
      </w:r>
      <w:r w:rsidRPr="00580759">
        <w:t xml:space="preserve"> (hallada por </w:t>
      </w:r>
      <w:proofErr w:type="spellStart"/>
      <w:r w:rsidRPr="00580759">
        <w:rPr>
          <w:smallCaps/>
        </w:rPr>
        <w:t>Rotemberg</w:t>
      </w:r>
      <w:proofErr w:type="spellEnd"/>
      <w:r w:rsidRPr="00580759">
        <w:t xml:space="preserve"> y </w:t>
      </w:r>
      <w:r w:rsidRPr="00580759">
        <w:rPr>
          <w:smallCaps/>
        </w:rPr>
        <w:t>Woodford</w:t>
      </w:r>
      <w:r w:rsidRPr="00580759">
        <w:t xml:space="preserve"> (2005), </w:t>
      </w:r>
      <w:r w:rsidRPr="00580759">
        <w:rPr>
          <w:sz w:val="19"/>
          <w:szCs w:val="19"/>
        </w:rPr>
        <w:t>pese a que el término fue acuñado por</w:t>
      </w:r>
      <w:r w:rsidRPr="00580759">
        <w:rPr>
          <w:smallCaps/>
          <w:sz w:val="19"/>
          <w:szCs w:val="19"/>
        </w:rPr>
        <w:t xml:space="preserve"> Blanchard</w:t>
      </w:r>
      <w:r w:rsidRPr="00580759">
        <w:rPr>
          <w:sz w:val="19"/>
          <w:szCs w:val="19"/>
        </w:rPr>
        <w:t xml:space="preserve"> y </w:t>
      </w:r>
      <w:r w:rsidRPr="00580759">
        <w:rPr>
          <w:smallCaps/>
          <w:sz w:val="19"/>
          <w:szCs w:val="19"/>
        </w:rPr>
        <w:t>Galí</w:t>
      </w:r>
      <w:r w:rsidRPr="00580759">
        <w:rPr>
          <w:sz w:val="19"/>
          <w:szCs w:val="19"/>
        </w:rPr>
        <w:t xml:space="preserve"> (2005)</w:t>
      </w:r>
      <w:r w:rsidRPr="00580759">
        <w:t>).</w:t>
      </w:r>
      <w:r w:rsidRPr="00580759">
        <w:rPr>
          <w:spacing w:val="-3"/>
        </w:rPr>
        <w:t xml:space="preserve"> </w:t>
      </w:r>
      <w:r w:rsidRPr="00580759">
        <w:rPr>
          <w:spacing w:val="-5"/>
        </w:rPr>
        <w:t xml:space="preserve">Esta observación supone que, de acuerdo con el modelo canónico de la NEK, bajo ciertas condiciones y en ausencia de imperfecciones reales relevantes, los bancos centrales pueden usar la política monetaria para estabilizar simultáneamente inflación y actividad, sin conflicto entre estos </w:t>
      </w:r>
      <w:r w:rsidR="00B17A1E" w:rsidRPr="00580759">
        <w:rPr>
          <w:spacing w:val="-5"/>
        </w:rPr>
        <w:t>2 </w:t>
      </w:r>
      <w:r w:rsidRPr="00580759">
        <w:rPr>
          <w:spacing w:val="-5"/>
        </w:rPr>
        <w:t>objetivos, fijando el tipo de interés de modo que replique la evolución del tipo de interés natural.</w:t>
      </w:r>
    </w:p>
    <w:p w14:paraId="1FB74AB6" w14:textId="77777777" w:rsidR="003054A2" w:rsidRDefault="003054A2" w:rsidP="003054A2">
      <w:pPr>
        <w:pStyle w:val="Nivel2SM"/>
        <w:keepNext/>
        <w:spacing w:after="0"/>
      </w:pPr>
      <w:r>
        <w:t>Esto supone que los bancos centrales tienen que centrarse únicamente en el objetivo de inflación y conseguirán simultáneamente estabilizar la actividad.</w:t>
      </w:r>
    </w:p>
    <w:p w14:paraId="55B9DB98" w14:textId="77777777" w:rsidR="003054A2" w:rsidRPr="00642FEF" w:rsidRDefault="003054A2" w:rsidP="003054A2">
      <w:pPr>
        <w:pStyle w:val="Nivel3SM"/>
        <w:keepNext/>
        <w:rPr>
          <w:spacing w:val="-4"/>
        </w:rPr>
      </w:pPr>
      <w:r w:rsidRPr="00642FEF">
        <w:rPr>
          <w:spacing w:val="-4"/>
        </w:rPr>
        <w:t>En este sentido, la política monetaria no debería modificar el tipo de interés nominal hasta niveles en los que llegara a ser inconsistente con los acontecimientos reales de la economía</w:t>
      </w:r>
      <w:bookmarkStart w:id="127" w:name="_Hlk130300299"/>
      <w:r w:rsidRPr="00642FEF">
        <w:rPr>
          <w:rStyle w:val="Refdenotaalpie"/>
          <w:spacing w:val="-4"/>
        </w:rPr>
        <w:footnoteReference w:id="35"/>
      </w:r>
      <w:r w:rsidRPr="00642FEF">
        <w:rPr>
          <w:spacing w:val="-4"/>
          <w:vertAlign w:val="superscript"/>
        </w:rPr>
        <w:t>,</w:t>
      </w:r>
      <w:r w:rsidRPr="00642FEF">
        <w:rPr>
          <w:rStyle w:val="Refdenotaalpie"/>
          <w:spacing w:val="-4"/>
        </w:rPr>
        <w:footnoteReference w:id="36"/>
      </w:r>
      <w:bookmarkEnd w:id="127"/>
      <w:r w:rsidRPr="00642FEF">
        <w:rPr>
          <w:spacing w:val="-4"/>
        </w:rPr>
        <w:t>.</w:t>
      </w:r>
    </w:p>
    <w:p w14:paraId="562A27E4" w14:textId="77777777" w:rsidR="003054A2" w:rsidRDefault="003054A2" w:rsidP="003054A2">
      <w:pPr>
        <w:pStyle w:val="Nivel4"/>
        <w:ind w:left="1474"/>
      </w:pPr>
      <w:r>
        <w:t>En un mundo de precios flexibles, las empresas no tendrían dificultad en cambiar los precios, de tal modo que todos los agentes estarían sobre sus curvas deseadas de demanda y oferta.</w:t>
      </w:r>
    </w:p>
    <w:p w14:paraId="2A492F38" w14:textId="77777777" w:rsidR="003054A2" w:rsidRPr="00142E38" w:rsidRDefault="003054A2" w:rsidP="003054A2">
      <w:pPr>
        <w:pStyle w:val="Nivel4"/>
        <w:keepNext/>
        <w:ind w:left="1474"/>
        <w:rPr>
          <w:spacing w:val="-3"/>
        </w:rPr>
      </w:pPr>
      <w:r w:rsidRPr="00142E38">
        <w:rPr>
          <w:spacing w:val="-3"/>
        </w:rPr>
        <w:lastRenderedPageBreak/>
        <w:t>Si hay cierto grado de rigidez en los precios pero el banco central fija su tipo de interés para que la inflación sea cero, entonces la rigidez de precios no causa daño en agregado.</w:t>
      </w:r>
    </w:p>
    <w:p w14:paraId="54A54591" w14:textId="77777777" w:rsidR="003054A2" w:rsidRDefault="003054A2" w:rsidP="003054A2">
      <w:pPr>
        <w:pStyle w:val="Nivel5"/>
        <w:ind w:left="1871"/>
      </w:pPr>
      <w:r>
        <w:t>En un mundo de inflación cero, todavía algunas empresas desearían aumentar sus precios, mientras que otras desearían reducirlo, y el ajuste costoso en precios implicaría que algunas empresas terminarían produciendo más de lo deseado y otras menos de lo deseado.</w:t>
      </w:r>
    </w:p>
    <w:p w14:paraId="636ABDCA" w14:textId="77777777" w:rsidR="003054A2" w:rsidRDefault="003054A2" w:rsidP="003054A2">
      <w:pPr>
        <w:pStyle w:val="Nivel5"/>
        <w:ind w:left="1871"/>
      </w:pPr>
      <w:r>
        <w:t>Sin embargo, el output gap agregado terminaría siendo cero, minimizando el efecto de la fricción.</w:t>
      </w:r>
    </w:p>
    <w:p w14:paraId="10FFE0BA" w14:textId="77777777" w:rsidR="003054A2" w:rsidRPr="00D50A12" w:rsidRDefault="003054A2" w:rsidP="003054A2">
      <w:pPr>
        <w:pStyle w:val="Nivel3SM"/>
      </w:pPr>
      <w:bookmarkStart w:id="128" w:name="_Hlk130300249"/>
      <w:r>
        <w:t xml:space="preserve">En este sentido, el modelo </w:t>
      </w:r>
      <w:proofErr w:type="spellStart"/>
      <w:r>
        <w:t>neokeynesiano</w:t>
      </w:r>
      <w:proofErr w:type="spellEnd"/>
      <w:r>
        <w:t xml:space="preserve"> podría denominarse </w:t>
      </w:r>
      <w:proofErr w:type="spellStart"/>
      <w:r>
        <w:rPr>
          <w:i/>
          <w:iCs/>
        </w:rPr>
        <w:t>neowickselliano</w:t>
      </w:r>
      <w:proofErr w:type="spellEnd"/>
      <w:r w:rsidRPr="00EB45D5">
        <w:t>, debido a que fue el economista sueco</w:t>
      </w:r>
      <w:r>
        <w:t xml:space="preserve"> </w:t>
      </w:r>
      <w:r>
        <w:rPr>
          <w:smallCaps/>
        </w:rPr>
        <w:t xml:space="preserve">Knut </w:t>
      </w:r>
      <w:proofErr w:type="spellStart"/>
      <w:r>
        <w:rPr>
          <w:smallCaps/>
        </w:rPr>
        <w:t>Wicksell</w:t>
      </w:r>
      <w:proofErr w:type="spellEnd"/>
      <w:r>
        <w:t xml:space="preserve"> el primero en proponer que la política monetaria debería ser tal que el tipo de interés real replicará al tipo de interés natural de la economía, ya que en caso contrario se abriría el output gap y la economía se recalentaría (si el tipo de interés real es inferior al tipo de interés natural, generando inflación y aumento de la actividad) o se enfriaría (si el tipo de interés real es superior al tipo de interés natural, generando deflación y reducción de la actividad).</w:t>
      </w:r>
    </w:p>
    <w:bookmarkEnd w:id="128"/>
    <w:p w14:paraId="435CFA17" w14:textId="7D4D8A98" w:rsidR="003054A2" w:rsidRPr="003E38C7" w:rsidRDefault="003054A2" w:rsidP="003054A2">
      <w:pPr>
        <w:pStyle w:val="Nivel2SM"/>
        <w:keepNext/>
        <w:spacing w:after="0"/>
        <w:rPr>
          <w:spacing w:val="-5"/>
        </w:rPr>
      </w:pPr>
      <w:r w:rsidRPr="003E38C7">
        <w:rPr>
          <w:spacing w:val="-5"/>
        </w:rPr>
        <w:t xml:space="preserve">Esta implicación de la inexistencia de un </w:t>
      </w:r>
      <w:proofErr w:type="spellStart"/>
      <w:r w:rsidRPr="003E38C7">
        <w:rPr>
          <w:i/>
          <w:iCs/>
          <w:spacing w:val="-5"/>
        </w:rPr>
        <w:t>trade</w:t>
      </w:r>
      <w:proofErr w:type="spellEnd"/>
      <w:r w:rsidRPr="003E38C7">
        <w:rPr>
          <w:i/>
          <w:iCs/>
          <w:spacing w:val="-5"/>
        </w:rPr>
        <w:t>-off</w:t>
      </w:r>
      <w:r w:rsidRPr="003E38C7">
        <w:rPr>
          <w:spacing w:val="-5"/>
        </w:rPr>
        <w:t xml:space="preserve"> entre ambas variables es poco probable en la realidad, de modo que se han propuesto distintas soluciones o modificaciones al modelo canónico</w:t>
      </w:r>
      <w:r w:rsidR="00EE0925" w:rsidRPr="003E38C7">
        <w:rPr>
          <w:rStyle w:val="Refdenotaalpie"/>
          <w:spacing w:val="-5"/>
        </w:rPr>
        <w:footnoteReference w:id="37"/>
      </w:r>
      <w:r w:rsidRPr="003E38C7">
        <w:rPr>
          <w:spacing w:val="-5"/>
        </w:rPr>
        <w:t>.</w:t>
      </w:r>
    </w:p>
    <w:p w14:paraId="60F318DF" w14:textId="77777777" w:rsidR="003054A2" w:rsidRPr="000D244D" w:rsidRDefault="003054A2" w:rsidP="003054A2">
      <w:pPr>
        <w:pStyle w:val="Nivel3SM"/>
        <w:keepNext/>
        <w:rPr>
          <w:spacing w:val="-3"/>
        </w:rPr>
      </w:pPr>
      <w:bookmarkStart w:id="129" w:name="_Hlk120808067"/>
      <w:r w:rsidRPr="000D244D">
        <w:rPr>
          <w:spacing w:val="-3"/>
        </w:rPr>
        <w:t xml:space="preserve">Una posibilidad, propuesta por </w:t>
      </w:r>
      <w:r w:rsidRPr="000D244D">
        <w:rPr>
          <w:smallCaps/>
          <w:spacing w:val="-3"/>
        </w:rPr>
        <w:t>Mankiw</w:t>
      </w:r>
      <w:r w:rsidRPr="000D244D">
        <w:rPr>
          <w:spacing w:val="-3"/>
        </w:rPr>
        <w:t xml:space="preserve">, </w:t>
      </w:r>
      <w:r w:rsidRPr="000D244D">
        <w:rPr>
          <w:smallCaps/>
          <w:spacing w:val="-3"/>
        </w:rPr>
        <w:t>Reis</w:t>
      </w:r>
      <w:r w:rsidRPr="000D244D">
        <w:rPr>
          <w:spacing w:val="-3"/>
        </w:rPr>
        <w:t xml:space="preserve"> y </w:t>
      </w:r>
      <w:r w:rsidRPr="000D244D">
        <w:rPr>
          <w:smallCaps/>
          <w:spacing w:val="-3"/>
        </w:rPr>
        <w:t>Ball</w:t>
      </w:r>
      <w:r w:rsidRPr="000D244D">
        <w:rPr>
          <w:spacing w:val="-3"/>
        </w:rPr>
        <w:t xml:space="preserve">, es </w:t>
      </w:r>
      <w:r w:rsidRPr="000D244D">
        <w:rPr>
          <w:spacing w:val="-3"/>
          <w:u w:val="single"/>
        </w:rPr>
        <w:t>introducir una perturbación externa (</w:t>
      </w:r>
      <m:oMath>
        <m:sSub>
          <m:sSubPr>
            <m:ctrlPr>
              <w:rPr>
                <w:rFonts w:ascii="Cambria Math" w:hAnsi="Cambria Math"/>
                <w:i/>
                <w:spacing w:val="-3"/>
                <w:u w:val="single"/>
              </w:rPr>
            </m:ctrlPr>
          </m:sSubPr>
          <m:e>
            <m:r>
              <m:rPr>
                <m:nor/>
              </m:rPr>
              <w:rPr>
                <w:i/>
                <w:spacing w:val="-3"/>
                <w:u w:val="single"/>
              </w:rPr>
              <m:t>e</m:t>
            </m:r>
          </m:e>
          <m:sub>
            <m:r>
              <m:rPr>
                <m:nor/>
              </m:rPr>
              <w:rPr>
                <w:i/>
                <w:spacing w:val="-3"/>
                <w:u w:val="single"/>
              </w:rPr>
              <m:t>t</m:t>
            </m:r>
          </m:sub>
        </m:sSub>
      </m:oMath>
      <w:r w:rsidRPr="000D244D">
        <w:rPr>
          <w:spacing w:val="-3"/>
          <w:u w:val="single"/>
        </w:rPr>
        <w:t>) en la curva de Phillips de la NEK y suponer que pueden ser persistentes y presentar correlación serial</w:t>
      </w:r>
      <w:r w:rsidRPr="000D244D">
        <w:rPr>
          <w:spacing w:val="-3"/>
        </w:rPr>
        <w:t xml:space="preserve">, que puede ser interpretada como variaciones exógenas en impuestos distorsionantes o cambios exógenos en los salarios deseados o en los </w:t>
      </w:r>
      <w:proofErr w:type="spellStart"/>
      <w:r w:rsidRPr="000D244D">
        <w:rPr>
          <w:i/>
          <w:iCs/>
          <w:spacing w:val="-3"/>
        </w:rPr>
        <w:t>mark</w:t>
      </w:r>
      <w:proofErr w:type="spellEnd"/>
      <w:r w:rsidRPr="000D244D">
        <w:rPr>
          <w:i/>
          <w:iCs/>
          <w:spacing w:val="-3"/>
        </w:rPr>
        <w:t>-ups</w:t>
      </w:r>
      <w:r w:rsidRPr="000D244D">
        <w:rPr>
          <w:spacing w:val="-3"/>
        </w:rPr>
        <w:t xml:space="preserve"> de precios.</w:t>
      </w:r>
    </w:p>
    <w:p w14:paraId="690E1F04" w14:textId="77777777" w:rsidR="003054A2" w:rsidRPr="00142E38" w:rsidRDefault="00000000" w:rsidP="003054A2">
      <w:pPr>
        <w:pStyle w:val="Nivel3SM"/>
        <w:numPr>
          <w:ilvl w:val="0"/>
          <w:numId w:val="0"/>
        </w:numPr>
        <w:ind w:left="963"/>
        <w:rPr>
          <w:lang w:val="fr-FR"/>
        </w:rPr>
      </w:pPr>
      <m:oMathPara>
        <m:oMath>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m:t>
              </m:r>
            </m:sub>
          </m:sSub>
          <m:r>
            <w:rPr>
              <w:rFonts w:ascii="Cambria Math" w:eastAsiaTheme="minorEastAsia" w:hAnsi="Cambria Math"/>
              <w:lang w:val="fr-FR"/>
            </w:rPr>
            <m:t>=</m:t>
          </m:r>
          <m:r>
            <m:rPr>
              <m:nor/>
            </m:rPr>
            <w:rPr>
              <w:i/>
              <w:iCs/>
            </w:rPr>
            <m:t>β</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t+1</m:t>
                  </m:r>
                </m:sub>
              </m:sSub>
            </m:e>
          </m:d>
          <m:r>
            <w:rPr>
              <w:rFonts w:ascii="Cambria Math" w:eastAsiaTheme="minorEastAsia" w:hAnsi="Cambria Math"/>
              <w:lang w:val="fr-FR"/>
            </w:rPr>
            <m:t>+</m:t>
          </m:r>
          <m:r>
            <m:rPr>
              <m:nor/>
            </m:rPr>
            <w:rPr>
              <w:rFonts w:eastAsiaTheme="minorEastAsia"/>
              <w:i/>
            </w:rPr>
            <m:t>δ</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lang w:val="fr-FR"/>
                </w:rPr>
                <m:t>x</m:t>
              </m:r>
            </m:e>
            <m:sub>
              <m:r>
                <m:rPr>
                  <m:nor/>
                </m:rPr>
                <w:rPr>
                  <w:rFonts w:eastAsiaTheme="minorEastAsia"/>
                  <w:i/>
                  <w:iCs/>
                  <w:lang w:val="fr-FR"/>
                </w:rPr>
                <m:t>t</m:t>
              </m:r>
            </m:sub>
          </m:sSub>
          <m:r>
            <w:rPr>
              <w:rFonts w:ascii="Cambria Math"/>
              <w:lang w:val="fr-FR"/>
            </w:rPr>
            <m:t>+</m:t>
          </m:r>
          <m:sSub>
            <m:sSubPr>
              <m:ctrlPr>
                <w:rPr>
                  <w:rFonts w:ascii="Cambria Math" w:eastAsiaTheme="minorEastAsia" w:hAnsi="Cambria Math"/>
                  <w:i/>
                  <w:iCs/>
                  <w:color w:val="C00000"/>
                </w:rPr>
              </m:ctrlPr>
            </m:sSubPr>
            <m:e>
              <m:r>
                <m:rPr>
                  <m:nor/>
                </m:rPr>
                <w:rPr>
                  <w:rFonts w:eastAsiaTheme="minorEastAsia"/>
                  <w:i/>
                  <w:color w:val="C00000"/>
                  <w:lang w:val="fr-FR"/>
                </w:rPr>
                <m:t>e</m:t>
              </m:r>
            </m:e>
            <m:sub>
              <m:r>
                <m:rPr>
                  <m:nor/>
                </m:rPr>
                <w:rPr>
                  <w:rFonts w:eastAsiaTheme="minorEastAsia"/>
                  <w:i/>
                  <w:iCs/>
                  <w:color w:val="C00000"/>
                  <w:lang w:val="fr-FR"/>
                </w:rPr>
                <m:t>t</m:t>
              </m:r>
            </m:sub>
          </m:sSub>
        </m:oMath>
      </m:oMathPara>
    </w:p>
    <w:bookmarkEnd w:id="129"/>
    <w:p w14:paraId="5DC8CDE5" w14:textId="77777777" w:rsidR="003054A2" w:rsidRPr="00A652EB" w:rsidRDefault="003054A2" w:rsidP="003054A2">
      <w:pPr>
        <w:pStyle w:val="Nivel3SM"/>
        <w:keepNext/>
        <w:rPr>
          <w:spacing w:val="-1"/>
        </w:rPr>
      </w:pPr>
      <w:r w:rsidRPr="00A652EB">
        <w:rPr>
          <w:spacing w:val="-1"/>
        </w:rPr>
        <w:t xml:space="preserve">Otra solución fue propuesta por </w:t>
      </w:r>
      <w:r w:rsidRPr="00A652EB">
        <w:rPr>
          <w:smallCaps/>
          <w:spacing w:val="-1"/>
        </w:rPr>
        <w:t>Blanchard</w:t>
      </w:r>
      <w:r w:rsidRPr="00A652EB">
        <w:rPr>
          <w:spacing w:val="-1"/>
        </w:rPr>
        <w:t xml:space="preserve"> y </w:t>
      </w:r>
      <w:r w:rsidRPr="00A652EB">
        <w:rPr>
          <w:smallCaps/>
          <w:spacing w:val="-1"/>
        </w:rPr>
        <w:t>Galí</w:t>
      </w:r>
      <w:r w:rsidRPr="00A652EB">
        <w:rPr>
          <w:spacing w:val="-1"/>
        </w:rPr>
        <w:t xml:space="preserve"> (2005), quienes llegan a la conclusión de que, si el modelo canónico se amplía para </w:t>
      </w:r>
      <w:r w:rsidRPr="00A652EB">
        <w:rPr>
          <w:spacing w:val="-1"/>
          <w:u w:val="single"/>
        </w:rPr>
        <w:t>introducir rigideces reales en los salarios</w:t>
      </w:r>
      <w:r w:rsidRPr="00A652EB">
        <w:rPr>
          <w:rStyle w:val="Refdenotaalpie"/>
          <w:spacing w:val="-1"/>
        </w:rPr>
        <w:footnoteReference w:id="38"/>
      </w:r>
      <w:r w:rsidRPr="00A652EB">
        <w:rPr>
          <w:spacing w:val="-1"/>
        </w:rPr>
        <w:t xml:space="preserve">, los bancos centrales sí tienen que hacer frente a un </w:t>
      </w:r>
      <w:proofErr w:type="spellStart"/>
      <w:r w:rsidRPr="00A652EB">
        <w:rPr>
          <w:spacing w:val="-1"/>
        </w:rPr>
        <w:t>trade</w:t>
      </w:r>
      <w:proofErr w:type="spellEnd"/>
      <w:r w:rsidRPr="00A652EB">
        <w:rPr>
          <w:spacing w:val="-1"/>
        </w:rPr>
        <w:t>-off entre la inflación y el output gap.</w:t>
      </w:r>
    </w:p>
    <w:p w14:paraId="7B8FA42D" w14:textId="77777777" w:rsidR="003054A2" w:rsidRDefault="003054A2" w:rsidP="003054A2">
      <w:pPr>
        <w:pStyle w:val="Nivel4"/>
        <w:ind w:left="1474"/>
      </w:pPr>
      <w:r>
        <w:t>De hecho, según los autores este modelo ampliado tiene implicaciones más realistas que el modelo normal.</w:t>
      </w:r>
    </w:p>
    <w:p w14:paraId="509A5852" w14:textId="77777777" w:rsidR="003054A2" w:rsidRDefault="003054A2" w:rsidP="003054A2">
      <w:pPr>
        <w:pStyle w:val="Nivel4"/>
        <w:ind w:left="1474"/>
      </w:pPr>
      <w:r>
        <w:t xml:space="preserve">Entre las imperfecciones reales que pueden generar estos </w:t>
      </w:r>
      <w:proofErr w:type="spellStart"/>
      <w:r>
        <w:t>trade-offs</w:t>
      </w:r>
      <w:proofErr w:type="spellEnd"/>
      <w:r>
        <w:t>, los autores se han centrado en el ajuste lento de los salarios reales y, en particular, en el hecho de que, si el salario responde en una relación inferior a uno ante cambios en la tasa marginal de sustitución entre consumo y ocio ante un shock de oferta, el nivel natural de output generará excesivas fluctuaciones en relación a su nivel de eficiencia.</w:t>
      </w:r>
    </w:p>
    <w:p w14:paraId="4C3B12F0" w14:textId="77777777" w:rsidR="003054A2" w:rsidRPr="006045FE" w:rsidRDefault="003054A2" w:rsidP="003054A2">
      <w:pPr>
        <w:pStyle w:val="Nivel4"/>
        <w:ind w:left="1474"/>
      </w:pPr>
      <w:r>
        <w:t>De hecho, estabilizar completamente la inflación requeriría cerrar el gap entre el output y su nivel natural, lo que generaría fluctuaciones que reducirían el bienestar. En este contexto, una política monetaria acomodaticia sería lo más adecuado en el corto plazo, es decir, permitir que la inflación fuera algo superior que la que prevalecería bajo flexibilidad salarial. De lo contrario, el advenimiento de shocks adversos daría lugar a una reducción del output ineficientemente elevada.</w:t>
      </w:r>
    </w:p>
    <w:p w14:paraId="0198CF67" w14:textId="388909B7" w:rsidR="00C05926" w:rsidRDefault="00C05926">
      <w:pPr>
        <w:pStyle w:val="Ttulo7"/>
        <w:numPr>
          <w:ilvl w:val="0"/>
          <w:numId w:val="45"/>
        </w:numPr>
        <w:spacing w:before="0"/>
        <w:ind w:left="1134" w:hanging="113"/>
      </w:pPr>
      <w:bookmarkStart w:id="130" w:name="_Toc172231665"/>
      <w:r w:rsidRPr="00DC2CD3">
        <w:lastRenderedPageBreak/>
        <w:t>Costes de la inflación y beneficios de la estabilidad de precios</w:t>
      </w:r>
      <w:bookmarkEnd w:id="130"/>
    </w:p>
    <w:p w14:paraId="5E5944F5" w14:textId="77777777" w:rsidR="00C05926" w:rsidRDefault="00C05926" w:rsidP="00C05926">
      <w:pPr>
        <w:pStyle w:val="Nivel1SM"/>
        <w:keepNext/>
        <w:spacing w:before="0" w:after="0"/>
      </w:pPr>
      <w:r>
        <w:t xml:space="preserve">El marco </w:t>
      </w:r>
      <w:proofErr w:type="spellStart"/>
      <w:r>
        <w:t>neokeynesiano</w:t>
      </w:r>
      <w:proofErr w:type="spellEnd"/>
      <w:r>
        <w:t xml:space="preserve"> establece un </w:t>
      </w:r>
      <w:r w:rsidRPr="00C63829">
        <w:rPr>
          <w:i/>
          <w:iCs/>
        </w:rPr>
        <w:t>marco riguroso para justificar las políticas destinadas a la estabilidad de precios</w:t>
      </w:r>
      <w:r>
        <w:t>.</w:t>
      </w:r>
    </w:p>
    <w:p w14:paraId="21B76118" w14:textId="77777777" w:rsidR="00C05926" w:rsidRDefault="00C05926" w:rsidP="00C05926">
      <w:pPr>
        <w:pStyle w:val="Nivel2SM"/>
        <w:keepNext/>
        <w:spacing w:after="0"/>
      </w:pPr>
      <w:r>
        <w:t>La inflación es un indicador de la ineficiencia en el nivel de actividad por 2 motivos:</w:t>
      </w:r>
    </w:p>
    <w:p w14:paraId="13149EDA" w14:textId="77777777" w:rsidR="00C05926" w:rsidRDefault="00C05926" w:rsidP="00C05926">
      <w:pPr>
        <w:pStyle w:val="Nivel3SM"/>
      </w:pPr>
      <w:r>
        <w:t>Se origina en una desviación del output respecto a su nivel natural, desviación causada por la existencia de rigideces nominales. Por ello, incluso si el banco central no se preocupa de la inflación en sí misma, encontrará deseable estabilizarla de manera indirecta como una forma de cerrar el output gap.</w:t>
      </w:r>
    </w:p>
    <w:p w14:paraId="191ECF77" w14:textId="77777777" w:rsidR="00C05926" w:rsidRDefault="00C05926" w:rsidP="00C05926">
      <w:pPr>
        <w:pStyle w:val="Nivel3SM"/>
      </w:pPr>
      <w:r>
        <w:t>Además, la inflación genera una ineficiente distribución de los recursos entre las empresas ya que, si hay una inflación positiva, las empresas tendrán que aumentar los precios en cada período, pero como no todas las empresas pueden cambiarlos por la rigidez de precios, los precios relativos variarán sin que esto esté justificado por un shock sectorial, generando cantidades subóptimas de los bienes producidos y consumidos.</w:t>
      </w:r>
    </w:p>
    <w:p w14:paraId="4E09B988" w14:textId="77777777" w:rsidR="00C05926" w:rsidRPr="00C63829" w:rsidRDefault="00C05926" w:rsidP="00C05926">
      <w:pPr>
        <w:pStyle w:val="Nivel2SM"/>
        <w:keepNext/>
        <w:spacing w:after="0"/>
        <w:rPr>
          <w:spacing w:val="-1"/>
        </w:rPr>
      </w:pPr>
      <w:r w:rsidRPr="00C63829">
        <w:rPr>
          <w:spacing w:val="-1"/>
        </w:rPr>
        <w:t>En este sentido, esto abre la puerta a un argumento de inflación cero bajo cualquier circunstancia, independientemente de los costes que tuviese en términos de empleo o actividad.</w:t>
      </w:r>
    </w:p>
    <w:p w14:paraId="661F842D" w14:textId="77777777" w:rsidR="00C05926" w:rsidRDefault="00C05926" w:rsidP="00C05926">
      <w:pPr>
        <w:pStyle w:val="Nivel3SM"/>
        <w:keepNext/>
      </w:pPr>
      <w:r>
        <w:t>Sin embargo, en la práctica, existen varios factores que justifican tener un nivel positivo de inflación.</w:t>
      </w:r>
    </w:p>
    <w:p w14:paraId="621E9028" w14:textId="77777777" w:rsidR="00C05926" w:rsidRDefault="00C05926" w:rsidP="00C05926">
      <w:pPr>
        <w:pStyle w:val="Nivel4"/>
        <w:ind w:left="1474"/>
      </w:pPr>
      <w:r>
        <w:t xml:space="preserve">Entre estos factores está el riesgo de generar un problema de </w:t>
      </w:r>
      <w:proofErr w:type="spellStart"/>
      <w:r>
        <w:rPr>
          <w:i/>
          <w:iCs/>
        </w:rPr>
        <w:t>zero-lower</w:t>
      </w:r>
      <w:proofErr w:type="spellEnd"/>
      <w:r>
        <w:rPr>
          <w:i/>
          <w:iCs/>
        </w:rPr>
        <w:t xml:space="preserve"> </w:t>
      </w:r>
      <w:proofErr w:type="spellStart"/>
      <w:r>
        <w:rPr>
          <w:i/>
          <w:iCs/>
        </w:rPr>
        <w:t>bound</w:t>
      </w:r>
      <w:proofErr w:type="spellEnd"/>
      <w:r>
        <w:t xml:space="preserve"> si los tipos nominales están muy bajos.</w:t>
      </w:r>
    </w:p>
    <w:p w14:paraId="498D3841" w14:textId="77777777" w:rsidR="00C05926" w:rsidRDefault="00C05926" w:rsidP="00C05926">
      <w:pPr>
        <w:pStyle w:val="Nivel4"/>
        <w:keepNext/>
        <w:ind w:left="1474"/>
      </w:pPr>
      <w:r>
        <w:t xml:space="preserve">Además, independientemente de los niveles deseados de inflación, si hay un shock relacionado con la inflación de costes, existirá un </w:t>
      </w:r>
      <w:proofErr w:type="spellStart"/>
      <w:r>
        <w:t>trade</w:t>
      </w:r>
      <w:proofErr w:type="spellEnd"/>
      <w:r>
        <w:t>-off entre la estabilización de precios y la del output gap.</w:t>
      </w:r>
    </w:p>
    <w:p w14:paraId="49B3FAC4" w14:textId="77777777" w:rsidR="00C05926" w:rsidRDefault="00C05926" w:rsidP="00C05926">
      <w:pPr>
        <w:pStyle w:val="Nivel5"/>
        <w:ind w:left="1871"/>
      </w:pPr>
      <w:r>
        <w:t>En este sentido, como la variación de ambas variables es una fuente de pérdida de bienestar, será óptimo para el banco central adoptar una política acomodaticia de la inflación.</w:t>
      </w:r>
    </w:p>
    <w:p w14:paraId="18A81349" w14:textId="77777777" w:rsidR="00C05926" w:rsidRPr="00DC2CD3" w:rsidRDefault="00C05926" w:rsidP="00C05926">
      <w:pPr>
        <w:pStyle w:val="Nivel3SM"/>
      </w:pPr>
      <w:r>
        <w:t>Por tanto, se suele recomendar tener un objetivo de inflación positivo en el medio plazo.</w:t>
      </w:r>
    </w:p>
    <w:p w14:paraId="773C6B63" w14:textId="32A3872F" w:rsidR="00DC2CD3" w:rsidRDefault="00DC2CD3">
      <w:pPr>
        <w:pStyle w:val="Ttulo7"/>
        <w:numPr>
          <w:ilvl w:val="0"/>
          <w:numId w:val="45"/>
        </w:numPr>
        <w:ind w:left="1134" w:hanging="113"/>
      </w:pPr>
      <w:bookmarkStart w:id="131" w:name="_Toc172231666"/>
      <w:r w:rsidRPr="00DC2CD3">
        <w:t>El papel de las expectativas y las ganancias de la credibilidad</w:t>
      </w:r>
      <w:bookmarkEnd w:id="131"/>
    </w:p>
    <w:p w14:paraId="2F9FF654" w14:textId="77777777" w:rsidR="00643F45" w:rsidRDefault="00DC2CD3" w:rsidP="00811740">
      <w:pPr>
        <w:pStyle w:val="Nivel1SM"/>
        <w:keepNext/>
        <w:spacing w:before="0" w:after="0"/>
        <w:rPr>
          <w:spacing w:val="-4"/>
        </w:rPr>
      </w:pPr>
      <w:r w:rsidRPr="00C63829">
        <w:rPr>
          <w:spacing w:val="-4"/>
        </w:rPr>
        <w:t xml:space="preserve">En este tipo de modelos, las decisiones de fijación de precios y salarios se vuelven </w:t>
      </w:r>
      <w:r w:rsidRPr="00C63829">
        <w:rPr>
          <w:i/>
          <w:iCs/>
          <w:spacing w:val="-4"/>
        </w:rPr>
        <w:t>forward-</w:t>
      </w:r>
      <w:proofErr w:type="spellStart"/>
      <w:r w:rsidRPr="00C63829">
        <w:rPr>
          <w:i/>
          <w:iCs/>
          <w:spacing w:val="-4"/>
        </w:rPr>
        <w:t>looking</w:t>
      </w:r>
      <w:proofErr w:type="spellEnd"/>
      <w:r w:rsidRPr="00C63829">
        <w:rPr>
          <w:spacing w:val="-4"/>
        </w:rPr>
        <w:t xml:space="preserve">, ya que los individuos reconocen que los precios y salarios fijados hoy permanecerán más allá de un período. Por tanto, tanto la inflación como el output gap también adoptan una perspectiva </w:t>
      </w:r>
      <w:r w:rsidRPr="00C63829">
        <w:rPr>
          <w:i/>
          <w:iCs/>
          <w:spacing w:val="-4"/>
        </w:rPr>
        <w:t>forward-</w:t>
      </w:r>
      <w:proofErr w:type="spellStart"/>
      <w:r w:rsidRPr="00C63829">
        <w:rPr>
          <w:i/>
          <w:iCs/>
          <w:spacing w:val="-4"/>
        </w:rPr>
        <w:t>looking</w:t>
      </w:r>
      <w:proofErr w:type="spellEnd"/>
      <w:r w:rsidRPr="00C63829">
        <w:rPr>
          <w:spacing w:val="-4"/>
        </w:rPr>
        <w:t>.</w:t>
      </w:r>
    </w:p>
    <w:p w14:paraId="428CA209" w14:textId="7DD00014" w:rsidR="00DC2CD3" w:rsidRPr="00C63829" w:rsidRDefault="00DC2CD3">
      <w:pPr>
        <w:pStyle w:val="Nivel2SM"/>
        <w:keepNext/>
        <w:spacing w:after="0"/>
      </w:pPr>
      <w:r w:rsidRPr="00C63829">
        <w:t>Como consecuencia de ello, las decisiones de política económica que sean anticipadas tendrán influencia en los ingresos actuales y</w:t>
      </w:r>
      <w:r w:rsidR="00C63829" w:rsidRPr="00C63829">
        <w:t>,</w:t>
      </w:r>
      <w:r w:rsidRPr="00C63829">
        <w:t xml:space="preserve"> por ello</w:t>
      </w:r>
      <w:r w:rsidR="00C63829" w:rsidRPr="00C63829">
        <w:t>,</w:t>
      </w:r>
      <w:r w:rsidRPr="00C63829">
        <w:t xml:space="preserve"> el banco central puede beneficiarse de ser capaz de influir en las expectativas de los agentes.</w:t>
      </w:r>
    </w:p>
    <w:p w14:paraId="3AF1335D" w14:textId="155F08B9" w:rsidR="00DC2CD3" w:rsidRDefault="00DC2CD3">
      <w:pPr>
        <w:pStyle w:val="Nivel3SM"/>
        <w:keepNext/>
      </w:pPr>
      <w:r>
        <w:t>Si se supone un shock positivo de inflación, el banco central podría aplicar una política restrictiva para reducir el output gap y así hacer frente al shock. Sin embargo, con este tipo de modelos, si el banco central se compromete de manera creíble a llevar a cabo acciones para luchar contra el shock de inflación, puede reducir en menor medida el output gap en el presente, prometiendo que habrá menores output gaps en el futuro, y conseguir con ello el mismo resultado de control de la inflación.</w:t>
      </w:r>
    </w:p>
    <w:p w14:paraId="79DE5880" w14:textId="7415B066" w:rsidR="00DC2CD3" w:rsidRDefault="00DC2CD3">
      <w:pPr>
        <w:pStyle w:val="Nivel4"/>
        <w:ind w:left="1474"/>
      </w:pPr>
      <w:r>
        <w:t>Por tanto, el output y la inflación reaccionan a cambios o anuncios de cambios futuros del instrumento de política monetaria. El banco central puede conseguir sus objetivos cambiando algo hoy mismo, o simplemente anunciando que lo hará en algún momento futuro. Esto da lugar al problema de credibilidad de los anuncios.</w:t>
      </w:r>
    </w:p>
    <w:p w14:paraId="21ACEF6D" w14:textId="77777777" w:rsidR="00643F45" w:rsidRDefault="00DC2CD3">
      <w:pPr>
        <w:pStyle w:val="Nivel3SM"/>
        <w:keepNext/>
        <w:rPr>
          <w:spacing w:val="-2"/>
        </w:rPr>
      </w:pPr>
      <w:r w:rsidRPr="00DC2CD3">
        <w:rPr>
          <w:spacing w:val="-2"/>
        </w:rPr>
        <w:t>De acuerdo con los modelos de la NEK, un aumento de la credibilidad del banco central hace posible reducir simultáneamente la volatilidad del output gap y de la inflación.</w:t>
      </w:r>
    </w:p>
    <w:p w14:paraId="24E95BFF" w14:textId="5BD1FB92" w:rsidR="00643F45" w:rsidRDefault="00DC2CD3">
      <w:pPr>
        <w:pStyle w:val="Nivel4"/>
        <w:ind w:left="1474"/>
      </w:pPr>
      <w:r w:rsidRPr="00DC2CD3">
        <w:t>En otras palabras, si el banco central lleva a cabo una política de desinflación creíble, esto genera mejoras de bienestar.</w:t>
      </w:r>
    </w:p>
    <w:p w14:paraId="0921AE68" w14:textId="72116675" w:rsidR="00DC2CD3" w:rsidRPr="00643F45" w:rsidRDefault="00DC2CD3">
      <w:pPr>
        <w:pStyle w:val="Nivel2SM"/>
      </w:pPr>
      <w:r w:rsidRPr="00643F45">
        <w:lastRenderedPageBreak/>
        <w:t xml:space="preserve">En </w:t>
      </w:r>
      <w:r w:rsidR="00643F45" w:rsidRPr="00643F45">
        <w:t xml:space="preserve">resumen, en </w:t>
      </w:r>
      <w:r w:rsidRPr="00643F45">
        <w:t>estos modelos, la comunicación del banco central sobre sus acciones futuras juega un papel esencial.</w:t>
      </w:r>
    </w:p>
    <w:p w14:paraId="52C0F14B" w14:textId="5A261AC0" w:rsidR="00DC2CD3" w:rsidRPr="00C05926" w:rsidRDefault="00DC2CD3">
      <w:pPr>
        <w:pStyle w:val="Ttulo7"/>
        <w:numPr>
          <w:ilvl w:val="0"/>
          <w:numId w:val="45"/>
        </w:numPr>
        <w:ind w:left="1134" w:hanging="113"/>
        <w:rPr>
          <w:spacing w:val="-5"/>
        </w:rPr>
      </w:pPr>
      <w:bookmarkStart w:id="132" w:name="_Toc172231667"/>
      <w:r w:rsidRPr="00C05926">
        <w:rPr>
          <w:spacing w:val="-5"/>
        </w:rPr>
        <w:t>Importancia de los niveles naturales de output y del tipo de interés como objetivos de política económica</w:t>
      </w:r>
      <w:bookmarkEnd w:id="132"/>
    </w:p>
    <w:p w14:paraId="5BB35479" w14:textId="77777777" w:rsidR="00643F45" w:rsidRDefault="00DC2CD3" w:rsidP="00811740">
      <w:pPr>
        <w:pStyle w:val="Nivel1SM"/>
        <w:keepNext/>
        <w:spacing w:before="0" w:after="0"/>
      </w:pPr>
      <w:r>
        <w:t xml:space="preserve">Los </w:t>
      </w:r>
      <w:r w:rsidRPr="00643F45">
        <w:rPr>
          <w:i/>
          <w:iCs/>
        </w:rPr>
        <w:t>niveles naturales de output y de tipos de interés juegan un papel fundamental en el diseño de la política monetaria</w:t>
      </w:r>
      <w:r>
        <w:t xml:space="preserve"> de la NEK.</w:t>
      </w:r>
    </w:p>
    <w:p w14:paraId="3FA15EF2" w14:textId="77777777" w:rsidR="00643F45" w:rsidRDefault="00DC2CD3">
      <w:pPr>
        <w:pStyle w:val="Nivel2SM"/>
      </w:pPr>
      <w:r>
        <w:t>Desafortunadamente, la falta de observación de estas variables hace que sean difíciles de usar en la práctica.</w:t>
      </w:r>
    </w:p>
    <w:p w14:paraId="4F8B9E28" w14:textId="77777777" w:rsidR="00643F45" w:rsidRDefault="00DC2CD3">
      <w:pPr>
        <w:pStyle w:val="Nivel2SM"/>
      </w:pPr>
      <w:r>
        <w:t>Además, reemplazarlas por variables proxy puede provocar más daños que beneficios.</w:t>
      </w:r>
    </w:p>
    <w:p w14:paraId="47D93C72" w14:textId="3A3F5321" w:rsidR="00DC2CD3" w:rsidRPr="00DC2CD3" w:rsidRDefault="00DC2CD3">
      <w:pPr>
        <w:pStyle w:val="Nivel2SM"/>
      </w:pPr>
      <w:r>
        <w:t>Precisamente</w:t>
      </w:r>
      <w:r w:rsidR="00643F45">
        <w:t>,</w:t>
      </w:r>
      <w:r>
        <w:t xml:space="preserve"> la importancia de estas variables naturales hace el desarrollo de los modelos EGDE particularmente útil ya que estos modelos pueden usarse para hacer inferencia de estas variables (aunque de modo impreciso).</w:t>
      </w:r>
    </w:p>
    <w:p w14:paraId="7002F53D" w14:textId="387FE743" w:rsidR="00DC2CD3" w:rsidRPr="00DC2CD3" w:rsidRDefault="00DC2CD3">
      <w:pPr>
        <w:pStyle w:val="Ttulo6"/>
        <w:numPr>
          <w:ilvl w:val="0"/>
          <w:numId w:val="34"/>
        </w:numPr>
        <w:ind w:left="0" w:hanging="255"/>
        <w:rPr>
          <w:spacing w:val="-4"/>
        </w:rPr>
      </w:pPr>
      <w:bookmarkStart w:id="133" w:name="_Toc172231668"/>
      <w:r w:rsidRPr="00DC2CD3">
        <w:rPr>
          <w:spacing w:val="-4"/>
        </w:rPr>
        <w:t>Política fiscal</w:t>
      </w:r>
      <w:r w:rsidR="004A70A0" w:rsidRPr="000D056D">
        <w:rPr>
          <w:b w:val="0"/>
          <w:bCs/>
          <w:color w:val="767171" w:themeColor="background2" w:themeShade="80"/>
          <w:sz w:val="19"/>
          <w:szCs w:val="19"/>
          <w:u w:val="none"/>
        </w:rPr>
        <w:t xml:space="preserve"> [Tema 3.A.3</w:t>
      </w:r>
      <w:r w:rsidR="00610C6F">
        <w:rPr>
          <w:b w:val="0"/>
          <w:bCs/>
          <w:color w:val="767171" w:themeColor="background2" w:themeShade="80"/>
          <w:sz w:val="19"/>
          <w:szCs w:val="19"/>
          <w:u w:val="none"/>
        </w:rPr>
        <w:t>8</w:t>
      </w:r>
      <w:r w:rsidR="004A70A0" w:rsidRPr="000D056D">
        <w:rPr>
          <w:b w:val="0"/>
          <w:bCs/>
          <w:color w:val="767171" w:themeColor="background2" w:themeShade="80"/>
          <w:sz w:val="19"/>
          <w:szCs w:val="19"/>
          <w:u w:val="none"/>
        </w:rPr>
        <w:t>]</w:t>
      </w:r>
      <w:bookmarkEnd w:id="133"/>
    </w:p>
    <w:p w14:paraId="5F155A6F" w14:textId="77777777" w:rsidR="00B25802" w:rsidRDefault="004A70A0" w:rsidP="00811740">
      <w:pPr>
        <w:pStyle w:val="Nivel1SM"/>
        <w:keepNext/>
        <w:spacing w:before="0" w:after="0"/>
      </w:pPr>
      <w:r>
        <w:t xml:space="preserve">En relación a la </w:t>
      </w:r>
      <w:r w:rsidRPr="00B25802">
        <w:rPr>
          <w:i/>
          <w:iCs/>
        </w:rPr>
        <w:t>política fiscal</w:t>
      </w:r>
      <w:r>
        <w:t>, cabe destacar que los autores de la NEK no le dieron tanta relevancia como a la política monetaria.</w:t>
      </w:r>
    </w:p>
    <w:p w14:paraId="1D95868E" w14:textId="77777777" w:rsidR="00B25802" w:rsidRDefault="004A70A0">
      <w:pPr>
        <w:pStyle w:val="Nivel2SM"/>
        <w:keepNext/>
        <w:spacing w:after="0"/>
      </w:pPr>
      <w:r>
        <w:t xml:space="preserve">El instrumental </w:t>
      </w:r>
      <w:r w:rsidR="00B25802">
        <w:t xml:space="preserve">de análisis </w:t>
      </w:r>
      <w:r>
        <w:t>es el mismo en ambas políticas: la curva de Phillips de la NEK, la curva IS ampliada por las expectativas y la regla de tipos de interés.</w:t>
      </w:r>
    </w:p>
    <w:p w14:paraId="6B5C2ABE" w14:textId="6A2E69DB" w:rsidR="004A70A0" w:rsidRDefault="004A70A0">
      <w:pPr>
        <w:pStyle w:val="Nivel2SM"/>
        <w:spacing w:after="0"/>
      </w:pPr>
      <w:r>
        <w:t xml:space="preserve">El carácter </w:t>
      </w:r>
      <w:proofErr w:type="spellStart"/>
      <w:r>
        <w:t>microfundamentado</w:t>
      </w:r>
      <w:proofErr w:type="spellEnd"/>
      <w:r>
        <w:t xml:space="preserve"> y la presencia de expectativas racionales hacen que en el modelo canónico operen </w:t>
      </w:r>
      <w:r w:rsidR="0022100F">
        <w:t>3</w:t>
      </w:r>
      <w:r w:rsidR="003054A2">
        <w:t> </w:t>
      </w:r>
      <w:r>
        <w:t>mecanismos de transmisión de la política fiscal a través del aumento del gasto público.</w:t>
      </w:r>
    </w:p>
    <w:p w14:paraId="3E9E558F" w14:textId="380AEF8E" w:rsidR="004A70A0" w:rsidRDefault="0022100F">
      <w:pPr>
        <w:pStyle w:val="Prrafodelista"/>
        <w:numPr>
          <w:ilvl w:val="0"/>
          <w:numId w:val="35"/>
        </w:numPr>
        <w:spacing w:after="0"/>
        <w:ind w:left="964" w:hanging="284"/>
      </w:pPr>
      <w:r w:rsidRPr="0022100F">
        <w:rPr>
          <w:i/>
          <w:iCs/>
          <w:u w:val="single"/>
        </w:rPr>
        <w:t>Efecto riqueza negativo</w:t>
      </w:r>
      <w:r>
        <w:t xml:space="preserve">: </w:t>
      </w:r>
      <w:r w:rsidR="004A70A0">
        <w:t xml:space="preserve">Por una parte, los agentes anticipan los incrementos de impuestos futuros necesarios para financiar ese aumento del gasto público, produciéndose un </w:t>
      </w:r>
      <w:r w:rsidR="004A70A0" w:rsidRPr="0022100F">
        <w:t>efecto riqueza negativo</w:t>
      </w:r>
      <w:r w:rsidR="004A70A0">
        <w:t>, que lleva a los hogares a reducir su consumo y aumentar su oferta de trabajo</w:t>
      </w:r>
      <w:r w:rsidR="00B25802">
        <w:t>.</w:t>
      </w:r>
      <w:r w:rsidR="004A70A0">
        <w:t xml:space="preserve"> Este efecto es el mismo que en los modelos neoclásicos y, por tanto, se verifica la Equivalencia Ricardiana</w:t>
      </w:r>
      <w:r w:rsidR="00B25802">
        <w:t xml:space="preserve"> (</w:t>
      </w:r>
      <w:r w:rsidR="00B25802" w:rsidRPr="000B667E">
        <w:rPr>
          <w:smallCaps/>
        </w:rPr>
        <w:t>Barro</w:t>
      </w:r>
      <w:r w:rsidR="00B25802">
        <w:t>, 1974)</w:t>
      </w:r>
      <w:r w:rsidR="004A70A0">
        <w:t>.</w:t>
      </w:r>
    </w:p>
    <w:p w14:paraId="79E37DC5" w14:textId="275336EB" w:rsidR="00B25802" w:rsidRDefault="0022100F">
      <w:pPr>
        <w:pStyle w:val="Prrafodelista"/>
        <w:keepNext/>
        <w:numPr>
          <w:ilvl w:val="0"/>
          <w:numId w:val="35"/>
        </w:numPr>
        <w:spacing w:after="0"/>
        <w:ind w:left="964" w:hanging="284"/>
      </w:pPr>
      <w:r w:rsidRPr="0022100F">
        <w:rPr>
          <w:i/>
          <w:iCs/>
          <w:u w:val="single"/>
        </w:rPr>
        <w:t xml:space="preserve">Efecto </w:t>
      </w:r>
      <w:r>
        <w:rPr>
          <w:i/>
          <w:iCs/>
          <w:u w:val="single"/>
        </w:rPr>
        <w:t>causado por la existencia de rigideces nominales</w:t>
      </w:r>
      <w:r>
        <w:t xml:space="preserve">: </w:t>
      </w:r>
      <w:r w:rsidR="004A70A0">
        <w:t xml:space="preserve">Por otra parte, la </w:t>
      </w:r>
      <w:r w:rsidR="004A70A0" w:rsidRPr="0022100F">
        <w:t>existencia de rigideces nominales</w:t>
      </w:r>
      <w:r w:rsidR="004A70A0">
        <w:t xml:space="preserve"> hace que ante el aumento de la demanda agregada las empresas reaccionen incrementando su producción y aumentando su demanda de trabajo</w:t>
      </w:r>
      <w:r>
        <w:t xml:space="preserve"> (ajuste en cantidades y en precios). Es decir, existe un efecto positivo sobre el output gap y también un efecto positivo sobre la inflación</w:t>
      </w:r>
      <w:r>
        <w:rPr>
          <w:rStyle w:val="Refdenotaalpie"/>
        </w:rPr>
        <w:footnoteReference w:id="39"/>
      </w:r>
      <w:r w:rsidR="004A70A0">
        <w:t>.</w:t>
      </w:r>
    </w:p>
    <w:p w14:paraId="4A11A2DB" w14:textId="77777777" w:rsidR="0022100F" w:rsidRPr="0022100F" w:rsidRDefault="0022100F">
      <w:pPr>
        <w:pStyle w:val="Prrafodelista"/>
        <w:numPr>
          <w:ilvl w:val="0"/>
          <w:numId w:val="35"/>
        </w:numPr>
        <w:spacing w:after="0"/>
        <w:ind w:left="964" w:hanging="284"/>
      </w:pPr>
      <w:r w:rsidRPr="0022100F">
        <w:rPr>
          <w:i/>
          <w:iCs/>
          <w:u w:val="single"/>
        </w:rPr>
        <w:t>Efecto respuesta de la política monetaria</w:t>
      </w:r>
      <w:r w:rsidRPr="0022100F">
        <w:t xml:space="preserve">: La autoridad monetaria, siguiendo la regla de Taylor, responde a las presiones inflacionistas que generan mayores salarios reales y eleva los tipos de interés. La subida de tipos de interés hará que los hogares reaccionen sustituyendo consumo por ahorro (efecto </w:t>
      </w:r>
      <w:proofErr w:type="spellStart"/>
      <w:r w:rsidRPr="0022100F">
        <w:rPr>
          <w:i/>
          <w:iCs/>
        </w:rPr>
        <w:t>crowding-out</w:t>
      </w:r>
      <w:proofErr w:type="spellEnd"/>
      <w:r w:rsidRPr="0022100F">
        <w:t>), lo que llevará a una disminución del efecto expansivo de la política fiscal.</w:t>
      </w:r>
    </w:p>
    <w:p w14:paraId="50D2CB62" w14:textId="537F17B1" w:rsidR="0022100F" w:rsidRPr="0022100F" w:rsidRDefault="00220BE7" w:rsidP="0022100F">
      <w:pPr>
        <w:pStyle w:val="Nivel2SM"/>
        <w:keepNext/>
        <w:spacing w:after="0"/>
        <w:rPr>
          <w:spacing w:val="-3"/>
        </w:rPr>
      </w:pPr>
      <w:r w:rsidRPr="0022100F">
        <w:rPr>
          <w:spacing w:val="-3"/>
        </w:rPr>
        <w:t>De este modo, es posible que un aumento del gasto público dé lugar a un aumento del salario real y del consumo.</w:t>
      </w:r>
      <w:r w:rsidR="0022100F" w:rsidRPr="0022100F">
        <w:rPr>
          <w:spacing w:val="-3"/>
        </w:rPr>
        <w:t xml:space="preserve"> El valor del multiplicador (y el efecto total de la política fiscal) dependerá de:</w:t>
      </w:r>
    </w:p>
    <w:p w14:paraId="41D145F8" w14:textId="77777777" w:rsidR="0022100F" w:rsidRDefault="0022100F">
      <w:pPr>
        <w:pStyle w:val="Nmeroromano"/>
        <w:numPr>
          <w:ilvl w:val="0"/>
          <w:numId w:val="46"/>
        </w:numPr>
        <w:spacing w:after="0"/>
        <w:ind w:left="1134" w:hanging="85"/>
      </w:pPr>
      <w:r w:rsidRPr="0022100F">
        <w:rPr>
          <w:i/>
          <w:iCs/>
        </w:rPr>
        <w:t xml:space="preserve">Grado de rigidez de precios (correlación entre el </w:t>
      </w:r>
      <w:proofErr w:type="spellStart"/>
      <w:r w:rsidRPr="0022100F">
        <w:rPr>
          <w:i/>
          <w:iCs/>
        </w:rPr>
        <w:t>mark</w:t>
      </w:r>
      <w:proofErr w:type="spellEnd"/>
      <w:r w:rsidRPr="0022100F">
        <w:rPr>
          <w:i/>
          <w:iCs/>
        </w:rPr>
        <w:t>-up y la posición cíclica)</w:t>
      </w:r>
      <w:r>
        <w:t xml:space="preserve">: Cuanto mayor sea la rigidez de precios, mayor </w:t>
      </w:r>
      <w:proofErr w:type="spellStart"/>
      <w:r>
        <w:t>prociclicidad</w:t>
      </w:r>
      <w:proofErr w:type="spellEnd"/>
      <w:r>
        <w:t xml:space="preserve"> del margen, mayor aumento de la demanda de trabajo por parte de las empresas, mayor aumento de la producción y mayor efectividad de la política fiscal.</w:t>
      </w:r>
    </w:p>
    <w:p w14:paraId="14760CFE" w14:textId="77777777" w:rsidR="0022100F" w:rsidRDefault="0022100F" w:rsidP="0022100F">
      <w:pPr>
        <w:pStyle w:val="Nmeroromano"/>
        <w:numPr>
          <w:ilvl w:val="0"/>
          <w:numId w:val="12"/>
        </w:numPr>
        <w:spacing w:after="0"/>
        <w:ind w:left="1134" w:hanging="85"/>
      </w:pPr>
      <w:r>
        <w:rPr>
          <w:i/>
          <w:iCs/>
        </w:rPr>
        <w:lastRenderedPageBreak/>
        <w:t>Carácter acomodaticio de la política monetaria</w:t>
      </w:r>
      <w:r>
        <w:t xml:space="preserve">: </w:t>
      </w:r>
      <w:bookmarkStart w:id="134" w:name="_Hlk104280696"/>
      <w:r>
        <w:t>Cuanto menor sea la sensibilidad del banco central a las desviaciones de la inflación y el output gap respecto de su objetivo, menos incrementará los tipos de interés y mayor será la efectividad de la política fiscal.</w:t>
      </w:r>
      <w:bookmarkEnd w:id="134"/>
    </w:p>
    <w:p w14:paraId="0FDD3435" w14:textId="77777777" w:rsidR="0022100F" w:rsidRDefault="0022100F" w:rsidP="0022100F">
      <w:pPr>
        <w:pStyle w:val="Nmeroromano"/>
        <w:numPr>
          <w:ilvl w:val="0"/>
          <w:numId w:val="12"/>
        </w:numPr>
        <w:spacing w:after="0"/>
        <w:ind w:left="1134" w:hanging="85"/>
      </w:pPr>
      <w:r>
        <w:rPr>
          <w:i/>
          <w:iCs/>
        </w:rPr>
        <w:t>Persistencia del shock de gasto público</w:t>
      </w:r>
      <w:r>
        <w:t>: Cuanto más persistente sea el gasto mayor será la inflación esperada y mayor la respuesta del banco central.</w:t>
      </w:r>
    </w:p>
    <w:p w14:paraId="6D82361E" w14:textId="77777777" w:rsidR="000B667E" w:rsidRDefault="00220BE7">
      <w:pPr>
        <w:pStyle w:val="Nivel2SM"/>
        <w:keepNext/>
        <w:spacing w:after="0"/>
      </w:pPr>
      <w:r>
        <w:t xml:space="preserve">El análisis reciente de la política fiscal en el marco de los modelos </w:t>
      </w:r>
      <w:proofErr w:type="spellStart"/>
      <w:r>
        <w:t>neokeynesianos</w:t>
      </w:r>
      <w:proofErr w:type="spellEnd"/>
      <w:r>
        <w:t xml:space="preserve"> se ha centrado en estudiar las condiciones bajo las cuales el multiplicador puede ser elevado con especial atención a la existencia de restricciones de liquidez.</w:t>
      </w:r>
    </w:p>
    <w:p w14:paraId="068773A3" w14:textId="77777777" w:rsidR="000B667E" w:rsidRDefault="00220BE7" w:rsidP="00E725E2">
      <w:pPr>
        <w:pStyle w:val="Nivel3SM"/>
        <w:keepNext/>
      </w:pPr>
      <w:r>
        <w:t xml:space="preserve">Así, </w:t>
      </w:r>
      <w:r>
        <w:rPr>
          <w:smallCaps/>
        </w:rPr>
        <w:t>Galí</w:t>
      </w:r>
      <w:r>
        <w:t xml:space="preserve">, </w:t>
      </w:r>
      <w:r>
        <w:rPr>
          <w:smallCaps/>
        </w:rPr>
        <w:t xml:space="preserve">López Salido </w:t>
      </w:r>
      <w:r>
        <w:t xml:space="preserve">y </w:t>
      </w:r>
      <w:r>
        <w:rPr>
          <w:smallCaps/>
        </w:rPr>
        <w:t>Vallés</w:t>
      </w:r>
      <w:r>
        <w:t xml:space="preserve"> (2007) plantean que su existencia actúa como un mecanismo que puede amplificar los efectos expansivos de la política fiscal.</w:t>
      </w:r>
    </w:p>
    <w:p w14:paraId="6407AE0D" w14:textId="77777777" w:rsidR="000B667E" w:rsidRDefault="00220BE7">
      <w:pPr>
        <w:pStyle w:val="Nivel4"/>
        <w:ind w:left="1474"/>
      </w:pPr>
      <w:r>
        <w:t xml:space="preserve">Consideran un modelo </w:t>
      </w:r>
      <w:proofErr w:type="spellStart"/>
      <w:r>
        <w:t>neokeynesiano</w:t>
      </w:r>
      <w:proofErr w:type="spellEnd"/>
      <w:r>
        <w:t xml:space="preserve"> estándar con competencia monopolística y rigideces nominales de precios e introducen la existencia de dos tipos de consumidores: ricardianos y no ricardianos (que no pueden ahorrar o endeudarse debido a la existencia de restricciones de liquidez).</w:t>
      </w:r>
    </w:p>
    <w:p w14:paraId="68742368" w14:textId="77777777" w:rsidR="000B667E" w:rsidRDefault="00220BE7">
      <w:pPr>
        <w:pStyle w:val="Nivel4"/>
        <w:ind w:left="1474"/>
      </w:pPr>
      <w:r>
        <w:t>La existencia de competencia monopolística y de rigideces de precios hace que el salario real pueda elevarse en respuesta a una perturbación del gasto público. Así, un aumento del gasto público que eleve los salarios y el empleo incrementa la renta salarial de los consumidores no ricardianos que, dada la restricción de liquidez, reaccionarán consumiendo más.</w:t>
      </w:r>
    </w:p>
    <w:p w14:paraId="0A559E25" w14:textId="2A2855E6" w:rsidR="00220BE7" w:rsidRPr="00220BE7" w:rsidRDefault="00220BE7">
      <w:pPr>
        <w:pStyle w:val="Nivel4"/>
        <w:ind w:left="1474"/>
      </w:pPr>
      <w:r>
        <w:t>De este modo, la interacción de rigideces de precios, competencia monopolística y consumidores no ricardianos hace que el consumo responda positivamente a las perturbaciones expansivas del gasto público.</w:t>
      </w:r>
    </w:p>
    <w:p w14:paraId="230C563C" w14:textId="0B39E13A" w:rsidR="00DA723A" w:rsidRDefault="00650220">
      <w:pPr>
        <w:pStyle w:val="Ttulo2"/>
      </w:pPr>
      <w:bookmarkStart w:id="135" w:name="_Toc172231669"/>
      <w:r>
        <w:t>Valoración</w:t>
      </w:r>
      <w:r w:rsidR="009B5F75">
        <w:t>: Importancia de la NEK en el debate económico</w:t>
      </w:r>
      <w:bookmarkEnd w:id="135"/>
    </w:p>
    <w:p w14:paraId="2B550B72" w14:textId="675661C2" w:rsidR="00606E13" w:rsidRPr="003E38C7" w:rsidRDefault="0051279A" w:rsidP="00811740">
      <w:pPr>
        <w:pStyle w:val="Nivel1SM"/>
        <w:keepNext/>
        <w:spacing w:before="0" w:after="0"/>
        <w:rPr>
          <w:spacing w:val="-6"/>
        </w:rPr>
      </w:pPr>
      <w:r w:rsidRPr="003E38C7">
        <w:rPr>
          <w:spacing w:val="-6"/>
        </w:rPr>
        <w:t>La importancia de las aportaciones de la NEK de 2ª</w:t>
      </w:r>
      <w:r w:rsidR="006D352F" w:rsidRPr="003E38C7">
        <w:rPr>
          <w:spacing w:val="-6"/>
        </w:rPr>
        <w:t> </w:t>
      </w:r>
      <w:r w:rsidRPr="003E38C7">
        <w:rPr>
          <w:spacing w:val="-6"/>
        </w:rPr>
        <w:t xml:space="preserve">generación y la coincidencia en el instrumental utilizado con respecto a la TCR ha hecho que se pueda hablar de una </w:t>
      </w:r>
      <w:r w:rsidR="000B667E" w:rsidRPr="003E38C7">
        <w:rPr>
          <w:rFonts w:cs="Times New Roman"/>
          <w:i/>
          <w:iCs/>
          <w:spacing w:val="-6"/>
        </w:rPr>
        <w:t>«</w:t>
      </w:r>
      <w:r w:rsidRPr="003E38C7">
        <w:rPr>
          <w:i/>
          <w:iCs/>
          <w:spacing w:val="-6"/>
        </w:rPr>
        <w:t>Nueva Síntesis</w:t>
      </w:r>
      <w:r w:rsidR="000B667E" w:rsidRPr="003E38C7">
        <w:rPr>
          <w:rFonts w:cs="Times New Roman"/>
          <w:i/>
          <w:iCs/>
          <w:spacing w:val="-6"/>
        </w:rPr>
        <w:t>»</w:t>
      </w:r>
      <w:r w:rsidRPr="003E38C7">
        <w:rPr>
          <w:spacing w:val="-6"/>
        </w:rPr>
        <w:t xml:space="preserve"> entre ambas escuelas.</w:t>
      </w:r>
    </w:p>
    <w:p w14:paraId="479FD326" w14:textId="2C66F09E" w:rsidR="00E528DA" w:rsidRDefault="0051279A">
      <w:pPr>
        <w:pStyle w:val="Nivel2SM"/>
      </w:pPr>
      <w:r>
        <w:t xml:space="preserve">La Nueva Síntesis no debe entenderse como el resultado de un compromiso explícito de las </w:t>
      </w:r>
      <w:r w:rsidR="0022100F">
        <w:t>2 </w:t>
      </w:r>
      <w:r>
        <w:t>escuelas que se han unido para elaborar una plataforma común, sino como una transformación que se va produciendo progresivamente.</w:t>
      </w:r>
    </w:p>
    <w:p w14:paraId="0EFA67B9" w14:textId="24172021" w:rsidR="0051279A" w:rsidRDefault="0051279A">
      <w:pPr>
        <w:pStyle w:val="Nivel2SM"/>
      </w:pPr>
      <w:r>
        <w:t>Tras años de duro debate en el seno de la macroeconomía, se volvieron a encontrar puntos en común sobre algunas cuestiones metodológicas</w:t>
      </w:r>
      <w:r w:rsidR="00E528DA">
        <w:t xml:space="preserve"> (como</w:t>
      </w:r>
      <w:r>
        <w:t xml:space="preserve"> los modelos EGDE</w:t>
      </w:r>
      <w:r w:rsidR="00E528DA">
        <w:t>)</w:t>
      </w:r>
      <w:r>
        <w:t xml:space="preserve"> y sobre cuestiones de política económica.</w:t>
      </w:r>
    </w:p>
    <w:p w14:paraId="3C48FEB9" w14:textId="52C9CE6E" w:rsidR="0051279A" w:rsidRDefault="0051279A">
      <w:pPr>
        <w:pStyle w:val="Nivel1SM"/>
        <w:keepNext/>
        <w:spacing w:after="0"/>
      </w:pPr>
      <w:r>
        <w:t>Concretamente, las recetas de política económica de esta denominada Nueva Síntesis han sido comúnmente aceptad</w:t>
      </w:r>
      <w:r w:rsidR="00E528DA">
        <w:t>a</w:t>
      </w:r>
      <w:r>
        <w:t>s durante los años</w:t>
      </w:r>
      <w:r w:rsidR="006D352F">
        <w:t> </w:t>
      </w:r>
      <w:r>
        <w:t>90 y los 2000, hasta el inicio de la crisis</w:t>
      </w:r>
      <w:r w:rsidR="00E528DA">
        <w:t xml:space="preserve"> de 2008</w:t>
      </w:r>
      <w:r>
        <w:t xml:space="preserve">. Los </w:t>
      </w:r>
      <w:r w:rsidR="0022100F">
        <w:t>3 </w:t>
      </w:r>
      <w:r>
        <w:t xml:space="preserve">elementos centrales de esta síntesis en relación al debate económico son: la </w:t>
      </w:r>
      <w:r w:rsidRPr="0022100F">
        <w:rPr>
          <w:i/>
          <w:iCs/>
        </w:rPr>
        <w:t>preeminencia de la política monetaria</w:t>
      </w:r>
      <w:r>
        <w:t xml:space="preserve">, la </w:t>
      </w:r>
      <w:r w:rsidRPr="0022100F">
        <w:rPr>
          <w:i/>
          <w:iCs/>
        </w:rPr>
        <w:t>poca relevancia de los mercados financieros a nivel macroeconómico</w:t>
      </w:r>
      <w:r>
        <w:t xml:space="preserve"> y la </w:t>
      </w:r>
      <w:r w:rsidRPr="0022100F">
        <w:rPr>
          <w:i/>
          <w:iCs/>
        </w:rPr>
        <w:t>poca importancia atribuida a la política fiscal</w:t>
      </w:r>
      <w:r>
        <w:t>.</w:t>
      </w:r>
    </w:p>
    <w:p w14:paraId="38FE6C17" w14:textId="739B1D6D" w:rsidR="00E528DA" w:rsidRDefault="0051279A">
      <w:pPr>
        <w:pStyle w:val="Prrafodelista"/>
        <w:keepNext/>
        <w:numPr>
          <w:ilvl w:val="0"/>
          <w:numId w:val="47"/>
        </w:numPr>
        <w:spacing w:after="0"/>
        <w:ind w:left="567" w:hanging="113"/>
      </w:pPr>
      <w:r>
        <w:t xml:space="preserve">Respecto a la importancia de la </w:t>
      </w:r>
      <w:r w:rsidRPr="00A70EA4">
        <w:rPr>
          <w:b/>
          <w:bCs/>
        </w:rPr>
        <w:t>política monetaria</w:t>
      </w:r>
      <w:r>
        <w:t>, en la etapa precrisis, se consideraba que era el principal medio para influir sobre la demanda agregada.</w:t>
      </w:r>
    </w:p>
    <w:p w14:paraId="78C2F9DA" w14:textId="77777777" w:rsidR="00E528DA" w:rsidRDefault="0051279A">
      <w:pPr>
        <w:pStyle w:val="Nivel3SM"/>
      </w:pPr>
      <w:r>
        <w:t>Si bien se plantea que a largo plazo la política monetaria no tiene efectos reales, a corto plazo, las rigideces nominales crean una relación entre el output y la inflación.</w:t>
      </w:r>
    </w:p>
    <w:p w14:paraId="192CCDD7" w14:textId="77777777" w:rsidR="00E528DA" w:rsidRDefault="0051279A">
      <w:pPr>
        <w:pStyle w:val="Nivel3SM"/>
      </w:pPr>
      <w:r>
        <w:t>Además, los resultados de la política se mejoran con un banco central independiente ya que el manejo de las expectativas es esencial.</w:t>
      </w:r>
    </w:p>
    <w:p w14:paraId="0C011301" w14:textId="4AE047BC" w:rsidR="0051279A" w:rsidRDefault="0051279A">
      <w:pPr>
        <w:pStyle w:val="Nivel3SM"/>
      </w:pPr>
      <w:r>
        <w:t>Tal y como se ha indicado anteriormente, para la NEK la inflación tiene numerosos costes y, dada la curva de Phillips, su control y estabilidad es esencial para conseguir que el output crezca de acuerdo con su nivel potencial en el largo plazo.</w:t>
      </w:r>
    </w:p>
    <w:p w14:paraId="793B8AC7" w14:textId="00CA9A93" w:rsidR="00945D2C" w:rsidRDefault="0051279A">
      <w:pPr>
        <w:pStyle w:val="Prrafodelista"/>
        <w:keepNext/>
        <w:numPr>
          <w:ilvl w:val="0"/>
          <w:numId w:val="47"/>
        </w:numPr>
        <w:spacing w:after="0"/>
        <w:ind w:left="567" w:hanging="113"/>
      </w:pPr>
      <w:r>
        <w:lastRenderedPageBreak/>
        <w:t xml:space="preserve">Respecto a la </w:t>
      </w:r>
      <w:r w:rsidRPr="00A70EA4">
        <w:rPr>
          <w:b/>
          <w:bCs/>
        </w:rPr>
        <w:t>política fiscal</w:t>
      </w:r>
      <w:r>
        <w:t xml:space="preserve">, </w:t>
      </w:r>
      <w:r w:rsidRPr="00A70EA4">
        <w:rPr>
          <w:smallCaps/>
        </w:rPr>
        <w:t>Solow</w:t>
      </w:r>
      <w:r>
        <w:t xml:space="preserve"> (2002) afirmaba que la discusión seria sobre política fiscal había desaparecido del debate económico.</w:t>
      </w:r>
    </w:p>
    <w:p w14:paraId="602907D0" w14:textId="77777777" w:rsidR="00945D2C" w:rsidRDefault="0051279A">
      <w:pPr>
        <w:pStyle w:val="Nivel3SM"/>
      </w:pPr>
      <w:r>
        <w:t>En la política fiscal, existen menos puntos en común entre la escuela de la NEK y la NMC que en política monetaria.</w:t>
      </w:r>
    </w:p>
    <w:p w14:paraId="1C879CCC" w14:textId="77777777" w:rsidR="00945D2C" w:rsidRDefault="0051279A">
      <w:pPr>
        <w:pStyle w:val="Nivel3SM"/>
      </w:pPr>
      <w:r>
        <w:t xml:space="preserve">Sin embargo, se podría destacar como elementos que forman parte de la corriente de pensamiento dominante antes de la crisis el hecho de </w:t>
      </w:r>
      <w:r w:rsidR="0018372F">
        <w:t>promover políticas fiscales neutrales, que no interfieran o reduzcan la efectividad de la política monetaria, y que eviten el denominado dominio fiscal. Los motivos de este tipo de recomendaciones son que existía escepticismo sobre la efectividad de la política fiscal.</w:t>
      </w:r>
    </w:p>
    <w:p w14:paraId="452210D9" w14:textId="23F69621" w:rsidR="00945D2C" w:rsidRPr="003E38C7" w:rsidRDefault="0018372F">
      <w:pPr>
        <w:pStyle w:val="Nivel4"/>
        <w:ind w:left="1474"/>
        <w:rPr>
          <w:spacing w:val="-5"/>
        </w:rPr>
      </w:pPr>
      <w:r w:rsidRPr="003E38C7">
        <w:rPr>
          <w:spacing w:val="-5"/>
          <w:highlight w:val="yellow"/>
        </w:rPr>
        <w:t xml:space="preserve">Los modelos de </w:t>
      </w:r>
      <w:r w:rsidR="0022100F" w:rsidRPr="003E38C7">
        <w:rPr>
          <w:spacing w:val="-5"/>
          <w:highlight w:val="yellow"/>
        </w:rPr>
        <w:t>2ª </w:t>
      </w:r>
      <w:r w:rsidRPr="003E38C7">
        <w:rPr>
          <w:spacing w:val="-5"/>
          <w:highlight w:val="yellow"/>
        </w:rPr>
        <w:t>generación de la NEK aceptan la Equivalencia Ricardiana, lo que limita el efecto expansivo de la política fiscal por el lado de la demanda, y el efecto de la política fiscal depende en gran medida del carácter acomodaticio de la política monetaria</w:t>
      </w:r>
      <w:r w:rsidRPr="003E38C7">
        <w:rPr>
          <w:spacing w:val="-5"/>
        </w:rPr>
        <w:t>.</w:t>
      </w:r>
    </w:p>
    <w:p w14:paraId="15D28F1D" w14:textId="77777777" w:rsidR="00945D2C" w:rsidRDefault="0018372F">
      <w:pPr>
        <w:pStyle w:val="Nivel4"/>
        <w:ind w:left="1474"/>
      </w:pPr>
      <w:r>
        <w:t xml:space="preserve">Además, se consideraba que la política monetaria era </w:t>
      </w:r>
      <w:r w:rsidR="00945D2C">
        <w:t>capaz</w:t>
      </w:r>
      <w:r>
        <w:t xml:space="preserve"> de mantener el crecimiento estable y, por lo tanto, no era necesario usar otros instrumentos.</w:t>
      </w:r>
    </w:p>
    <w:p w14:paraId="094E2CCF" w14:textId="4F3DEDA4" w:rsidR="00945D2C" w:rsidRDefault="0018372F">
      <w:pPr>
        <w:pStyle w:val="Nivel4"/>
        <w:ind w:left="1474"/>
      </w:pPr>
      <w:r>
        <w:t>Por otro lado, la política fiscal tarda en aplicarse (retardo interno) y este retardo es largo en comparación con la duración de las recesiones.</w:t>
      </w:r>
    </w:p>
    <w:p w14:paraId="1C5873A6" w14:textId="77777777" w:rsidR="00490326" w:rsidRDefault="0018372F">
      <w:pPr>
        <w:pStyle w:val="Nivel4"/>
        <w:ind w:left="1474"/>
      </w:pPr>
      <w:r>
        <w:t>Finalmente, se consideraba que la política fiscal está más sujeta a control político que la monetaria.</w:t>
      </w:r>
    </w:p>
    <w:p w14:paraId="76242A3C" w14:textId="7534A33E" w:rsidR="0051279A" w:rsidRDefault="0018372F" w:rsidP="00A70EA4">
      <w:pPr>
        <w:pStyle w:val="Nivel3SM"/>
      </w:pPr>
      <w:r>
        <w:t xml:space="preserve">Por todo ello, se ignoró en gran medida la política fiscal como un instrumento adecuado de política económica </w:t>
      </w:r>
      <w:proofErr w:type="spellStart"/>
      <w:r>
        <w:t>contracíclica</w:t>
      </w:r>
      <w:proofErr w:type="spellEnd"/>
      <w:r>
        <w:t>, con la única excepción de la existencia de un gran shock que provocase que la política monetaria se situase al límite y fuera incapaz de escapar la deflación.</w:t>
      </w:r>
    </w:p>
    <w:p w14:paraId="256767E2" w14:textId="77777777" w:rsidR="00A70EA4" w:rsidRDefault="00A70EA4">
      <w:pPr>
        <w:pStyle w:val="Prrafodelista"/>
        <w:keepNext/>
        <w:numPr>
          <w:ilvl w:val="0"/>
          <w:numId w:val="47"/>
        </w:numPr>
        <w:spacing w:after="0"/>
        <w:ind w:left="567" w:hanging="113"/>
      </w:pPr>
      <w:r>
        <w:t xml:space="preserve">Por otro lado, hasta el inicio de la crisis, los </w:t>
      </w:r>
      <w:r w:rsidRPr="00A70EA4">
        <w:rPr>
          <w:b/>
          <w:bCs/>
        </w:rPr>
        <w:t>mercados financieros</w:t>
      </w:r>
      <w:r>
        <w:t xml:space="preserve"> eran tratados como un velo, sin ningún papel central en los modelos macroeconómicos.</w:t>
      </w:r>
    </w:p>
    <w:p w14:paraId="0B08FDA1" w14:textId="77777777" w:rsidR="00A70EA4" w:rsidRDefault="00A70EA4" w:rsidP="00A70EA4">
      <w:pPr>
        <w:pStyle w:val="Nivel3SM"/>
      </w:pPr>
      <w:r>
        <w:t>Bajo el supuesto de que el tipo de interés a corto plazo está relacionado con el precio de los activos a través del arbitraje y que los efectos reales de la política monetaria tienen lugar a través de los tipos de interés y los precios de los activos, la intermediación financiera no tendría ningún tipo de relevancia macroeconómica excepto por el canal del crédito de los bancos comerciales. Aspectos tales como el exceso de apalancamiento de los agentes o el exceso de exposición a un determinado mercado no deberían tenerse en cuenta a la hora de implementar la política monetaria.</w:t>
      </w:r>
    </w:p>
    <w:p w14:paraId="72F6C9A0" w14:textId="77777777" w:rsidR="00A70EA4" w:rsidRDefault="00A70EA4" w:rsidP="00A70EA4">
      <w:pPr>
        <w:pStyle w:val="Nivel3SM"/>
        <w:tabs>
          <w:tab w:val="left" w:pos="2410"/>
        </w:tabs>
      </w:pPr>
      <w:r>
        <w:t>Además, la regulación financiera no se consideraba como una herramienta macroeconómica y debía centrarse en las instituciones bancarias y no en los mercados, con el objetivo de corregir errores que provienen de los problemas de información asimétrica. Los riesgos de los mercados financieros eran vistos como exógenos con respecto al comportamiento de cada una de las instituciones individuales. Además, los precios de los activos, las condiciones crediticias y la macroeconomía eran vistas como independientes del comportamiento de las empresas financieras.</w:t>
      </w:r>
    </w:p>
    <w:p w14:paraId="16E5D666" w14:textId="01C2076D" w:rsidR="0018372F" w:rsidRDefault="0018372F">
      <w:pPr>
        <w:pStyle w:val="Nivel1SM"/>
        <w:keepNext/>
        <w:spacing w:after="0"/>
      </w:pPr>
      <w:r>
        <w:t xml:space="preserve">La crisis </w:t>
      </w:r>
      <w:proofErr w:type="spellStart"/>
      <w:r>
        <w:t>subprime</w:t>
      </w:r>
      <w:proofErr w:type="spellEnd"/>
      <w:r>
        <w:t xml:space="preserve"> hizo que los fallos que había en el pensamiento económico dominante se hicieran más claros y se produjeran críticas, ya que, en ese momento, no se contaba con herramientas suficientes para reaccionar a una crisis financiera global. Además, a lo largo de la crisis económica que comenzó en los </w:t>
      </w:r>
      <w:r w:rsidR="0031220D">
        <w:t>Estados Unidos</w:t>
      </w:r>
      <w:r>
        <w:t xml:space="preserve"> en 2007, los gobiernos tuvieron que usar diversos instrumentos de política que, hasta hace poco, eran considerados inadecuados.</w:t>
      </w:r>
      <w:r w:rsidR="002F12EE">
        <w:t xml:space="preserve"> </w:t>
      </w:r>
      <w:r>
        <w:t xml:space="preserve">Una parte muy relevante de las críticas provino de la escuela </w:t>
      </w:r>
      <w:proofErr w:type="spellStart"/>
      <w:r>
        <w:t>neokeynesiana</w:t>
      </w:r>
      <w:proofErr w:type="spellEnd"/>
      <w:r>
        <w:t xml:space="preserve">. En febrero de 2010, el FMI publicó un documento titulado </w:t>
      </w:r>
      <w:r w:rsidRPr="002F12EE">
        <w:rPr>
          <w:i/>
          <w:iCs/>
        </w:rPr>
        <w:t>“Replanteando la Política Macroeconómica”</w:t>
      </w:r>
      <w:r>
        <w:t xml:space="preserve"> (</w:t>
      </w:r>
      <w:r w:rsidRPr="002F12EE">
        <w:rPr>
          <w:smallCaps/>
        </w:rPr>
        <w:t>Blanchard</w:t>
      </w:r>
      <w:r>
        <w:t xml:space="preserve"> et al., 2010), en el cual se indicaba </w:t>
      </w:r>
      <w:r>
        <w:lastRenderedPageBreak/>
        <w:t xml:space="preserve">que varios de los planteamientos de política económica anteriores a la crisis habían tenido fallos relevantes o incluso no eran correctos. Esencialmente, la crisis puso de manifiesto </w:t>
      </w:r>
      <w:r w:rsidRPr="002F12EE">
        <w:rPr>
          <w:b/>
          <w:bCs/>
        </w:rPr>
        <w:t>3</w:t>
      </w:r>
      <w:r w:rsidR="00BF73A9">
        <w:rPr>
          <w:b/>
          <w:bCs/>
        </w:rPr>
        <w:t> </w:t>
      </w:r>
      <w:r w:rsidRPr="002F12EE">
        <w:rPr>
          <w:b/>
          <w:bCs/>
        </w:rPr>
        <w:t>problemas</w:t>
      </w:r>
      <w:r>
        <w:t>:</w:t>
      </w:r>
    </w:p>
    <w:p w14:paraId="52909E33" w14:textId="337035CE" w:rsidR="0018372F" w:rsidRDefault="0018372F">
      <w:pPr>
        <w:pStyle w:val="Nmero"/>
        <w:numPr>
          <w:ilvl w:val="0"/>
          <w:numId w:val="14"/>
        </w:numPr>
        <w:spacing w:after="0"/>
        <w:ind w:left="567" w:hanging="227"/>
      </w:pPr>
      <w:r>
        <w:t>En primer lugar, con una inflación en torno al 2</w:t>
      </w:r>
      <w:r w:rsidR="000B667E">
        <w:t> </w:t>
      </w:r>
      <w:r>
        <w:t xml:space="preserve">% en los países desarrollados, los tipos de interés nominales a corto plazo se fijan a un nivel muy bajo. En este caso, si hay una necesidad de flexibilizar la política monetaria, como en la reciente crisis, </w:t>
      </w:r>
      <w:r w:rsidRPr="00B3345E">
        <w:rPr>
          <w:u w:val="single"/>
        </w:rPr>
        <w:t xml:space="preserve">el tipo de interés nominal se sitúa rápidamente en su </w:t>
      </w:r>
      <w:proofErr w:type="spellStart"/>
      <w:r w:rsidRPr="00B3345E">
        <w:rPr>
          <w:i/>
          <w:iCs/>
          <w:u w:val="single"/>
        </w:rPr>
        <w:t>zero-lower</w:t>
      </w:r>
      <w:proofErr w:type="spellEnd"/>
      <w:r w:rsidRPr="00B3345E">
        <w:rPr>
          <w:i/>
          <w:iCs/>
          <w:u w:val="single"/>
        </w:rPr>
        <w:t xml:space="preserve"> </w:t>
      </w:r>
      <w:proofErr w:type="spellStart"/>
      <w:r w:rsidRPr="00B3345E">
        <w:rPr>
          <w:i/>
          <w:iCs/>
          <w:u w:val="single"/>
        </w:rPr>
        <w:t>bound</w:t>
      </w:r>
      <w:proofErr w:type="spellEnd"/>
      <w:r w:rsidRPr="00B3345E">
        <w:rPr>
          <w:u w:val="single"/>
        </w:rPr>
        <w:t xml:space="preserve"> generando una trampa de liquidez</w:t>
      </w:r>
      <w:r>
        <w:t>.</w:t>
      </w:r>
    </w:p>
    <w:p w14:paraId="7DC0436C" w14:textId="68C95B5D" w:rsidR="0018372F" w:rsidRDefault="0018372F">
      <w:pPr>
        <w:pStyle w:val="Nmero"/>
        <w:numPr>
          <w:ilvl w:val="0"/>
          <w:numId w:val="14"/>
        </w:numPr>
        <w:spacing w:after="0"/>
        <w:ind w:left="567" w:hanging="227"/>
      </w:pPr>
      <w:r>
        <w:t xml:space="preserve">En segundo lugar, desde el momento en que la política monetaria y el </w:t>
      </w:r>
      <w:proofErr w:type="spellStart"/>
      <w:r>
        <w:rPr>
          <w:i/>
          <w:iCs/>
        </w:rPr>
        <w:t>Quantitative</w:t>
      </w:r>
      <w:proofErr w:type="spellEnd"/>
      <w:r>
        <w:rPr>
          <w:i/>
          <w:iCs/>
        </w:rPr>
        <w:t xml:space="preserve"> </w:t>
      </w:r>
      <w:proofErr w:type="spellStart"/>
      <w:r>
        <w:rPr>
          <w:i/>
          <w:iCs/>
        </w:rPr>
        <w:t>Easing</w:t>
      </w:r>
      <w:proofErr w:type="spellEnd"/>
      <w:r>
        <w:t xml:space="preserve"> alcanzan sus límites, se espera que la crisis se prolongue más de lo esperado. En estas circunstancias, </w:t>
      </w:r>
      <w:r w:rsidRPr="00B3345E">
        <w:rPr>
          <w:u w:val="single"/>
        </w:rPr>
        <w:t>el retardo interno de la política fiscal ya no sería un impedimento para aplicar una expansión del gasto público</w:t>
      </w:r>
      <w:r>
        <w:t xml:space="preserve">. Por otro lado, las políticas fiscales expansivas que se adoptaron para evitar un colapso de los mercados financieros produjeron un nuevo problema: el fuerte aumento tanto del déficit público como de la deuda. La falta de espacio fiscal impidió que las medidas expansivas se prolongasen por más tiempo. La política fiscal debería ser </w:t>
      </w:r>
      <w:proofErr w:type="spellStart"/>
      <w:r>
        <w:t>contracíclica</w:t>
      </w:r>
      <w:proofErr w:type="spellEnd"/>
      <w:r>
        <w:t xml:space="preserve"> durante la expansión y la recesión, para generar superávits en épocas de bonanza y poder utilizar posteriormente la política fiscal expansiva en épocas de crisis, sin deteriorar excesivamente las cuentas públicas.</w:t>
      </w:r>
    </w:p>
    <w:p w14:paraId="0FC2FAF2" w14:textId="33894FFF" w:rsidR="0018372F" w:rsidRDefault="0018372F">
      <w:pPr>
        <w:pStyle w:val="Nmero"/>
        <w:numPr>
          <w:ilvl w:val="0"/>
          <w:numId w:val="14"/>
        </w:numPr>
        <w:spacing w:after="100"/>
        <w:ind w:left="567" w:hanging="227"/>
      </w:pPr>
      <w:r>
        <w:t xml:space="preserve">La tercera cuestión que quedó clara fue la </w:t>
      </w:r>
      <w:r w:rsidRPr="00B3345E">
        <w:rPr>
          <w:u w:val="single"/>
        </w:rPr>
        <w:t>falta de neutralidad de los mercados financier</w:t>
      </w:r>
      <w:r w:rsidR="00B3345E">
        <w:rPr>
          <w:u w:val="single"/>
        </w:rPr>
        <w:t>o</w:t>
      </w:r>
      <w:r w:rsidR="00B3345E" w:rsidRPr="00B3345E">
        <w:rPr>
          <w:u w:val="single"/>
        </w:rPr>
        <w:t>s</w:t>
      </w:r>
      <w:r w:rsidRPr="00B3345E">
        <w:rPr>
          <w:u w:val="single"/>
        </w:rPr>
        <w:t xml:space="preserve"> y la necesidad de establecer regulación en términos macroeconómicos</w:t>
      </w:r>
      <w:r>
        <w:t>. La supresión de la regulación en materia financiera ofreció incentivos al arbitraje y a la creación de nuevos instrumentos financieros, lo que permitió a los agentes financieros evitar algunas reglas prudenciales y condujo a una excesiva asunción de riesgos y a un exceso de apalancamiento.</w:t>
      </w:r>
    </w:p>
    <w:p w14:paraId="366E0A07" w14:textId="279B9E47" w:rsidR="0018372F" w:rsidRPr="00172222" w:rsidRDefault="0018372F">
      <w:pPr>
        <w:pStyle w:val="Nivel1SM"/>
        <w:keepNext/>
        <w:spacing w:after="0"/>
      </w:pPr>
      <w:r>
        <w:t xml:space="preserve">Al ponerse de manifiesto estas cuestiones, los autores de la NEK han ido realizando distintas aportaciones. El nuevo estado de la situación podría organizarse en torno a varias cuestiones que han saltado al centro del debate económico. Tal y como resalta </w:t>
      </w:r>
      <w:r w:rsidRPr="00B3345E">
        <w:rPr>
          <w:smallCaps/>
        </w:rPr>
        <w:t>Blanchard</w:t>
      </w:r>
      <w:r>
        <w:t xml:space="preserve"> en la tercera conferencia del FMI</w:t>
      </w:r>
      <w:r w:rsidR="002F12EE">
        <w:t>,</w:t>
      </w:r>
      <w:r>
        <w:t xml:space="preserve"> convocada con la cuestión de replantearse la política económica (2016)</w:t>
      </w:r>
      <w:r w:rsidR="002F12EE">
        <w:t>,</w:t>
      </w:r>
      <w:r>
        <w:t xml:space="preserve"> los nuevos elementos esenciales del debate económico son los </w:t>
      </w:r>
      <w:r w:rsidRPr="00B3345E">
        <w:rPr>
          <w:i/>
          <w:iCs/>
        </w:rPr>
        <w:t>problemas que afronta la política monetaria</w:t>
      </w:r>
      <w:r w:rsidR="00540F58">
        <w:t xml:space="preserve">, </w:t>
      </w:r>
      <w:r>
        <w:t xml:space="preserve">el </w:t>
      </w:r>
      <w:r w:rsidRPr="00B3345E">
        <w:rPr>
          <w:i/>
          <w:iCs/>
        </w:rPr>
        <w:t>nuevo papel de la política fiscal</w:t>
      </w:r>
      <w:r w:rsidR="00540F58">
        <w:t xml:space="preserve"> y la </w:t>
      </w:r>
      <w:r w:rsidR="00540F58" w:rsidRPr="00B3345E">
        <w:rPr>
          <w:i/>
          <w:iCs/>
        </w:rPr>
        <w:t xml:space="preserve">regulación </w:t>
      </w:r>
      <w:proofErr w:type="spellStart"/>
      <w:r w:rsidR="00540F58" w:rsidRPr="00B3345E">
        <w:rPr>
          <w:i/>
          <w:iCs/>
        </w:rPr>
        <w:t>macroprudencia</w:t>
      </w:r>
      <w:r w:rsidR="00692CBE">
        <w:rPr>
          <w:i/>
          <w:iCs/>
        </w:rPr>
        <w:t>l</w:t>
      </w:r>
      <w:proofErr w:type="spellEnd"/>
      <w:r>
        <w:t>.</w:t>
      </w:r>
      <w:r w:rsidR="00B3345E">
        <w:t xml:space="preserve"> </w:t>
      </w:r>
      <w:r w:rsidRPr="00172222">
        <w:t>Las aportaciones de la NEK en los últimos años en torno a estas cuestion</w:t>
      </w:r>
      <w:r w:rsidR="00172222" w:rsidRPr="00172222">
        <w:t>es han sido las siguientes:</w:t>
      </w:r>
    </w:p>
    <w:p w14:paraId="1E17B54C" w14:textId="2F477718" w:rsidR="000754B3" w:rsidRDefault="00172222">
      <w:pPr>
        <w:pStyle w:val="Prrafodelista"/>
        <w:keepNext/>
        <w:numPr>
          <w:ilvl w:val="0"/>
          <w:numId w:val="36"/>
        </w:numPr>
        <w:spacing w:after="0"/>
        <w:ind w:left="681" w:hanging="284"/>
      </w:pPr>
      <w:r w:rsidRPr="000754B3">
        <w:rPr>
          <w:b/>
          <w:bCs/>
        </w:rPr>
        <w:t>Política monetaria</w:t>
      </w:r>
      <w:r>
        <w:t>:</w:t>
      </w:r>
    </w:p>
    <w:p w14:paraId="1DDFBE79" w14:textId="77777777" w:rsidR="00EE2EDA" w:rsidRDefault="00172222">
      <w:pPr>
        <w:pStyle w:val="Nivel3SM"/>
      </w:pPr>
      <w:proofErr w:type="spellStart"/>
      <w:r>
        <w:rPr>
          <w:smallCaps/>
        </w:rPr>
        <w:t>Cúrdia</w:t>
      </w:r>
      <w:proofErr w:type="spellEnd"/>
      <w:r>
        <w:t xml:space="preserve"> y </w:t>
      </w:r>
      <w:r>
        <w:rPr>
          <w:smallCaps/>
        </w:rPr>
        <w:t>Woodford</w:t>
      </w:r>
      <w:r>
        <w:t xml:space="preserve"> (2010) admiten un fracaso al no haber tenido en cuenta el sistema financiero a la hora de diseñar la política monetaria y, por eso, sugieren un nuevo diseño de los modelos keynesianos.</w:t>
      </w:r>
    </w:p>
    <w:p w14:paraId="1AF6BAE6" w14:textId="6346600D" w:rsidR="00172222" w:rsidRDefault="00172222">
      <w:pPr>
        <w:pStyle w:val="Nivel3SM"/>
      </w:pPr>
      <w:r>
        <w:t xml:space="preserve">Otros estudios se ocupan de la no neutralidad del sistema financiero, la mayoría de ellos incorporando en los modelos EGDE de carácter </w:t>
      </w:r>
      <w:proofErr w:type="spellStart"/>
      <w:r>
        <w:t>neokeynesiano</w:t>
      </w:r>
      <w:proofErr w:type="spellEnd"/>
      <w:r>
        <w:t xml:space="preserve"> la modelización del crédito y la banca, lo que permite analizar su impacto en el bienestar macroeconómico y en la política monetaria.</w:t>
      </w:r>
    </w:p>
    <w:p w14:paraId="70C0A96C" w14:textId="2176746D" w:rsidR="000754B3" w:rsidRDefault="00172222">
      <w:pPr>
        <w:pStyle w:val="Prrafodelista"/>
        <w:keepNext/>
        <w:numPr>
          <w:ilvl w:val="0"/>
          <w:numId w:val="36"/>
        </w:numPr>
        <w:spacing w:after="0"/>
        <w:ind w:left="681" w:hanging="284"/>
      </w:pPr>
      <w:r w:rsidRPr="000754B3">
        <w:rPr>
          <w:b/>
          <w:bCs/>
        </w:rPr>
        <w:t>Política fiscal</w:t>
      </w:r>
      <w:r>
        <w:t>:</w:t>
      </w:r>
    </w:p>
    <w:p w14:paraId="394AFAE0" w14:textId="77777777" w:rsidR="00EE2EDA" w:rsidRDefault="000B667E">
      <w:pPr>
        <w:pStyle w:val="Nivel3SM"/>
        <w:keepNext/>
      </w:pPr>
      <w:r>
        <w:t>Cabe</w:t>
      </w:r>
      <w:r w:rsidR="00172222">
        <w:t xml:space="preserve"> señalar que una vez que comenzó la crisis se hizo evidente que la misma era mucho más intensa que las anteriores.</w:t>
      </w:r>
    </w:p>
    <w:p w14:paraId="6D087BFE" w14:textId="77777777" w:rsidR="00EE2EDA" w:rsidRDefault="00172222">
      <w:pPr>
        <w:pStyle w:val="Nivel4"/>
        <w:ind w:left="1474"/>
      </w:pPr>
      <w:r>
        <w:t xml:space="preserve">Se aplicaron rápidamente políticas monetarias expansivas, pero estas políticas se vieron limitadas con el problema del </w:t>
      </w:r>
      <w:proofErr w:type="spellStart"/>
      <w:r>
        <w:rPr>
          <w:i/>
          <w:iCs/>
        </w:rPr>
        <w:t>zero</w:t>
      </w:r>
      <w:proofErr w:type="spellEnd"/>
      <w:r>
        <w:rPr>
          <w:i/>
          <w:iCs/>
        </w:rPr>
        <w:t xml:space="preserve"> </w:t>
      </w:r>
      <w:proofErr w:type="spellStart"/>
      <w:r>
        <w:rPr>
          <w:i/>
          <w:iCs/>
        </w:rPr>
        <w:t>lower</w:t>
      </w:r>
      <w:proofErr w:type="spellEnd"/>
      <w:r>
        <w:rPr>
          <w:i/>
          <w:iCs/>
        </w:rPr>
        <w:t xml:space="preserve"> </w:t>
      </w:r>
      <w:proofErr w:type="spellStart"/>
      <w:r>
        <w:rPr>
          <w:i/>
          <w:iCs/>
        </w:rPr>
        <w:t>bound</w:t>
      </w:r>
      <w:proofErr w:type="spellEnd"/>
      <w:r>
        <w:t>.</w:t>
      </w:r>
    </w:p>
    <w:p w14:paraId="18A5929F" w14:textId="77777777" w:rsidR="008F001E" w:rsidRDefault="00172222">
      <w:pPr>
        <w:pStyle w:val="Nivel4"/>
        <w:ind w:left="1474"/>
      </w:pPr>
      <w:r>
        <w:t>Consecuentemente, fue necesario recurrir a la política fiscal expansiva con el fin de fortalecer la demanda agregada.</w:t>
      </w:r>
    </w:p>
    <w:p w14:paraId="5FBEC062" w14:textId="3C86AB1F" w:rsidR="008F001E" w:rsidRDefault="00172222">
      <w:pPr>
        <w:pStyle w:val="Nivel4"/>
        <w:ind w:left="1474"/>
      </w:pPr>
      <w:r>
        <w:t xml:space="preserve">Sin embargo, como </w:t>
      </w:r>
      <w:r>
        <w:rPr>
          <w:smallCaps/>
        </w:rPr>
        <w:t>Blanchard</w:t>
      </w:r>
      <w:r>
        <w:t xml:space="preserve"> (2008) reconoce, la estructura del modelo canónico de la NEK puede </w:t>
      </w:r>
      <w:r w:rsidR="00EE2EDA">
        <w:t>hab</w:t>
      </w:r>
      <w:r>
        <w:t>er influido en la forma en que se diseñó la política fiscal: probablemente porque los bancos centrales son instituciones dotadas con grandes departamentos de investigación, se ha prestado mucha más importancia a los estudios sobre política monetaria que sobre política fiscal.</w:t>
      </w:r>
    </w:p>
    <w:p w14:paraId="149ABF40" w14:textId="33E75641" w:rsidR="00172222" w:rsidRDefault="00172222">
      <w:pPr>
        <w:pStyle w:val="Nivel4"/>
        <w:ind w:left="1474"/>
      </w:pPr>
      <w:r>
        <w:lastRenderedPageBreak/>
        <w:t>Como consecuencia de ello, las discusiones posteriores a la crisis se han alejado en cierta manera de los planteamientos de la NEK.</w:t>
      </w:r>
    </w:p>
    <w:p w14:paraId="157981E2" w14:textId="77777777" w:rsidR="008F001E" w:rsidRDefault="00172222">
      <w:pPr>
        <w:pStyle w:val="Nivel3SM"/>
        <w:keepNext/>
      </w:pPr>
      <w:r w:rsidRPr="00172222">
        <w:t>En 2008, justo</w:t>
      </w:r>
      <w:r>
        <w:t xml:space="preserve"> después de la quiebra de Lehman </w:t>
      </w:r>
      <w:proofErr w:type="spellStart"/>
      <w:r>
        <w:t>Brothers</w:t>
      </w:r>
      <w:proofErr w:type="spellEnd"/>
      <w:r>
        <w:t>, el Departamento de Estudios del FMI publicó</w:t>
      </w:r>
      <w:r w:rsidR="00540BB8">
        <w:t xml:space="preserve"> un artículo en el que se discutían las posibles formas en que la política fiscal debe aplicarse ante la situación de la crisis.</w:t>
      </w:r>
    </w:p>
    <w:p w14:paraId="0F32F4C8" w14:textId="77777777" w:rsidR="008F001E" w:rsidRDefault="00540BB8">
      <w:pPr>
        <w:pStyle w:val="Nivel4"/>
        <w:ind w:left="1474"/>
      </w:pPr>
      <w:r>
        <w:t>Sin embargo, como consecuencia de la crisis, el déficit público también se amplió excesivamente, al igual que la deuda pública.</w:t>
      </w:r>
    </w:p>
    <w:p w14:paraId="1F1EF92D" w14:textId="77777777" w:rsidR="008F001E" w:rsidRDefault="00540BB8">
      <w:pPr>
        <w:pStyle w:val="Nivel4"/>
        <w:keepNext/>
        <w:ind w:left="1474"/>
      </w:pPr>
      <w:r>
        <w:t>Los mercados financieros globales han respondido de una manera muy adversa a este escenario, con el aumento de las primas de riesgo.</w:t>
      </w:r>
    </w:p>
    <w:p w14:paraId="39DA1410" w14:textId="6B46FBBF" w:rsidR="00172222" w:rsidRPr="008F001E" w:rsidRDefault="00540BB8">
      <w:pPr>
        <w:pStyle w:val="Nivel5"/>
        <w:ind w:left="1871"/>
        <w:rPr>
          <w:spacing w:val="-2"/>
        </w:rPr>
      </w:pPr>
      <w:r w:rsidRPr="008F001E">
        <w:rPr>
          <w:spacing w:val="-2"/>
        </w:rPr>
        <w:t xml:space="preserve">En este contexto de deterioro fiscal, algunos de los nuevos keynesianos de </w:t>
      </w:r>
      <w:r w:rsidR="00695682">
        <w:rPr>
          <w:spacing w:val="-2"/>
        </w:rPr>
        <w:t>1ª </w:t>
      </w:r>
      <w:r w:rsidRPr="008F001E">
        <w:rPr>
          <w:spacing w:val="-2"/>
        </w:rPr>
        <w:t xml:space="preserve">generación como </w:t>
      </w:r>
      <w:r w:rsidRPr="008F001E">
        <w:rPr>
          <w:smallCaps/>
          <w:spacing w:val="-2"/>
        </w:rPr>
        <w:t>Taylor</w:t>
      </w:r>
      <w:r w:rsidRPr="008F001E">
        <w:rPr>
          <w:spacing w:val="-2"/>
        </w:rPr>
        <w:t xml:space="preserve">, revivieron argumentos contra el activismo fiscal y se mostraron escépticos sobre la efectividad fiscal. Según </w:t>
      </w:r>
      <w:r w:rsidRPr="008F001E">
        <w:rPr>
          <w:smallCaps/>
          <w:spacing w:val="-2"/>
        </w:rPr>
        <w:t>Taylor</w:t>
      </w:r>
      <w:r w:rsidRPr="008F001E">
        <w:rPr>
          <w:spacing w:val="-2"/>
        </w:rPr>
        <w:t>, la política fiscal debe centrarse en la reducción del déficit y del crecimiento de la ratio deuda-PIB.</w:t>
      </w:r>
    </w:p>
    <w:p w14:paraId="2A87056F" w14:textId="6856B941" w:rsidR="00172222" w:rsidRPr="008F001E" w:rsidRDefault="00172222">
      <w:pPr>
        <w:pStyle w:val="Nivel5"/>
        <w:ind w:left="1871"/>
        <w:rPr>
          <w:spacing w:val="-2"/>
        </w:rPr>
      </w:pPr>
      <w:r w:rsidRPr="008F001E">
        <w:rPr>
          <w:spacing w:val="-2"/>
        </w:rPr>
        <w:t xml:space="preserve">No obstante, desde una perspectiva de medio plazo, </w:t>
      </w:r>
      <w:r w:rsidRPr="008F001E">
        <w:rPr>
          <w:smallCaps/>
          <w:spacing w:val="-2"/>
        </w:rPr>
        <w:t xml:space="preserve">Blanchard </w:t>
      </w:r>
      <w:r w:rsidRPr="008F001E">
        <w:rPr>
          <w:spacing w:val="-2"/>
        </w:rPr>
        <w:t xml:space="preserve">(2010) sostiene que, aunque los gobiernos deben demostrar un proyecto creíble para retirar el estímulo fiscal y políticas para volver a una senda de deuda pública sostenible, es necesario aumentar el crecimiento del gasto público en el corto plazo. Eso significa que, aun habiendo reconocido la necesidad de ajustar las cuentas públicas a medio plazo, </w:t>
      </w:r>
      <w:r w:rsidRPr="008F001E">
        <w:rPr>
          <w:smallCaps/>
          <w:spacing w:val="-2"/>
        </w:rPr>
        <w:t>Blanchard</w:t>
      </w:r>
      <w:r w:rsidRPr="008F001E">
        <w:rPr>
          <w:spacing w:val="-2"/>
        </w:rPr>
        <w:t xml:space="preserve"> admite que una contracción fiscal con el fin de lograr una consolidación de la deuda pública es prematura y que la política fiscal ha contribuido de manera decisiva a evitar una caída de la producción más grave.</w:t>
      </w:r>
    </w:p>
    <w:p w14:paraId="0DBB5CBE" w14:textId="110293AC" w:rsidR="00A63936" w:rsidRPr="00A63936" w:rsidRDefault="00E51236">
      <w:pPr>
        <w:pStyle w:val="Nivel3SM"/>
        <w:keepNext/>
        <w:rPr>
          <w:spacing w:val="-2"/>
        </w:rPr>
      </w:pPr>
      <w:r w:rsidRPr="00A63936">
        <w:rPr>
          <w:spacing w:val="-2"/>
        </w:rPr>
        <w:t xml:space="preserve">La conclusión más clara es que la política fiscal </w:t>
      </w:r>
      <w:r w:rsidR="000B667E" w:rsidRPr="00A63936">
        <w:rPr>
          <w:spacing w:val="-2"/>
        </w:rPr>
        <w:t>ha</w:t>
      </w:r>
      <w:r w:rsidRPr="00A63936">
        <w:rPr>
          <w:spacing w:val="-2"/>
        </w:rPr>
        <w:t xml:space="preserve"> retornado al centro del debate económico.</w:t>
      </w:r>
    </w:p>
    <w:p w14:paraId="2B77F1C4" w14:textId="77777777" w:rsidR="00EC57C6" w:rsidRDefault="00E51236">
      <w:pPr>
        <w:pStyle w:val="Nivel4"/>
        <w:keepNext/>
        <w:ind w:left="1474"/>
      </w:pPr>
      <w:r>
        <w:t>Por una parte</w:t>
      </w:r>
      <w:r w:rsidR="00375AB6">
        <w:t>,</w:t>
      </w:r>
      <w:r>
        <w:t xml:space="preserve"> desde el punto de vista empírico,</w:t>
      </w:r>
    </w:p>
    <w:p w14:paraId="674C92E7" w14:textId="18D81731" w:rsidR="00EC57C6" w:rsidRDefault="00E51236">
      <w:pPr>
        <w:pStyle w:val="Nivel5"/>
        <w:ind w:left="1871"/>
      </w:pPr>
      <w:proofErr w:type="spellStart"/>
      <w:r>
        <w:rPr>
          <w:smallCaps/>
        </w:rPr>
        <w:t>Perotti</w:t>
      </w:r>
      <w:proofErr w:type="spellEnd"/>
      <w:r>
        <w:t xml:space="preserve"> (2011) cuestiona l</w:t>
      </w:r>
      <w:r w:rsidR="00375AB6">
        <w:t>a</w:t>
      </w:r>
      <w:r>
        <w:t xml:space="preserve"> validez y la aplicabilidad de consolidaciones fiscales expansivas, poniendo en entredicho las soluciones de austeridad fiscal</w:t>
      </w:r>
      <w:r w:rsidR="00EC57C6">
        <w:t>.</w:t>
      </w:r>
    </w:p>
    <w:p w14:paraId="6419317D" w14:textId="6A4AA00F" w:rsidR="00375AB6" w:rsidRDefault="00E51236">
      <w:pPr>
        <w:pStyle w:val="Nivel5"/>
        <w:ind w:left="1871"/>
      </w:pPr>
      <w:r>
        <w:rPr>
          <w:smallCaps/>
        </w:rPr>
        <w:t>Romer</w:t>
      </w:r>
      <w:r>
        <w:t xml:space="preserve"> y </w:t>
      </w:r>
      <w:r>
        <w:rPr>
          <w:smallCaps/>
        </w:rPr>
        <w:t>Romer</w:t>
      </w:r>
      <w:r>
        <w:t xml:space="preserve"> (2010) estiman multiplicadores fiscales de una manera innovadora, teniendo en cuenta los cambios normativos en los impuestos en </w:t>
      </w:r>
      <w:r w:rsidR="007A025B">
        <w:t>Estados Unidos</w:t>
      </w:r>
      <w:r>
        <w:t xml:space="preserve"> con el fin de evaluar con mayor precisión si esos cambios fueron promulgados con fines </w:t>
      </w:r>
      <w:proofErr w:type="spellStart"/>
      <w:r>
        <w:t>contracíclicos</w:t>
      </w:r>
      <w:proofErr w:type="spellEnd"/>
      <w:r>
        <w:t>.</w:t>
      </w:r>
    </w:p>
    <w:p w14:paraId="427F43B0" w14:textId="13EFE2D3" w:rsidR="00EC57C6" w:rsidRDefault="00375AB6">
      <w:pPr>
        <w:pStyle w:val="Nivel4"/>
        <w:keepNext/>
        <w:ind w:left="1474"/>
      </w:pPr>
      <w:r>
        <w:t>Por otra parte, d</w:t>
      </w:r>
      <w:r w:rsidR="00E51236">
        <w:t>esde el punto de vista teórico, la NEK se ha centrado en analizar el efecto de la política fiscal en las situaciones en las que l</w:t>
      </w:r>
      <w:r w:rsidR="00EC57C6">
        <w:t>a</w:t>
      </w:r>
      <w:r w:rsidR="00E51236">
        <w:t xml:space="preserve"> política monetaria está limitada, como cuando los tipos de interés nominales alcanzan el límite inferior (</w:t>
      </w:r>
      <w:proofErr w:type="spellStart"/>
      <w:r w:rsidR="00E51236">
        <w:rPr>
          <w:i/>
          <w:iCs/>
        </w:rPr>
        <w:t>zero</w:t>
      </w:r>
      <w:proofErr w:type="spellEnd"/>
      <w:r w:rsidR="00E51236">
        <w:rPr>
          <w:i/>
          <w:iCs/>
        </w:rPr>
        <w:t xml:space="preserve"> </w:t>
      </w:r>
      <w:proofErr w:type="spellStart"/>
      <w:r w:rsidR="00E51236">
        <w:rPr>
          <w:i/>
          <w:iCs/>
        </w:rPr>
        <w:t>lower</w:t>
      </w:r>
      <w:proofErr w:type="spellEnd"/>
      <w:r w:rsidR="00E51236">
        <w:rPr>
          <w:i/>
          <w:iCs/>
        </w:rPr>
        <w:t xml:space="preserve"> </w:t>
      </w:r>
      <w:proofErr w:type="spellStart"/>
      <w:r w:rsidR="00E51236">
        <w:rPr>
          <w:i/>
          <w:iCs/>
        </w:rPr>
        <w:t>bound</w:t>
      </w:r>
      <w:proofErr w:type="spellEnd"/>
      <w:r w:rsidR="00E51236">
        <w:t>)</w:t>
      </w:r>
      <w:r w:rsidR="001A2F1E">
        <w:rPr>
          <w:rStyle w:val="Refdenotaalpie"/>
        </w:rPr>
        <w:footnoteReference w:id="40"/>
      </w:r>
      <w:r w:rsidR="00E51236">
        <w:t>.</w:t>
      </w:r>
    </w:p>
    <w:p w14:paraId="253081CA" w14:textId="77777777" w:rsidR="00EC57C6" w:rsidRPr="00EC57C6" w:rsidRDefault="00E51236">
      <w:pPr>
        <w:pStyle w:val="Nivel5"/>
        <w:ind w:left="1871"/>
        <w:rPr>
          <w:spacing w:val="-1"/>
        </w:rPr>
      </w:pPr>
      <w:r w:rsidRPr="00EC57C6">
        <w:rPr>
          <w:spacing w:val="-1"/>
        </w:rPr>
        <w:t xml:space="preserve">Así, por ejemplo, </w:t>
      </w:r>
      <w:r w:rsidRPr="00EC57C6">
        <w:rPr>
          <w:smallCaps/>
          <w:spacing w:val="-1"/>
        </w:rPr>
        <w:t>Woodford</w:t>
      </w:r>
      <w:r w:rsidRPr="00EC57C6">
        <w:rPr>
          <w:spacing w:val="-1"/>
        </w:rPr>
        <w:t xml:space="preserve"> (2011) estudia las distintas respuestas de política monetaria a una política fiscal expansiva que pueden generar que el multiplicador del gasto público sea mayor que uno.</w:t>
      </w:r>
    </w:p>
    <w:p w14:paraId="620DE1D8" w14:textId="79FD7759" w:rsidR="00E51236" w:rsidRDefault="00E51236">
      <w:pPr>
        <w:pStyle w:val="Nivel5"/>
        <w:ind w:left="1871"/>
      </w:pPr>
      <w:r w:rsidRPr="00E51236">
        <w:rPr>
          <w:spacing w:val="-1"/>
        </w:rPr>
        <w:t xml:space="preserve">Por su parte, </w:t>
      </w:r>
      <w:proofErr w:type="spellStart"/>
      <w:r w:rsidRPr="00E51236">
        <w:rPr>
          <w:smallCaps/>
          <w:spacing w:val="-1"/>
        </w:rPr>
        <w:t>Christiano</w:t>
      </w:r>
      <w:proofErr w:type="spellEnd"/>
      <w:r w:rsidRPr="00E51236">
        <w:rPr>
          <w:spacing w:val="-1"/>
        </w:rPr>
        <w:t xml:space="preserve"> et al. (2011) analizan estos efectos de la política fiscal en una situación en la que se ha alcanzado el límite inferior de los tipos de interés, </w:t>
      </w:r>
      <w:r w:rsidRPr="00E51236">
        <w:rPr>
          <w:spacing w:val="-3"/>
        </w:rPr>
        <w:lastRenderedPageBreak/>
        <w:t xml:space="preserve">encontrando que el multiplicador fiscal puede tomar valores muy superiores a </w:t>
      </w:r>
      <w:r w:rsidR="00EC57C6">
        <w:rPr>
          <w:spacing w:val="-3"/>
        </w:rPr>
        <w:t>uno</w:t>
      </w:r>
      <w:r>
        <w:t xml:space="preserve"> </w:t>
      </w:r>
      <w:r w:rsidRPr="000B667E">
        <w:rPr>
          <w:color w:val="767171" w:themeColor="background2" w:themeShade="80"/>
          <w:spacing w:val="-2"/>
          <w:sz w:val="19"/>
          <w:szCs w:val="19"/>
        </w:rPr>
        <w:t>[</w:t>
      </w:r>
      <w:r w:rsidR="000B667E">
        <w:rPr>
          <w:color w:val="767171" w:themeColor="background2" w:themeShade="80"/>
          <w:spacing w:val="-2"/>
          <w:sz w:val="19"/>
          <w:szCs w:val="19"/>
        </w:rPr>
        <w:t>v</w:t>
      </w:r>
      <w:r w:rsidRPr="000B667E">
        <w:rPr>
          <w:color w:val="767171" w:themeColor="background2" w:themeShade="80"/>
          <w:spacing w:val="-2"/>
          <w:sz w:val="19"/>
          <w:szCs w:val="19"/>
        </w:rPr>
        <w:t>er tema 3.A.3</w:t>
      </w:r>
      <w:r w:rsidR="00610C6F">
        <w:rPr>
          <w:color w:val="767171" w:themeColor="background2" w:themeShade="80"/>
          <w:spacing w:val="-2"/>
          <w:sz w:val="19"/>
          <w:szCs w:val="19"/>
        </w:rPr>
        <w:t>8</w:t>
      </w:r>
      <w:r w:rsidRPr="000B667E">
        <w:rPr>
          <w:color w:val="767171" w:themeColor="background2" w:themeShade="80"/>
          <w:spacing w:val="-2"/>
          <w:sz w:val="19"/>
          <w:szCs w:val="19"/>
        </w:rPr>
        <w:t>]</w:t>
      </w:r>
      <w:r>
        <w:t>.</w:t>
      </w:r>
    </w:p>
    <w:p w14:paraId="31B04781" w14:textId="77777777" w:rsidR="00A70EA4" w:rsidRDefault="00A70EA4">
      <w:pPr>
        <w:pStyle w:val="Prrafodelista"/>
        <w:keepNext/>
        <w:numPr>
          <w:ilvl w:val="0"/>
          <w:numId w:val="36"/>
        </w:numPr>
        <w:spacing w:after="0"/>
        <w:ind w:left="681" w:hanging="284"/>
      </w:pPr>
      <w:r w:rsidRPr="000754B3">
        <w:rPr>
          <w:b/>
          <w:bCs/>
        </w:rPr>
        <w:t xml:space="preserve">Regulación </w:t>
      </w:r>
      <w:proofErr w:type="spellStart"/>
      <w:r w:rsidRPr="000754B3">
        <w:rPr>
          <w:b/>
          <w:bCs/>
        </w:rPr>
        <w:t>macroprudencial</w:t>
      </w:r>
      <w:proofErr w:type="spellEnd"/>
      <w:r>
        <w:t>:</w:t>
      </w:r>
    </w:p>
    <w:p w14:paraId="52B3E805" w14:textId="77777777" w:rsidR="00A70EA4" w:rsidRDefault="00A70EA4" w:rsidP="00A70EA4">
      <w:pPr>
        <w:pStyle w:val="Nivel3SM"/>
      </w:pPr>
      <w:r w:rsidRPr="000754B3">
        <w:t>Algunos autores de la NEK con un enfoque más práctico (</w:t>
      </w:r>
      <w:r w:rsidRPr="000754B3">
        <w:rPr>
          <w:smallCaps/>
        </w:rPr>
        <w:t>Olivier Blanchard</w:t>
      </w:r>
      <w:r w:rsidRPr="000754B3">
        <w:t xml:space="preserve">, </w:t>
      </w:r>
      <w:r w:rsidRPr="000754B3">
        <w:rPr>
          <w:smallCaps/>
        </w:rPr>
        <w:t xml:space="preserve">Ben </w:t>
      </w:r>
      <w:proofErr w:type="spellStart"/>
      <w:r w:rsidRPr="000754B3">
        <w:rPr>
          <w:smallCaps/>
        </w:rPr>
        <w:t>Bernanke</w:t>
      </w:r>
      <w:proofErr w:type="spellEnd"/>
      <w:r w:rsidRPr="000754B3">
        <w:t xml:space="preserve"> y </w:t>
      </w:r>
      <w:r w:rsidRPr="000754B3">
        <w:rPr>
          <w:smallCaps/>
        </w:rPr>
        <w:t xml:space="preserve">Alan </w:t>
      </w:r>
      <w:proofErr w:type="spellStart"/>
      <w:r w:rsidRPr="000754B3">
        <w:rPr>
          <w:smallCaps/>
        </w:rPr>
        <w:t>Blinder</w:t>
      </w:r>
      <w:proofErr w:type="spellEnd"/>
      <w:r w:rsidRPr="000754B3">
        <w:t xml:space="preserve">) se han preocupado recientemente por la justificación de la regulación </w:t>
      </w:r>
      <w:proofErr w:type="spellStart"/>
      <w:r w:rsidRPr="000754B3">
        <w:t>macroprudencial</w:t>
      </w:r>
      <w:proofErr w:type="spellEnd"/>
      <w:r w:rsidRPr="000754B3">
        <w:t>, que en su opinión debe ser coherente con el grado de sofisticación del sistema financiero y con el impacto macroeconómico que puede ejercer.</w:t>
      </w:r>
    </w:p>
    <w:p w14:paraId="5AD8DE95" w14:textId="77777777" w:rsidR="00A70EA4" w:rsidRDefault="00A70EA4" w:rsidP="00A70EA4">
      <w:pPr>
        <w:pStyle w:val="Nivel3SM"/>
        <w:keepNext/>
        <w:rPr>
          <w:spacing w:val="-2"/>
        </w:rPr>
      </w:pPr>
      <w:r w:rsidRPr="00F20BFA">
        <w:rPr>
          <w:spacing w:val="-2"/>
        </w:rPr>
        <w:t>Entre los economistas académicos, es posible encontrar algunas contribuciones que revelan cierta preocupación respecto a la no neutralidad del sistema financiero.</w:t>
      </w:r>
    </w:p>
    <w:p w14:paraId="4CDFE101" w14:textId="77777777" w:rsidR="00A70EA4" w:rsidRDefault="00A70EA4" w:rsidP="00A70EA4">
      <w:pPr>
        <w:pStyle w:val="Nivel4"/>
        <w:ind w:left="1474"/>
      </w:pPr>
      <w:r w:rsidRPr="00F20BFA">
        <w:rPr>
          <w:smallCaps/>
        </w:rPr>
        <w:t>Gertler</w:t>
      </w:r>
      <w:r w:rsidRPr="00F20BFA">
        <w:t xml:space="preserve"> </w:t>
      </w:r>
      <w:r w:rsidRPr="00BF73A9">
        <w:t>et al.</w:t>
      </w:r>
      <w:r w:rsidRPr="00F20BFA">
        <w:t xml:space="preserve"> (2010) dan un nuevo enfoque típicamente keynesiano a la regulación </w:t>
      </w:r>
      <w:proofErr w:type="spellStart"/>
      <w:r w:rsidRPr="00F20BFA">
        <w:t>microprudencial</w:t>
      </w:r>
      <w:proofErr w:type="spellEnd"/>
      <w:r w:rsidRPr="00F20BFA">
        <w:t>.</w:t>
      </w:r>
    </w:p>
    <w:p w14:paraId="43C7CC43" w14:textId="77777777" w:rsidR="00A70EA4" w:rsidRPr="00F20BFA" w:rsidRDefault="00A70EA4" w:rsidP="00A70EA4">
      <w:pPr>
        <w:pStyle w:val="Nivel4"/>
        <w:ind w:left="1474"/>
        <w:rPr>
          <w:spacing w:val="-1"/>
        </w:rPr>
      </w:pPr>
      <w:r w:rsidRPr="00F20BFA">
        <w:rPr>
          <w:spacing w:val="-1"/>
        </w:rPr>
        <w:t xml:space="preserve">También incluyen en sus modelos la posibilidad de la política </w:t>
      </w:r>
      <w:proofErr w:type="spellStart"/>
      <w:r w:rsidRPr="00F20BFA">
        <w:rPr>
          <w:spacing w:val="-1"/>
        </w:rPr>
        <w:t>macroprudencial</w:t>
      </w:r>
      <w:proofErr w:type="spellEnd"/>
      <w:r w:rsidRPr="00F20BFA">
        <w:rPr>
          <w:spacing w:val="-1"/>
        </w:rPr>
        <w:t xml:space="preserve"> para contrarrestar el incentivo para la excesiva asunción de riesgos por parte de los bancos.</w:t>
      </w:r>
    </w:p>
    <w:p w14:paraId="62F40B91" w14:textId="77777777" w:rsidR="00A70EA4" w:rsidRPr="00F20BFA" w:rsidRDefault="00A70EA4" w:rsidP="00A70EA4">
      <w:pPr>
        <w:pStyle w:val="Nivel4"/>
        <w:ind w:left="1474"/>
      </w:pPr>
      <w:r w:rsidRPr="00F20BFA">
        <w:t xml:space="preserve">Una conclusión importante es que la regulación </w:t>
      </w:r>
      <w:proofErr w:type="spellStart"/>
      <w:r w:rsidRPr="00F20BFA">
        <w:t>macroprudencial</w:t>
      </w:r>
      <w:proofErr w:type="spellEnd"/>
      <w:r w:rsidRPr="00F20BFA">
        <w:t xml:space="preserve"> aumenta el bienestar de la sociedad.</w:t>
      </w:r>
    </w:p>
    <w:p w14:paraId="476CA2BA" w14:textId="77777777" w:rsidR="00A70EA4" w:rsidRPr="00172222" w:rsidRDefault="00A70EA4" w:rsidP="00A70EA4">
      <w:pPr>
        <w:pStyle w:val="Nivel3SM"/>
      </w:pPr>
      <w:r>
        <w:t>Además, en la mayor parte de los países se han desarrollado herramientas para medir el riesgo sistemático.</w:t>
      </w:r>
    </w:p>
    <w:p w14:paraId="78A4F179" w14:textId="77777777" w:rsidR="00342648" w:rsidRDefault="00342648" w:rsidP="00B9022F">
      <w:pPr>
        <w:pStyle w:val="Introduccinyconclusin"/>
      </w:pPr>
      <w:bookmarkStart w:id="136" w:name="_Toc55381925"/>
      <w:bookmarkStart w:id="137" w:name="_Toc55382060"/>
      <w:bookmarkStart w:id="138" w:name="_Toc55382095"/>
      <w:bookmarkStart w:id="139" w:name="_Toc55382523"/>
      <w:r>
        <w:t>CONCLUSIÓN</w:t>
      </w:r>
      <w:bookmarkEnd w:id="136"/>
      <w:bookmarkEnd w:id="137"/>
      <w:bookmarkEnd w:id="138"/>
      <w:bookmarkEnd w:id="139"/>
    </w:p>
    <w:p w14:paraId="3FBE396B" w14:textId="77777777" w:rsidR="001879DE" w:rsidRPr="00AC65FF" w:rsidRDefault="001879DE" w:rsidP="00EE50D7">
      <w:pPr>
        <w:pStyle w:val="Nivel1"/>
        <w:keepNext/>
        <w:spacing w:before="0" w:after="0"/>
        <w:rPr>
          <w:spacing w:val="-4"/>
        </w:rPr>
      </w:pPr>
      <w:r w:rsidRPr="00AC65FF">
        <w:rPr>
          <w:b/>
          <w:bCs/>
          <w:i/>
          <w:iCs/>
          <w:spacing w:val="-4"/>
        </w:rPr>
        <w:t>Recapitulación (Ideas clave)</w:t>
      </w:r>
      <w:r w:rsidRPr="00AC65FF">
        <w:rPr>
          <w:spacing w:val="-4"/>
        </w:rPr>
        <w:t>:</w:t>
      </w:r>
    </w:p>
    <w:p w14:paraId="7FAD8799" w14:textId="64C29FCC" w:rsidR="001879DE" w:rsidRDefault="0051279A">
      <w:pPr>
        <w:pStyle w:val="Nivel2"/>
      </w:pPr>
      <w:r>
        <w:t>A modo de conclusión</w:t>
      </w:r>
      <w:r w:rsidR="00EC57C6">
        <w:t>,</w:t>
      </w:r>
      <w:r>
        <w:t xml:space="preserve"> y una vez vistas las aportaciones realizadas en algunas de las cuestiones más relevantes dentro del debate de política económica en la actualidad cabe plantearse si</w:t>
      </w:r>
      <w:r w:rsidR="00E278E0">
        <w:t>,</w:t>
      </w:r>
      <w:r>
        <w:t xml:space="preserve"> para los autores de la NEK</w:t>
      </w:r>
      <w:r w:rsidR="00E278E0">
        <w:t>,</w:t>
      </w:r>
      <w:r>
        <w:t xml:space="preserve"> sus planteamientos y sus modelos siguen siendo correctos. La respuesta sería que sí. En la mayoría de las publicaciones, explícita o implícitamente, los nuevos keynesianos manifiestan que los errores se pueden solventar con algunos cambios en los modelos. A pesar de la inadecuación a prior</w:t>
      </w:r>
      <w:r w:rsidR="002A3E3B">
        <w:t>i</w:t>
      </w:r>
      <w:r>
        <w:t xml:space="preserve"> de </w:t>
      </w:r>
      <w:r w:rsidR="002A3E3B">
        <w:t xml:space="preserve">los modelos </w:t>
      </w:r>
      <w:r>
        <w:t xml:space="preserve">EGDE para hacer frente a la política fiscal (como se indica por </w:t>
      </w:r>
      <w:r>
        <w:rPr>
          <w:smallCaps/>
        </w:rPr>
        <w:t>Blanchard</w:t>
      </w:r>
      <w:r>
        <w:t>, 2008), muchos macroeconomistas los están utilizando para acercarse a la eficacia y conveniencia de la política fiscal. Esto significa que se sigue considerando que este tipo de modelos siguen siendo adecuados para analizar la política económica. Sin embargo, no están exentos de críticas y algunos economistas señalan que se les ha otorgado excesiva relevancia.</w:t>
      </w:r>
    </w:p>
    <w:p w14:paraId="4F3301A2" w14:textId="66409389" w:rsidR="0051279A" w:rsidRDefault="0051279A">
      <w:pPr>
        <w:pStyle w:val="Nivel2"/>
      </w:pPr>
      <w:r>
        <w:t xml:space="preserve">Pese a la crisis económica, la NEK sigue siendo una de las escuelas centrales, quizás la más relevante en el debate macroeconómico. Los modelos EGDE siguen usándose tanto en Europa como en </w:t>
      </w:r>
      <w:r w:rsidR="007A025B">
        <w:t>Estados Unidos</w:t>
      </w:r>
      <w:r>
        <w:t>, las fricciones siguen teniendo un papel preeminente en los modelos y se ha conseguido introducir nuevos elementos de política fiscal y de los mercados financieros en el estudio.</w:t>
      </w:r>
    </w:p>
    <w:p w14:paraId="4104E66E" w14:textId="77777777" w:rsidR="001879DE" w:rsidRPr="00AC65FF" w:rsidRDefault="001879DE">
      <w:pPr>
        <w:pStyle w:val="Nivel1"/>
        <w:keepNext/>
        <w:spacing w:after="0"/>
        <w:rPr>
          <w:spacing w:val="-4"/>
        </w:rPr>
      </w:pPr>
      <w:r w:rsidRPr="00AC65FF">
        <w:rPr>
          <w:b/>
          <w:bCs/>
          <w:i/>
          <w:iCs/>
          <w:spacing w:val="-4"/>
        </w:rPr>
        <w:t>Relevancia</w:t>
      </w:r>
      <w:r w:rsidRPr="00AC65FF">
        <w:rPr>
          <w:spacing w:val="-4"/>
        </w:rPr>
        <w:t>:</w:t>
      </w:r>
    </w:p>
    <w:p w14:paraId="7408EDD6" w14:textId="77777777" w:rsidR="001879DE" w:rsidRDefault="001879DE">
      <w:pPr>
        <w:pStyle w:val="Nivel2"/>
      </w:pPr>
    </w:p>
    <w:p w14:paraId="15992FD1" w14:textId="77777777" w:rsidR="001879DE" w:rsidRPr="00AC65FF" w:rsidRDefault="001879DE">
      <w:pPr>
        <w:pStyle w:val="Nivel1"/>
        <w:keepNext/>
        <w:spacing w:after="0"/>
        <w:rPr>
          <w:spacing w:val="-4"/>
        </w:rPr>
      </w:pPr>
      <w:r w:rsidRPr="00AC65FF">
        <w:rPr>
          <w:b/>
          <w:bCs/>
          <w:i/>
          <w:iCs/>
          <w:spacing w:val="-4"/>
        </w:rPr>
        <w:t>Extensiones y relación con otras partes del temario</w:t>
      </w:r>
      <w:r w:rsidRPr="00AC65FF">
        <w:rPr>
          <w:spacing w:val="-4"/>
        </w:rPr>
        <w:t>:</w:t>
      </w:r>
    </w:p>
    <w:p w14:paraId="30CC2F2E" w14:textId="77777777" w:rsidR="001879DE" w:rsidRDefault="001879DE">
      <w:pPr>
        <w:pStyle w:val="Nivel2"/>
      </w:pPr>
    </w:p>
    <w:p w14:paraId="243AD1C7" w14:textId="77777777" w:rsidR="001879DE" w:rsidRPr="00AC65FF" w:rsidRDefault="001879DE">
      <w:pPr>
        <w:pStyle w:val="Nivel1"/>
        <w:keepNext/>
        <w:spacing w:after="0"/>
        <w:rPr>
          <w:spacing w:val="-4"/>
        </w:rPr>
      </w:pPr>
      <w:r w:rsidRPr="00AC65FF">
        <w:rPr>
          <w:b/>
          <w:bCs/>
          <w:i/>
          <w:iCs/>
          <w:spacing w:val="-4"/>
        </w:rPr>
        <w:t>Opinión</w:t>
      </w:r>
      <w:r w:rsidRPr="00AC65FF">
        <w:rPr>
          <w:spacing w:val="-4"/>
        </w:rPr>
        <w:t>:</w:t>
      </w:r>
    </w:p>
    <w:p w14:paraId="7F8E7F81" w14:textId="77777777" w:rsidR="001879DE" w:rsidRDefault="001879DE">
      <w:pPr>
        <w:pStyle w:val="Nivel2"/>
      </w:pPr>
    </w:p>
    <w:p w14:paraId="18BE6B41" w14:textId="77777777" w:rsidR="001879DE" w:rsidRPr="00AC65FF" w:rsidRDefault="001879DE">
      <w:pPr>
        <w:pStyle w:val="Nivel1"/>
        <w:keepNext/>
        <w:spacing w:after="0"/>
        <w:rPr>
          <w:spacing w:val="-4"/>
        </w:rPr>
      </w:pPr>
      <w:r w:rsidRPr="00AC65FF">
        <w:rPr>
          <w:b/>
          <w:bCs/>
          <w:i/>
          <w:iCs/>
          <w:spacing w:val="-4"/>
        </w:rPr>
        <w:t>Idea final (Salida o cierre)</w:t>
      </w:r>
      <w:r w:rsidRPr="00AC65FF">
        <w:rPr>
          <w:spacing w:val="-4"/>
        </w:rPr>
        <w:t>:</w:t>
      </w:r>
    </w:p>
    <w:p w14:paraId="5C256BF6" w14:textId="77777777" w:rsidR="001879DE" w:rsidRDefault="001879DE">
      <w:pPr>
        <w:pStyle w:val="Nivel2"/>
      </w:pPr>
    </w:p>
    <w:p w14:paraId="12F7D567" w14:textId="77777777" w:rsidR="008233F9" w:rsidRDefault="008233F9">
      <w:r>
        <w:br w:type="page"/>
      </w:r>
    </w:p>
    <w:p w14:paraId="48C29A5F" w14:textId="77777777" w:rsidR="00342648" w:rsidRDefault="00342648" w:rsidP="00342648">
      <w:pPr>
        <w:pStyle w:val="Ttulo4"/>
      </w:pPr>
      <w:r>
        <w:lastRenderedPageBreak/>
        <w:t>Bibliografía</w:t>
      </w:r>
    </w:p>
    <w:p w14:paraId="54E7B903" w14:textId="04F8395E" w:rsidR="002B2BDA" w:rsidRDefault="00606FCF" w:rsidP="00606FCF">
      <w:pPr>
        <w:pStyle w:val="Bibliografa"/>
        <w:ind w:left="0" w:firstLine="0"/>
      </w:pPr>
      <w:r>
        <w:t>Cuerpo, C. &amp; Quesada, P</w:t>
      </w:r>
      <w:r w:rsidRPr="00606FCF">
        <w:t xml:space="preserve">. (2016). </w:t>
      </w:r>
      <w:hyperlink r:id="rId33" w:history="1">
        <w:r w:rsidRPr="00606FCF">
          <w:rPr>
            <w:rStyle w:val="Hipervnculo"/>
            <w:i/>
            <w:iCs/>
            <w:color w:val="auto"/>
            <w:u w:val="none"/>
          </w:rPr>
          <w:t>La</w:t>
        </w:r>
      </w:hyperlink>
      <w:r w:rsidRPr="00606FCF">
        <w:rPr>
          <w:rStyle w:val="Hipervnculo"/>
          <w:i/>
          <w:iCs/>
          <w:color w:val="auto"/>
          <w:u w:val="none"/>
        </w:rPr>
        <w:t xml:space="preserve"> Nueva Economía Keynesiana</w:t>
      </w:r>
      <w:r w:rsidRPr="00606FCF">
        <w:rPr>
          <w:rStyle w:val="Hipervnculo"/>
          <w:color w:val="auto"/>
          <w:u w:val="none"/>
        </w:rPr>
        <w:t>.</w:t>
      </w:r>
      <w:r w:rsidRPr="00606FCF">
        <w:t xml:space="preserve"> ICEX-CECO. </w:t>
      </w:r>
    </w:p>
    <w:p w14:paraId="3A073E7B" w14:textId="28FB1126" w:rsidR="005470D2" w:rsidRPr="001A2F1E" w:rsidRDefault="00606FCF" w:rsidP="005470D2">
      <w:r>
        <w:rPr>
          <w:lang w:val="en-US"/>
        </w:rPr>
        <w:t xml:space="preserve">De </w:t>
      </w:r>
      <w:proofErr w:type="spellStart"/>
      <w:r w:rsidR="005470D2" w:rsidRPr="0091375E">
        <w:rPr>
          <w:lang w:val="en-US"/>
        </w:rPr>
        <w:t>Vroey</w:t>
      </w:r>
      <w:proofErr w:type="spellEnd"/>
      <w:r w:rsidR="005470D2" w:rsidRPr="0091375E">
        <w:rPr>
          <w:lang w:val="en-US"/>
        </w:rPr>
        <w:t xml:space="preserve">, M. </w:t>
      </w:r>
      <w:r w:rsidR="005470D2" w:rsidRPr="005470D2">
        <w:rPr>
          <w:lang w:val="en-US"/>
        </w:rPr>
        <w:t xml:space="preserve">(2016). </w:t>
      </w:r>
      <w:r w:rsidR="005470D2" w:rsidRPr="006D72C5">
        <w:rPr>
          <w:i/>
          <w:iCs/>
          <w:lang w:val="en-US"/>
        </w:rPr>
        <w:t>A history of macroeconomics from Keynes to Lucas and beyond</w:t>
      </w:r>
      <w:r w:rsidR="005470D2" w:rsidRPr="006D72C5">
        <w:rPr>
          <w:lang w:val="en-US"/>
        </w:rPr>
        <w:t>.</w:t>
      </w:r>
      <w:r w:rsidR="005470D2" w:rsidRPr="005470D2">
        <w:rPr>
          <w:lang w:val="en-US"/>
        </w:rPr>
        <w:t xml:space="preserve"> </w:t>
      </w:r>
      <w:r w:rsidR="005470D2" w:rsidRPr="001A2F1E">
        <w:t xml:space="preserve">Cambridge </w:t>
      </w:r>
      <w:proofErr w:type="spellStart"/>
      <w:r w:rsidR="005470D2" w:rsidRPr="001A2F1E">
        <w:t>University</w:t>
      </w:r>
      <w:proofErr w:type="spellEnd"/>
      <w:r w:rsidR="005470D2" w:rsidRPr="001A2F1E">
        <w:t xml:space="preserve"> </w:t>
      </w:r>
      <w:proofErr w:type="spellStart"/>
      <w:r w:rsidR="005470D2" w:rsidRPr="001A2F1E">
        <w:t>Press</w:t>
      </w:r>
      <w:proofErr w:type="spellEnd"/>
      <w:r w:rsidR="005470D2" w:rsidRPr="001A2F1E">
        <w:t xml:space="preserve">. </w:t>
      </w:r>
      <w:proofErr w:type="spellStart"/>
      <w:r w:rsidR="005470D2" w:rsidRPr="001A2F1E">
        <w:t>Chapters</w:t>
      </w:r>
      <w:proofErr w:type="spellEnd"/>
      <w:r w:rsidR="005470D2" w:rsidRPr="001A2F1E">
        <w:t xml:space="preserve"> 13 and 18</w:t>
      </w:r>
    </w:p>
    <w:p w14:paraId="63E8B4D0" w14:textId="14F3B3B1" w:rsidR="00610C6F" w:rsidRPr="00610C6F" w:rsidRDefault="00610C6F" w:rsidP="005470D2">
      <w:r w:rsidRPr="00610C6F">
        <w:t>Tema Juan Luis Cordero T</w:t>
      </w:r>
      <w:r>
        <w:t>arifa</w:t>
      </w:r>
    </w:p>
    <w:p w14:paraId="3708E04D" w14:textId="77777777" w:rsidR="001879DE" w:rsidRDefault="001879DE" w:rsidP="001879DE">
      <w:pPr>
        <w:pStyle w:val="Ttulo4"/>
      </w:pPr>
      <w:r>
        <w:t>Preguntas de otros exámenes</w:t>
      </w:r>
    </w:p>
    <w:p w14:paraId="6A91AEFB" w14:textId="77777777" w:rsidR="001879DE" w:rsidRDefault="001879DE">
      <w:pPr>
        <w:pStyle w:val="Nivel2SM"/>
        <w:ind w:hanging="142"/>
        <w:contextualSpacing w:val="0"/>
      </w:pPr>
    </w:p>
    <w:p w14:paraId="71F2B82F" w14:textId="77777777" w:rsidR="001879DE" w:rsidRDefault="001879DE" w:rsidP="001879DE">
      <w:pPr>
        <w:pStyle w:val="Ttulo4"/>
      </w:pPr>
      <w:r>
        <w:t>Enlace a preguntas tipo test</w:t>
      </w:r>
    </w:p>
    <w:p w14:paraId="0790DD96" w14:textId="48076762" w:rsidR="001879DE" w:rsidRPr="00225B15" w:rsidRDefault="00C56977" w:rsidP="001879DE">
      <w:r w:rsidRPr="00C56977">
        <w:rPr>
          <w:rStyle w:val="Hipervnculo"/>
        </w:rPr>
        <w:t>https://www.quia.com/quiz/6554210.html</w:t>
      </w:r>
    </w:p>
    <w:p w14:paraId="2D4D43E0" w14:textId="212F98D7" w:rsidR="00342648" w:rsidRDefault="00342648" w:rsidP="005470D2">
      <w:pPr>
        <w:pStyle w:val="Ttulo4"/>
      </w:pPr>
      <w:r w:rsidRPr="00342648">
        <w:t>Anexos</w:t>
      </w:r>
    </w:p>
    <w:p w14:paraId="2EAC05C6" w14:textId="6D95766A" w:rsidR="003F4193" w:rsidRPr="0002549F" w:rsidRDefault="00342648">
      <w:pPr>
        <w:pStyle w:val="Ttulo5"/>
      </w:pPr>
      <w:r w:rsidRPr="0002549F">
        <w:t>Anexo</w:t>
      </w:r>
      <w:r w:rsidR="00EE50D7">
        <w:t> </w:t>
      </w:r>
      <w:r w:rsidRPr="0002549F">
        <w:t>1</w:t>
      </w:r>
      <w:r w:rsidR="00D564BC">
        <w:rPr>
          <w:i w:val="0"/>
          <w:iCs w:val="0"/>
          <w:u w:val="none"/>
        </w:rPr>
        <w:t xml:space="preserve">: </w:t>
      </w:r>
      <w:r w:rsidR="003F4193">
        <w:rPr>
          <w:i w:val="0"/>
          <w:iCs w:val="0"/>
          <w:u w:val="none"/>
        </w:rPr>
        <w:t>¿Es la Tasa Natural de Paro (TNP) lo mismo que la NAIRU?</w:t>
      </w:r>
    </w:p>
    <w:p w14:paraId="1834DF7E" w14:textId="347D108C" w:rsidR="00BC7084" w:rsidRPr="00736B59" w:rsidRDefault="00BC7084" w:rsidP="00BC7084">
      <w:pPr>
        <w:spacing w:after="0"/>
      </w:pPr>
      <w:r>
        <w:t xml:space="preserve">No. A pesar de que </w:t>
      </w:r>
      <w:r w:rsidR="00C56977">
        <w:t xml:space="preserve">en la literatura </w:t>
      </w:r>
      <w:r>
        <w:t xml:space="preserve">a menudo se ven como sinónimos, </w:t>
      </w:r>
      <w:r>
        <w:rPr>
          <w:smallCaps/>
        </w:rPr>
        <w:t>Estrella</w:t>
      </w:r>
      <w:r>
        <w:t xml:space="preserve"> y </w:t>
      </w:r>
      <w:proofErr w:type="spellStart"/>
      <w:r>
        <w:rPr>
          <w:smallCaps/>
        </w:rPr>
        <w:t>Mishkin</w:t>
      </w:r>
      <w:proofErr w:type="spellEnd"/>
      <w:r>
        <w:t xml:space="preserve"> (1998) argumentan </w:t>
      </w:r>
      <w:r w:rsidRPr="00736B59">
        <w:t>que es importante distinguirlos.</w:t>
      </w:r>
    </w:p>
    <w:p w14:paraId="3F6EB5EC" w14:textId="77777777" w:rsidR="00BC7084" w:rsidRDefault="00BC7084">
      <w:pPr>
        <w:pStyle w:val="Nivel1SM"/>
        <w:keepNext/>
        <w:spacing w:after="0"/>
      </w:pPr>
      <w:r w:rsidRPr="00736B59">
        <w:rPr>
          <w:b/>
          <w:bCs/>
        </w:rPr>
        <w:t>Diferencia entre la TNP y la NAIRU</w:t>
      </w:r>
      <w:r w:rsidRPr="00736B59">
        <w:t>:</w:t>
      </w:r>
    </w:p>
    <w:p w14:paraId="1545EDB6" w14:textId="77777777" w:rsidR="00BC7084" w:rsidRPr="00736B59" w:rsidRDefault="00BC7084" w:rsidP="00695682">
      <w:pPr>
        <w:pStyle w:val="Nivel2SM"/>
        <w:keepNext/>
        <w:spacing w:after="0"/>
      </w:pPr>
      <w:r w:rsidRPr="00736B59">
        <w:t>La TNP se determina en un contexto de competencia perfecta, mientras que la NAIRU lo hace en contextos de competencia imperfecta (i.e. con poder de mercado). Esto hará que la NAIRU sea superior a la TNP:</w:t>
      </w:r>
    </w:p>
    <w:p w14:paraId="36BD23D4" w14:textId="77777777" w:rsidR="00BC7084" w:rsidRPr="00736B59" w:rsidRDefault="00BC7084" w:rsidP="00695682">
      <w:pPr>
        <w:pStyle w:val="Nivel3SM"/>
      </w:pPr>
      <w:r w:rsidRPr="00736B59">
        <w:t xml:space="preserve">Si nos </w:t>
      </w:r>
      <w:r w:rsidRPr="00695682">
        <w:t>valemos</w:t>
      </w:r>
      <w:r w:rsidRPr="00736B59">
        <w:t xml:space="preserve"> del instrumental gráfico del mercado de trabajo de la NEK, tendremos:</w:t>
      </w:r>
    </w:p>
    <w:p w14:paraId="25E73620" w14:textId="77777777" w:rsidR="002B2BDA" w:rsidRDefault="00BC7084" w:rsidP="00BC7084">
      <w:pPr>
        <w:pStyle w:val="Nivel3SM"/>
        <w:numPr>
          <w:ilvl w:val="0"/>
          <w:numId w:val="0"/>
        </w:numPr>
        <w:ind w:left="426"/>
        <w:jc w:val="center"/>
        <w:rPr>
          <w:highlight w:val="yellow"/>
        </w:rPr>
      </w:pPr>
      <w:r w:rsidRPr="00736B59">
        <w:rPr>
          <w:noProof/>
        </w:rPr>
        <w:drawing>
          <wp:inline distT="0" distB="0" distL="0" distR="0" wp14:anchorId="3C4D2647" wp14:editId="76C2390C">
            <wp:extent cx="3249678" cy="2545080"/>
            <wp:effectExtent l="0" t="0" r="8255" b="7620"/>
            <wp:docPr id="8" name="Imagen 8"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líneas&#10;&#10;Descripción generada automáticamente"/>
                    <pic:cNvPicPr/>
                  </pic:nvPicPr>
                  <pic:blipFill>
                    <a:blip r:embed="rId34"/>
                    <a:stretch>
                      <a:fillRect/>
                    </a:stretch>
                  </pic:blipFill>
                  <pic:spPr>
                    <a:xfrm>
                      <a:off x="0" y="0"/>
                      <a:ext cx="3260037" cy="2553193"/>
                    </a:xfrm>
                    <a:prstGeom prst="rect">
                      <a:avLst/>
                    </a:prstGeom>
                  </pic:spPr>
                </pic:pic>
              </a:graphicData>
            </a:graphic>
          </wp:inline>
        </w:drawing>
      </w:r>
    </w:p>
    <w:p w14:paraId="11144526" w14:textId="2D0B5D72" w:rsidR="00BC7084" w:rsidRPr="002B2BDA" w:rsidRDefault="002B2BDA" w:rsidP="002B2BDA">
      <w:pPr>
        <w:pStyle w:val="Advertencia"/>
      </w:pPr>
      <w:r w:rsidRPr="002B2BDA">
        <w:t>¡</w:t>
      </w:r>
      <w:r w:rsidR="00F625B2" w:rsidRPr="002B2BDA">
        <w:t>Cuidado</w:t>
      </w:r>
      <w:r w:rsidRPr="002B2BDA">
        <w:t>!</w:t>
      </w:r>
      <w:r w:rsidR="00F625B2" w:rsidRPr="002B2BDA">
        <w:t xml:space="preserve"> </w:t>
      </w:r>
      <w:r w:rsidRPr="002B2BDA">
        <w:t>Donde</w:t>
      </w:r>
      <w:r>
        <w:t xml:space="preserve"> pone NAIRU en la imagen de arriba no es la NAIRU, pues lo que hay representado </w:t>
      </w:r>
      <w:r w:rsidRPr="002B2BDA">
        <w:rPr>
          <w:b/>
          <w:bCs/>
        </w:rPr>
        <w:t>no</w:t>
      </w:r>
      <w:r>
        <w:t xml:space="preserve"> es una </w:t>
      </w:r>
      <w:r>
        <w:rPr>
          <w:b/>
          <w:bCs/>
        </w:rPr>
        <w:t>tasa</w:t>
      </w:r>
      <w:r>
        <w:t xml:space="preserve"> de desempleo (y NAIRU, tal y como indica el nombre es una </w:t>
      </w:r>
      <w:r>
        <w:rPr>
          <w:i/>
          <w:iCs/>
        </w:rPr>
        <w:t xml:space="preserve">rateo f </w:t>
      </w:r>
      <w:proofErr w:type="spellStart"/>
      <w:r>
        <w:rPr>
          <w:i/>
          <w:iCs/>
        </w:rPr>
        <w:t>unemployment</w:t>
      </w:r>
      <w:proofErr w:type="spellEnd"/>
      <w:r>
        <w:t>), sino el número de desempleados.</w:t>
      </w:r>
    </w:p>
    <w:p w14:paraId="51AD8112" w14:textId="77777777" w:rsidR="00BC7084" w:rsidRPr="00736B59" w:rsidRDefault="00BC7084" w:rsidP="00695682">
      <w:pPr>
        <w:pStyle w:val="Nivel3SM"/>
        <w:keepNext/>
      </w:pPr>
      <w:r w:rsidRPr="00736B59">
        <w:t xml:space="preserve">Donde, además de las curvas SRN y SRP ya explicadas, tenemos la curva de oferta de trabajo, </w:t>
      </w:r>
      <m:oMath>
        <m:sSup>
          <m:sSupPr>
            <m:ctrlPr>
              <w:rPr>
                <w:rFonts w:ascii="Cambria Math" w:hAnsi="Cambria Math"/>
                <w:i/>
              </w:rPr>
            </m:ctrlPr>
          </m:sSupPr>
          <m:e>
            <m:r>
              <m:rPr>
                <m:nor/>
              </m:rPr>
              <w:rPr>
                <w:i/>
              </w:rPr>
              <m:t>L</m:t>
            </m:r>
          </m:e>
          <m:sup>
            <m:r>
              <m:rPr>
                <m:nor/>
              </m:rPr>
              <w:rPr>
                <w:i/>
              </w:rPr>
              <m:t>s</m:t>
            </m:r>
          </m:sup>
        </m:sSup>
      </m:oMath>
      <w:r w:rsidRPr="00736B59">
        <w:t>, que muestra las combinaciones de salario real y empleo que surgirían si cada trabajador negociara su salario de forma independiente y sin sindicato (i.e. con competencia perfecta). Se encuentra por debajo de la curva SRN porque, para cada nivel de empleo, el sindicato proporciona a sus miembros salarios reales superiores. Así, tenemos que:</w:t>
      </w:r>
    </w:p>
    <w:p w14:paraId="083D6735" w14:textId="77777777" w:rsidR="00BC7084" w:rsidRPr="00736B59" w:rsidRDefault="00BC7084" w:rsidP="00695682">
      <w:pPr>
        <w:pStyle w:val="Nivel3SM"/>
        <w:numPr>
          <w:ilvl w:val="3"/>
          <w:numId w:val="1"/>
        </w:numPr>
        <w:ind w:left="1474" w:hanging="198"/>
      </w:pPr>
      <w:r w:rsidRPr="00736B59">
        <w:t xml:space="preserve">La diferencia entre </w:t>
      </w:r>
      <m:oMath>
        <m:sSub>
          <m:sSubPr>
            <m:ctrlPr>
              <w:rPr>
                <w:rFonts w:ascii="Cambria Math" w:hAnsi="Cambria Math"/>
                <w:i/>
              </w:rPr>
            </m:ctrlPr>
          </m:sSubPr>
          <m:e>
            <m:r>
              <m:rPr>
                <m:nor/>
              </m:rPr>
              <w:rPr>
                <w:i/>
              </w:rPr>
              <m:t>L</m:t>
            </m:r>
          </m:e>
          <m:sub>
            <m:r>
              <m:rPr>
                <m:nor/>
              </m:rPr>
              <w:rPr>
                <w:i/>
              </w:rPr>
              <m:t>0</m:t>
            </m:r>
          </m:sub>
        </m:sSub>
      </m:oMath>
      <w:r w:rsidRPr="00736B59">
        <w:rPr>
          <w:rFonts w:eastAsiaTheme="minorEastAsia"/>
        </w:rPr>
        <w:t xml:space="preserve"> y </w:t>
      </w:r>
      <m:oMath>
        <m:sSup>
          <m:sSupPr>
            <m:ctrlPr>
              <w:rPr>
                <w:rFonts w:ascii="Cambria Math" w:eastAsiaTheme="minorEastAsia" w:hAnsi="Cambria Math"/>
                <w:i/>
              </w:rPr>
            </m:ctrlPr>
          </m:sSupPr>
          <m:e>
            <m:r>
              <m:rPr>
                <m:nor/>
              </m:rPr>
              <w:rPr>
                <w:i/>
              </w:rPr>
              <m:t>L</m:t>
            </m:r>
          </m:e>
          <m:sup>
            <m:r>
              <m:rPr>
                <m:nor/>
              </m:rPr>
              <w:rPr>
                <w:i/>
              </w:rPr>
              <m:t>T</m:t>
            </m:r>
          </m:sup>
        </m:sSup>
      </m:oMath>
      <w:r w:rsidRPr="00736B59">
        <w:rPr>
          <w:rFonts w:eastAsiaTheme="minorEastAsia"/>
        </w:rPr>
        <w:t xml:space="preserve"> (población activa / pleno empleo) es el nivel de desempleo de la NAIRU.</w:t>
      </w:r>
    </w:p>
    <w:p w14:paraId="36AD23A9" w14:textId="77777777" w:rsidR="00BC7084" w:rsidRPr="00736B59" w:rsidRDefault="00BC7084" w:rsidP="00695682">
      <w:pPr>
        <w:pStyle w:val="Nivel3SM"/>
        <w:numPr>
          <w:ilvl w:val="3"/>
          <w:numId w:val="1"/>
        </w:numPr>
        <w:ind w:left="1474" w:hanging="198"/>
      </w:pPr>
      <w:r w:rsidRPr="00736B59">
        <w:rPr>
          <w:rFonts w:eastAsiaTheme="minorEastAsia"/>
        </w:rPr>
        <w:lastRenderedPageBreak/>
        <w:t xml:space="preserve">La diferencia entre </w:t>
      </w:r>
      <m:oMath>
        <m:sSub>
          <m:sSubPr>
            <m:ctrlPr>
              <w:rPr>
                <w:rFonts w:ascii="Cambria Math" w:hAnsi="Cambria Math"/>
                <w:i/>
              </w:rPr>
            </m:ctrlPr>
          </m:sSubPr>
          <m:e>
            <m:r>
              <m:rPr>
                <m:nor/>
              </m:rPr>
              <w:rPr>
                <w:i/>
              </w:rPr>
              <m:t>L</m:t>
            </m:r>
          </m:e>
          <m:sub>
            <m:r>
              <m:rPr>
                <m:nor/>
              </m:rPr>
              <w:rPr>
                <w:i/>
              </w:rPr>
              <m:t>0</m:t>
            </m:r>
          </m:sub>
        </m:sSub>
      </m:oMath>
      <w:r w:rsidRPr="00736B59">
        <w:rPr>
          <w:rFonts w:eastAsiaTheme="minorEastAsia"/>
        </w:rPr>
        <w:t xml:space="preserve"> y </w:t>
      </w:r>
      <m:oMath>
        <m:sSub>
          <m:sSubPr>
            <m:ctrlPr>
              <w:rPr>
                <w:rFonts w:ascii="Cambria Math" w:hAnsi="Cambria Math"/>
                <w:i/>
              </w:rPr>
            </m:ctrlPr>
          </m:sSubPr>
          <m:e>
            <m:r>
              <m:rPr>
                <m:nor/>
              </m:rPr>
              <w:rPr>
                <w:i/>
              </w:rPr>
              <m:t>L'</m:t>
            </m:r>
          </m:e>
          <m:sub>
            <m:r>
              <m:rPr>
                <m:nor/>
              </m:rPr>
              <w:rPr>
                <w:i/>
              </w:rPr>
              <m:t>0</m:t>
            </m:r>
          </m:sub>
        </m:sSub>
      </m:oMath>
      <w:r w:rsidRPr="00736B59">
        <w:rPr>
          <w:rFonts w:eastAsiaTheme="minorEastAsia"/>
        </w:rPr>
        <w:t xml:space="preserve"> constituye desempleo involuntario. Este nivel de paro recibe el nombre de “paro keynesiano”, y podría reducirse (al menos temporalmente) por medio de una expansión de la demanda agregada.</w:t>
      </w:r>
    </w:p>
    <w:p w14:paraId="2B3DE835" w14:textId="77777777" w:rsidR="00BC7084" w:rsidRPr="00736B59" w:rsidRDefault="00BC7084" w:rsidP="00695682">
      <w:pPr>
        <w:pStyle w:val="Nivel3SM"/>
        <w:numPr>
          <w:ilvl w:val="3"/>
          <w:numId w:val="1"/>
        </w:numPr>
        <w:ind w:left="1474" w:hanging="198"/>
      </w:pPr>
      <w:r w:rsidRPr="00736B59">
        <w:rPr>
          <w:rFonts w:eastAsiaTheme="minorEastAsia"/>
        </w:rPr>
        <w:t xml:space="preserve">La diferencia entre </w:t>
      </w:r>
      <m:oMath>
        <m:sSub>
          <m:sSubPr>
            <m:ctrlPr>
              <w:rPr>
                <w:rFonts w:ascii="Cambria Math" w:hAnsi="Cambria Math"/>
                <w:i/>
              </w:rPr>
            </m:ctrlPr>
          </m:sSubPr>
          <m:e>
            <m:r>
              <m:rPr>
                <m:nor/>
              </m:rPr>
              <w:rPr>
                <w:i/>
              </w:rPr>
              <m:t>L'</m:t>
            </m:r>
          </m:e>
          <m:sub>
            <m:r>
              <m:rPr>
                <m:nor/>
              </m:rPr>
              <w:rPr>
                <w:i/>
              </w:rPr>
              <m:t>0</m:t>
            </m:r>
          </m:sub>
        </m:sSub>
      </m:oMath>
      <w:r w:rsidRPr="00736B59">
        <w:rPr>
          <w:rFonts w:eastAsiaTheme="minorEastAsia"/>
        </w:rPr>
        <w:t xml:space="preserve"> y </w:t>
      </w:r>
      <m:oMath>
        <m:sSup>
          <m:sSupPr>
            <m:ctrlPr>
              <w:rPr>
                <w:rFonts w:ascii="Cambria Math" w:eastAsiaTheme="minorEastAsia" w:hAnsi="Cambria Math"/>
                <w:i/>
              </w:rPr>
            </m:ctrlPr>
          </m:sSupPr>
          <m:e>
            <m:r>
              <m:rPr>
                <m:nor/>
              </m:rPr>
              <w:rPr>
                <w:i/>
              </w:rPr>
              <m:t>L</m:t>
            </m:r>
          </m:e>
          <m:sup>
            <m:r>
              <m:rPr>
                <m:nor/>
              </m:rPr>
              <w:rPr>
                <w:i/>
              </w:rPr>
              <m:t>T</m:t>
            </m:r>
          </m:sup>
        </m:sSup>
      </m:oMath>
      <w:r w:rsidRPr="00736B59">
        <w:rPr>
          <w:rFonts w:eastAsiaTheme="minorEastAsia"/>
        </w:rPr>
        <w:t xml:space="preserve"> constituye desempleo voluntario, y hace referencia al paro estructural/friccional (TNP).</w:t>
      </w:r>
    </w:p>
    <w:p w14:paraId="0101FC9E" w14:textId="77777777" w:rsidR="00BC7084" w:rsidRPr="00736B59" w:rsidRDefault="00BC7084">
      <w:pPr>
        <w:pStyle w:val="Nivel1SM"/>
        <w:keepNext/>
        <w:spacing w:after="0"/>
      </w:pPr>
      <w:r w:rsidRPr="00736B59">
        <w:rPr>
          <w:b/>
          <w:bCs/>
        </w:rPr>
        <w:t>Similitudes entre la TNP y la NAIRU</w:t>
      </w:r>
      <w:r w:rsidRPr="00736B59">
        <w:t>:</w:t>
      </w:r>
    </w:p>
    <w:p w14:paraId="4444F830" w14:textId="77777777" w:rsidR="00BC7084" w:rsidRPr="00736B59" w:rsidRDefault="00BC7084">
      <w:pPr>
        <w:pStyle w:val="Nivel2"/>
        <w:ind w:left="426"/>
      </w:pPr>
      <w:r w:rsidRPr="00736B59">
        <w:t xml:space="preserve">Ambas tienen un cierto </w:t>
      </w:r>
      <w:r w:rsidRPr="00736B59">
        <w:rPr>
          <w:b/>
          <w:bCs/>
        </w:rPr>
        <w:t>carácter estructural</w:t>
      </w:r>
      <w:r w:rsidRPr="00736B59">
        <w:t>, pero ninguna de las dos se refiere a un mínimo irreductible de desempleo, pues la TNP se puede reducir con medidas que aumenten la eficiencia del emparejamiento en el mercado de trabajo (aumento de la movilidad geográfica, mejora de los servicios públicos de empleo, adecuación de las cualificaciones de los trabajadores a las necesidades demandadas por las empresas, etc.), y la NAIRU se puede reducir, además, con políticas que disminuyan el poder de mercado de empresas y sindicatos.</w:t>
      </w:r>
    </w:p>
    <w:p w14:paraId="24F22B86" w14:textId="0F866F57" w:rsidR="00BC7084" w:rsidRDefault="00BC7084">
      <w:pPr>
        <w:pStyle w:val="Nivel2"/>
        <w:ind w:left="426"/>
      </w:pPr>
      <w:r w:rsidRPr="00736B59">
        <w:t xml:space="preserve">Ambas se refieren a aquella tasa de paro para la que </w:t>
      </w:r>
      <w:r w:rsidRPr="00736B59">
        <w:rPr>
          <w:b/>
          <w:bCs/>
        </w:rPr>
        <w:t>no hay tensiones</w:t>
      </w:r>
      <w:r w:rsidRPr="00736B59">
        <w:t xml:space="preserve"> inflacionistas ni deflacionistas.</w:t>
      </w:r>
    </w:p>
    <w:tbl>
      <w:tblPr>
        <w:tblStyle w:val="Tablaconcuadrcula"/>
        <w:tblW w:w="8900" w:type="dxa"/>
        <w:tblInd w:w="426" w:type="dxa"/>
        <w:tblLook w:val="04A0" w:firstRow="1" w:lastRow="0" w:firstColumn="1" w:lastColumn="0" w:noHBand="0" w:noVBand="1"/>
      </w:tblPr>
      <w:tblGrid>
        <w:gridCol w:w="1984"/>
        <w:gridCol w:w="3458"/>
        <w:gridCol w:w="3458"/>
      </w:tblGrid>
      <w:tr w:rsidR="009C0ACD" w14:paraId="01673659" w14:textId="77777777" w:rsidTr="009C0ACD">
        <w:trPr>
          <w:trHeight w:val="170"/>
        </w:trPr>
        <w:tc>
          <w:tcPr>
            <w:tcW w:w="1984" w:type="dxa"/>
            <w:tcBorders>
              <w:top w:val="nil"/>
              <w:left w:val="nil"/>
              <w:bottom w:val="single" w:sz="18" w:space="0" w:color="auto"/>
              <w:right w:val="nil"/>
            </w:tcBorders>
            <w:vAlign w:val="center"/>
          </w:tcPr>
          <w:p w14:paraId="3C00778A" w14:textId="77777777" w:rsidR="009C0ACD" w:rsidRPr="009C0ACD" w:rsidRDefault="009C0ACD" w:rsidP="009C0ACD">
            <w:pPr>
              <w:pStyle w:val="Nivel2"/>
              <w:keepNext/>
              <w:numPr>
                <w:ilvl w:val="0"/>
                <w:numId w:val="0"/>
              </w:numPr>
              <w:spacing w:after="0"/>
              <w:jc w:val="center"/>
              <w:rPr>
                <w:b/>
                <w:bCs/>
              </w:rPr>
            </w:pPr>
          </w:p>
        </w:tc>
        <w:tc>
          <w:tcPr>
            <w:tcW w:w="3458" w:type="dxa"/>
            <w:tcBorders>
              <w:left w:val="nil"/>
              <w:bottom w:val="single" w:sz="18" w:space="0" w:color="auto"/>
            </w:tcBorders>
            <w:vAlign w:val="center"/>
          </w:tcPr>
          <w:p w14:paraId="78F6C943" w14:textId="3427E0C7" w:rsidR="009C0ACD" w:rsidRPr="009C0ACD" w:rsidRDefault="009C0ACD" w:rsidP="009C0ACD">
            <w:pPr>
              <w:pStyle w:val="Nivel2"/>
              <w:keepNext/>
              <w:numPr>
                <w:ilvl w:val="0"/>
                <w:numId w:val="0"/>
              </w:numPr>
              <w:spacing w:after="0"/>
              <w:jc w:val="center"/>
              <w:rPr>
                <w:b/>
                <w:bCs/>
              </w:rPr>
            </w:pPr>
            <w:r w:rsidRPr="009C0ACD">
              <w:rPr>
                <w:b/>
                <w:bCs/>
              </w:rPr>
              <w:t>Tasa Natural de Paro</w:t>
            </w:r>
          </w:p>
        </w:tc>
        <w:tc>
          <w:tcPr>
            <w:tcW w:w="3458" w:type="dxa"/>
            <w:tcBorders>
              <w:bottom w:val="single" w:sz="18" w:space="0" w:color="auto"/>
              <w:right w:val="nil"/>
            </w:tcBorders>
            <w:vAlign w:val="center"/>
          </w:tcPr>
          <w:p w14:paraId="2E941144" w14:textId="4BCC59C6" w:rsidR="009C0ACD" w:rsidRPr="009C0ACD" w:rsidRDefault="009C0ACD" w:rsidP="009C0ACD">
            <w:pPr>
              <w:pStyle w:val="Nivel2"/>
              <w:keepNext/>
              <w:numPr>
                <w:ilvl w:val="0"/>
                <w:numId w:val="0"/>
              </w:numPr>
              <w:spacing w:after="0"/>
              <w:jc w:val="center"/>
              <w:rPr>
                <w:b/>
                <w:bCs/>
              </w:rPr>
            </w:pPr>
            <w:r w:rsidRPr="009C0ACD">
              <w:rPr>
                <w:b/>
                <w:bCs/>
              </w:rPr>
              <w:t>NAIRU</w:t>
            </w:r>
          </w:p>
        </w:tc>
      </w:tr>
      <w:tr w:rsidR="009C0ACD" w14:paraId="2381AA3B" w14:textId="77777777" w:rsidTr="009C0ACD">
        <w:trPr>
          <w:trHeight w:val="170"/>
        </w:trPr>
        <w:tc>
          <w:tcPr>
            <w:tcW w:w="1984" w:type="dxa"/>
            <w:tcBorders>
              <w:top w:val="single" w:sz="18" w:space="0" w:color="auto"/>
              <w:left w:val="nil"/>
            </w:tcBorders>
            <w:vAlign w:val="center"/>
          </w:tcPr>
          <w:p w14:paraId="6F9CA33C" w14:textId="7EF69170" w:rsidR="009C0ACD" w:rsidRPr="009C0ACD" w:rsidRDefault="009C0ACD" w:rsidP="009C0ACD">
            <w:pPr>
              <w:pStyle w:val="Nivel2"/>
              <w:keepNext/>
              <w:numPr>
                <w:ilvl w:val="0"/>
                <w:numId w:val="0"/>
              </w:numPr>
              <w:spacing w:after="0"/>
              <w:jc w:val="right"/>
              <w:rPr>
                <w:i/>
                <w:iCs/>
              </w:rPr>
            </w:pPr>
            <w:r w:rsidRPr="009C0ACD">
              <w:rPr>
                <w:i/>
                <w:iCs/>
              </w:rPr>
              <w:t>Punto de partida</w:t>
            </w:r>
          </w:p>
        </w:tc>
        <w:tc>
          <w:tcPr>
            <w:tcW w:w="3458" w:type="dxa"/>
            <w:tcBorders>
              <w:top w:val="single" w:sz="18" w:space="0" w:color="auto"/>
            </w:tcBorders>
            <w:vAlign w:val="center"/>
          </w:tcPr>
          <w:p w14:paraId="672F29C2" w14:textId="14C46794" w:rsidR="009C0ACD" w:rsidRPr="009C0ACD" w:rsidRDefault="009C0ACD" w:rsidP="009C0ACD">
            <w:pPr>
              <w:pStyle w:val="Nivel2"/>
              <w:keepNext/>
              <w:numPr>
                <w:ilvl w:val="0"/>
                <w:numId w:val="0"/>
              </w:numPr>
              <w:spacing w:after="0"/>
              <w:jc w:val="center"/>
              <w:rPr>
                <w:sz w:val="21"/>
                <w:szCs w:val="21"/>
              </w:rPr>
            </w:pPr>
            <w:r w:rsidRPr="009C0ACD">
              <w:rPr>
                <w:sz w:val="21"/>
                <w:szCs w:val="21"/>
              </w:rPr>
              <w:t>Competencia perfecta</w:t>
            </w:r>
          </w:p>
        </w:tc>
        <w:tc>
          <w:tcPr>
            <w:tcW w:w="3458" w:type="dxa"/>
            <w:tcBorders>
              <w:top w:val="single" w:sz="18" w:space="0" w:color="auto"/>
              <w:right w:val="nil"/>
            </w:tcBorders>
            <w:vAlign w:val="center"/>
          </w:tcPr>
          <w:p w14:paraId="1761F1B0" w14:textId="2DC086C5" w:rsidR="009C0ACD" w:rsidRPr="009C0ACD" w:rsidRDefault="009C0ACD" w:rsidP="009C0ACD">
            <w:pPr>
              <w:pStyle w:val="Nivel2"/>
              <w:keepNext/>
              <w:numPr>
                <w:ilvl w:val="0"/>
                <w:numId w:val="0"/>
              </w:numPr>
              <w:spacing w:after="0"/>
              <w:jc w:val="center"/>
              <w:rPr>
                <w:sz w:val="21"/>
                <w:szCs w:val="21"/>
              </w:rPr>
            </w:pPr>
            <w:r w:rsidRPr="009C0ACD">
              <w:rPr>
                <w:sz w:val="21"/>
                <w:szCs w:val="21"/>
              </w:rPr>
              <w:t>Competencia imperfecta</w:t>
            </w:r>
          </w:p>
        </w:tc>
      </w:tr>
      <w:tr w:rsidR="009C0ACD" w14:paraId="5B412093" w14:textId="77777777" w:rsidTr="009C0ACD">
        <w:trPr>
          <w:trHeight w:val="170"/>
        </w:trPr>
        <w:tc>
          <w:tcPr>
            <w:tcW w:w="1984" w:type="dxa"/>
            <w:tcBorders>
              <w:left w:val="nil"/>
            </w:tcBorders>
            <w:vAlign w:val="center"/>
          </w:tcPr>
          <w:p w14:paraId="406C633D" w14:textId="366FA6DB" w:rsidR="009C0ACD" w:rsidRPr="009C0ACD" w:rsidRDefault="009C0ACD" w:rsidP="009C0ACD">
            <w:pPr>
              <w:pStyle w:val="Nivel2"/>
              <w:keepNext/>
              <w:numPr>
                <w:ilvl w:val="0"/>
                <w:numId w:val="0"/>
              </w:numPr>
              <w:spacing w:after="0"/>
              <w:jc w:val="right"/>
              <w:rPr>
                <w:i/>
                <w:iCs/>
              </w:rPr>
            </w:pPr>
            <w:r w:rsidRPr="009C0ACD">
              <w:rPr>
                <w:i/>
                <w:iCs/>
              </w:rPr>
              <w:t>Orígenes del desvío</w:t>
            </w:r>
          </w:p>
        </w:tc>
        <w:tc>
          <w:tcPr>
            <w:tcW w:w="3458" w:type="dxa"/>
            <w:vAlign w:val="center"/>
          </w:tcPr>
          <w:p w14:paraId="1927F1C8" w14:textId="3529D3FE" w:rsidR="009C0ACD" w:rsidRPr="009C0ACD" w:rsidRDefault="009C0ACD" w:rsidP="009C0ACD">
            <w:pPr>
              <w:pStyle w:val="Nivel2"/>
              <w:keepNext/>
              <w:numPr>
                <w:ilvl w:val="0"/>
                <w:numId w:val="0"/>
              </w:numPr>
              <w:spacing w:after="0"/>
              <w:jc w:val="center"/>
              <w:rPr>
                <w:sz w:val="21"/>
                <w:szCs w:val="21"/>
              </w:rPr>
            </w:pPr>
            <w:r w:rsidRPr="009C0ACD">
              <w:rPr>
                <w:sz w:val="21"/>
                <w:szCs w:val="21"/>
              </w:rPr>
              <w:t>Únicamente rigideces en el mercado de trabajo</w:t>
            </w:r>
          </w:p>
        </w:tc>
        <w:tc>
          <w:tcPr>
            <w:tcW w:w="3458" w:type="dxa"/>
            <w:tcBorders>
              <w:right w:val="nil"/>
            </w:tcBorders>
            <w:vAlign w:val="center"/>
          </w:tcPr>
          <w:p w14:paraId="2C73383C" w14:textId="54F86BA4" w:rsidR="009C0ACD" w:rsidRPr="009C0ACD" w:rsidRDefault="009C0ACD" w:rsidP="009C0ACD">
            <w:pPr>
              <w:pStyle w:val="Nivel2"/>
              <w:keepNext/>
              <w:numPr>
                <w:ilvl w:val="0"/>
                <w:numId w:val="0"/>
              </w:numPr>
              <w:spacing w:after="0"/>
              <w:jc w:val="center"/>
              <w:rPr>
                <w:sz w:val="21"/>
                <w:szCs w:val="21"/>
              </w:rPr>
            </w:pPr>
            <w:r w:rsidRPr="009C0ACD">
              <w:rPr>
                <w:sz w:val="21"/>
                <w:szCs w:val="21"/>
              </w:rPr>
              <w:t>Rigideces en el mercado de trabajo e inflación de oferta</w:t>
            </w:r>
          </w:p>
        </w:tc>
      </w:tr>
      <w:tr w:rsidR="009C0ACD" w14:paraId="344DAE9B" w14:textId="77777777" w:rsidTr="009C0ACD">
        <w:trPr>
          <w:trHeight w:val="170"/>
        </w:trPr>
        <w:tc>
          <w:tcPr>
            <w:tcW w:w="1984" w:type="dxa"/>
            <w:tcBorders>
              <w:left w:val="nil"/>
            </w:tcBorders>
            <w:vAlign w:val="center"/>
          </w:tcPr>
          <w:p w14:paraId="6C8B8BE1" w14:textId="626CFBF8" w:rsidR="009C0ACD" w:rsidRPr="009C0ACD" w:rsidRDefault="009C0ACD" w:rsidP="009C0ACD">
            <w:pPr>
              <w:pStyle w:val="Nivel2"/>
              <w:keepNext/>
              <w:numPr>
                <w:ilvl w:val="0"/>
                <w:numId w:val="0"/>
              </w:numPr>
              <w:spacing w:after="0"/>
              <w:jc w:val="right"/>
              <w:rPr>
                <w:i/>
                <w:iCs/>
              </w:rPr>
            </w:pPr>
            <w:r w:rsidRPr="009C0ACD">
              <w:rPr>
                <w:i/>
                <w:iCs/>
              </w:rPr>
              <w:t>Mecanismo inflacionista</w:t>
            </w:r>
          </w:p>
        </w:tc>
        <w:tc>
          <w:tcPr>
            <w:tcW w:w="3458" w:type="dxa"/>
            <w:vAlign w:val="center"/>
          </w:tcPr>
          <w:p w14:paraId="408226D5" w14:textId="0A15A553" w:rsidR="009C0ACD" w:rsidRPr="009C0ACD" w:rsidRDefault="009C0ACD" w:rsidP="009C0ACD">
            <w:pPr>
              <w:pStyle w:val="Nivel2"/>
              <w:keepNext/>
              <w:numPr>
                <w:ilvl w:val="0"/>
                <w:numId w:val="0"/>
              </w:numPr>
              <w:spacing w:after="0"/>
              <w:jc w:val="center"/>
              <w:rPr>
                <w:sz w:val="21"/>
                <w:szCs w:val="21"/>
              </w:rPr>
            </w:pPr>
            <w:r w:rsidRPr="009C0ACD">
              <w:rPr>
                <w:sz w:val="21"/>
                <w:szCs w:val="21"/>
              </w:rPr>
              <w:t>Políticas monetarias</w:t>
            </w:r>
          </w:p>
        </w:tc>
        <w:tc>
          <w:tcPr>
            <w:tcW w:w="3458" w:type="dxa"/>
            <w:tcBorders>
              <w:right w:val="nil"/>
            </w:tcBorders>
            <w:vAlign w:val="center"/>
          </w:tcPr>
          <w:p w14:paraId="45129CCC" w14:textId="77777777" w:rsidR="009C0ACD" w:rsidRDefault="009C0ACD" w:rsidP="009C0ACD">
            <w:pPr>
              <w:pStyle w:val="Nivel2"/>
              <w:keepNext/>
              <w:numPr>
                <w:ilvl w:val="0"/>
                <w:numId w:val="0"/>
              </w:numPr>
              <w:spacing w:after="0"/>
              <w:jc w:val="center"/>
              <w:rPr>
                <w:sz w:val="21"/>
                <w:szCs w:val="21"/>
              </w:rPr>
            </w:pPr>
            <w:r w:rsidRPr="009C0ACD">
              <w:rPr>
                <w:sz w:val="21"/>
                <w:szCs w:val="21"/>
              </w:rPr>
              <w:t>Políticas monetarias e</w:t>
            </w:r>
          </w:p>
          <w:p w14:paraId="5C188907" w14:textId="3119C7CC" w:rsidR="009C0ACD" w:rsidRPr="009C0ACD" w:rsidRDefault="009C0ACD" w:rsidP="009C0ACD">
            <w:pPr>
              <w:pStyle w:val="Nivel2"/>
              <w:keepNext/>
              <w:numPr>
                <w:ilvl w:val="0"/>
                <w:numId w:val="0"/>
              </w:numPr>
              <w:spacing w:after="0"/>
              <w:jc w:val="center"/>
              <w:rPr>
                <w:sz w:val="21"/>
                <w:szCs w:val="21"/>
              </w:rPr>
            </w:pPr>
            <w:r w:rsidRPr="009C0ACD">
              <w:rPr>
                <w:sz w:val="21"/>
                <w:szCs w:val="21"/>
              </w:rPr>
              <w:t>inflación de oferta</w:t>
            </w:r>
          </w:p>
        </w:tc>
      </w:tr>
      <w:tr w:rsidR="009C0ACD" w14:paraId="7DF5D492" w14:textId="77777777" w:rsidTr="009C0ACD">
        <w:trPr>
          <w:trHeight w:val="170"/>
        </w:trPr>
        <w:tc>
          <w:tcPr>
            <w:tcW w:w="1984" w:type="dxa"/>
            <w:tcBorders>
              <w:left w:val="nil"/>
            </w:tcBorders>
            <w:vAlign w:val="center"/>
          </w:tcPr>
          <w:p w14:paraId="23303AB7" w14:textId="32C41B5F" w:rsidR="009C0ACD" w:rsidRPr="009C0ACD" w:rsidRDefault="009C0ACD" w:rsidP="009C0ACD">
            <w:pPr>
              <w:pStyle w:val="Nivel2"/>
              <w:keepNext/>
              <w:numPr>
                <w:ilvl w:val="0"/>
                <w:numId w:val="0"/>
              </w:numPr>
              <w:spacing w:after="0"/>
              <w:jc w:val="right"/>
              <w:rPr>
                <w:i/>
                <w:iCs/>
              </w:rPr>
            </w:pPr>
            <w:r w:rsidRPr="009C0ACD">
              <w:rPr>
                <w:i/>
                <w:iCs/>
              </w:rPr>
              <w:t>Tipo de desempleo</w:t>
            </w:r>
          </w:p>
        </w:tc>
        <w:tc>
          <w:tcPr>
            <w:tcW w:w="3458" w:type="dxa"/>
            <w:vAlign w:val="center"/>
          </w:tcPr>
          <w:p w14:paraId="6A9135F1" w14:textId="77777777" w:rsidR="009C0ACD" w:rsidRPr="009C0ACD" w:rsidRDefault="009C0ACD" w:rsidP="009C0ACD">
            <w:pPr>
              <w:pStyle w:val="Nivel2"/>
              <w:keepNext/>
              <w:numPr>
                <w:ilvl w:val="0"/>
                <w:numId w:val="0"/>
              </w:numPr>
              <w:spacing w:after="0"/>
              <w:jc w:val="center"/>
              <w:rPr>
                <w:sz w:val="21"/>
                <w:szCs w:val="21"/>
              </w:rPr>
            </w:pPr>
            <w:r w:rsidRPr="009C0ACD">
              <w:rPr>
                <w:sz w:val="21"/>
                <w:szCs w:val="21"/>
              </w:rPr>
              <w:t>Voluntario</w:t>
            </w:r>
          </w:p>
          <w:p w14:paraId="0C49401F" w14:textId="48B1DDA7" w:rsidR="009C0ACD" w:rsidRPr="009C0ACD" w:rsidRDefault="009C0ACD" w:rsidP="009C0ACD">
            <w:pPr>
              <w:pStyle w:val="Nivel2"/>
              <w:keepNext/>
              <w:numPr>
                <w:ilvl w:val="0"/>
                <w:numId w:val="0"/>
              </w:numPr>
              <w:spacing w:after="0"/>
              <w:jc w:val="center"/>
              <w:rPr>
                <w:sz w:val="18"/>
                <w:szCs w:val="18"/>
              </w:rPr>
            </w:pPr>
            <w:r w:rsidRPr="009C0ACD">
              <w:rPr>
                <w:sz w:val="18"/>
                <w:szCs w:val="18"/>
              </w:rPr>
              <w:t>(y por tanto asimilable al pleno empleo)</w:t>
            </w:r>
          </w:p>
        </w:tc>
        <w:tc>
          <w:tcPr>
            <w:tcW w:w="3458" w:type="dxa"/>
            <w:tcBorders>
              <w:right w:val="nil"/>
            </w:tcBorders>
            <w:vAlign w:val="center"/>
          </w:tcPr>
          <w:p w14:paraId="712D9D3B" w14:textId="0D0A54B5" w:rsidR="009C0ACD" w:rsidRPr="009C0ACD" w:rsidRDefault="009C0ACD" w:rsidP="009C0ACD">
            <w:pPr>
              <w:pStyle w:val="Nivel2"/>
              <w:keepNext/>
              <w:numPr>
                <w:ilvl w:val="0"/>
                <w:numId w:val="0"/>
              </w:numPr>
              <w:spacing w:after="0"/>
              <w:jc w:val="center"/>
              <w:rPr>
                <w:sz w:val="21"/>
                <w:szCs w:val="21"/>
              </w:rPr>
            </w:pPr>
            <w:r w:rsidRPr="009C0ACD">
              <w:rPr>
                <w:sz w:val="21"/>
                <w:szCs w:val="21"/>
              </w:rPr>
              <w:t>Voluntario e involuntario</w:t>
            </w:r>
          </w:p>
        </w:tc>
      </w:tr>
      <w:tr w:rsidR="009C0ACD" w14:paraId="5B09E0A9" w14:textId="77777777" w:rsidTr="009C0ACD">
        <w:trPr>
          <w:trHeight w:val="170"/>
        </w:trPr>
        <w:tc>
          <w:tcPr>
            <w:tcW w:w="1984" w:type="dxa"/>
            <w:tcBorders>
              <w:left w:val="nil"/>
              <w:bottom w:val="single" w:sz="18" w:space="0" w:color="auto"/>
            </w:tcBorders>
            <w:vAlign w:val="center"/>
          </w:tcPr>
          <w:p w14:paraId="5AE8D3DB" w14:textId="12862473" w:rsidR="009C0ACD" w:rsidRPr="009C0ACD" w:rsidRDefault="009C0ACD" w:rsidP="009C0ACD">
            <w:pPr>
              <w:pStyle w:val="Nivel2"/>
              <w:numPr>
                <w:ilvl w:val="0"/>
                <w:numId w:val="0"/>
              </w:numPr>
              <w:spacing w:after="0"/>
              <w:jc w:val="right"/>
              <w:rPr>
                <w:i/>
                <w:iCs/>
              </w:rPr>
            </w:pPr>
            <w:r w:rsidRPr="009C0ACD">
              <w:rPr>
                <w:i/>
                <w:iCs/>
              </w:rPr>
              <w:t>Equilibrio(s)</w:t>
            </w:r>
          </w:p>
        </w:tc>
        <w:tc>
          <w:tcPr>
            <w:tcW w:w="3458" w:type="dxa"/>
            <w:tcBorders>
              <w:bottom w:val="single" w:sz="18" w:space="0" w:color="auto"/>
            </w:tcBorders>
            <w:vAlign w:val="center"/>
          </w:tcPr>
          <w:p w14:paraId="31146B46" w14:textId="786884B2" w:rsidR="009C0ACD" w:rsidRPr="009C0ACD" w:rsidRDefault="009C0ACD" w:rsidP="009C0ACD">
            <w:pPr>
              <w:pStyle w:val="Nivel2"/>
              <w:numPr>
                <w:ilvl w:val="0"/>
                <w:numId w:val="0"/>
              </w:numPr>
              <w:spacing w:after="0"/>
              <w:jc w:val="center"/>
              <w:rPr>
                <w:sz w:val="21"/>
                <w:szCs w:val="21"/>
              </w:rPr>
            </w:pPr>
            <w:r w:rsidRPr="009C0ACD">
              <w:rPr>
                <w:sz w:val="21"/>
                <w:szCs w:val="21"/>
              </w:rPr>
              <w:t>Único</w:t>
            </w:r>
          </w:p>
        </w:tc>
        <w:tc>
          <w:tcPr>
            <w:tcW w:w="3458" w:type="dxa"/>
            <w:tcBorders>
              <w:bottom w:val="single" w:sz="18" w:space="0" w:color="auto"/>
              <w:right w:val="nil"/>
            </w:tcBorders>
            <w:vAlign w:val="center"/>
          </w:tcPr>
          <w:p w14:paraId="776439CA" w14:textId="5DE04E04" w:rsidR="009C0ACD" w:rsidRPr="009C0ACD" w:rsidRDefault="009C0ACD" w:rsidP="009C0ACD">
            <w:pPr>
              <w:pStyle w:val="Nivel2"/>
              <w:numPr>
                <w:ilvl w:val="0"/>
                <w:numId w:val="0"/>
              </w:numPr>
              <w:spacing w:after="0"/>
              <w:jc w:val="center"/>
              <w:rPr>
                <w:sz w:val="21"/>
                <w:szCs w:val="21"/>
              </w:rPr>
            </w:pPr>
            <w:r w:rsidRPr="009C0ACD">
              <w:rPr>
                <w:sz w:val="21"/>
                <w:szCs w:val="21"/>
              </w:rPr>
              <w:t>Equilibrios múltiples en economías abiertas</w:t>
            </w:r>
          </w:p>
        </w:tc>
      </w:tr>
    </w:tbl>
    <w:p w14:paraId="797C69B3" w14:textId="77777777" w:rsidR="00BC7084" w:rsidRPr="00736B59" w:rsidRDefault="00BC7084">
      <w:pPr>
        <w:pStyle w:val="Nivel1SM"/>
        <w:keepNext/>
        <w:spacing w:before="60" w:after="0"/>
      </w:pPr>
      <w:r w:rsidRPr="00736B59">
        <w:rPr>
          <w:b/>
          <w:bCs/>
        </w:rPr>
        <w:t>En resumen</w:t>
      </w:r>
      <w:r w:rsidRPr="00736B59">
        <w:t xml:space="preserve">, según </w:t>
      </w:r>
      <w:r w:rsidRPr="00736B59">
        <w:rPr>
          <w:smallCaps/>
        </w:rPr>
        <w:t>Estrella</w:t>
      </w:r>
      <w:r w:rsidRPr="00736B59">
        <w:t xml:space="preserve"> y </w:t>
      </w:r>
      <w:proofErr w:type="spellStart"/>
      <w:r w:rsidRPr="00736B59">
        <w:rPr>
          <w:smallCaps/>
        </w:rPr>
        <w:t>Mishkin</w:t>
      </w:r>
      <w:proofErr w:type="spellEnd"/>
      <w:r w:rsidRPr="00736B59">
        <w:t xml:space="preserve"> (1988):</w:t>
      </w:r>
    </w:p>
    <w:p w14:paraId="34EFF6CF" w14:textId="77777777" w:rsidR="00BC7084" w:rsidRDefault="00BC7084">
      <w:pPr>
        <w:pStyle w:val="Nivel2SM"/>
        <w:ind w:left="426"/>
      </w:pPr>
      <w:r w:rsidRPr="00736B59">
        <w:t>La TNP es la tasa de desempleo es la tasa que se observaría si todos los factores cíclicos de corto plazo se cancelaran. Como los salarios y los precios se ajustan de manera escalonada, la tasa natural puede ser vista como la tasa de paro cuando los salarios se han ajustado para equilibrar la oferta y la demanda de trabajo. Depende de factores estructurales que caracterizan el mercado de trabajo y se asume</w:t>
      </w:r>
      <w:r>
        <w:t xml:space="preserve"> generalmente que cambia muy lentamente a lo largo del tiempo. Como los factores </w:t>
      </w:r>
      <w:r w:rsidRPr="008E20B1">
        <w:t xml:space="preserve">cíclicos pueden </w:t>
      </w:r>
      <w:r>
        <w:t>tardar</w:t>
      </w:r>
      <w:r w:rsidRPr="008E20B1">
        <w:t xml:space="preserve"> en desaparecer</w:t>
      </w:r>
      <w:r>
        <w:t>,</w:t>
      </w:r>
      <w:r w:rsidRPr="008E20B1">
        <w:t xml:space="preserve"> sin embargo</w:t>
      </w:r>
      <w:r>
        <w:t>,</w:t>
      </w:r>
      <w:r w:rsidRPr="008E20B1">
        <w:t xml:space="preserve"> la tasa natural de paro puede ser útil para los </w:t>
      </w:r>
      <w:proofErr w:type="spellStart"/>
      <w:r>
        <w:rPr>
          <w:i/>
          <w:iCs/>
        </w:rPr>
        <w:t>policymakers</w:t>
      </w:r>
      <w:proofErr w:type="spellEnd"/>
      <w:r>
        <w:t xml:space="preserve"> que tratan de controlar la inflación con plazos de uno o dos años.</w:t>
      </w:r>
    </w:p>
    <w:p w14:paraId="74DC238F" w14:textId="0E4DC3F3" w:rsidR="00BC7084" w:rsidRDefault="00BC7084">
      <w:pPr>
        <w:pStyle w:val="Nivel2SM"/>
        <w:ind w:left="426"/>
      </w:pPr>
      <w:r>
        <w:t xml:space="preserve">La NAIRU, según </w:t>
      </w:r>
      <w:r>
        <w:rPr>
          <w:smallCaps/>
        </w:rPr>
        <w:t>Estrella</w:t>
      </w:r>
      <w:r>
        <w:t xml:space="preserve"> y </w:t>
      </w:r>
      <w:proofErr w:type="spellStart"/>
      <w:r>
        <w:rPr>
          <w:smallCaps/>
        </w:rPr>
        <w:t>Mishkin</w:t>
      </w:r>
      <w:proofErr w:type="spellEnd"/>
      <w:r>
        <w:t>, debe ser interpretada como la tasa de desempleo consistente con inflación constante en el corto plazo (por ejemplo 12</w:t>
      </w:r>
      <w:r w:rsidR="00695682">
        <w:t> </w:t>
      </w:r>
      <w:r>
        <w:t>meses). El nivel de desempleo consistente con un nivel de inflación constante puede variar significativamente en estos horizontes temporales. Por ejemplo, si las condiciones climatológicas causan una subida de los precios, el nivel de desempleo consistente con una inflación constante aumentaría. Por lo tanto, el nivel de desempleo en ausencia de factores cíclicos no tiene por qué ser igual que una tasa de inflación consistente con inflación constante en el corto plazo, y la NAIRU fluctuará mucho más que la tasa natural de desempleo.</w:t>
      </w:r>
    </w:p>
    <w:p w14:paraId="6DA4B189" w14:textId="2B399166" w:rsidR="003F4193" w:rsidRPr="004258A5" w:rsidRDefault="003F4193">
      <w:pPr>
        <w:pStyle w:val="Ttulo5"/>
        <w:rPr>
          <w:i w:val="0"/>
          <w:iCs w:val="0"/>
          <w:u w:val="none"/>
        </w:rPr>
      </w:pPr>
      <w:r w:rsidRPr="0002549F">
        <w:lastRenderedPageBreak/>
        <w:t>Anexo</w:t>
      </w:r>
      <w:r w:rsidR="00EE50D7">
        <w:t> </w:t>
      </w:r>
      <w:r>
        <w:t>2</w:t>
      </w:r>
      <w:r>
        <w:rPr>
          <w:i w:val="0"/>
          <w:iCs w:val="0"/>
          <w:u w:val="none"/>
        </w:rPr>
        <w:t xml:space="preserve">: </w:t>
      </w:r>
    </w:p>
    <w:p w14:paraId="75D26239" w14:textId="07E54325" w:rsidR="0015013E" w:rsidRDefault="00BE5FEB" w:rsidP="006D72C5">
      <w:pPr>
        <w:jc w:val="center"/>
      </w:pPr>
      <w:r>
        <w:rPr>
          <w:noProof/>
        </w:rPr>
        <w:drawing>
          <wp:inline distT="0" distB="0" distL="0" distR="0" wp14:anchorId="593C8A46" wp14:editId="621020AA">
            <wp:extent cx="3952008" cy="3078480"/>
            <wp:effectExtent l="0" t="0" r="0" b="7620"/>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Texto&#10;&#10;Descripción generada automáticamente"/>
                    <pic:cNvPicPr/>
                  </pic:nvPicPr>
                  <pic:blipFill>
                    <a:blip r:embed="rId35"/>
                    <a:stretch>
                      <a:fillRect/>
                    </a:stretch>
                  </pic:blipFill>
                  <pic:spPr>
                    <a:xfrm>
                      <a:off x="0" y="0"/>
                      <a:ext cx="3953445" cy="3079599"/>
                    </a:xfrm>
                    <a:prstGeom prst="rect">
                      <a:avLst/>
                    </a:prstGeom>
                  </pic:spPr>
                </pic:pic>
              </a:graphicData>
            </a:graphic>
          </wp:inline>
        </w:drawing>
      </w:r>
      <w:r>
        <w:rPr>
          <w:noProof/>
        </w:rPr>
        <w:drawing>
          <wp:inline distT="0" distB="0" distL="0" distR="0" wp14:anchorId="4F20F9C2" wp14:editId="1C0303AF">
            <wp:extent cx="4073676" cy="4366260"/>
            <wp:effectExtent l="0" t="0" r="3175" b="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36"/>
                    <a:stretch>
                      <a:fillRect/>
                    </a:stretch>
                  </pic:blipFill>
                  <pic:spPr>
                    <a:xfrm>
                      <a:off x="0" y="0"/>
                      <a:ext cx="4076483" cy="4369269"/>
                    </a:xfrm>
                    <a:prstGeom prst="rect">
                      <a:avLst/>
                    </a:prstGeom>
                  </pic:spPr>
                </pic:pic>
              </a:graphicData>
            </a:graphic>
          </wp:inline>
        </w:drawing>
      </w:r>
    </w:p>
    <w:p w14:paraId="014D9C24" w14:textId="196BBF50" w:rsidR="001D5D19" w:rsidRPr="00502A72" w:rsidRDefault="001D5D19" w:rsidP="006D72C5">
      <w:pPr>
        <w:jc w:val="center"/>
      </w:pPr>
      <w:r>
        <w:rPr>
          <w:noProof/>
        </w:rPr>
        <w:drawing>
          <wp:inline distT="0" distB="0" distL="0" distR="0" wp14:anchorId="55971650" wp14:editId="35F36A9E">
            <wp:extent cx="4202049" cy="2180994"/>
            <wp:effectExtent l="0" t="0" r="8255" b="0"/>
            <wp:docPr id="4" name="Imagen 4"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con confianza media"/>
                    <pic:cNvPicPr/>
                  </pic:nvPicPr>
                  <pic:blipFill>
                    <a:blip r:embed="rId37"/>
                    <a:stretch>
                      <a:fillRect/>
                    </a:stretch>
                  </pic:blipFill>
                  <pic:spPr>
                    <a:xfrm>
                      <a:off x="0" y="0"/>
                      <a:ext cx="4213307" cy="2186837"/>
                    </a:xfrm>
                    <a:prstGeom prst="rect">
                      <a:avLst/>
                    </a:prstGeom>
                  </pic:spPr>
                </pic:pic>
              </a:graphicData>
            </a:graphic>
          </wp:inline>
        </w:drawing>
      </w:r>
    </w:p>
    <w:sectPr w:rsidR="001D5D19" w:rsidRPr="00502A72" w:rsidSect="00311775">
      <w:headerReference w:type="even" r:id="rId38"/>
      <w:headerReference w:type="default" r:id="rId39"/>
      <w:footerReference w:type="even" r:id="rId40"/>
      <w:footerReference w:type="default" r:id="rId41"/>
      <w:headerReference w:type="first" r:id="rId42"/>
      <w:footerReference w:type="first" r:id="rId4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477B7A" w14:textId="77777777" w:rsidR="00112EE5" w:rsidRDefault="00112EE5" w:rsidP="00B77C0F">
      <w:r>
        <w:separator/>
      </w:r>
    </w:p>
  </w:endnote>
  <w:endnote w:type="continuationSeparator" w:id="0">
    <w:p w14:paraId="60DCB9F4" w14:textId="77777777" w:rsidR="00112EE5" w:rsidRDefault="00112EE5"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879DE" w:rsidRPr="008A4B8D" w14:paraId="26F017EE" w14:textId="77777777" w:rsidTr="00527B16">
      <w:trPr>
        <w:trHeight w:val="138"/>
        <w:jc w:val="center"/>
      </w:trPr>
      <w:tc>
        <w:tcPr>
          <w:tcW w:w="1134" w:type="dxa"/>
        </w:tcPr>
        <w:p w14:paraId="40F2B54D" w14:textId="77777777" w:rsidR="001879DE" w:rsidRPr="008A4B8D" w:rsidRDefault="001879DE" w:rsidP="00311775">
          <w:pPr>
            <w:pStyle w:val="Encabezado"/>
            <w:tabs>
              <w:tab w:val="clear" w:pos="4252"/>
              <w:tab w:val="clear" w:pos="8504"/>
              <w:tab w:val="right" w:pos="924"/>
              <w:tab w:val="center" w:pos="1310"/>
            </w:tabs>
            <w:spacing w:after="0"/>
            <w:contextualSpacing/>
            <w:jc w:val="left"/>
            <w:rPr>
              <w:i/>
              <w:iCs/>
              <w:color w:val="5F2987"/>
              <w:sz w:val="18"/>
              <w:szCs w:val="18"/>
            </w:rPr>
          </w:pPr>
          <w:r w:rsidRPr="008A4B8D">
            <w:rPr>
              <w:b/>
              <w:bCs/>
              <w:i/>
              <w:iCs/>
              <w:color w:val="5F2987"/>
              <w:spacing w:val="-6"/>
              <w:sz w:val="18"/>
              <w:szCs w:val="18"/>
            </w:rPr>
            <w:fldChar w:fldCharType="begin"/>
          </w:r>
          <w:r w:rsidRPr="008A4B8D">
            <w:rPr>
              <w:b/>
              <w:bCs/>
              <w:i/>
              <w:iCs/>
              <w:color w:val="5F2987"/>
              <w:spacing w:val="-6"/>
              <w:sz w:val="18"/>
              <w:szCs w:val="18"/>
            </w:rPr>
            <w:instrText>PAGE  \* Arabic  \* MERGEFORMAT</w:instrText>
          </w:r>
          <w:r w:rsidRPr="008A4B8D">
            <w:rPr>
              <w:b/>
              <w:bCs/>
              <w:i/>
              <w:iCs/>
              <w:color w:val="5F2987"/>
              <w:spacing w:val="-6"/>
              <w:sz w:val="18"/>
              <w:szCs w:val="18"/>
            </w:rPr>
            <w:fldChar w:fldCharType="separate"/>
          </w:r>
          <w:r w:rsidRPr="008A4B8D">
            <w:rPr>
              <w:b/>
              <w:bCs/>
              <w:i/>
              <w:iCs/>
              <w:color w:val="5F2987"/>
              <w:spacing w:val="-6"/>
              <w:sz w:val="18"/>
              <w:szCs w:val="18"/>
            </w:rPr>
            <w:t>2</w:t>
          </w:r>
          <w:r w:rsidRPr="008A4B8D">
            <w:rPr>
              <w:b/>
              <w:bCs/>
              <w:i/>
              <w:iCs/>
              <w:color w:val="5F2987"/>
              <w:spacing w:val="-6"/>
              <w:sz w:val="18"/>
              <w:szCs w:val="18"/>
            </w:rPr>
            <w:fldChar w:fldCharType="end"/>
          </w:r>
          <w:r w:rsidRPr="008A4B8D">
            <w:rPr>
              <w:b/>
              <w:bCs/>
              <w:i/>
              <w:iCs/>
              <w:color w:val="5F2987"/>
              <w:spacing w:val="-6"/>
              <w:sz w:val="18"/>
              <w:szCs w:val="18"/>
            </w:rPr>
            <w:t>/</w:t>
          </w:r>
          <w:r w:rsidRPr="008A4B8D">
            <w:rPr>
              <w:b/>
              <w:bCs/>
              <w:i/>
              <w:iCs/>
              <w:color w:val="5F2987"/>
              <w:spacing w:val="-6"/>
              <w:sz w:val="18"/>
              <w:szCs w:val="18"/>
            </w:rPr>
            <w:fldChar w:fldCharType="begin"/>
          </w:r>
          <w:r w:rsidRPr="008A4B8D">
            <w:rPr>
              <w:b/>
              <w:bCs/>
              <w:i/>
              <w:iCs/>
              <w:color w:val="5F2987"/>
              <w:spacing w:val="-6"/>
              <w:sz w:val="18"/>
              <w:szCs w:val="18"/>
            </w:rPr>
            <w:instrText>NUMPAGES  \* Arabic  \* MERGEFORMAT</w:instrText>
          </w:r>
          <w:r w:rsidRPr="008A4B8D">
            <w:rPr>
              <w:b/>
              <w:bCs/>
              <w:i/>
              <w:iCs/>
              <w:color w:val="5F2987"/>
              <w:spacing w:val="-6"/>
              <w:sz w:val="18"/>
              <w:szCs w:val="18"/>
            </w:rPr>
            <w:fldChar w:fldCharType="separate"/>
          </w:r>
          <w:r w:rsidRPr="008A4B8D">
            <w:rPr>
              <w:b/>
              <w:bCs/>
              <w:i/>
              <w:iCs/>
              <w:color w:val="5F2987"/>
              <w:spacing w:val="-6"/>
              <w:sz w:val="18"/>
              <w:szCs w:val="18"/>
            </w:rPr>
            <w:t>9</w:t>
          </w:r>
          <w:r w:rsidRPr="008A4B8D">
            <w:rPr>
              <w:b/>
              <w:bCs/>
              <w:i/>
              <w:iCs/>
              <w:color w:val="5F2987"/>
              <w:spacing w:val="-6"/>
              <w:sz w:val="18"/>
              <w:szCs w:val="18"/>
            </w:rPr>
            <w:fldChar w:fldCharType="end"/>
          </w:r>
        </w:p>
      </w:tc>
      <w:tc>
        <w:tcPr>
          <w:tcW w:w="7088" w:type="dxa"/>
          <w:vAlign w:val="center"/>
        </w:tcPr>
        <w:p w14:paraId="3A223153" w14:textId="77777777" w:rsidR="001879DE" w:rsidRPr="008A4B8D" w:rsidRDefault="001879DE" w:rsidP="00311775">
          <w:pPr>
            <w:pStyle w:val="Encabezado"/>
            <w:spacing w:after="0"/>
            <w:ind w:right="-110"/>
            <w:contextualSpacing/>
            <w:jc w:val="center"/>
            <w:rPr>
              <w:i/>
              <w:iCs/>
              <w:color w:val="5F2987"/>
              <w:sz w:val="18"/>
              <w:szCs w:val="18"/>
            </w:rPr>
          </w:pPr>
        </w:p>
      </w:tc>
      <w:tc>
        <w:tcPr>
          <w:tcW w:w="2551" w:type="dxa"/>
          <w:vAlign w:val="center"/>
        </w:tcPr>
        <w:p w14:paraId="4CCB1BA3" w14:textId="77777777" w:rsidR="001879DE" w:rsidRPr="008A4B8D" w:rsidRDefault="001879DE" w:rsidP="00311775">
          <w:pPr>
            <w:pStyle w:val="Encabezado"/>
            <w:spacing w:after="0"/>
            <w:contextualSpacing/>
            <w:jc w:val="right"/>
            <w:rPr>
              <w:b/>
              <w:bCs/>
              <w:i/>
              <w:iCs/>
              <w:color w:val="5F2987"/>
              <w:spacing w:val="-6"/>
              <w:sz w:val="18"/>
              <w:szCs w:val="18"/>
            </w:rPr>
          </w:pPr>
        </w:p>
      </w:tc>
    </w:tr>
  </w:tbl>
  <w:p w14:paraId="1C039315" w14:textId="77777777" w:rsidR="00B70943" w:rsidRPr="009C61AF" w:rsidRDefault="00B70943" w:rsidP="001879DE">
    <w:pPr>
      <w:pStyle w:val="Piedepgina"/>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1073806201"/>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879DE" w:rsidRPr="008A4B8D" w14:paraId="6BACF6FF" w14:textId="77777777" w:rsidTr="00527B16">
          <w:trPr>
            <w:trHeight w:val="138"/>
            <w:jc w:val="center"/>
          </w:trPr>
          <w:tc>
            <w:tcPr>
              <w:tcW w:w="1134" w:type="dxa"/>
              <w:vAlign w:val="center"/>
            </w:tcPr>
            <w:p w14:paraId="733F483D" w14:textId="77777777" w:rsidR="001879DE" w:rsidRPr="008A4B8D" w:rsidRDefault="001879DE" w:rsidP="00527B16">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DC34445" w14:textId="77777777" w:rsidR="001879DE" w:rsidRPr="008A4B8D" w:rsidRDefault="001879DE" w:rsidP="00527B16">
              <w:pPr>
                <w:pStyle w:val="Encabezado"/>
                <w:spacing w:after="0"/>
                <w:ind w:right="-110"/>
                <w:contextualSpacing/>
                <w:jc w:val="center"/>
                <w:rPr>
                  <w:i/>
                  <w:iCs/>
                  <w:color w:val="5F2987"/>
                  <w:sz w:val="18"/>
                  <w:szCs w:val="18"/>
                </w:rPr>
              </w:pPr>
            </w:p>
          </w:tc>
          <w:tc>
            <w:tcPr>
              <w:tcW w:w="2551" w:type="dxa"/>
              <w:vAlign w:val="center"/>
            </w:tcPr>
            <w:p w14:paraId="271F026E" w14:textId="77777777" w:rsidR="001879DE" w:rsidRPr="008A4B8D" w:rsidRDefault="001879DE" w:rsidP="00527B16">
              <w:pPr>
                <w:pStyle w:val="Encabezado"/>
                <w:spacing w:after="0"/>
                <w:contextualSpacing/>
                <w:jc w:val="right"/>
                <w:rPr>
                  <w:b/>
                  <w:bCs/>
                  <w:i/>
                  <w:iCs/>
                  <w:color w:val="5F2987"/>
                  <w:spacing w:val="-6"/>
                  <w:sz w:val="18"/>
                  <w:szCs w:val="18"/>
                </w:rPr>
              </w:pPr>
              <w:r w:rsidRPr="008A4B8D">
                <w:rPr>
                  <w:b/>
                  <w:bCs/>
                  <w:i/>
                  <w:iCs/>
                  <w:color w:val="5F2987"/>
                  <w:spacing w:val="-6"/>
                  <w:sz w:val="18"/>
                  <w:szCs w:val="18"/>
                </w:rPr>
                <w:fldChar w:fldCharType="begin"/>
              </w:r>
              <w:r w:rsidRPr="008A4B8D">
                <w:rPr>
                  <w:b/>
                  <w:bCs/>
                  <w:i/>
                  <w:iCs/>
                  <w:color w:val="5F2987"/>
                  <w:spacing w:val="-6"/>
                  <w:sz w:val="18"/>
                  <w:szCs w:val="18"/>
                </w:rPr>
                <w:instrText>PAGE  \* Arabic  \* MERGEFORMAT</w:instrText>
              </w:r>
              <w:r w:rsidRPr="008A4B8D">
                <w:rPr>
                  <w:b/>
                  <w:bCs/>
                  <w:i/>
                  <w:iCs/>
                  <w:color w:val="5F2987"/>
                  <w:spacing w:val="-6"/>
                  <w:sz w:val="18"/>
                  <w:szCs w:val="18"/>
                </w:rPr>
                <w:fldChar w:fldCharType="separate"/>
              </w:r>
              <w:r w:rsidRPr="008A4B8D">
                <w:rPr>
                  <w:b/>
                  <w:bCs/>
                  <w:i/>
                  <w:iCs/>
                  <w:color w:val="5F2987"/>
                  <w:spacing w:val="-6"/>
                  <w:sz w:val="18"/>
                  <w:szCs w:val="18"/>
                </w:rPr>
                <w:t>1</w:t>
              </w:r>
              <w:r w:rsidRPr="008A4B8D">
                <w:rPr>
                  <w:b/>
                  <w:bCs/>
                  <w:i/>
                  <w:iCs/>
                  <w:color w:val="5F2987"/>
                  <w:spacing w:val="-6"/>
                  <w:sz w:val="18"/>
                  <w:szCs w:val="18"/>
                </w:rPr>
                <w:fldChar w:fldCharType="end"/>
              </w:r>
              <w:r w:rsidRPr="008A4B8D">
                <w:rPr>
                  <w:b/>
                  <w:bCs/>
                  <w:i/>
                  <w:iCs/>
                  <w:color w:val="5F2987"/>
                  <w:spacing w:val="-6"/>
                  <w:sz w:val="18"/>
                  <w:szCs w:val="18"/>
                </w:rPr>
                <w:t>/</w:t>
              </w:r>
              <w:r w:rsidRPr="008A4B8D">
                <w:rPr>
                  <w:b/>
                  <w:bCs/>
                  <w:i/>
                  <w:iCs/>
                  <w:color w:val="5F2987"/>
                  <w:spacing w:val="-6"/>
                  <w:sz w:val="18"/>
                  <w:szCs w:val="18"/>
                </w:rPr>
                <w:fldChar w:fldCharType="begin"/>
              </w:r>
              <w:r w:rsidRPr="008A4B8D">
                <w:rPr>
                  <w:b/>
                  <w:bCs/>
                  <w:i/>
                  <w:iCs/>
                  <w:color w:val="5F2987"/>
                  <w:spacing w:val="-6"/>
                  <w:sz w:val="18"/>
                  <w:szCs w:val="18"/>
                </w:rPr>
                <w:instrText>NUMPAGES  \* Arabic  \* MERGEFORMAT</w:instrText>
              </w:r>
              <w:r w:rsidRPr="008A4B8D">
                <w:rPr>
                  <w:b/>
                  <w:bCs/>
                  <w:i/>
                  <w:iCs/>
                  <w:color w:val="5F2987"/>
                  <w:spacing w:val="-6"/>
                  <w:sz w:val="18"/>
                  <w:szCs w:val="18"/>
                </w:rPr>
                <w:fldChar w:fldCharType="separate"/>
              </w:r>
              <w:r w:rsidRPr="008A4B8D">
                <w:rPr>
                  <w:b/>
                  <w:bCs/>
                  <w:i/>
                  <w:iCs/>
                  <w:color w:val="5F2987"/>
                  <w:spacing w:val="-6"/>
                  <w:sz w:val="18"/>
                  <w:szCs w:val="18"/>
                </w:rPr>
                <w:t>2</w:t>
              </w:r>
              <w:r w:rsidRPr="008A4B8D">
                <w:rPr>
                  <w:b/>
                  <w:bCs/>
                  <w:i/>
                  <w:iCs/>
                  <w:color w:val="5F2987"/>
                  <w:spacing w:val="-6"/>
                  <w:sz w:val="18"/>
                  <w:szCs w:val="18"/>
                </w:rPr>
                <w:fldChar w:fldCharType="end"/>
              </w:r>
            </w:p>
          </w:tc>
        </w:tr>
      </w:tbl>
      <w:p w14:paraId="66E232DB" w14:textId="5B486418" w:rsidR="00C81078" w:rsidRPr="009C61AF" w:rsidRDefault="00000000" w:rsidP="001879DE">
        <w:pPr>
          <w:pStyle w:val="Piedepgina"/>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879DE" w:rsidRPr="008A4B8D" w14:paraId="108795DB" w14:textId="77777777" w:rsidTr="00527B16">
          <w:trPr>
            <w:trHeight w:val="138"/>
            <w:jc w:val="center"/>
          </w:trPr>
          <w:tc>
            <w:tcPr>
              <w:tcW w:w="1134" w:type="dxa"/>
              <w:vAlign w:val="center"/>
            </w:tcPr>
            <w:p w14:paraId="2E491338" w14:textId="77777777" w:rsidR="001879DE" w:rsidRPr="008A4B8D" w:rsidRDefault="001879DE" w:rsidP="00527B16">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47323C2" w14:textId="77777777" w:rsidR="001879DE" w:rsidRPr="008A4B8D" w:rsidRDefault="001879DE" w:rsidP="00527B16">
              <w:pPr>
                <w:pStyle w:val="Encabezado"/>
                <w:spacing w:after="0"/>
                <w:ind w:right="-110"/>
                <w:contextualSpacing/>
                <w:jc w:val="center"/>
                <w:rPr>
                  <w:i/>
                  <w:iCs/>
                  <w:color w:val="5F2987"/>
                  <w:sz w:val="18"/>
                  <w:szCs w:val="18"/>
                </w:rPr>
              </w:pPr>
            </w:p>
          </w:tc>
          <w:tc>
            <w:tcPr>
              <w:tcW w:w="2551" w:type="dxa"/>
              <w:vAlign w:val="center"/>
            </w:tcPr>
            <w:p w14:paraId="102FB035" w14:textId="77777777" w:rsidR="001879DE" w:rsidRPr="008A4B8D" w:rsidRDefault="001879DE" w:rsidP="00527B16">
              <w:pPr>
                <w:pStyle w:val="Encabezado"/>
                <w:spacing w:after="0"/>
                <w:contextualSpacing/>
                <w:jc w:val="right"/>
                <w:rPr>
                  <w:b/>
                  <w:bCs/>
                  <w:i/>
                  <w:iCs/>
                  <w:color w:val="5F2987"/>
                  <w:spacing w:val="-6"/>
                  <w:sz w:val="18"/>
                  <w:szCs w:val="18"/>
                </w:rPr>
              </w:pPr>
              <w:r w:rsidRPr="008A4B8D">
                <w:rPr>
                  <w:b/>
                  <w:bCs/>
                  <w:i/>
                  <w:iCs/>
                  <w:color w:val="5F2987"/>
                  <w:spacing w:val="-6"/>
                  <w:sz w:val="18"/>
                  <w:szCs w:val="18"/>
                </w:rPr>
                <w:fldChar w:fldCharType="begin"/>
              </w:r>
              <w:r w:rsidRPr="008A4B8D">
                <w:rPr>
                  <w:b/>
                  <w:bCs/>
                  <w:i/>
                  <w:iCs/>
                  <w:color w:val="5F2987"/>
                  <w:spacing w:val="-6"/>
                  <w:sz w:val="18"/>
                  <w:szCs w:val="18"/>
                </w:rPr>
                <w:instrText>PAGE  \* Arabic  \* MERGEFORMAT</w:instrText>
              </w:r>
              <w:r w:rsidRPr="008A4B8D">
                <w:rPr>
                  <w:b/>
                  <w:bCs/>
                  <w:i/>
                  <w:iCs/>
                  <w:color w:val="5F2987"/>
                  <w:spacing w:val="-6"/>
                  <w:sz w:val="18"/>
                  <w:szCs w:val="18"/>
                </w:rPr>
                <w:fldChar w:fldCharType="separate"/>
              </w:r>
              <w:r w:rsidRPr="008A4B8D">
                <w:rPr>
                  <w:b/>
                  <w:bCs/>
                  <w:i/>
                  <w:iCs/>
                  <w:color w:val="5F2987"/>
                  <w:spacing w:val="-6"/>
                  <w:sz w:val="18"/>
                  <w:szCs w:val="18"/>
                </w:rPr>
                <w:t>1</w:t>
              </w:r>
              <w:r w:rsidRPr="008A4B8D">
                <w:rPr>
                  <w:b/>
                  <w:bCs/>
                  <w:i/>
                  <w:iCs/>
                  <w:color w:val="5F2987"/>
                  <w:spacing w:val="-6"/>
                  <w:sz w:val="18"/>
                  <w:szCs w:val="18"/>
                </w:rPr>
                <w:fldChar w:fldCharType="end"/>
              </w:r>
              <w:r w:rsidRPr="008A4B8D">
                <w:rPr>
                  <w:b/>
                  <w:bCs/>
                  <w:i/>
                  <w:iCs/>
                  <w:color w:val="5F2987"/>
                  <w:spacing w:val="-6"/>
                  <w:sz w:val="18"/>
                  <w:szCs w:val="18"/>
                </w:rPr>
                <w:t>/</w:t>
              </w:r>
              <w:r w:rsidRPr="008A4B8D">
                <w:rPr>
                  <w:b/>
                  <w:bCs/>
                  <w:i/>
                  <w:iCs/>
                  <w:color w:val="5F2987"/>
                  <w:spacing w:val="-6"/>
                  <w:sz w:val="18"/>
                  <w:szCs w:val="18"/>
                </w:rPr>
                <w:fldChar w:fldCharType="begin"/>
              </w:r>
              <w:r w:rsidRPr="008A4B8D">
                <w:rPr>
                  <w:b/>
                  <w:bCs/>
                  <w:i/>
                  <w:iCs/>
                  <w:color w:val="5F2987"/>
                  <w:spacing w:val="-6"/>
                  <w:sz w:val="18"/>
                  <w:szCs w:val="18"/>
                </w:rPr>
                <w:instrText>NUMPAGES  \* Arabic  \* MERGEFORMAT</w:instrText>
              </w:r>
              <w:r w:rsidRPr="008A4B8D">
                <w:rPr>
                  <w:b/>
                  <w:bCs/>
                  <w:i/>
                  <w:iCs/>
                  <w:color w:val="5F2987"/>
                  <w:spacing w:val="-6"/>
                  <w:sz w:val="18"/>
                  <w:szCs w:val="18"/>
                </w:rPr>
                <w:fldChar w:fldCharType="separate"/>
              </w:r>
              <w:r w:rsidRPr="008A4B8D">
                <w:rPr>
                  <w:b/>
                  <w:bCs/>
                  <w:i/>
                  <w:iCs/>
                  <w:color w:val="5F2987"/>
                  <w:spacing w:val="-6"/>
                  <w:sz w:val="18"/>
                  <w:szCs w:val="18"/>
                </w:rPr>
                <w:t>2</w:t>
              </w:r>
              <w:r w:rsidRPr="008A4B8D">
                <w:rPr>
                  <w:b/>
                  <w:bCs/>
                  <w:i/>
                  <w:iCs/>
                  <w:color w:val="5F2987"/>
                  <w:spacing w:val="-6"/>
                  <w:sz w:val="18"/>
                  <w:szCs w:val="18"/>
                </w:rPr>
                <w:fldChar w:fldCharType="end"/>
              </w:r>
            </w:p>
          </w:tc>
        </w:tr>
      </w:tbl>
      <w:p w14:paraId="67BDF69D" w14:textId="7DBB970E" w:rsidR="002756C0" w:rsidRPr="001879DE" w:rsidRDefault="00000000" w:rsidP="001879DE">
        <w:pPr>
          <w:pStyle w:val="Piedepgina"/>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BBFB05" w14:textId="77777777" w:rsidR="00112EE5" w:rsidRPr="00417327" w:rsidRDefault="00112EE5" w:rsidP="00417327">
      <w:pPr>
        <w:spacing w:after="0" w:line="240" w:lineRule="auto"/>
        <w:rPr>
          <w:sz w:val="16"/>
          <w:szCs w:val="16"/>
        </w:rPr>
      </w:pPr>
      <w:r w:rsidRPr="00417327">
        <w:rPr>
          <w:sz w:val="16"/>
          <w:szCs w:val="16"/>
        </w:rPr>
        <w:separator/>
      </w:r>
    </w:p>
  </w:footnote>
  <w:footnote w:type="continuationSeparator" w:id="0">
    <w:p w14:paraId="1E96E800" w14:textId="77777777" w:rsidR="00112EE5" w:rsidRPr="00692CBE" w:rsidRDefault="00112EE5" w:rsidP="00692CBE">
      <w:pPr>
        <w:spacing w:after="0" w:line="240" w:lineRule="auto"/>
        <w:rPr>
          <w:sz w:val="16"/>
          <w:szCs w:val="16"/>
        </w:rPr>
      </w:pPr>
      <w:r w:rsidRPr="00692CBE">
        <w:rPr>
          <w:sz w:val="16"/>
          <w:szCs w:val="16"/>
        </w:rPr>
        <w:continuationSeparator/>
      </w:r>
    </w:p>
  </w:footnote>
  <w:footnote w:type="continuationNotice" w:id="1">
    <w:p w14:paraId="576E44DA" w14:textId="77777777" w:rsidR="00112EE5" w:rsidRPr="00692CBE" w:rsidRDefault="00112EE5" w:rsidP="00692CBE">
      <w:pPr>
        <w:spacing w:after="0" w:line="192" w:lineRule="auto"/>
        <w:jc w:val="right"/>
        <w:rPr>
          <w:sz w:val="16"/>
          <w:szCs w:val="16"/>
        </w:rPr>
      </w:pPr>
      <w:r w:rsidRPr="00692CBE">
        <w:rPr>
          <w:rFonts w:ascii="Cambria Math" w:hAnsi="Cambria Math" w:cs="Cambria Math"/>
          <w:color w:val="202122"/>
          <w:sz w:val="16"/>
          <w:szCs w:val="16"/>
          <w:shd w:val="clear" w:color="auto" w:fill="FFFFFF"/>
        </w:rPr>
        <w:t>↪</w:t>
      </w:r>
    </w:p>
  </w:footnote>
  <w:footnote w:id="2">
    <w:p w14:paraId="3548D122" w14:textId="77777777" w:rsidR="00D27EDC" w:rsidRDefault="00D27EDC" w:rsidP="00D27EDC">
      <w:pPr>
        <w:pStyle w:val="Textonotapie"/>
      </w:pPr>
      <w:r>
        <w:rPr>
          <w:rStyle w:val="Refdenotaalpie"/>
        </w:rPr>
        <w:footnoteRef/>
      </w:r>
      <w:r>
        <w:t xml:space="preserve"> </w:t>
      </w:r>
      <w:r w:rsidRPr="00B02F6F">
        <w:t>La evolución del pensamiento económico es un proceso complejo que resulta de la interacción de varios factores. Entre ellos, destacan el contexto económico del momento, el pensamiento económico precedente y los avances en otras disciplinas como la filosofía, las matemáticas, la física o la biología. El conocimiento de la historia del pensamiento económico permite entender las raíces intelectuales del pensamiento actual, aproximarse al análisis de los fenómenos económicos pasados y actuales, y valorar la importancia de los diferentes programas de investigación.</w:t>
      </w:r>
    </w:p>
  </w:footnote>
  <w:footnote w:id="3">
    <w:p w14:paraId="589792D8" w14:textId="77777777" w:rsidR="00220BE7" w:rsidRDefault="00220BE7" w:rsidP="00220BE7">
      <w:pPr>
        <w:pStyle w:val="Textonotapie"/>
      </w:pPr>
      <w:r>
        <w:rPr>
          <w:rStyle w:val="Refdenotaalpie"/>
        </w:rPr>
        <w:footnoteRef/>
      </w:r>
      <w:r>
        <w:t xml:space="preserve"> Si bien las ideas de </w:t>
      </w:r>
      <w:r>
        <w:rPr>
          <w:smallCaps/>
        </w:rPr>
        <w:t>Keynes</w:t>
      </w:r>
      <w:r>
        <w:t xml:space="preserve"> fueron acogidas con entusiasmo, existía cierta confusión sobre el mensaje central de su </w:t>
      </w:r>
      <w:r w:rsidRPr="00A2660E">
        <w:rPr>
          <w:i/>
          <w:iCs/>
        </w:rPr>
        <w:t>Teoría General</w:t>
      </w:r>
      <w:r>
        <w:t xml:space="preserve">. En este sentido, las aportaciones de </w:t>
      </w:r>
      <w:r>
        <w:rPr>
          <w:smallCaps/>
        </w:rPr>
        <w:t>Harrod</w:t>
      </w:r>
      <w:r>
        <w:t>,</w:t>
      </w:r>
      <w:r w:rsidRPr="006226A7">
        <w:rPr>
          <w:smallCaps/>
        </w:rPr>
        <w:t xml:space="preserve"> </w:t>
      </w:r>
      <w:r>
        <w:rPr>
          <w:smallCaps/>
        </w:rPr>
        <w:t>Meade</w:t>
      </w:r>
      <w:r w:rsidRPr="006226A7">
        <w:t xml:space="preserve"> y</w:t>
      </w:r>
      <w:r>
        <w:t xml:space="preserve"> </w:t>
      </w:r>
      <w:r>
        <w:rPr>
          <w:smallCaps/>
        </w:rPr>
        <w:t>Hicks</w:t>
      </w:r>
      <w:r>
        <w:t xml:space="preserve"> en la conferencia de la </w:t>
      </w:r>
      <w:proofErr w:type="spellStart"/>
      <w:r>
        <w:rPr>
          <w:i/>
          <w:iCs/>
        </w:rPr>
        <w:t>Econometric</w:t>
      </w:r>
      <w:proofErr w:type="spellEnd"/>
      <w:r>
        <w:rPr>
          <w:i/>
          <w:iCs/>
        </w:rPr>
        <w:t xml:space="preserve"> </w:t>
      </w:r>
      <w:proofErr w:type="spellStart"/>
      <w:r>
        <w:rPr>
          <w:i/>
          <w:iCs/>
        </w:rPr>
        <w:t>Society</w:t>
      </w:r>
      <w:proofErr w:type="spellEnd"/>
      <w:r>
        <w:t xml:space="preserve"> de Oxford en 1936 se proponían sacar la esencia de la contribución de </w:t>
      </w:r>
      <w:r w:rsidRPr="001D6C1A">
        <w:rPr>
          <w:smallCaps/>
        </w:rPr>
        <w:t>Keynes</w:t>
      </w:r>
      <w:r>
        <w:t>.</w:t>
      </w:r>
    </w:p>
    <w:p w14:paraId="49E941C8" w14:textId="2A96CAF2" w:rsidR="00220BE7" w:rsidRDefault="00220BE7" w:rsidP="00220BE7">
      <w:pPr>
        <w:pStyle w:val="Textonotapie"/>
      </w:pPr>
      <w:r>
        <w:t xml:space="preserve">No obstante, fue la interpretación de </w:t>
      </w:r>
      <w:r>
        <w:rPr>
          <w:smallCaps/>
        </w:rPr>
        <w:t>Hicks</w:t>
      </w:r>
      <w:r>
        <w:t xml:space="preserve"> en su obra </w:t>
      </w:r>
      <w:r>
        <w:rPr>
          <w:i/>
          <w:iCs/>
        </w:rPr>
        <w:t>Mr. Keynes and “</w:t>
      </w:r>
      <w:proofErr w:type="spellStart"/>
      <w:r>
        <w:rPr>
          <w:i/>
          <w:iCs/>
        </w:rPr>
        <w:t>the</w:t>
      </w:r>
      <w:proofErr w:type="spellEnd"/>
      <w:r>
        <w:rPr>
          <w:i/>
          <w:iCs/>
        </w:rPr>
        <w:t xml:space="preserve"> </w:t>
      </w:r>
      <w:proofErr w:type="spellStart"/>
      <w:r w:rsidRPr="00A00BAC">
        <w:rPr>
          <w:i/>
          <w:iCs/>
        </w:rPr>
        <w:t>Classic</w:t>
      </w:r>
      <w:r>
        <w:rPr>
          <w:i/>
          <w:iCs/>
        </w:rPr>
        <w:t>s</w:t>
      </w:r>
      <w:proofErr w:type="spellEnd"/>
      <w:r>
        <w:rPr>
          <w:i/>
          <w:iCs/>
        </w:rPr>
        <w:t xml:space="preserve">”: A </w:t>
      </w:r>
      <w:proofErr w:type="spellStart"/>
      <w:r>
        <w:rPr>
          <w:i/>
          <w:iCs/>
        </w:rPr>
        <w:t>Suggested</w:t>
      </w:r>
      <w:proofErr w:type="spellEnd"/>
      <w:r>
        <w:rPr>
          <w:i/>
          <w:iCs/>
        </w:rPr>
        <w:t xml:space="preserve"> </w:t>
      </w:r>
      <w:proofErr w:type="spellStart"/>
      <w:r>
        <w:rPr>
          <w:i/>
          <w:iCs/>
        </w:rPr>
        <w:t>Reinterpretation</w:t>
      </w:r>
      <w:proofErr w:type="spellEnd"/>
      <w:r>
        <w:t xml:space="preserve"> </w:t>
      </w:r>
      <w:r w:rsidRPr="00A00BAC">
        <w:t>la</w:t>
      </w:r>
      <w:r>
        <w:t xml:space="preserve"> que más caló, transformando las propuestas de </w:t>
      </w:r>
      <w:r>
        <w:rPr>
          <w:smallCaps/>
        </w:rPr>
        <w:t>Keynes</w:t>
      </w:r>
      <w:r w:rsidRPr="001D6C1A">
        <w:t xml:space="preserve"> en el modelo IS-LM, un marco lo suficientemente plástico</w:t>
      </w:r>
      <w:r>
        <w:t xml:space="preserve"> como para adaptarse tanto al marco clásico (flexible o de largo plazo) como el keynesiano (con imperfecciones o de corto plazo)</w:t>
      </w:r>
      <w:r w:rsidR="00B471A2">
        <w:t>.</w:t>
      </w:r>
    </w:p>
    <w:p w14:paraId="148D8348" w14:textId="2603BB66" w:rsidR="00220BE7" w:rsidRDefault="00220BE7" w:rsidP="00220BE7">
      <w:pPr>
        <w:pStyle w:val="Textonotapie"/>
      </w:pPr>
      <w:r>
        <w:t xml:space="preserve">De acuerdo con </w:t>
      </w:r>
      <w:proofErr w:type="spellStart"/>
      <w:r>
        <w:rPr>
          <w:smallCaps/>
        </w:rPr>
        <w:t>Gonçalo</w:t>
      </w:r>
      <w:proofErr w:type="spellEnd"/>
      <w:r>
        <w:rPr>
          <w:smallCaps/>
        </w:rPr>
        <w:t xml:space="preserve"> L. Fonseca</w:t>
      </w:r>
      <w:r w:rsidR="008F3BCD">
        <w:t xml:space="preserve">, </w:t>
      </w:r>
      <w:r>
        <w:t xml:space="preserve">las ecuaciones del modelo ya habían sido escritas por </w:t>
      </w:r>
      <w:r>
        <w:rPr>
          <w:smallCaps/>
        </w:rPr>
        <w:t>Harrod</w:t>
      </w:r>
      <w:bookmarkStart w:id="12" w:name="_Hlk120119775"/>
      <w:r w:rsidR="008F3BCD">
        <w:t>,</w:t>
      </w:r>
      <w:bookmarkEnd w:id="12"/>
      <w:r>
        <w:t xml:space="preserve"> pero sería la interpretación gráfica de </w:t>
      </w:r>
      <w:r w:rsidRPr="00A00BAC">
        <w:rPr>
          <w:smallCaps/>
        </w:rPr>
        <w:t>Hicks</w:t>
      </w:r>
      <w:r>
        <w:t xml:space="preserve"> (originariamente el modelo SI-LL) la que calara en la literatura, por lo que no debemos considerar la obra de </w:t>
      </w:r>
      <w:r>
        <w:rPr>
          <w:smallCaps/>
        </w:rPr>
        <w:t>Hicks</w:t>
      </w:r>
      <w:r>
        <w:t xml:space="preserve"> como una pieza de análisis nueva y original, sino como una síntesis de los intentos interpretativos de </w:t>
      </w:r>
      <w:r>
        <w:rPr>
          <w:smallCaps/>
        </w:rPr>
        <w:t>Harrod</w:t>
      </w:r>
      <w:r>
        <w:t xml:space="preserve"> y </w:t>
      </w:r>
      <w:r>
        <w:rPr>
          <w:smallCaps/>
        </w:rPr>
        <w:t>Meade</w:t>
      </w:r>
      <w:r>
        <w:t xml:space="preserve">, quienes habían trabajado en el desarrollo de la </w:t>
      </w:r>
      <w:r>
        <w:rPr>
          <w:i/>
          <w:iCs/>
        </w:rPr>
        <w:t>Teoría General</w:t>
      </w:r>
      <w:r>
        <w:t xml:space="preserve"> (</w:t>
      </w:r>
      <w:r w:rsidRPr="00A2660E">
        <w:rPr>
          <w:smallCaps/>
        </w:rPr>
        <w:t>Keynes</w:t>
      </w:r>
      <w:r>
        <w:t xml:space="preserve"> incluso habría mandado partes de la obra a </w:t>
      </w:r>
      <w:r>
        <w:rPr>
          <w:smallCaps/>
        </w:rPr>
        <w:t>Harrod</w:t>
      </w:r>
      <w:r>
        <w:t xml:space="preserve"> para recibir comentarios).</w:t>
      </w:r>
    </w:p>
    <w:p w14:paraId="13F20AAB" w14:textId="77777777" w:rsidR="00220BE7" w:rsidRDefault="00220BE7" w:rsidP="00220BE7">
      <w:pPr>
        <w:pStyle w:val="Textonotapie"/>
        <w:keepNext/>
        <w:spacing w:after="0"/>
      </w:pPr>
      <w:r>
        <w:t xml:space="preserve">Posteriormente, el modelo IS-LM sería modificado por </w:t>
      </w:r>
      <w:r>
        <w:rPr>
          <w:smallCaps/>
        </w:rPr>
        <w:t>Modigliani</w:t>
      </w:r>
      <w:r>
        <w:t xml:space="preserve"> (1944) y popularizado por </w:t>
      </w:r>
      <w:r>
        <w:rPr>
          <w:smallCaps/>
        </w:rPr>
        <w:t>Hansen</w:t>
      </w:r>
      <w:r>
        <w:t xml:space="preserve"> (1953).</w:t>
      </w:r>
    </w:p>
    <w:p w14:paraId="47900DB9" w14:textId="568C279D" w:rsidR="00220BE7" w:rsidRDefault="00220BE7">
      <w:pPr>
        <w:pStyle w:val="Textonotapie"/>
        <w:keepNext/>
        <w:numPr>
          <w:ilvl w:val="0"/>
          <w:numId w:val="15"/>
        </w:numPr>
        <w:spacing w:after="0"/>
        <w:ind w:left="284" w:hanging="142"/>
      </w:pPr>
      <w:r>
        <w:rPr>
          <w:smallCaps/>
        </w:rPr>
        <w:t>Franco Modigliani</w:t>
      </w:r>
      <w:r>
        <w:t xml:space="preserve"> (1944) dejó clar</w:t>
      </w:r>
      <w:r w:rsidR="00B471A2">
        <w:t>as</w:t>
      </w:r>
      <w:r>
        <w:t xml:space="preserve"> las diferencias entre los submodelos clásico y keynesiano.</w:t>
      </w:r>
    </w:p>
    <w:p w14:paraId="7C6B569C" w14:textId="77777777" w:rsidR="00220BE7" w:rsidRDefault="00220BE7">
      <w:pPr>
        <w:pStyle w:val="Textonotapie"/>
        <w:numPr>
          <w:ilvl w:val="1"/>
          <w:numId w:val="15"/>
        </w:numPr>
        <w:spacing w:after="0"/>
        <w:ind w:left="567" w:hanging="141"/>
      </w:pPr>
      <w:r>
        <w:t>El submodelo clásico se refiere al caso de salarios flexibles y vaciado de mercado;</w:t>
      </w:r>
    </w:p>
    <w:p w14:paraId="3CE687CC" w14:textId="77777777" w:rsidR="00220BE7" w:rsidRPr="0025319C" w:rsidRDefault="00220BE7">
      <w:pPr>
        <w:pStyle w:val="Textonotapie"/>
        <w:numPr>
          <w:ilvl w:val="1"/>
          <w:numId w:val="15"/>
        </w:numPr>
        <w:ind w:left="567" w:hanging="141"/>
      </w:pPr>
      <w:r>
        <w:t>El submodelo keynesiano se refiere al caso de salarios nominales con rigideces a la baja y desempleo involuntario.</w:t>
      </w:r>
    </w:p>
    <w:p w14:paraId="72F470F4" w14:textId="77777777" w:rsidR="00220BE7" w:rsidRPr="00A2660E" w:rsidRDefault="00220BE7">
      <w:pPr>
        <w:pStyle w:val="Textonotapie"/>
        <w:numPr>
          <w:ilvl w:val="0"/>
          <w:numId w:val="15"/>
        </w:numPr>
        <w:ind w:left="284" w:hanging="142"/>
      </w:pPr>
      <w:r w:rsidRPr="00915185">
        <w:rPr>
          <w:smallCaps/>
        </w:rPr>
        <w:t>Alvin Hansen</w:t>
      </w:r>
      <w:r>
        <w:t xml:space="preserve"> </w:t>
      </w:r>
      <w:r w:rsidRPr="00A2660E">
        <w:t xml:space="preserve">lo </w:t>
      </w:r>
      <w:r>
        <w:t xml:space="preserve">popularizó en su obra </w:t>
      </w:r>
      <w:r w:rsidRPr="00915185">
        <w:rPr>
          <w:i/>
          <w:iCs/>
        </w:rPr>
        <w:t xml:space="preserve">“Guide </w:t>
      </w:r>
      <w:proofErr w:type="spellStart"/>
      <w:r w:rsidRPr="00915185">
        <w:rPr>
          <w:i/>
          <w:iCs/>
        </w:rPr>
        <w:t>to</w:t>
      </w:r>
      <w:proofErr w:type="spellEnd"/>
      <w:r w:rsidRPr="00915185">
        <w:rPr>
          <w:i/>
          <w:iCs/>
        </w:rPr>
        <w:t xml:space="preserve"> Keynes”</w:t>
      </w:r>
      <w:r>
        <w:t xml:space="preserve"> (1953) en la que interpretaba el sistema de </w:t>
      </w:r>
      <w:r w:rsidRPr="00915185">
        <w:rPr>
          <w:smallCaps/>
        </w:rPr>
        <w:t>Keynes</w:t>
      </w:r>
      <w:r>
        <w:t xml:space="preserve"> haciendo uso del diagrama propuesto por </w:t>
      </w:r>
      <w:r w:rsidRPr="00915185">
        <w:rPr>
          <w:smallCaps/>
        </w:rPr>
        <w:t>Hicks</w:t>
      </w:r>
      <w:r>
        <w:t xml:space="preserve"> e introduciendo las ideas keynesianas en América. En su obra cambió la terminología del modelo a IS-LM por motivos que no son conocidos (en cualquier caso, que desde entonces se use esta denominación es un ejemplo claro de la importancia de la aportación de este autor).</w:t>
      </w:r>
    </w:p>
  </w:footnote>
  <w:footnote w:id="4">
    <w:p w14:paraId="72FB9640" w14:textId="77777777" w:rsidR="007F6D7B" w:rsidRDefault="007F6D7B" w:rsidP="007F6D7B">
      <w:pPr>
        <w:pStyle w:val="Textonotapie"/>
      </w:pPr>
      <w:r>
        <w:rPr>
          <w:rStyle w:val="Refdenotaalpie"/>
        </w:rPr>
        <w:footnoteRef/>
      </w:r>
      <w:r>
        <w:t xml:space="preserve"> Las </w:t>
      </w:r>
      <w:r w:rsidRPr="00212F1C">
        <w:rPr>
          <w:b/>
          <w:bCs/>
        </w:rPr>
        <w:t>principales universidades asociadas a esta escuela</w:t>
      </w:r>
      <w:r>
        <w:t xml:space="preserve"> son Chicago, Carnegie Mellon, Minnesota y Rochester. Como resultado de la situación geográfica de estas universidades (cercanas a los grandes lagos norteamericanos), </w:t>
      </w:r>
      <w:r w:rsidRPr="005D42AC">
        <w:rPr>
          <w:smallCaps/>
        </w:rPr>
        <w:t>Robert Hall</w:t>
      </w:r>
      <w:r>
        <w:t xml:space="preserve"> acuñó el término “</w:t>
      </w:r>
      <w:proofErr w:type="spellStart"/>
      <w:r w:rsidRPr="00212F1C">
        <w:rPr>
          <w:i/>
          <w:iCs/>
        </w:rPr>
        <w:t>freshwater</w:t>
      </w:r>
      <w:proofErr w:type="spellEnd"/>
      <w:r w:rsidRPr="00212F1C">
        <w:rPr>
          <w:i/>
          <w:iCs/>
        </w:rPr>
        <w:t xml:space="preserve"> </w:t>
      </w:r>
      <w:proofErr w:type="spellStart"/>
      <w:r w:rsidRPr="00212F1C">
        <w:rPr>
          <w:i/>
          <w:iCs/>
        </w:rPr>
        <w:t>economics</w:t>
      </w:r>
      <w:proofErr w:type="spellEnd"/>
      <w:r>
        <w:t>” o economía de agua dulce, que se solapa de forma parcial con el concepto de Nueva Macroeconomía Clásica.</w:t>
      </w:r>
    </w:p>
  </w:footnote>
  <w:footnote w:id="5">
    <w:p w14:paraId="1BE34191" w14:textId="10E6DC37" w:rsidR="00220BE7" w:rsidRPr="00D15FCC" w:rsidRDefault="00220BE7" w:rsidP="00D15FCC">
      <w:pPr>
        <w:pStyle w:val="Textonotapie"/>
        <w:spacing w:after="0"/>
        <w:rPr>
          <w:rStyle w:val="Hipervnculo"/>
          <w:color w:val="auto"/>
          <w:szCs w:val="16"/>
        </w:rPr>
      </w:pPr>
      <w:r>
        <w:rPr>
          <w:rStyle w:val="Refdenotaalpie"/>
        </w:rPr>
        <w:footnoteRef/>
      </w:r>
      <w:r>
        <w:t xml:space="preserve"> Las </w:t>
      </w:r>
      <w:r w:rsidRPr="00212F1C">
        <w:rPr>
          <w:b/>
          <w:bCs/>
        </w:rPr>
        <w:t>principales universidades asociadas a esta escuela</w:t>
      </w:r>
      <w:r>
        <w:t xml:space="preserve"> son California, Brown, Duke, Harvard, Pennsylvania, Princeton, Columbia y Yale. Como resultado de la situación geográfica de estas universidades (tanto en la costa este como en la costa oeste de EEUU), </w:t>
      </w:r>
      <w:r w:rsidRPr="005D42AC">
        <w:rPr>
          <w:smallCaps/>
        </w:rPr>
        <w:t>Robert Hall</w:t>
      </w:r>
      <w:r>
        <w:t xml:space="preserve"> (1976) acuñó el término “</w:t>
      </w:r>
      <w:proofErr w:type="spellStart"/>
      <w:r>
        <w:rPr>
          <w:i/>
          <w:iCs/>
        </w:rPr>
        <w:t>salt</w:t>
      </w:r>
      <w:r w:rsidRPr="00212F1C">
        <w:rPr>
          <w:i/>
          <w:iCs/>
        </w:rPr>
        <w:t>water</w:t>
      </w:r>
      <w:proofErr w:type="spellEnd"/>
      <w:r w:rsidRPr="00212F1C">
        <w:rPr>
          <w:i/>
          <w:iCs/>
        </w:rPr>
        <w:t xml:space="preserve"> </w:t>
      </w:r>
      <w:proofErr w:type="spellStart"/>
      <w:r w:rsidRPr="00212F1C">
        <w:rPr>
          <w:i/>
          <w:iCs/>
        </w:rPr>
        <w:t>economics</w:t>
      </w:r>
      <w:proofErr w:type="spellEnd"/>
      <w:r>
        <w:t>” o economía de agua salada, que se solapa de forma parcial con el concepto de Nueva Economía Keynesiana.</w:t>
      </w:r>
    </w:p>
    <w:tbl>
      <w:tblPr>
        <w:tblStyle w:val="Tablaconcuadrcula"/>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950"/>
      </w:tblGrid>
      <w:tr w:rsidR="007D6681" w14:paraId="340276C4" w14:textId="77777777" w:rsidTr="00D15FCC">
        <w:tc>
          <w:tcPr>
            <w:tcW w:w="3823" w:type="dxa"/>
            <w:vAlign w:val="center"/>
          </w:tcPr>
          <w:p w14:paraId="0BC55D50" w14:textId="77777777" w:rsidR="007D6681" w:rsidRPr="00D15FCC" w:rsidRDefault="007D6681">
            <w:pPr>
              <w:pStyle w:val="Textonotapie"/>
              <w:keepNext/>
              <w:numPr>
                <w:ilvl w:val="0"/>
                <w:numId w:val="24"/>
              </w:numPr>
              <w:spacing w:after="0"/>
              <w:ind w:left="283" w:hanging="113"/>
              <w:jc w:val="left"/>
              <w:rPr>
                <w:i/>
                <w:iCs/>
                <w:color w:val="BF3B18"/>
                <w:lang w:val="en-US"/>
              </w:rPr>
            </w:pPr>
            <w:r w:rsidRPr="007D6681">
              <w:rPr>
                <w:lang w:val="en-US"/>
              </w:rPr>
              <w:t xml:space="preserve">En </w:t>
            </w:r>
            <w:r w:rsidRPr="00D15FCC">
              <w:rPr>
                <w:color w:val="BF3B18"/>
                <w:lang w:val="en-US"/>
              </w:rPr>
              <w:t>rojo</w:t>
            </w:r>
            <w:r w:rsidRPr="007D6681">
              <w:rPr>
                <w:lang w:val="en-US"/>
              </w:rPr>
              <w:t xml:space="preserve">: </w:t>
            </w:r>
            <w:r w:rsidRPr="007D6681">
              <w:rPr>
                <w:i/>
                <w:iCs/>
                <w:lang w:val="en-US"/>
              </w:rPr>
              <w:t>saltwater west co</w:t>
            </w:r>
            <w:r>
              <w:rPr>
                <w:i/>
                <w:iCs/>
                <w:lang w:val="en-US"/>
              </w:rPr>
              <w:t>ast</w:t>
            </w:r>
          </w:p>
          <w:p w14:paraId="387E3DEF" w14:textId="77777777" w:rsidR="007D6681" w:rsidRPr="00D15FCC" w:rsidRDefault="007D6681">
            <w:pPr>
              <w:pStyle w:val="Textonotapie"/>
              <w:keepNext/>
              <w:numPr>
                <w:ilvl w:val="0"/>
                <w:numId w:val="24"/>
              </w:numPr>
              <w:spacing w:after="0"/>
              <w:ind w:left="283" w:hanging="113"/>
              <w:jc w:val="left"/>
              <w:rPr>
                <w:i/>
                <w:iCs/>
                <w:color w:val="909090"/>
              </w:rPr>
            </w:pPr>
            <w:r w:rsidRPr="007D6681">
              <w:t xml:space="preserve">En </w:t>
            </w:r>
            <w:r w:rsidRPr="00D15FCC">
              <w:rPr>
                <w:color w:val="909090"/>
              </w:rPr>
              <w:t>gris oscuro</w:t>
            </w:r>
            <w:r w:rsidRPr="007D6681">
              <w:t xml:space="preserve">: </w:t>
            </w:r>
            <w:proofErr w:type="spellStart"/>
            <w:r w:rsidRPr="007D6681">
              <w:rPr>
                <w:i/>
                <w:iCs/>
              </w:rPr>
              <w:t>saltwater</w:t>
            </w:r>
            <w:proofErr w:type="spellEnd"/>
            <w:r w:rsidRPr="007D6681">
              <w:rPr>
                <w:i/>
                <w:iCs/>
              </w:rPr>
              <w:t xml:space="preserve"> </w:t>
            </w:r>
            <w:proofErr w:type="spellStart"/>
            <w:r w:rsidRPr="007D6681">
              <w:rPr>
                <w:i/>
                <w:iCs/>
              </w:rPr>
              <w:t>e</w:t>
            </w:r>
            <w:r>
              <w:rPr>
                <w:i/>
                <w:iCs/>
              </w:rPr>
              <w:t>a</w:t>
            </w:r>
            <w:r w:rsidRPr="007D6681">
              <w:rPr>
                <w:i/>
                <w:iCs/>
              </w:rPr>
              <w:t>st</w:t>
            </w:r>
            <w:proofErr w:type="spellEnd"/>
            <w:r w:rsidRPr="007D6681">
              <w:rPr>
                <w:i/>
                <w:iCs/>
              </w:rPr>
              <w:t xml:space="preserve"> </w:t>
            </w:r>
            <w:proofErr w:type="spellStart"/>
            <w:r w:rsidRPr="007D6681">
              <w:rPr>
                <w:i/>
                <w:iCs/>
              </w:rPr>
              <w:t>coast</w:t>
            </w:r>
            <w:proofErr w:type="spellEnd"/>
          </w:p>
          <w:p w14:paraId="088A5999" w14:textId="77777777" w:rsidR="007D6681" w:rsidRPr="00D15FCC" w:rsidRDefault="007D6681">
            <w:pPr>
              <w:pStyle w:val="Textonotapie"/>
              <w:keepNext/>
              <w:numPr>
                <w:ilvl w:val="0"/>
                <w:numId w:val="24"/>
              </w:numPr>
              <w:spacing w:after="0"/>
              <w:ind w:left="283" w:hanging="113"/>
              <w:jc w:val="left"/>
              <w:rPr>
                <w:i/>
                <w:iCs/>
                <w:color w:val="3D9AD2"/>
              </w:rPr>
            </w:pPr>
            <w:r w:rsidRPr="007D6681">
              <w:t>En</w:t>
            </w:r>
            <w:r>
              <w:t xml:space="preserve"> </w:t>
            </w:r>
            <w:r w:rsidRPr="00D15FCC">
              <w:rPr>
                <w:color w:val="3D9AD2"/>
              </w:rPr>
              <w:t>azul</w:t>
            </w:r>
            <w:r>
              <w:t xml:space="preserve">: </w:t>
            </w:r>
            <w:proofErr w:type="spellStart"/>
            <w:r>
              <w:rPr>
                <w:i/>
                <w:iCs/>
              </w:rPr>
              <w:t>freshwater</w:t>
            </w:r>
            <w:proofErr w:type="spellEnd"/>
            <w:r>
              <w:rPr>
                <w:i/>
                <w:iCs/>
              </w:rPr>
              <w:t xml:space="preserve"> </w:t>
            </w:r>
            <w:proofErr w:type="spellStart"/>
            <w:r>
              <w:rPr>
                <w:i/>
                <w:iCs/>
              </w:rPr>
              <w:t>states</w:t>
            </w:r>
            <w:proofErr w:type="spellEnd"/>
          </w:p>
          <w:p w14:paraId="2E25103C" w14:textId="23415E27" w:rsidR="007D6681" w:rsidRPr="00D15FCC" w:rsidRDefault="007D6681">
            <w:pPr>
              <w:pStyle w:val="Textonotapie"/>
              <w:keepNext/>
              <w:numPr>
                <w:ilvl w:val="0"/>
                <w:numId w:val="24"/>
              </w:numPr>
              <w:spacing w:after="0"/>
              <w:ind w:left="283" w:hanging="113"/>
              <w:jc w:val="left"/>
              <w:rPr>
                <w:i/>
                <w:iCs/>
                <w:lang w:val="en-US"/>
              </w:rPr>
            </w:pPr>
            <w:r w:rsidRPr="00D15FCC">
              <w:rPr>
                <w:lang w:val="en-US"/>
              </w:rPr>
              <w:t xml:space="preserve">En </w:t>
            </w:r>
            <w:proofErr w:type="spellStart"/>
            <w:r w:rsidRPr="00D15FCC">
              <w:rPr>
                <w:color w:val="90B6A6"/>
                <w:lang w:val="en-US"/>
              </w:rPr>
              <w:t>verde</w:t>
            </w:r>
            <w:proofErr w:type="spellEnd"/>
            <w:r w:rsidRPr="00D15FCC">
              <w:rPr>
                <w:lang w:val="en-US"/>
              </w:rPr>
              <w:t xml:space="preserve">: </w:t>
            </w:r>
            <w:r w:rsidR="00D15FCC" w:rsidRPr="00D15FCC">
              <w:rPr>
                <w:i/>
                <w:iCs/>
                <w:lang w:val="en-US"/>
              </w:rPr>
              <w:t>within 300</w:t>
            </w:r>
            <w:r w:rsidR="003E02FF">
              <w:rPr>
                <w:i/>
                <w:iCs/>
                <w:lang w:val="en-US"/>
              </w:rPr>
              <w:t> </w:t>
            </w:r>
            <w:r w:rsidR="00D15FCC" w:rsidRPr="00D15FCC">
              <w:rPr>
                <w:i/>
                <w:iCs/>
                <w:lang w:val="en-US"/>
              </w:rPr>
              <w:t>miles from the Great Lakes</w:t>
            </w:r>
          </w:p>
        </w:tc>
        <w:tc>
          <w:tcPr>
            <w:tcW w:w="6950" w:type="dxa"/>
          </w:tcPr>
          <w:p w14:paraId="24AC398A" w14:textId="77777777" w:rsidR="007D6681" w:rsidRDefault="007D6681" w:rsidP="00D15FCC">
            <w:pPr>
              <w:pStyle w:val="Textonotapie"/>
              <w:keepNext/>
              <w:spacing w:after="0"/>
              <w:jc w:val="center"/>
            </w:pPr>
            <w:r>
              <w:rPr>
                <w:noProof/>
              </w:rPr>
              <w:drawing>
                <wp:inline distT="0" distB="0" distL="0" distR="0" wp14:anchorId="7AC0D572" wp14:editId="52C97E8F">
                  <wp:extent cx="1679419" cy="1080000"/>
                  <wp:effectExtent l="0" t="0" r="0" b="6350"/>
                  <wp:docPr id="25" name="Imagen 25"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Mapa&#10;&#10;Descripción generada automáticamente"/>
                          <pic:cNvPicPr/>
                        </pic:nvPicPr>
                        <pic:blipFill>
                          <a:blip r:embed="rId1"/>
                          <a:stretch>
                            <a:fillRect/>
                          </a:stretch>
                        </pic:blipFill>
                        <pic:spPr>
                          <a:xfrm>
                            <a:off x="0" y="0"/>
                            <a:ext cx="1679419" cy="1080000"/>
                          </a:xfrm>
                          <a:prstGeom prst="rect">
                            <a:avLst/>
                          </a:prstGeom>
                        </pic:spPr>
                      </pic:pic>
                    </a:graphicData>
                  </a:graphic>
                </wp:inline>
              </w:drawing>
            </w:r>
          </w:p>
          <w:p w14:paraId="7871B0B9" w14:textId="305E6FBB" w:rsidR="00D15FCC" w:rsidRPr="00D15FCC" w:rsidRDefault="007D6681" w:rsidP="00D15FCC">
            <w:pPr>
              <w:pStyle w:val="Textonotapie"/>
              <w:keepNext/>
              <w:spacing w:after="0"/>
              <w:jc w:val="center"/>
              <w:rPr>
                <w:i/>
                <w:iCs/>
                <w:sz w:val="14"/>
                <w:szCs w:val="14"/>
                <w:lang w:val="en-US"/>
              </w:rPr>
            </w:pPr>
            <w:r w:rsidRPr="00D15FCC">
              <w:rPr>
                <w:i/>
                <w:iCs/>
                <w:sz w:val="14"/>
                <w:szCs w:val="14"/>
                <w:lang w:val="en-US"/>
              </w:rPr>
              <w:t>Fuente</w:t>
            </w:r>
            <w:r w:rsidRPr="00D15FCC">
              <w:rPr>
                <w:sz w:val="14"/>
                <w:szCs w:val="14"/>
                <w:lang w:val="en-US"/>
              </w:rPr>
              <w:t>:</w:t>
            </w:r>
            <w:r w:rsidR="00D15FCC" w:rsidRPr="00D15FCC">
              <w:rPr>
                <w:sz w:val="14"/>
                <w:szCs w:val="14"/>
                <w:lang w:val="en-US"/>
              </w:rPr>
              <w:t xml:space="preserve"> Wójcik, D., Kreston, N. &amp; McGill, S.</w:t>
            </w:r>
            <w:r w:rsidRPr="00D15FCC">
              <w:rPr>
                <w:sz w:val="14"/>
                <w:szCs w:val="14"/>
                <w:lang w:val="en-US"/>
              </w:rPr>
              <w:t xml:space="preserve"> </w:t>
            </w:r>
            <w:r w:rsidR="00D15FCC" w:rsidRPr="00D15FCC">
              <w:rPr>
                <w:sz w:val="14"/>
                <w:szCs w:val="14"/>
                <w:lang w:val="en-US"/>
              </w:rPr>
              <w:t xml:space="preserve">(2012) </w:t>
            </w:r>
            <w:r w:rsidR="00D15FCC" w:rsidRPr="00D15FCC">
              <w:rPr>
                <w:i/>
                <w:iCs/>
                <w:sz w:val="14"/>
                <w:szCs w:val="14"/>
                <w:lang w:val="en-US"/>
              </w:rPr>
              <w:t>Freshwater, Saltwater, and Deepwater:</w:t>
            </w:r>
          </w:p>
          <w:p w14:paraId="5EEC8DA2" w14:textId="05E154AB" w:rsidR="007D6681" w:rsidRPr="007D6681" w:rsidRDefault="00D15FCC" w:rsidP="00D15FCC">
            <w:pPr>
              <w:pStyle w:val="Textonotapie"/>
              <w:keepNext/>
              <w:spacing w:after="0"/>
              <w:jc w:val="center"/>
            </w:pPr>
            <w:r w:rsidRPr="00D15FCC">
              <w:rPr>
                <w:i/>
                <w:iCs/>
                <w:sz w:val="14"/>
                <w:szCs w:val="14"/>
                <w:lang w:val="en-US"/>
              </w:rPr>
              <w:t>Efficient Market Hypothesis versus Behavioral Finance</w:t>
            </w:r>
            <w:r w:rsidRPr="00D15FCC">
              <w:rPr>
                <w:sz w:val="14"/>
                <w:szCs w:val="14"/>
                <w:lang w:val="en-US"/>
              </w:rPr>
              <w:t xml:space="preserve">. </w:t>
            </w:r>
            <w:hyperlink r:id="rId2" w:history="1">
              <w:r w:rsidRPr="00D15FCC">
                <w:rPr>
                  <w:rStyle w:val="Hipervnculo"/>
                  <w:sz w:val="12"/>
                  <w:szCs w:val="12"/>
                </w:rPr>
                <w:t>https://ora.ox.ac.uk/objects/uuid:16a4d2b7-6b6b-4032-8766-ba9cede24f4d/download_file?safe_filename=WPG12-03.pdf&amp;file_format=application%2Fpdf&amp;type_of_work=Working+paper</w:t>
              </w:r>
            </w:hyperlink>
          </w:p>
        </w:tc>
      </w:tr>
    </w:tbl>
    <w:p w14:paraId="00ABA3B1" w14:textId="09A85AC0" w:rsidR="007D6681" w:rsidRPr="00D15FCC" w:rsidRDefault="00000000" w:rsidP="00D15FCC">
      <w:pPr>
        <w:pStyle w:val="Textonotapie"/>
        <w:jc w:val="right"/>
        <w:rPr>
          <w:color w:val="0563C1" w:themeColor="hyperlink"/>
          <w:szCs w:val="16"/>
          <w:u w:val="single"/>
        </w:rPr>
      </w:pPr>
      <w:hyperlink r:id="rId3" w:anchor="History_of_the_saltwater%E2%80%93freshwater_dichotomy" w:history="1">
        <w:r w:rsidR="007D6681" w:rsidRPr="00D15FCC">
          <w:rPr>
            <w:rStyle w:val="Hipervnculo"/>
            <w:szCs w:val="16"/>
          </w:rPr>
          <w:t>https://en.wikipedia.org/wiki/Saltwater_and_freshwater_economics#History_of_the_saltwater%E2%80%93freshwater_dichotomy</w:t>
        </w:r>
      </w:hyperlink>
    </w:p>
  </w:footnote>
  <w:footnote w:id="6">
    <w:p w14:paraId="3CA09796" w14:textId="3A5B3CE0" w:rsidR="005037F8" w:rsidRPr="0072754C" w:rsidRDefault="005037F8" w:rsidP="005037F8">
      <w:pPr>
        <w:pStyle w:val="Textonotapie"/>
      </w:pPr>
      <w:r>
        <w:rPr>
          <w:rStyle w:val="Refdenotaalpie"/>
        </w:rPr>
        <w:footnoteRef/>
      </w:r>
      <w:r w:rsidRPr="0072754C">
        <w:t xml:space="preserve"> </w:t>
      </w:r>
      <w:r w:rsidR="004F2F2D">
        <w:rPr>
          <w:smallCaps/>
        </w:rPr>
        <w:t>Paul Romer</w:t>
      </w:r>
      <w:r w:rsidRPr="0072754C">
        <w:t xml:space="preserve"> fue galardonado</w:t>
      </w:r>
      <w:r>
        <w:t xml:space="preserve"> con el Premio Nobel de Economía en 20</w:t>
      </w:r>
      <w:r w:rsidR="004F2F2D">
        <w:t>18</w:t>
      </w:r>
      <w:r>
        <w:t xml:space="preserve"> </w:t>
      </w:r>
      <w:r w:rsidRPr="0072754C">
        <w:t>«</w:t>
      </w:r>
      <w:r w:rsidR="004F2F2D" w:rsidRPr="004F2F2D">
        <w:t>Por integrar las innovaciones tecnológicas en el análisis macroeconómico de largo plazo</w:t>
      </w:r>
      <w:r w:rsidRPr="0072754C">
        <w:t>».</w:t>
      </w:r>
    </w:p>
  </w:footnote>
  <w:footnote w:id="7">
    <w:p w14:paraId="7D608732" w14:textId="77777777" w:rsidR="00BA6CBA" w:rsidRDefault="00BA6CBA" w:rsidP="00BE609E">
      <w:pPr>
        <w:pStyle w:val="Textonotapie"/>
        <w:keepNext/>
        <w:spacing w:after="0"/>
      </w:pPr>
      <w:r>
        <w:rPr>
          <w:rStyle w:val="Refdenotaalpie"/>
        </w:rPr>
        <w:footnoteRef/>
      </w:r>
      <w:r>
        <w:t xml:space="preserve"> Matizaciones:</w:t>
      </w:r>
    </w:p>
    <w:p w14:paraId="7B2F8A30" w14:textId="77777777" w:rsidR="00BA6CBA" w:rsidRDefault="00BA6CBA">
      <w:pPr>
        <w:pStyle w:val="Textonotapie"/>
        <w:keepNext/>
        <w:numPr>
          <w:ilvl w:val="0"/>
          <w:numId w:val="11"/>
        </w:numPr>
        <w:spacing w:after="0"/>
        <w:ind w:left="454" w:hanging="57"/>
      </w:pPr>
      <w:r>
        <w:t>Las fricciones nominales son una condición necesaria pero no suficiente para que se produzcan ajustes vía cantidades;</w:t>
      </w:r>
    </w:p>
    <w:p w14:paraId="69D54B8C" w14:textId="77777777" w:rsidR="00BA6CBA" w:rsidRDefault="00BA6CBA">
      <w:pPr>
        <w:pStyle w:val="Textonotapie"/>
        <w:keepNext/>
        <w:numPr>
          <w:ilvl w:val="0"/>
          <w:numId w:val="11"/>
        </w:numPr>
        <w:spacing w:after="0"/>
        <w:ind w:left="454" w:hanging="57"/>
      </w:pPr>
      <w:r>
        <w:t>Las rigideces reales son compatibles con la flexibilidad de precios (i.e. flexibilidad nominal); y</w:t>
      </w:r>
    </w:p>
    <w:p w14:paraId="36C01A4B" w14:textId="77777777" w:rsidR="00BA6CBA" w:rsidRDefault="00BA6CBA">
      <w:pPr>
        <w:pStyle w:val="Textonotapie"/>
        <w:numPr>
          <w:ilvl w:val="0"/>
          <w:numId w:val="11"/>
        </w:numPr>
        <w:spacing w:after="0"/>
        <w:ind w:left="454" w:hanging="57"/>
      </w:pPr>
      <w:r>
        <w:t>La no neutralidad del dinero solo tiene lugar cuando hay rigideces nominales.</w:t>
      </w:r>
    </w:p>
  </w:footnote>
  <w:footnote w:id="8">
    <w:p w14:paraId="09C3CE91" w14:textId="4389DA92" w:rsidR="00AB2BAA" w:rsidRPr="00AB2BAA" w:rsidRDefault="00AB2BAA">
      <w:pPr>
        <w:pStyle w:val="Textonotapie"/>
      </w:pPr>
      <w:r>
        <w:rPr>
          <w:rStyle w:val="Refdenotaalpie"/>
        </w:rPr>
        <w:footnoteRef/>
      </w:r>
      <w:r>
        <w:t xml:space="preserve"> Siguiendo a </w:t>
      </w:r>
      <w:r>
        <w:rPr>
          <w:smallCaps/>
        </w:rPr>
        <w:t>Hicks</w:t>
      </w:r>
      <w:r w:rsidR="00BE609E">
        <w:t xml:space="preserve">, </w:t>
      </w:r>
      <w:r w:rsidR="00496BC5">
        <w:t xml:space="preserve">la rigidez del salario nominal </w:t>
      </w:r>
      <w:r>
        <w:t>es una observación de la realidad</w:t>
      </w:r>
      <w:r w:rsidR="00496BC5">
        <w:t>.</w:t>
      </w:r>
      <w:r>
        <w:t xml:space="preserve"> </w:t>
      </w:r>
      <w:r w:rsidR="00496BC5">
        <w:t xml:space="preserve">Sin embargo, los autores de la Nueva Economía Keynesiana consideran necesario </w:t>
      </w:r>
      <w:proofErr w:type="spellStart"/>
      <w:r w:rsidR="00496BC5">
        <w:t>endogeneizar</w:t>
      </w:r>
      <w:proofErr w:type="spellEnd"/>
      <w:r w:rsidR="00496BC5">
        <w:t xml:space="preserve"> las rigideces (i.e. </w:t>
      </w:r>
      <w:r>
        <w:t xml:space="preserve">hay que </w:t>
      </w:r>
      <w:proofErr w:type="spellStart"/>
      <w:r>
        <w:t>microfundamentar</w:t>
      </w:r>
      <w:proofErr w:type="spellEnd"/>
      <w:r w:rsidR="00496BC5">
        <w:t xml:space="preserve"> las</w:t>
      </w:r>
      <w:r>
        <w:t xml:space="preserve"> causa</w:t>
      </w:r>
      <w:r w:rsidR="00496BC5">
        <w:t>s</w:t>
      </w:r>
      <w:r>
        <w:t xml:space="preserve"> de </w:t>
      </w:r>
      <w:r w:rsidR="00496BC5">
        <w:t>las</w:t>
      </w:r>
      <w:r>
        <w:t xml:space="preserve"> rigide</w:t>
      </w:r>
      <w:r w:rsidR="00496BC5">
        <w:t>ces)</w:t>
      </w:r>
      <w:r>
        <w:t>.</w:t>
      </w:r>
    </w:p>
  </w:footnote>
  <w:footnote w:id="9">
    <w:p w14:paraId="3C71D07B" w14:textId="77777777" w:rsidR="006305C2" w:rsidRDefault="006305C2" w:rsidP="006305C2">
      <w:pPr>
        <w:pStyle w:val="Textonotapie"/>
      </w:pPr>
      <w:r>
        <w:rPr>
          <w:rStyle w:val="Refdenotaalpie"/>
        </w:rPr>
        <w:footnoteRef/>
      </w:r>
      <w:r>
        <w:t xml:space="preserve"> Ojo al hacer el gráfico, que ante una contracción de la demanda es necesario que el nuevo precio óptimo sea menor, y esto no resulta automático al dibujar las curvas.</w:t>
      </w:r>
    </w:p>
  </w:footnote>
  <w:footnote w:id="10">
    <w:p w14:paraId="2BFD85F7" w14:textId="02B5835C" w:rsidR="009B31B6" w:rsidRDefault="009B31B6">
      <w:pPr>
        <w:pStyle w:val="Textonotapie"/>
      </w:pPr>
      <w:r>
        <w:rPr>
          <w:rStyle w:val="Refdenotaalpie"/>
        </w:rPr>
        <w:footnoteRef/>
      </w:r>
      <w:r>
        <w:t xml:space="preserve"> </w:t>
      </w:r>
      <w:r w:rsidRPr="009B31B6">
        <w:t>El objetivo</w:t>
      </w:r>
      <w:r>
        <w:t xml:space="preserve"> de la obra de </w:t>
      </w:r>
      <w:r w:rsidR="00E2468B">
        <w:rPr>
          <w:smallCaps/>
        </w:rPr>
        <w:t>Fischer</w:t>
      </w:r>
      <w:r>
        <w:t xml:space="preserve"> y </w:t>
      </w:r>
      <w:r>
        <w:rPr>
          <w:smallCaps/>
        </w:rPr>
        <w:t>Taylor</w:t>
      </w:r>
      <w:r>
        <w:t xml:space="preserve"> es replicar a la proposición de la inefectividad de la política monetaria de </w:t>
      </w:r>
      <w:r>
        <w:rPr>
          <w:smallCaps/>
        </w:rPr>
        <w:t>Sargent</w:t>
      </w:r>
      <w:r>
        <w:t xml:space="preserve"> y </w:t>
      </w:r>
      <w:r>
        <w:rPr>
          <w:smallCaps/>
        </w:rPr>
        <w:t>Wallace</w:t>
      </w:r>
      <w:r>
        <w:t xml:space="preserve">, que implicaba que con HER, la curva de Phillips es vertical tanto en el corto plazo como en el largo plazo. Los modelos de salarios escalonados tenían como objetivo demostrar que la HER y la no neutralidad de la política monetaria eran compatibles. En este sentido, estos economistas enfatizaron que es el supuesto de flexibilidad de precios y salarios </w:t>
      </w:r>
      <w:r w:rsidR="008E5D65">
        <w:t>(</w:t>
      </w:r>
      <w:r>
        <w:t>y no el de HER</w:t>
      </w:r>
      <w:r w:rsidR="008E5D65">
        <w:t>)</w:t>
      </w:r>
      <w:r>
        <w:t xml:space="preserve"> el factor principal que lleva a la conclusión de inefectividad.</w:t>
      </w:r>
    </w:p>
    <w:p w14:paraId="14CE154B" w14:textId="48F1D111" w:rsidR="00FB0ABD" w:rsidRDefault="00FB0ABD">
      <w:pPr>
        <w:pStyle w:val="Textonotapie"/>
        <w:keepNext/>
        <w:numPr>
          <w:ilvl w:val="0"/>
          <w:numId w:val="28"/>
        </w:numPr>
        <w:spacing w:after="0"/>
        <w:ind w:left="283" w:hanging="113"/>
      </w:pPr>
      <w:r>
        <w:rPr>
          <w:i/>
          <w:iCs/>
          <w:u w:val="single"/>
        </w:rPr>
        <w:t xml:space="preserve">Modelo de </w:t>
      </w:r>
      <w:r>
        <w:rPr>
          <w:i/>
          <w:iCs/>
          <w:smallCaps/>
          <w:u w:val="single"/>
        </w:rPr>
        <w:t>Fis</w:t>
      </w:r>
      <w:r w:rsidR="00E2468B">
        <w:rPr>
          <w:i/>
          <w:iCs/>
          <w:smallCaps/>
          <w:u w:val="single"/>
        </w:rPr>
        <w:t>c</w:t>
      </w:r>
      <w:r>
        <w:rPr>
          <w:i/>
          <w:iCs/>
          <w:smallCaps/>
          <w:u w:val="single"/>
        </w:rPr>
        <w:t>her</w:t>
      </w:r>
      <w:r>
        <w:t xml:space="preserve"> (1977):</w:t>
      </w:r>
    </w:p>
    <w:p w14:paraId="36CD4104" w14:textId="01CBFA39" w:rsidR="00FB0ABD" w:rsidRDefault="00FB0ABD">
      <w:pPr>
        <w:pStyle w:val="Textonotapie"/>
        <w:keepNext/>
        <w:numPr>
          <w:ilvl w:val="1"/>
          <w:numId w:val="28"/>
        </w:numPr>
        <w:spacing w:after="0"/>
        <w:ind w:left="567" w:hanging="113"/>
      </w:pPr>
      <w:r w:rsidRPr="00FB0ABD">
        <w:rPr>
          <w:i/>
          <w:iCs/>
        </w:rPr>
        <w:t>Supuestos</w:t>
      </w:r>
      <w:r>
        <w:t>:</w:t>
      </w:r>
    </w:p>
    <w:p w14:paraId="2943D1AC" w14:textId="1B4CCB74" w:rsidR="00FB0ABD" w:rsidRDefault="00FB0ABD">
      <w:pPr>
        <w:pStyle w:val="Textonotapie"/>
        <w:numPr>
          <w:ilvl w:val="2"/>
          <w:numId w:val="28"/>
        </w:numPr>
        <w:spacing w:after="0"/>
        <w:ind w:left="850" w:hanging="113"/>
      </w:pPr>
      <w:r>
        <w:t xml:space="preserve">Rigideces nominales: </w:t>
      </w:r>
      <w:r w:rsidR="00196880">
        <w:t>L</w:t>
      </w:r>
      <w:r>
        <w:t xml:space="preserve">os contratos de trabajo se establecen </w:t>
      </w:r>
      <w:proofErr w:type="spellStart"/>
      <w:r>
        <w:t>multiperíodo</w:t>
      </w:r>
      <w:proofErr w:type="spellEnd"/>
      <w:r w:rsidR="00E75FBA">
        <w:t>, es decir,</w:t>
      </w:r>
      <w:r>
        <w:t xml:space="preserve"> se mantienen fijos durante el per</w:t>
      </w:r>
      <w:r w:rsidR="00E75FBA">
        <w:t>í</w:t>
      </w:r>
      <w:r>
        <w:t>odo sin renegociarse.</w:t>
      </w:r>
    </w:p>
    <w:p w14:paraId="1911AA7A" w14:textId="4FC594DD" w:rsidR="00FB0ABD" w:rsidRDefault="00FB0ABD">
      <w:pPr>
        <w:pStyle w:val="Textonotapie"/>
        <w:keepNext/>
        <w:numPr>
          <w:ilvl w:val="2"/>
          <w:numId w:val="28"/>
        </w:numPr>
        <w:spacing w:after="0"/>
        <w:ind w:left="850" w:hanging="113"/>
      </w:pPr>
      <w:r>
        <w:t>Los agentes buscan negociar el salario nominal con el objetivo de que se igual</w:t>
      </w:r>
      <w:r w:rsidR="005F48D7">
        <w:t>en</w:t>
      </w:r>
      <w:r>
        <w:t xml:space="preserve"> la oferta y la demanda de trabajo. Para ello, tienen en cuenta la evolución de precios esperada, para tener en cuenta el salario real que percibirán</w:t>
      </w:r>
      <w:r w:rsidR="004E46E0">
        <w:t>.</w:t>
      </w:r>
    </w:p>
    <w:p w14:paraId="7AAF9783" w14:textId="29A1DE2B" w:rsidR="004E46E0" w:rsidRPr="004E46E0" w:rsidRDefault="00000000" w:rsidP="004E46E0">
      <w:pPr>
        <w:pStyle w:val="Textonotapie"/>
        <w:spacing w:after="0"/>
        <w:ind w:left="850"/>
        <w:rPr>
          <w:i/>
        </w:rPr>
      </w:pPr>
      <m:oMathPara>
        <m:oMath>
          <m:sSub>
            <m:sSubPr>
              <m:ctrlPr>
                <w:rPr>
                  <w:rFonts w:ascii="Cambria Math" w:hAnsi="Cambria Math"/>
                  <w:i/>
                </w:rPr>
              </m:ctrlPr>
            </m:sSubPr>
            <m:e>
              <m:r>
                <m:rPr>
                  <m:nor/>
                </m:rPr>
                <w:rPr>
                  <w:i/>
                </w:rPr>
                <m:t>W</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rPr>
              </m:ctrlPr>
            </m:dPr>
            <m:e>
              <m:sSub>
                <m:sSubPr>
                  <m:ctrlPr>
                    <w:rPr>
                      <w:rFonts w:ascii="Cambria Math" w:hAnsi="Cambria Math"/>
                      <w:i/>
                    </w:rPr>
                  </m:ctrlPr>
                </m:sSubPr>
                <m:e>
                  <m:r>
                    <m:rPr>
                      <m:nor/>
                    </m:rPr>
                    <w:rPr>
                      <w:i/>
                    </w:rPr>
                    <m:t>P</m:t>
                  </m:r>
                </m:e>
                <m:sub>
                  <m:r>
                    <m:rPr>
                      <m:nor/>
                    </m:rPr>
                    <w:rPr>
                      <w:i/>
                    </w:rPr>
                    <m:t>t+1</m:t>
                  </m:r>
                </m:sub>
              </m:sSub>
            </m:e>
          </m:d>
        </m:oMath>
      </m:oMathPara>
    </w:p>
    <w:p w14:paraId="675F1F2A" w14:textId="54046CFE" w:rsidR="00FB0ABD" w:rsidRDefault="00FB0ABD">
      <w:pPr>
        <w:pStyle w:val="Textonotapie"/>
        <w:numPr>
          <w:ilvl w:val="3"/>
          <w:numId w:val="28"/>
        </w:numPr>
        <w:spacing w:after="0"/>
        <w:ind w:left="1134" w:hanging="113"/>
      </w:pPr>
      <w:r>
        <w:t>Es decir, los agentes negocian el salario nominal buscando el vaciado esperado del mercado. Sin embargo, los agentes pueden errar en sus expectativas. Por ejemplo, si tiene lugar un shock inesperado como una expansión monetaria, el mercado no estará en equilibrio y se producirá una expansión del output y el empleo</w:t>
      </w:r>
      <w:r w:rsidR="004E46E0">
        <w:t>.</w:t>
      </w:r>
    </w:p>
    <w:p w14:paraId="4EAAA685" w14:textId="76BF1CEB" w:rsidR="00FB0ABD" w:rsidRDefault="00FB0ABD">
      <w:pPr>
        <w:pStyle w:val="Textonotapie"/>
        <w:keepNext/>
        <w:numPr>
          <w:ilvl w:val="1"/>
          <w:numId w:val="28"/>
        </w:numPr>
        <w:spacing w:after="0"/>
        <w:ind w:left="567" w:hanging="113"/>
      </w:pPr>
      <w:r w:rsidRPr="00FB0ABD">
        <w:rPr>
          <w:i/>
          <w:iCs/>
        </w:rPr>
        <w:t>Conclusiones</w:t>
      </w:r>
      <w:r>
        <w:t>:</w:t>
      </w:r>
    </w:p>
    <w:p w14:paraId="6D4CF8AD" w14:textId="0E5B830C" w:rsidR="00FB0ABD" w:rsidRDefault="00FB0ABD">
      <w:pPr>
        <w:pStyle w:val="Textonotapie"/>
        <w:numPr>
          <w:ilvl w:val="2"/>
          <w:numId w:val="28"/>
        </w:numPr>
        <w:spacing w:after="0"/>
        <w:ind w:left="850" w:hanging="113"/>
      </w:pPr>
      <w:r>
        <w:t xml:space="preserve">Bajo este esquema de fijación de salarios con rigidez nominal y con información imperfecta, </w:t>
      </w:r>
      <w:r w:rsidRPr="004E46E0">
        <w:rPr>
          <w:smallCaps/>
        </w:rPr>
        <w:t>Fis</w:t>
      </w:r>
      <w:r w:rsidR="00E2468B">
        <w:rPr>
          <w:smallCaps/>
        </w:rPr>
        <w:t>c</w:t>
      </w:r>
      <w:r w:rsidRPr="004E46E0">
        <w:rPr>
          <w:smallCaps/>
        </w:rPr>
        <w:t>her</w:t>
      </w:r>
      <w:r>
        <w:t xml:space="preserve"> demuestra que la autoridad monetaria puede y debería reaccionar a posibles perturbaciones en la demanda como alternativa a un salario que no puede ser la partida que se ajuste p</w:t>
      </w:r>
      <w:r w:rsidR="004E46E0">
        <w:t>orque</w:t>
      </w:r>
      <w:r>
        <w:t xml:space="preserve"> se mantiene fijo.</w:t>
      </w:r>
    </w:p>
    <w:p w14:paraId="6A1E89F4" w14:textId="44DAC957" w:rsidR="00FB0ABD" w:rsidRDefault="00FB0ABD">
      <w:pPr>
        <w:pStyle w:val="Textonotapie"/>
        <w:keepNext/>
        <w:numPr>
          <w:ilvl w:val="0"/>
          <w:numId w:val="28"/>
        </w:numPr>
        <w:spacing w:after="0"/>
        <w:ind w:left="283" w:hanging="113"/>
      </w:pPr>
      <w:r w:rsidRPr="00FB0ABD">
        <w:rPr>
          <w:i/>
          <w:iCs/>
          <w:u w:val="single"/>
        </w:rPr>
        <w:t xml:space="preserve">Modelo de </w:t>
      </w:r>
      <w:r w:rsidRPr="00FB0ABD">
        <w:rPr>
          <w:i/>
          <w:iCs/>
          <w:smallCaps/>
          <w:u w:val="single"/>
        </w:rPr>
        <w:t>Taylor</w:t>
      </w:r>
      <w:r>
        <w:t xml:space="preserve"> (1980):</w:t>
      </w:r>
    </w:p>
    <w:p w14:paraId="67522455" w14:textId="61FD1C5F" w:rsidR="00FB0ABD" w:rsidRPr="00FB0ABD" w:rsidRDefault="00FB0ABD">
      <w:pPr>
        <w:pStyle w:val="Textonotapie"/>
        <w:keepNext/>
        <w:numPr>
          <w:ilvl w:val="1"/>
          <w:numId w:val="28"/>
        </w:numPr>
        <w:spacing w:after="0"/>
        <w:ind w:left="567" w:hanging="113"/>
      </w:pPr>
      <w:r w:rsidRPr="00FB0ABD">
        <w:rPr>
          <w:i/>
          <w:iCs/>
        </w:rPr>
        <w:t>Idea principal</w:t>
      </w:r>
      <w:r>
        <w:t>:</w:t>
      </w:r>
    </w:p>
    <w:p w14:paraId="7D17E5A3" w14:textId="2A06C626" w:rsidR="00FB0ABD" w:rsidRDefault="00FB0ABD">
      <w:pPr>
        <w:pStyle w:val="Textonotapie"/>
        <w:keepNext/>
        <w:numPr>
          <w:ilvl w:val="2"/>
          <w:numId w:val="28"/>
        </w:numPr>
        <w:spacing w:after="0"/>
        <w:ind w:left="850" w:hanging="113"/>
      </w:pPr>
      <w:r w:rsidRPr="00FB0ABD">
        <w:rPr>
          <w:smallCaps/>
        </w:rPr>
        <w:t>Taylor</w:t>
      </w:r>
      <w:r>
        <w:t xml:space="preserve"> busca mejorar el modelo de </w:t>
      </w:r>
      <w:r w:rsidRPr="005F48D7">
        <w:rPr>
          <w:smallCaps/>
        </w:rPr>
        <w:t>Fis</w:t>
      </w:r>
      <w:r w:rsidR="00E2468B" w:rsidRPr="005F48D7">
        <w:rPr>
          <w:smallCaps/>
        </w:rPr>
        <w:t>c</w:t>
      </w:r>
      <w:r w:rsidRPr="005F48D7">
        <w:rPr>
          <w:smallCaps/>
        </w:rPr>
        <w:t>her</w:t>
      </w:r>
      <w:r>
        <w:t xml:space="preserve"> para acomodarse a </w:t>
      </w:r>
      <w:r w:rsidR="005F48D7">
        <w:t>2 </w:t>
      </w:r>
      <w:r>
        <w:t>hechos empíricos:</w:t>
      </w:r>
    </w:p>
    <w:p w14:paraId="5632C5A7" w14:textId="1C73F85F" w:rsidR="00FB0ABD" w:rsidRDefault="00FB0ABD" w:rsidP="005679F5">
      <w:pPr>
        <w:pStyle w:val="Textonotapie"/>
        <w:keepNext/>
        <w:numPr>
          <w:ilvl w:val="0"/>
          <w:numId w:val="29"/>
        </w:numPr>
        <w:spacing w:after="0"/>
        <w:ind w:left="1134" w:hanging="57"/>
      </w:pPr>
      <w:r w:rsidRPr="00115566">
        <w:rPr>
          <w:spacing w:val="-4"/>
        </w:rPr>
        <w:t>Persistencia de los efectos reales de la cantidad de dinero a muy corto plazo</w:t>
      </w:r>
      <w:r w:rsidR="00115566" w:rsidRPr="00115566">
        <w:rPr>
          <w:spacing w:val="-4"/>
        </w:rPr>
        <w:t xml:space="preserve"> (i.</w:t>
      </w:r>
      <w:r w:rsidR="004E46E0" w:rsidRPr="00115566">
        <w:rPr>
          <w:spacing w:val="-4"/>
        </w:rPr>
        <w:t>e</w:t>
      </w:r>
      <w:r w:rsidR="00115566" w:rsidRPr="00115566">
        <w:rPr>
          <w:spacing w:val="-4"/>
        </w:rPr>
        <w:t>.</w:t>
      </w:r>
      <w:r w:rsidRPr="00115566">
        <w:rPr>
          <w:spacing w:val="-4"/>
        </w:rPr>
        <w:t xml:space="preserve"> persistencia en el nivel de precios a corto plazo</w:t>
      </w:r>
      <w:r w:rsidR="00115566" w:rsidRPr="00115566">
        <w:rPr>
          <w:spacing w:val="-4"/>
        </w:rPr>
        <w:t>)</w:t>
      </w:r>
      <w:r w:rsidR="004E46E0">
        <w:t>.</w:t>
      </w:r>
    </w:p>
    <w:p w14:paraId="5C7699A2" w14:textId="16264BB3" w:rsidR="00FB0ABD" w:rsidRDefault="00FB0ABD">
      <w:pPr>
        <w:pStyle w:val="Textonotapie"/>
        <w:numPr>
          <w:ilvl w:val="0"/>
          <w:numId w:val="29"/>
        </w:numPr>
        <w:spacing w:after="0"/>
        <w:ind w:left="1134" w:hanging="57"/>
      </w:pPr>
      <w:r>
        <w:t>Correlación positiva entre PIB real e inflación futura.</w:t>
      </w:r>
    </w:p>
    <w:p w14:paraId="4E1D236E" w14:textId="60A268E9" w:rsidR="00FB0ABD" w:rsidRDefault="00FB0ABD">
      <w:pPr>
        <w:pStyle w:val="Textonotapie"/>
        <w:keepNext/>
        <w:numPr>
          <w:ilvl w:val="1"/>
          <w:numId w:val="28"/>
        </w:numPr>
        <w:spacing w:after="0"/>
        <w:ind w:left="567" w:hanging="113"/>
      </w:pPr>
      <w:r w:rsidRPr="00FB0ABD">
        <w:rPr>
          <w:i/>
          <w:iCs/>
        </w:rPr>
        <w:t>Supuestos</w:t>
      </w:r>
      <w:r>
        <w:t>:</w:t>
      </w:r>
    </w:p>
    <w:p w14:paraId="3B57F983" w14:textId="58131FA4" w:rsidR="00FB0ABD" w:rsidRPr="005679F5" w:rsidRDefault="00FB0ABD" w:rsidP="005679F5">
      <w:pPr>
        <w:pStyle w:val="Textonotapie"/>
        <w:keepNext/>
        <w:numPr>
          <w:ilvl w:val="0"/>
          <w:numId w:val="30"/>
        </w:numPr>
        <w:spacing w:after="0"/>
        <w:ind w:left="851" w:hanging="57"/>
        <w:rPr>
          <w:spacing w:val="-6"/>
        </w:rPr>
      </w:pPr>
      <w:r w:rsidRPr="005679F5">
        <w:rPr>
          <w:spacing w:val="-6"/>
        </w:rPr>
        <w:t xml:space="preserve">La fijación de salarios tiene lugar para </w:t>
      </w:r>
      <w:r w:rsidR="00115566" w:rsidRPr="005679F5">
        <w:rPr>
          <w:spacing w:val="-6"/>
        </w:rPr>
        <w:t>un período del contrato que durará varios</w:t>
      </w:r>
      <w:r w:rsidRPr="005679F5">
        <w:rPr>
          <w:spacing w:val="-6"/>
        </w:rPr>
        <w:t xml:space="preserve"> </w:t>
      </w:r>
      <w:r w:rsidR="00115566" w:rsidRPr="005679F5">
        <w:rPr>
          <w:spacing w:val="-6"/>
        </w:rPr>
        <w:t>períodos</w:t>
      </w:r>
      <w:r w:rsidRPr="005679F5">
        <w:rPr>
          <w:spacing w:val="-6"/>
        </w:rPr>
        <w:t xml:space="preserve"> (no se alteran durante este intervalo de tiempo).</w:t>
      </w:r>
    </w:p>
    <w:p w14:paraId="62505922" w14:textId="6C0EC770" w:rsidR="00FB0ABD" w:rsidRDefault="00FB0ABD">
      <w:pPr>
        <w:pStyle w:val="Textonotapie"/>
        <w:numPr>
          <w:ilvl w:val="0"/>
          <w:numId w:val="30"/>
        </w:numPr>
        <w:spacing w:after="0"/>
        <w:ind w:left="851" w:hanging="57"/>
      </w:pPr>
      <w:r>
        <w:t>La revisión de precios no está sincronizada, es decir, no ocurre en todas las empresas al mismo tiempo. Por ello, en cada per</w:t>
      </w:r>
      <w:r w:rsidR="00115566">
        <w:t>í</w:t>
      </w:r>
      <w:r>
        <w:t>odo un porcentaje de empresas cambian sus precios.</w:t>
      </w:r>
    </w:p>
    <w:p w14:paraId="069A5A18" w14:textId="284EA1F6" w:rsidR="00FB0ABD" w:rsidRDefault="004E46E0">
      <w:pPr>
        <w:pStyle w:val="Textonotapie"/>
        <w:keepNext/>
        <w:numPr>
          <w:ilvl w:val="1"/>
          <w:numId w:val="28"/>
        </w:numPr>
        <w:spacing w:after="0"/>
        <w:ind w:left="567" w:hanging="113"/>
      </w:pPr>
      <w:r w:rsidRPr="004E46E0">
        <w:rPr>
          <w:i/>
          <w:iCs/>
        </w:rPr>
        <w:t>C</w:t>
      </w:r>
      <w:r w:rsidR="00FB0ABD" w:rsidRPr="004E46E0">
        <w:rPr>
          <w:i/>
          <w:iCs/>
        </w:rPr>
        <w:t>onclusión</w:t>
      </w:r>
      <w:r>
        <w:t>:</w:t>
      </w:r>
    </w:p>
    <w:p w14:paraId="2557D0EC" w14:textId="0614526E" w:rsidR="00FB0ABD" w:rsidRDefault="00FB0ABD">
      <w:pPr>
        <w:pStyle w:val="Textonotapie"/>
        <w:numPr>
          <w:ilvl w:val="2"/>
          <w:numId w:val="28"/>
        </w:numPr>
        <w:spacing w:after="0"/>
        <w:ind w:left="850" w:hanging="113"/>
      </w:pPr>
      <w:r>
        <w:t>Valor añadido es modelizar un ajuste más gradual de los precios</w:t>
      </w:r>
      <w:r w:rsidR="00115566">
        <w:t xml:space="preserve"> </w:t>
      </w:r>
      <w:r>
        <w:t>(no existe revisión de precios en cada per</w:t>
      </w:r>
      <w:r w:rsidR="00115566">
        <w:t>í</w:t>
      </w:r>
      <w:r>
        <w:t xml:space="preserve">odo como en el modelo de </w:t>
      </w:r>
      <w:r w:rsidRPr="00196880">
        <w:rPr>
          <w:smallCaps/>
        </w:rPr>
        <w:t>Fis</w:t>
      </w:r>
      <w:r w:rsidR="00E2468B" w:rsidRPr="00196880">
        <w:rPr>
          <w:smallCaps/>
        </w:rPr>
        <w:t>c</w:t>
      </w:r>
      <w:r w:rsidRPr="00196880">
        <w:rPr>
          <w:smallCaps/>
        </w:rPr>
        <w:t>her</w:t>
      </w:r>
      <w:r>
        <w:t xml:space="preserve">). Ello permite obtener efectos reales de la </w:t>
      </w:r>
      <w:r w:rsidR="00115566">
        <w:t>política monetaria</w:t>
      </w:r>
      <w:r>
        <w:t xml:space="preserve"> en el corto plazo y un ajuste vía precios gradual a medio y largo plazo</w:t>
      </w:r>
      <w:r w:rsidR="00115566">
        <w:t xml:space="preserve"> </w:t>
      </w:r>
      <w:r>
        <w:t xml:space="preserve">(cierta persistencia en los efectos de la </w:t>
      </w:r>
      <w:r w:rsidR="00115566">
        <w:t>política monetaria</w:t>
      </w:r>
      <w:r>
        <w:t xml:space="preserve"> derivada de la persistencia en los precios, pero no permanencia: al final se da el ajuste vía precios).</w:t>
      </w:r>
    </w:p>
    <w:p w14:paraId="79C92A47" w14:textId="2A0DC032" w:rsidR="00FB0ABD" w:rsidRDefault="00FB0ABD">
      <w:pPr>
        <w:pStyle w:val="Textonotapie"/>
        <w:numPr>
          <w:ilvl w:val="2"/>
          <w:numId w:val="28"/>
        </w:numPr>
        <w:spacing w:after="0"/>
        <w:ind w:left="850" w:hanging="113"/>
      </w:pPr>
      <w:r>
        <w:t>También se obtiene un resultado coherente con la evidencia empírica de que las expansiones generan inflación</w:t>
      </w:r>
      <w:r w:rsidR="001E417F">
        <w:t xml:space="preserve"> </w:t>
      </w:r>
      <w:r>
        <w:t>(test de ca</w:t>
      </w:r>
      <w:r w:rsidR="00E75FBA">
        <w:t>u</w:t>
      </w:r>
      <w:r>
        <w:t>salidad de Granger).</w:t>
      </w:r>
    </w:p>
    <w:p w14:paraId="1CDB3E78" w14:textId="0CD20CDC" w:rsidR="00FB0ABD" w:rsidRDefault="00FB0ABD">
      <w:pPr>
        <w:pStyle w:val="Textonotapie"/>
        <w:keepNext/>
        <w:numPr>
          <w:ilvl w:val="0"/>
          <w:numId w:val="28"/>
        </w:numPr>
        <w:spacing w:after="0"/>
        <w:ind w:left="283" w:hanging="113"/>
      </w:pPr>
      <w:r w:rsidRPr="001E417F">
        <w:rPr>
          <w:i/>
          <w:iCs/>
          <w:u w:val="single"/>
        </w:rPr>
        <w:t>Valoración</w:t>
      </w:r>
      <w:r w:rsidR="004E46E0">
        <w:t>:</w:t>
      </w:r>
    </w:p>
    <w:p w14:paraId="21F83479" w14:textId="72EC5D57" w:rsidR="00FB0ABD" w:rsidRDefault="00FB0ABD">
      <w:pPr>
        <w:pStyle w:val="Textonotapie"/>
        <w:numPr>
          <w:ilvl w:val="1"/>
          <w:numId w:val="28"/>
        </w:numPr>
        <w:spacing w:after="0"/>
        <w:ind w:left="567" w:hanging="113"/>
      </w:pPr>
      <w:r>
        <w:t>(+)</w:t>
      </w:r>
      <w:r w:rsidR="00115566">
        <w:t xml:space="preserve"> </w:t>
      </w:r>
      <w:r w:rsidR="005F48D7">
        <w:t>Sirve para ilustrar como la i</w:t>
      </w:r>
      <w:r>
        <w:t xml:space="preserve">ncorporación de </w:t>
      </w:r>
      <w:r w:rsidR="005F48D7">
        <w:t xml:space="preserve">la </w:t>
      </w:r>
      <w:r>
        <w:t>HER a la modelización macro</w:t>
      </w:r>
      <w:r w:rsidR="005F48D7">
        <w:t xml:space="preserve">económica </w:t>
      </w:r>
      <w:r>
        <w:t>no tiene p</w:t>
      </w:r>
      <w:r w:rsidR="00115566">
        <w:t>orqué</w:t>
      </w:r>
      <w:r>
        <w:t xml:space="preserve"> llevar a resultados </w:t>
      </w:r>
      <w:proofErr w:type="spellStart"/>
      <w:r>
        <w:t>antikeynesianos</w:t>
      </w:r>
      <w:proofErr w:type="spellEnd"/>
      <w:r w:rsidR="00115566">
        <w:t xml:space="preserve"> </w:t>
      </w:r>
      <w:r>
        <w:t xml:space="preserve">(de inefectividad de políticas económicas). </w:t>
      </w:r>
      <w:r w:rsidR="001D1DBE">
        <w:t>Este r</w:t>
      </w:r>
      <w:r>
        <w:t xml:space="preserve">esultado </w:t>
      </w:r>
      <w:r w:rsidR="001D1DBE">
        <w:t xml:space="preserve">será </w:t>
      </w:r>
      <w:r>
        <w:t xml:space="preserve">influyente para la </w:t>
      </w:r>
      <w:r w:rsidR="00115566">
        <w:t>2ª</w:t>
      </w:r>
      <w:r w:rsidR="005F48D7">
        <w:t> </w:t>
      </w:r>
      <w:r w:rsidR="00115566">
        <w:t>g</w:t>
      </w:r>
      <w:r>
        <w:t>eneración</w:t>
      </w:r>
      <w:r w:rsidR="00115566">
        <w:t xml:space="preserve"> de la NEK.</w:t>
      </w:r>
    </w:p>
    <w:p w14:paraId="411F32E2" w14:textId="09BE4819" w:rsidR="00FB0ABD" w:rsidRDefault="00FB0ABD">
      <w:pPr>
        <w:pStyle w:val="Textonotapie"/>
        <w:numPr>
          <w:ilvl w:val="1"/>
          <w:numId w:val="28"/>
        </w:numPr>
        <w:spacing w:after="0"/>
        <w:ind w:left="567" w:hanging="113"/>
      </w:pPr>
      <w:r>
        <w:t>(+) Además</w:t>
      </w:r>
      <w:r w:rsidR="00115566">
        <w:t>,</w:t>
      </w:r>
      <w:r>
        <w:t xml:space="preserve"> otra característica importante de estos modelos es que al adoptar una perspectiva dinámica se alinearon con el cambio hacia los modelos </w:t>
      </w:r>
      <w:proofErr w:type="spellStart"/>
      <w:r>
        <w:t>intertemporales</w:t>
      </w:r>
      <w:proofErr w:type="spellEnd"/>
      <w:r>
        <w:t xml:space="preserve"> que estaba ocurriendo a raíz de la emergencia de la NMC (a diferencia de la mayoría de los otros modelos NEK, que eran estáticos)</w:t>
      </w:r>
      <w:r w:rsidR="00115566">
        <w:t>.</w:t>
      </w:r>
    </w:p>
    <w:p w14:paraId="29ACC838" w14:textId="66727FDB" w:rsidR="00FB0ABD" w:rsidRPr="009B31B6" w:rsidRDefault="00FB0ABD">
      <w:pPr>
        <w:pStyle w:val="Textonotapie"/>
        <w:numPr>
          <w:ilvl w:val="1"/>
          <w:numId w:val="28"/>
        </w:numPr>
        <w:ind w:left="567" w:hanging="113"/>
      </w:pPr>
      <w:r>
        <w:t>(</w:t>
      </w:r>
      <w:bookmarkStart w:id="26" w:name="_Hlk120805263"/>
      <w:r w:rsidR="007B6C54">
        <w:rPr>
          <w:rFonts w:ascii="Times New Roman" w:hAnsi="Times New Roman" w:cs="Times New Roman"/>
        </w:rPr>
        <w:t>−</w:t>
      </w:r>
      <w:bookmarkEnd w:id="26"/>
      <w:r>
        <w:t>)</w:t>
      </w:r>
      <w:r w:rsidR="00115566">
        <w:t xml:space="preserve"> </w:t>
      </w:r>
      <w:r>
        <w:t xml:space="preserve">Quedaron superados por la fijación a de precios </w:t>
      </w:r>
      <w:r>
        <w:rPr>
          <w:i/>
          <w:iCs/>
        </w:rPr>
        <w:t>à</w:t>
      </w:r>
      <w:r w:rsidRPr="00FB0ABD">
        <w:rPr>
          <w:i/>
          <w:iCs/>
        </w:rPr>
        <w:t xml:space="preserve"> la</w:t>
      </w:r>
      <w:r>
        <w:t xml:space="preserve"> </w:t>
      </w:r>
      <w:r w:rsidRPr="00FB0ABD">
        <w:rPr>
          <w:smallCaps/>
        </w:rPr>
        <w:t>Calvo</w:t>
      </w:r>
      <w:r w:rsidRPr="00FB0ABD">
        <w:t>.</w:t>
      </w:r>
    </w:p>
  </w:footnote>
  <w:footnote w:id="11">
    <w:p w14:paraId="3D1FFC3E" w14:textId="02455288" w:rsidR="00EE0D7B" w:rsidRDefault="00EE0D7B" w:rsidP="00EE0D7B">
      <w:pPr>
        <w:pStyle w:val="Textonotapie"/>
        <w:keepNext/>
        <w:spacing w:after="0"/>
      </w:pPr>
      <w:r>
        <w:rPr>
          <w:rStyle w:val="Refdenotaalpie"/>
        </w:rPr>
        <w:footnoteRef/>
      </w:r>
      <w:r>
        <w:t xml:space="preserve"> Según estos modelos existe una relación positiva entre el salario y el nivel de esfuerzo. Se han propuesto distintas teorías para explicar por</w:t>
      </w:r>
      <w:r w:rsidR="00E35B2D">
        <w:t xml:space="preserve"> </w:t>
      </w:r>
      <w:r>
        <w:t>qu</w:t>
      </w:r>
      <w:r w:rsidR="00E35B2D">
        <w:t>é</w:t>
      </w:r>
      <w:r>
        <w:t xml:space="preserve"> podría darse esta relación:</w:t>
      </w:r>
    </w:p>
    <w:p w14:paraId="38A3A149" w14:textId="4129E665" w:rsidR="0006095F" w:rsidRPr="0006095F" w:rsidRDefault="0006095F">
      <w:pPr>
        <w:pStyle w:val="Textonotapie"/>
        <w:numPr>
          <w:ilvl w:val="0"/>
          <w:numId w:val="8"/>
        </w:numPr>
        <w:spacing w:after="0"/>
        <w:ind w:left="369" w:hanging="142"/>
      </w:pPr>
      <w:r w:rsidRPr="0006095F">
        <w:rPr>
          <w:i/>
          <w:iCs/>
          <w:szCs w:val="16"/>
        </w:rPr>
        <w:t>Teorías nutricionistas</w:t>
      </w:r>
      <w:r w:rsidRPr="0006095F">
        <w:rPr>
          <w:szCs w:val="16"/>
        </w:rPr>
        <w:t xml:space="preserve"> (</w:t>
      </w:r>
      <w:r w:rsidRPr="0006095F">
        <w:rPr>
          <w:smallCaps/>
          <w:szCs w:val="16"/>
        </w:rPr>
        <w:t>Leibenstein</w:t>
      </w:r>
      <w:r w:rsidRPr="0006095F">
        <w:rPr>
          <w:szCs w:val="16"/>
        </w:rPr>
        <w:t xml:space="preserve">): </w:t>
      </w:r>
      <w:bookmarkStart w:id="33" w:name="_Hlk120130046"/>
      <w:r w:rsidRPr="0006095F">
        <w:t>El aumento salarial mejora la alimentación y la salud de los trabajadores, y por ende, su esfuerzo y su productividad.</w:t>
      </w:r>
      <w:bookmarkEnd w:id="33"/>
    </w:p>
    <w:p w14:paraId="786F3419" w14:textId="3B887664" w:rsidR="0006095F" w:rsidRPr="0006095F" w:rsidRDefault="0006095F">
      <w:pPr>
        <w:pStyle w:val="Nmero"/>
        <w:numPr>
          <w:ilvl w:val="0"/>
          <w:numId w:val="8"/>
        </w:numPr>
        <w:spacing w:after="0"/>
        <w:ind w:left="369" w:hanging="142"/>
        <w:rPr>
          <w:sz w:val="16"/>
          <w:szCs w:val="16"/>
        </w:rPr>
      </w:pPr>
      <w:r w:rsidRPr="0006095F">
        <w:rPr>
          <w:i/>
          <w:iCs/>
          <w:sz w:val="16"/>
          <w:szCs w:val="16"/>
        </w:rPr>
        <w:t>Teorías sociológicas</w:t>
      </w:r>
      <w:r w:rsidRPr="0006095F">
        <w:rPr>
          <w:sz w:val="16"/>
          <w:szCs w:val="16"/>
        </w:rPr>
        <w:t xml:space="preserve"> (</w:t>
      </w:r>
      <w:proofErr w:type="spellStart"/>
      <w:r w:rsidRPr="0006095F">
        <w:rPr>
          <w:smallCaps/>
          <w:sz w:val="16"/>
          <w:szCs w:val="16"/>
        </w:rPr>
        <w:t>Akerlof</w:t>
      </w:r>
      <w:proofErr w:type="spellEnd"/>
      <w:r w:rsidRPr="0006095F">
        <w:rPr>
          <w:sz w:val="16"/>
          <w:szCs w:val="16"/>
        </w:rPr>
        <w:t xml:space="preserve">): </w:t>
      </w:r>
      <w:bookmarkStart w:id="34" w:name="_Hlk120130203"/>
      <w:r w:rsidRPr="0006095F">
        <w:rPr>
          <w:sz w:val="16"/>
          <w:szCs w:val="16"/>
        </w:rPr>
        <w:t>En un contexto en que el empresario no puede supervisar perfectamente el esfuerzo del trabajador, si nos hallamos en competencia perfecta</w:t>
      </w:r>
      <w:r>
        <w:rPr>
          <w:sz w:val="16"/>
          <w:szCs w:val="16"/>
        </w:rPr>
        <w:t>, un mayor salario</w:t>
      </w:r>
      <w:r w:rsidRPr="0006095F">
        <w:rPr>
          <w:sz w:val="16"/>
          <w:szCs w:val="16"/>
        </w:rPr>
        <w:t xml:space="preserve"> puede ser un incentivo para que el trabajador se esfuerce ya que en este caso si no se esfuerza y le descubren el despido supondrá un coste para él (cobrará menos en el empleo que encuentre después).</w:t>
      </w:r>
      <w:r>
        <w:rPr>
          <w:sz w:val="16"/>
          <w:szCs w:val="16"/>
        </w:rPr>
        <w:t xml:space="preserve"> En línea con este razonamiento, s</w:t>
      </w:r>
      <w:r w:rsidRPr="0006095F">
        <w:rPr>
          <w:sz w:val="16"/>
          <w:szCs w:val="16"/>
        </w:rPr>
        <w:t>alarios más altos desincentivan a los trabajadores a buscar otro empleo, con lo que se reducen los costes de rotación laboral</w:t>
      </w:r>
      <w:r>
        <w:rPr>
          <w:sz w:val="16"/>
          <w:szCs w:val="16"/>
        </w:rPr>
        <w:t xml:space="preserve"> </w:t>
      </w:r>
      <w:r w:rsidRPr="0006095F">
        <w:rPr>
          <w:sz w:val="16"/>
          <w:szCs w:val="16"/>
        </w:rPr>
        <w:t>(</w:t>
      </w:r>
      <w:r>
        <w:rPr>
          <w:smallCaps/>
          <w:sz w:val="16"/>
          <w:szCs w:val="16"/>
        </w:rPr>
        <w:t>Milgram</w:t>
      </w:r>
      <w:r w:rsidRPr="0006095F">
        <w:rPr>
          <w:sz w:val="16"/>
          <w:szCs w:val="16"/>
        </w:rPr>
        <w:t>).</w:t>
      </w:r>
      <w:bookmarkEnd w:id="34"/>
    </w:p>
    <w:p w14:paraId="5D2EA754" w14:textId="77777777" w:rsidR="0006095F" w:rsidRPr="0006095F" w:rsidRDefault="0006095F">
      <w:pPr>
        <w:pStyle w:val="Nmero"/>
        <w:numPr>
          <w:ilvl w:val="0"/>
          <w:numId w:val="8"/>
        </w:numPr>
        <w:spacing w:after="0"/>
        <w:ind w:left="369" w:hanging="142"/>
        <w:rPr>
          <w:sz w:val="16"/>
          <w:szCs w:val="16"/>
        </w:rPr>
      </w:pPr>
      <w:r w:rsidRPr="0006095F">
        <w:rPr>
          <w:i/>
          <w:iCs/>
          <w:sz w:val="16"/>
          <w:szCs w:val="16"/>
        </w:rPr>
        <w:t>Puede atraer a trabajadores más habilidosos</w:t>
      </w:r>
      <w:r w:rsidRPr="0006095F">
        <w:rPr>
          <w:sz w:val="16"/>
          <w:szCs w:val="16"/>
        </w:rPr>
        <w:t xml:space="preserve"> (</w:t>
      </w:r>
      <w:r w:rsidRPr="0006095F">
        <w:rPr>
          <w:smallCaps/>
          <w:sz w:val="16"/>
          <w:szCs w:val="16"/>
        </w:rPr>
        <w:t>Weiss</w:t>
      </w:r>
      <w:r w:rsidRPr="0006095F">
        <w:rPr>
          <w:sz w:val="16"/>
          <w:szCs w:val="16"/>
        </w:rPr>
        <w:t>, 1980): Pagar salarios más elevados puede atraer a trabajadores de mayor habilidad en dimensiones que la empresa no puede observar. Específicamente, los trabajadores más hábiles tienen un salario de reserva más elevado, por lo que ofrecer un salario más elevado aumenta la calidad media de los candidatos a un puesto de trabajo. Por lo tanto, aumenta la habilidad media de los trabajadores de la empresa.</w:t>
      </w:r>
    </w:p>
    <w:p w14:paraId="686CFFF1" w14:textId="678378DA" w:rsidR="0006095F" w:rsidRPr="0006095F" w:rsidRDefault="0006095F">
      <w:pPr>
        <w:pStyle w:val="Nmero"/>
        <w:numPr>
          <w:ilvl w:val="0"/>
          <w:numId w:val="8"/>
        </w:numPr>
        <w:ind w:left="369" w:hanging="142"/>
        <w:rPr>
          <w:sz w:val="16"/>
          <w:szCs w:val="16"/>
        </w:rPr>
      </w:pPr>
      <w:r w:rsidRPr="0006095F">
        <w:rPr>
          <w:i/>
          <w:iCs/>
          <w:sz w:val="16"/>
          <w:szCs w:val="16"/>
        </w:rPr>
        <w:t>Mayor lealtad a la empresa</w:t>
      </w:r>
      <w:r w:rsidRPr="0006095F">
        <w:rPr>
          <w:sz w:val="16"/>
          <w:szCs w:val="16"/>
        </w:rPr>
        <w:t xml:space="preserve"> (</w:t>
      </w:r>
      <w:proofErr w:type="spellStart"/>
      <w:r w:rsidRPr="0006095F">
        <w:rPr>
          <w:smallCaps/>
          <w:sz w:val="16"/>
          <w:szCs w:val="16"/>
        </w:rPr>
        <w:t>Akerlof</w:t>
      </w:r>
      <w:proofErr w:type="spellEnd"/>
      <w:r w:rsidRPr="0006095F">
        <w:rPr>
          <w:sz w:val="16"/>
          <w:szCs w:val="16"/>
        </w:rPr>
        <w:t xml:space="preserve"> y </w:t>
      </w:r>
      <w:proofErr w:type="spellStart"/>
      <w:r w:rsidRPr="0006095F">
        <w:rPr>
          <w:smallCaps/>
          <w:sz w:val="16"/>
          <w:szCs w:val="16"/>
        </w:rPr>
        <w:t>Yellen</w:t>
      </w:r>
      <w:proofErr w:type="spellEnd"/>
      <w:r w:rsidRPr="0006095F">
        <w:rPr>
          <w:smallCaps/>
          <w:sz w:val="16"/>
          <w:szCs w:val="16"/>
        </w:rPr>
        <w:t>, 1990</w:t>
      </w:r>
      <w:r w:rsidRPr="0006095F">
        <w:rPr>
          <w:sz w:val="16"/>
          <w:szCs w:val="16"/>
        </w:rPr>
        <w:t>): Un salario más elevado crea lealtad a la empresa y eleva el esfuerzo, por el contrario, un salario más bajo puede causar enfados y un deseo de venganza, aumentando la posibilidad de sabotaje y escaqueo.</w:t>
      </w:r>
    </w:p>
  </w:footnote>
  <w:footnote w:id="12">
    <w:p w14:paraId="2CDCDEEF" w14:textId="77777777" w:rsidR="00815D86" w:rsidRDefault="00815D86" w:rsidP="00815D86">
      <w:pPr>
        <w:pStyle w:val="Textonotapie"/>
      </w:pPr>
      <w:r>
        <w:rPr>
          <w:rStyle w:val="Refdenotaalpie"/>
        </w:rPr>
        <w:footnoteRef/>
      </w:r>
      <w:r>
        <w:t xml:space="preserve"> Suponemos que las condiciones de segundo orden se satisfacen.</w:t>
      </w:r>
    </w:p>
  </w:footnote>
  <w:footnote w:id="13">
    <w:p w14:paraId="08F70D4E" w14:textId="77777777" w:rsidR="000B442F" w:rsidRDefault="000B442F" w:rsidP="00C84272">
      <w:pPr>
        <w:pStyle w:val="Textonotapie"/>
        <w:keepNext/>
        <w:spacing w:after="0"/>
      </w:pPr>
      <w:r>
        <w:rPr>
          <w:rStyle w:val="Refdenotaalpie"/>
        </w:rPr>
        <w:footnoteRef/>
      </w:r>
      <w:r>
        <w:t xml:space="preserve"> Sin embargo, para que esto suceda es necesario que el esfuerzo responda suficientemente al salario de forma que la empresa prefiera establecer un salario elevado. En caso de que el salario no responda lo suficiente, podríamos hallarnos en una situación en la que la empresa siempre prefiera un salario más bajo:</w:t>
      </w:r>
    </w:p>
    <w:p w14:paraId="29E02B0F" w14:textId="285B54A4" w:rsidR="000B442F" w:rsidRDefault="000B442F" w:rsidP="000B442F">
      <w:pPr>
        <w:pStyle w:val="Imagen"/>
        <w:keepNext w:val="0"/>
      </w:pPr>
      <w:r>
        <w:drawing>
          <wp:inline distT="0" distB="0" distL="0" distR="0" wp14:anchorId="0B7964DF" wp14:editId="58927F7F">
            <wp:extent cx="729056" cy="576000"/>
            <wp:effectExtent l="0" t="0" r="0" b="0"/>
            <wp:docPr id="34" name="Imagen 3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en blanco y negro&#10;&#10;Descripción generada automáticamente con confianza media"/>
                    <pic:cNvPicPr/>
                  </pic:nvPicPr>
                  <pic:blipFill>
                    <a:blip r:embed="rId4"/>
                    <a:stretch>
                      <a:fillRect/>
                    </a:stretch>
                  </pic:blipFill>
                  <pic:spPr>
                    <a:xfrm>
                      <a:off x="0" y="0"/>
                      <a:ext cx="729056" cy="576000"/>
                    </a:xfrm>
                    <a:prstGeom prst="rect">
                      <a:avLst/>
                    </a:prstGeom>
                  </pic:spPr>
                </pic:pic>
              </a:graphicData>
            </a:graphic>
          </wp:inline>
        </w:drawing>
      </w:r>
    </w:p>
  </w:footnote>
  <w:footnote w:id="14">
    <w:p w14:paraId="4B7E3E3F" w14:textId="35818DED" w:rsidR="00DF40A2" w:rsidRDefault="00DF40A2" w:rsidP="00DF40A2">
      <w:pPr>
        <w:pStyle w:val="Textonotapie"/>
        <w:keepNext/>
        <w:spacing w:after="0"/>
      </w:pPr>
      <w:r>
        <w:rPr>
          <w:rStyle w:val="Refdenotaalpie"/>
        </w:rPr>
        <w:footnoteRef/>
      </w:r>
      <w:r>
        <w:t xml:space="preserve"> La ecuación que define la </w:t>
      </w:r>
      <w:r>
        <w:rPr>
          <w:i/>
          <w:iCs/>
        </w:rPr>
        <w:t>no-</w:t>
      </w:r>
      <w:proofErr w:type="spellStart"/>
      <w:r>
        <w:rPr>
          <w:i/>
          <w:iCs/>
        </w:rPr>
        <w:t>shirking</w:t>
      </w:r>
      <w:proofErr w:type="spellEnd"/>
      <w:r>
        <w:rPr>
          <w:i/>
          <w:iCs/>
        </w:rPr>
        <w:t xml:space="preserve"> </w:t>
      </w:r>
      <w:proofErr w:type="spellStart"/>
      <w:r>
        <w:rPr>
          <w:i/>
          <w:iCs/>
        </w:rPr>
        <w:t>condition</w:t>
      </w:r>
      <w:proofErr w:type="spellEnd"/>
      <w:r>
        <w:t xml:space="preserve"> será</w:t>
      </w:r>
      <w:r w:rsidR="0045043B">
        <w:t xml:space="preserve"> </w:t>
      </w:r>
      <w:r w:rsidR="0045043B" w:rsidRPr="0045043B">
        <w:rPr>
          <w:color w:val="767171" w:themeColor="background2" w:themeShade="80"/>
          <w:sz w:val="14"/>
          <w:szCs w:val="14"/>
        </w:rPr>
        <w:t>[para ver su derivación ver tema 3.A.2</w:t>
      </w:r>
      <w:r w:rsidR="00610C6F">
        <w:rPr>
          <w:color w:val="767171" w:themeColor="background2" w:themeShade="80"/>
          <w:sz w:val="14"/>
          <w:szCs w:val="14"/>
        </w:rPr>
        <w:t>7</w:t>
      </w:r>
      <w:r w:rsidR="0045043B" w:rsidRPr="0045043B">
        <w:rPr>
          <w:color w:val="767171" w:themeColor="background2" w:themeShade="80"/>
          <w:sz w:val="14"/>
          <w:szCs w:val="14"/>
        </w:rPr>
        <w:t>]</w:t>
      </w:r>
      <w:r>
        <w:t>:</w:t>
      </w:r>
    </w:p>
    <w:p w14:paraId="59B4A1CA" w14:textId="76C69415" w:rsidR="00DF40A2" w:rsidRDefault="00DF40A2" w:rsidP="00DF40A2">
      <w:pPr>
        <w:pStyle w:val="Textonotapie"/>
        <w:keepNext/>
        <w:spacing w:after="0"/>
      </w:pPr>
      <m:oMathPara>
        <m:oMath>
          <m:r>
            <w:rPr>
              <w:rFonts w:ascii="Cambria Math" w:eastAsiaTheme="minorEastAsia" w:hAnsi="Cambria Math"/>
            </w:rPr>
            <m:t xml:space="preserve"> </m:t>
          </m:r>
          <m:r>
            <m:rPr>
              <m:nor/>
            </m:rPr>
            <w:rPr>
              <w:i/>
            </w:rPr>
            <m:t>w</m:t>
          </m:r>
          <m:r>
            <w:rPr>
              <w:rFonts w:ascii="Cambria Math" w:hAnsi="Cambria Math"/>
            </w:rPr>
            <m:t>=</m:t>
          </m:r>
          <m:acc>
            <m:accPr>
              <m:chr m:val="̅"/>
              <m:ctrlPr>
                <w:rPr>
                  <w:rFonts w:ascii="Cambria Math" w:hAnsi="Cambria Math"/>
                  <w:i/>
                </w:rPr>
              </m:ctrlPr>
            </m:accPr>
            <m:e>
              <m:r>
                <m:rPr>
                  <m:nor/>
                </m:rPr>
                <w:rPr>
                  <w:i/>
                </w:rPr>
                <m:t>e</m:t>
              </m:r>
            </m:e>
          </m:acc>
          <m:r>
            <w:rPr>
              <w:rFonts w:ascii="Cambria Math" w:hAnsi="Cambria Math"/>
            </w:rPr>
            <m:t>+</m:t>
          </m:r>
          <m:d>
            <m:dPr>
              <m:ctrlPr>
                <w:rPr>
                  <w:rFonts w:ascii="Cambria Math" w:eastAsiaTheme="minorEastAsia" w:hAnsi="Cambria Math"/>
                  <w:i/>
                </w:rPr>
              </m:ctrlPr>
            </m:dPr>
            <m:e>
              <m:r>
                <m:rPr>
                  <m:nor/>
                </m:rPr>
                <w:rPr>
                  <w:i/>
                  <w:iCs/>
                </w:rPr>
                <m:t>ρ</m:t>
              </m:r>
              <m:r>
                <w:rPr>
                  <w:rFonts w:ascii="Cambria Math" w:eastAsiaTheme="minorEastAsia" w:hAnsi="Cambria Math"/>
                </w:rPr>
                <m:t>+</m:t>
              </m:r>
              <m:f>
                <m:fPr>
                  <m:ctrlPr>
                    <w:rPr>
                      <w:rFonts w:ascii="Cambria Math" w:hAnsi="Cambria Math"/>
                      <w:i/>
                      <w:iCs/>
                    </w:rPr>
                  </m:ctrlPr>
                </m:fPr>
                <m:num>
                  <m:acc>
                    <m:accPr>
                      <m:chr m:val="̅"/>
                      <m:ctrlPr>
                        <w:rPr>
                          <w:rFonts w:ascii="Cambria Math" w:hAnsi="Cambria Math"/>
                          <w:i/>
                          <w:iCs/>
                        </w:rPr>
                      </m:ctrlPr>
                    </m:accPr>
                    <m:e>
                      <m:r>
                        <m:rPr>
                          <m:nor/>
                        </m:rPr>
                        <w:rPr>
                          <w:i/>
                          <w:iCs/>
                        </w:rPr>
                        <m:t>L</m:t>
                      </m:r>
                    </m:e>
                  </m:acc>
                  <m:r>
                    <w:rPr>
                      <w:rFonts w:ascii="Cambria Math" w:hAnsi="Cambria Math"/>
                    </w:rPr>
                    <m:t>∙</m:t>
                  </m:r>
                  <m:r>
                    <m:rPr>
                      <m:nor/>
                    </m:rPr>
                    <w:rPr>
                      <w:i/>
                    </w:rPr>
                    <m:t>b</m:t>
                  </m:r>
                </m:num>
                <m:den>
                  <m:acc>
                    <m:accPr>
                      <m:chr m:val="̅"/>
                      <m:ctrlPr>
                        <w:rPr>
                          <w:rFonts w:ascii="Cambria Math" w:hAnsi="Cambria Math"/>
                          <w:i/>
                          <w:iCs/>
                        </w:rPr>
                      </m:ctrlPr>
                    </m:accPr>
                    <m:e>
                      <m:r>
                        <m:rPr>
                          <m:nor/>
                        </m:rPr>
                        <w:rPr>
                          <w:i/>
                          <w:iCs/>
                        </w:rPr>
                        <m:t>L</m:t>
                      </m:r>
                    </m:e>
                  </m:acc>
                  <m:r>
                    <w:rPr>
                      <w:rFonts w:ascii="Cambria Math" w:hAnsi="Cambria Math"/>
                    </w:rPr>
                    <m:t>-</m:t>
                  </m:r>
                  <m:r>
                    <m:rPr>
                      <m:nor/>
                    </m:rPr>
                    <w:rPr>
                      <w:i/>
                    </w:rPr>
                    <m:t>N</m:t>
                  </m:r>
                  <m:r>
                    <w:rPr>
                      <w:rFonts w:ascii="Cambria Math" w:hAnsi="Cambria Math"/>
                    </w:rPr>
                    <m:t>∙</m:t>
                  </m:r>
                  <m:r>
                    <m:rPr>
                      <m:nor/>
                    </m:rPr>
                    <w:rPr>
                      <w:i/>
                    </w:rPr>
                    <m:t>L</m:t>
                  </m:r>
                </m:den>
              </m:f>
            </m:e>
          </m:d>
          <m:r>
            <w:rPr>
              <w:rFonts w:ascii="Cambria Math" w:hAnsi="Cambria Math"/>
            </w:rPr>
            <m:t>∙</m:t>
          </m:r>
          <m:f>
            <m:fPr>
              <m:ctrlPr>
                <w:rPr>
                  <w:rFonts w:ascii="Cambria Math" w:hAnsi="Cambria Math"/>
                  <w:i/>
                  <w:iCs/>
                </w:rPr>
              </m:ctrlPr>
            </m:fPr>
            <m:num>
              <m:acc>
                <m:accPr>
                  <m:chr m:val="̅"/>
                  <m:ctrlPr>
                    <w:rPr>
                      <w:rFonts w:ascii="Cambria Math" w:hAnsi="Cambria Math"/>
                      <w:i/>
                    </w:rPr>
                  </m:ctrlPr>
                </m:accPr>
                <m:e>
                  <m:r>
                    <m:rPr>
                      <m:nor/>
                    </m:rPr>
                    <w:rPr>
                      <w:i/>
                    </w:rPr>
                    <m:t>e</m:t>
                  </m:r>
                </m:e>
              </m:acc>
            </m:num>
            <m:den>
              <m:r>
                <m:rPr>
                  <m:nor/>
                </m:rPr>
                <w:rPr>
                  <w:i/>
                </w:rPr>
                <m:t>q</m:t>
              </m:r>
            </m:den>
          </m:f>
        </m:oMath>
      </m:oMathPara>
    </w:p>
    <w:p w14:paraId="4B702CB4" w14:textId="2AAD2499" w:rsidR="00DF40A2" w:rsidRDefault="00DF40A2" w:rsidP="00DF40A2">
      <w:pPr>
        <w:pStyle w:val="Textonotapie"/>
        <w:keepNext/>
        <w:spacing w:after="0"/>
      </w:pPr>
      <w:r>
        <w:t>donde:</w:t>
      </w:r>
    </w:p>
    <w:p w14:paraId="4F61CD2F" w14:textId="4E46286E" w:rsidR="00DF40A2" w:rsidRPr="00DF40A2" w:rsidRDefault="00DF40A2">
      <w:pPr>
        <w:pStyle w:val="Textonotapie"/>
        <w:numPr>
          <w:ilvl w:val="0"/>
          <w:numId w:val="22"/>
        </w:numPr>
        <w:spacing w:after="0"/>
        <w:ind w:left="283" w:hanging="113"/>
      </w:pPr>
      <m:oMath>
        <m:r>
          <m:rPr>
            <m:nor/>
          </m:rPr>
          <w:rPr>
            <w:i/>
          </w:rPr>
          <m:t>w</m:t>
        </m:r>
      </m:oMath>
      <w:r>
        <w:rPr>
          <w:rFonts w:eastAsiaTheme="minorEastAsia"/>
        </w:rPr>
        <w:t xml:space="preserve"> es el salario;</w:t>
      </w:r>
    </w:p>
    <w:p w14:paraId="0880CEFE" w14:textId="3C893E82" w:rsidR="00DF40A2" w:rsidRPr="00DF40A2" w:rsidRDefault="00DF40A2">
      <w:pPr>
        <w:pStyle w:val="Textonotapie"/>
        <w:numPr>
          <w:ilvl w:val="0"/>
          <w:numId w:val="22"/>
        </w:numPr>
        <w:spacing w:after="0"/>
        <w:ind w:left="283" w:hanging="113"/>
      </w:pPr>
      <m:oMath>
        <m:r>
          <m:rPr>
            <m:nor/>
          </m:rPr>
          <w:rPr>
            <w:i/>
            <w:iCs/>
          </w:rPr>
          <m:t>ρ</m:t>
        </m:r>
      </m:oMath>
      <w:r>
        <w:rPr>
          <w:rFonts w:eastAsiaTheme="minorEastAsia"/>
          <w:iCs/>
        </w:rPr>
        <w:t xml:space="preserve"> es la tasa de descuento que mide la impaciencia del trabajador;</w:t>
      </w:r>
    </w:p>
    <w:p w14:paraId="6F5C3A3F" w14:textId="15E872B7" w:rsidR="00DF40A2" w:rsidRPr="00DF40A2" w:rsidRDefault="00000000">
      <w:pPr>
        <w:pStyle w:val="Textonotapie"/>
        <w:numPr>
          <w:ilvl w:val="0"/>
          <w:numId w:val="22"/>
        </w:numPr>
        <w:spacing w:after="0"/>
        <w:ind w:left="283" w:hanging="113"/>
      </w:pPr>
      <m:oMath>
        <m:acc>
          <m:accPr>
            <m:chr m:val="̅"/>
            <m:ctrlPr>
              <w:rPr>
                <w:rFonts w:ascii="Cambria Math" w:hAnsi="Cambria Math"/>
                <w:i/>
                <w:iCs/>
              </w:rPr>
            </m:ctrlPr>
          </m:accPr>
          <m:e>
            <m:r>
              <m:rPr>
                <m:nor/>
              </m:rPr>
              <w:rPr>
                <w:i/>
                <w:iCs/>
              </w:rPr>
              <m:t>L</m:t>
            </m:r>
          </m:e>
        </m:acc>
      </m:oMath>
      <w:r w:rsidR="00DF40A2">
        <w:rPr>
          <w:rFonts w:eastAsiaTheme="minorEastAsia"/>
          <w:iCs/>
        </w:rPr>
        <w:t xml:space="preserve"> es el nivel de empleo asociado al pleno empleo;</w:t>
      </w:r>
    </w:p>
    <w:p w14:paraId="542D6460" w14:textId="53EDF6D1" w:rsidR="00DF40A2" w:rsidRPr="00DF40A2" w:rsidRDefault="00DF40A2">
      <w:pPr>
        <w:pStyle w:val="Textonotapie"/>
        <w:numPr>
          <w:ilvl w:val="0"/>
          <w:numId w:val="22"/>
        </w:numPr>
        <w:spacing w:after="0"/>
        <w:ind w:left="283" w:hanging="113"/>
      </w:pPr>
      <m:oMath>
        <m:r>
          <m:rPr>
            <m:nor/>
          </m:rPr>
          <w:rPr>
            <w:i/>
          </w:rPr>
          <m:t>b</m:t>
        </m:r>
      </m:oMath>
      <w:r w:rsidR="000360BF">
        <w:rPr>
          <w:rFonts w:eastAsiaTheme="minorEastAsia"/>
        </w:rPr>
        <w:t xml:space="preserve"> es la probabilidad de que un empleo sea destruido y un trabajador pierda su empleo (dando igual que se esfuerce o no);</w:t>
      </w:r>
    </w:p>
    <w:p w14:paraId="27BC4EB9" w14:textId="192B9F38" w:rsidR="00DF40A2" w:rsidRDefault="000360BF">
      <w:pPr>
        <w:pStyle w:val="Textonotapie"/>
        <w:numPr>
          <w:ilvl w:val="0"/>
          <w:numId w:val="22"/>
        </w:numPr>
        <w:spacing w:after="0"/>
        <w:ind w:left="283" w:hanging="113"/>
      </w:pPr>
      <m:oMath>
        <m:r>
          <m:rPr>
            <m:nor/>
          </m:rPr>
          <w:rPr>
            <w:i/>
          </w:rPr>
          <m:t>N</m:t>
        </m:r>
        <m:r>
          <w:rPr>
            <w:rFonts w:ascii="Cambria Math" w:hAnsi="Cambria Math"/>
          </w:rPr>
          <m:t>∙</m:t>
        </m:r>
        <m:r>
          <m:rPr>
            <m:nor/>
          </m:rPr>
          <w:rPr>
            <w:i/>
          </w:rPr>
          <m:t>L</m:t>
        </m:r>
      </m:oMath>
      <w:r>
        <w:rPr>
          <w:rFonts w:eastAsiaTheme="minorEastAsia"/>
        </w:rPr>
        <w:t xml:space="preserve"> es la cantidad de trabajadores totales contratados en el total de las </w:t>
      </w:r>
      <m:oMath>
        <m:r>
          <m:rPr>
            <m:nor/>
          </m:rPr>
          <w:rPr>
            <w:i/>
          </w:rPr>
          <m:t>N</m:t>
        </m:r>
      </m:oMath>
      <w:r>
        <w:rPr>
          <w:rFonts w:eastAsiaTheme="minorEastAsia"/>
        </w:rPr>
        <w:t xml:space="preserve"> empresas que forman la economía;</w:t>
      </w:r>
    </w:p>
    <w:p w14:paraId="787746D1" w14:textId="34252642" w:rsidR="00DF40A2" w:rsidRPr="00DF40A2" w:rsidRDefault="00000000">
      <w:pPr>
        <w:pStyle w:val="Textonotapie"/>
        <w:numPr>
          <w:ilvl w:val="0"/>
          <w:numId w:val="22"/>
        </w:numPr>
        <w:spacing w:after="0"/>
        <w:ind w:left="283" w:hanging="113"/>
      </w:pPr>
      <m:oMath>
        <m:acc>
          <m:accPr>
            <m:chr m:val="̅"/>
            <m:ctrlPr>
              <w:rPr>
                <w:rFonts w:ascii="Cambria Math" w:hAnsi="Cambria Math"/>
                <w:i/>
              </w:rPr>
            </m:ctrlPr>
          </m:accPr>
          <m:e>
            <m:r>
              <m:rPr>
                <m:nor/>
              </m:rPr>
              <w:rPr>
                <w:i/>
              </w:rPr>
              <m:t>e</m:t>
            </m:r>
          </m:e>
        </m:acc>
      </m:oMath>
      <w:r w:rsidR="00DF40A2">
        <w:rPr>
          <w:rFonts w:eastAsiaTheme="minorEastAsia"/>
        </w:rPr>
        <w:t xml:space="preserve"> es </w:t>
      </w:r>
      <w:r w:rsidR="000360BF">
        <w:rPr>
          <w:rFonts w:eastAsiaTheme="minorEastAsia"/>
        </w:rPr>
        <w:t xml:space="preserve">la </w:t>
      </w:r>
      <w:proofErr w:type="spellStart"/>
      <w:r w:rsidR="000360BF">
        <w:rPr>
          <w:rFonts w:eastAsiaTheme="minorEastAsia"/>
        </w:rPr>
        <w:t>desutilidad</w:t>
      </w:r>
      <w:proofErr w:type="spellEnd"/>
      <w:r w:rsidR="000360BF">
        <w:rPr>
          <w:rFonts w:eastAsiaTheme="minorEastAsia"/>
        </w:rPr>
        <w:t xml:space="preserve"> que genera el esfuerzo</w:t>
      </w:r>
      <w:r w:rsidR="00DF40A2">
        <w:rPr>
          <w:rFonts w:eastAsiaTheme="minorEastAsia"/>
        </w:rPr>
        <w:t>; y</w:t>
      </w:r>
    </w:p>
    <w:p w14:paraId="15E98A7D" w14:textId="16DFB4CF" w:rsidR="00DF40A2" w:rsidRPr="00DF40A2" w:rsidRDefault="00DF40A2">
      <w:pPr>
        <w:pStyle w:val="Textonotapie"/>
        <w:numPr>
          <w:ilvl w:val="0"/>
          <w:numId w:val="22"/>
        </w:numPr>
        <w:ind w:left="283" w:hanging="113"/>
      </w:pPr>
      <m:oMath>
        <m:r>
          <m:rPr>
            <m:nor/>
          </m:rPr>
          <w:rPr>
            <w:i/>
          </w:rPr>
          <m:t>q</m:t>
        </m:r>
      </m:oMath>
      <w:r>
        <w:rPr>
          <w:rFonts w:eastAsiaTheme="minorEastAsia"/>
        </w:rPr>
        <w:t xml:space="preserve"> es</w:t>
      </w:r>
      <w:r w:rsidR="000360BF">
        <w:rPr>
          <w:rFonts w:eastAsiaTheme="minorEastAsia"/>
        </w:rPr>
        <w:t xml:space="preserve"> la probabilidad de que pillen al trabajador si se escaquea.</w:t>
      </w:r>
    </w:p>
  </w:footnote>
  <w:footnote w:id="15">
    <w:p w14:paraId="6DE0299F" w14:textId="77777777" w:rsidR="00C36016" w:rsidRPr="00772F6D" w:rsidRDefault="00C36016" w:rsidP="00C36016">
      <w:pPr>
        <w:pStyle w:val="Textonotapie"/>
      </w:pPr>
      <w:r>
        <w:rPr>
          <w:rStyle w:val="Refdenotaalpie"/>
        </w:rPr>
        <w:footnoteRef/>
      </w:r>
      <w:r>
        <w:t xml:space="preserve"> El modelo de </w:t>
      </w:r>
      <w:r>
        <w:rPr>
          <w:smallCaps/>
        </w:rPr>
        <w:t>Shapiro</w:t>
      </w:r>
      <w:r>
        <w:t xml:space="preserve"> y </w:t>
      </w:r>
      <w:r>
        <w:rPr>
          <w:smallCaps/>
        </w:rPr>
        <w:t>Stiglitz</w:t>
      </w:r>
      <w:r>
        <w:t xml:space="preserve"> presenta el mismo problema que el modelo de </w:t>
      </w:r>
      <w:r>
        <w:rPr>
          <w:smallCaps/>
        </w:rPr>
        <w:t>Solow</w:t>
      </w:r>
      <w:r>
        <w:t xml:space="preserve"> (1979); implica que a medida que el progreso tecnológico aumenta la demanda de trabajo, el desempleo disminuye. Una manera de eliminar esta predicción es considerar el coste de realizar esfuerzo, </w:t>
      </w:r>
      <m:oMath>
        <m:acc>
          <m:accPr>
            <m:chr m:val="̅"/>
            <m:ctrlPr>
              <w:rPr>
                <w:rFonts w:ascii="Cambria Math" w:hAnsi="Cambria Math"/>
                <w:i/>
                <w:noProof/>
                <w:spacing w:val="-2"/>
              </w:rPr>
            </m:ctrlPr>
          </m:accPr>
          <m:e>
            <m:r>
              <m:rPr>
                <m:nor/>
              </m:rPr>
              <w:rPr>
                <w:i/>
                <w:noProof/>
                <w:spacing w:val="-2"/>
              </w:rPr>
              <m:t>e</m:t>
            </m:r>
          </m:e>
        </m:acc>
      </m:oMath>
      <w:r>
        <w:rPr>
          <w:rFonts w:eastAsiaTheme="minorEastAsia"/>
          <w:spacing w:val="-2"/>
        </w:rPr>
        <w:t xml:space="preserve">, endógeno y estructurar el modelo para que </w:t>
      </w:r>
      <m:oMath>
        <m:acc>
          <m:accPr>
            <m:chr m:val="̅"/>
            <m:ctrlPr>
              <w:rPr>
                <w:rFonts w:ascii="Cambria Math" w:hAnsi="Cambria Math"/>
                <w:i/>
                <w:noProof/>
                <w:spacing w:val="-2"/>
              </w:rPr>
            </m:ctrlPr>
          </m:accPr>
          <m:e>
            <m:r>
              <m:rPr>
                <m:nor/>
              </m:rPr>
              <w:rPr>
                <w:i/>
                <w:noProof/>
                <w:spacing w:val="-2"/>
              </w:rPr>
              <m:t>e</m:t>
            </m:r>
          </m:e>
        </m:acc>
      </m:oMath>
      <w:r>
        <w:rPr>
          <w:rFonts w:eastAsiaTheme="minorEastAsia"/>
          <w:spacing w:val="-2"/>
        </w:rPr>
        <w:t xml:space="preserve"> y el output por trabajador crezcan a la misma tasa en el largo plazo. Esto causa que la condición de no escaqueo se desplace hacia arriba a la misma tasa que la curva de demanda de trabajo en el largo plazo y, por lo tanto, elimina la tendencia bajista del desempleo.</w:t>
      </w:r>
    </w:p>
  </w:footnote>
  <w:footnote w:id="16">
    <w:p w14:paraId="4BA9A5B5" w14:textId="024A50B2" w:rsidR="00C36016" w:rsidRDefault="00C36016" w:rsidP="00C36016">
      <w:pPr>
        <w:pStyle w:val="Textonotapie"/>
      </w:pPr>
      <w:r>
        <w:rPr>
          <w:rStyle w:val="Refdenotaalpie"/>
        </w:rPr>
        <w:footnoteRef/>
      </w:r>
      <w:r>
        <w:t xml:space="preserve"> </w:t>
      </w:r>
      <w:r>
        <w:rPr>
          <w:rFonts w:eastAsiaTheme="minorEastAsia"/>
          <w:spacing w:val="-2"/>
        </w:rPr>
        <w:t>Desafortunadamente, sin embargo, este efecto parece ser cuantitativamente reducido. Cuando el desempleo es más bajo, un trabajador despedido puede encontrar un nuevo trabajo más fácilmente y por lo tanto, el salario necesario para evitar que se escaquee es mayor. Este es el motivo por el que la condición de no escaqueo tiene mayor pendiente. Intentos de calibrar el modelo sugieren que la condición de no</w:t>
      </w:r>
      <w:r w:rsidR="00226B04">
        <w:rPr>
          <w:rFonts w:eastAsiaTheme="minorEastAsia"/>
          <w:spacing w:val="-2"/>
        </w:rPr>
        <w:t> </w:t>
      </w:r>
      <w:r>
        <w:rPr>
          <w:rFonts w:eastAsiaTheme="minorEastAsia"/>
          <w:spacing w:val="-2"/>
        </w:rPr>
        <w:t>escaqueo tiene demasiada pendiente en los niveles de desempleo que observamos. Por tanto, el modelo implica que el impacto de un desplazamiento en la demanda de trabajo afecta demasiado a los salarios y demasiado poco al empleo.</w:t>
      </w:r>
    </w:p>
  </w:footnote>
  <w:footnote w:id="17">
    <w:p w14:paraId="6F3F0EFA" w14:textId="77777777" w:rsidR="00C36016" w:rsidRDefault="00C36016" w:rsidP="00C36016">
      <w:pPr>
        <w:pStyle w:val="Textonotapie"/>
        <w:keepNext/>
        <w:spacing w:after="0"/>
        <w:rPr>
          <w:rFonts w:eastAsiaTheme="minorEastAsia"/>
          <w:iCs/>
          <w:lang w:val="en-US"/>
        </w:rPr>
      </w:pPr>
      <w:r>
        <w:rPr>
          <w:rStyle w:val="Refdenotaalpie"/>
        </w:rPr>
        <w:footnoteRef/>
      </w:r>
      <w:r w:rsidRPr="00CA0658">
        <w:rPr>
          <w:lang w:val="en-US"/>
        </w:rPr>
        <w:t xml:space="preserve"> </w:t>
      </w:r>
      <w:r w:rsidRPr="00CA0658">
        <w:rPr>
          <w:i/>
          <w:iCs/>
          <w:lang w:val="en-US"/>
        </w:rPr>
        <w:t xml:space="preserve">“Those without </w:t>
      </w:r>
      <w:r>
        <w:rPr>
          <w:i/>
          <w:iCs/>
          <w:lang w:val="en-US"/>
        </w:rPr>
        <w:t>j</w:t>
      </w:r>
      <w:r w:rsidRPr="00CA0658">
        <w:rPr>
          <w:i/>
          <w:iCs/>
          <w:lang w:val="en-US"/>
        </w:rPr>
        <w:t xml:space="preserve">obs would be happy to work at </w:t>
      </w:r>
      <m:oMath>
        <m:r>
          <m:rPr>
            <m:nor/>
          </m:rPr>
          <w:rPr>
            <w:i/>
            <w:iCs/>
            <w:lang w:val="en-US"/>
          </w:rPr>
          <m:t>w*</m:t>
        </m:r>
      </m:oMath>
      <w:r w:rsidRPr="00CA0658">
        <w:rPr>
          <w:rFonts w:eastAsiaTheme="minorEastAsia"/>
          <w:i/>
          <w:iCs/>
          <w:lang w:val="en-US"/>
        </w:rPr>
        <w:t xml:space="preserve"> or </w:t>
      </w:r>
      <w:proofErr w:type="gramStart"/>
      <w:r w:rsidRPr="00CA0658">
        <w:rPr>
          <w:rFonts w:eastAsiaTheme="minorEastAsia"/>
          <w:i/>
          <w:iCs/>
          <w:lang w:val="en-US"/>
        </w:rPr>
        <w:t>lower, but</w:t>
      </w:r>
      <w:proofErr w:type="gramEnd"/>
      <w:r w:rsidRPr="00CA0658">
        <w:rPr>
          <w:rFonts w:eastAsiaTheme="minorEastAsia"/>
          <w:i/>
          <w:iCs/>
          <w:lang w:val="en-US"/>
        </w:rPr>
        <w:t xml:space="preserve"> cannot make a credible promise not to shirk at such wages.”</w:t>
      </w:r>
    </w:p>
    <w:p w14:paraId="612E8082" w14:textId="77777777" w:rsidR="00C36016" w:rsidRPr="00BE2227" w:rsidRDefault="00C36016" w:rsidP="00C36016">
      <w:pPr>
        <w:pStyle w:val="Textonotapie"/>
        <w:jc w:val="right"/>
        <w:rPr>
          <w:lang w:val="en-US"/>
        </w:rPr>
      </w:pPr>
      <w:r w:rsidRPr="00BE2227">
        <w:rPr>
          <w:smallCaps/>
          <w:lang w:val="en-US"/>
        </w:rPr>
        <w:t>Shapiro</w:t>
      </w:r>
      <w:r w:rsidRPr="00BE2227">
        <w:rPr>
          <w:lang w:val="en-US"/>
        </w:rPr>
        <w:t xml:space="preserve"> y </w:t>
      </w:r>
      <w:r w:rsidRPr="00BE2227">
        <w:rPr>
          <w:smallCaps/>
          <w:lang w:val="en-US"/>
        </w:rPr>
        <w:t>Stiglitz</w:t>
      </w:r>
      <w:r w:rsidRPr="00BE2227">
        <w:rPr>
          <w:lang w:val="en-US"/>
        </w:rPr>
        <w:t xml:space="preserve"> (1984)</w:t>
      </w:r>
    </w:p>
  </w:footnote>
  <w:footnote w:id="18">
    <w:p w14:paraId="6BFA712F" w14:textId="77777777" w:rsidR="00375B79" w:rsidRPr="00370235" w:rsidRDefault="00375B79" w:rsidP="00375B79">
      <w:pPr>
        <w:pStyle w:val="Textonotapie"/>
        <w:rPr>
          <w:lang w:val="en-US"/>
        </w:rPr>
      </w:pPr>
      <w:r>
        <w:rPr>
          <w:rStyle w:val="Refdenotaalpie"/>
        </w:rPr>
        <w:footnoteRef/>
      </w:r>
      <w:r w:rsidRPr="00370235">
        <w:rPr>
          <w:lang w:val="en-US"/>
        </w:rPr>
        <w:t xml:space="preserve"> This model, or rather a simple extension of it, is also consistent with a widespread feature of many </w:t>
      </w:r>
      <w:proofErr w:type="spellStart"/>
      <w:r w:rsidRPr="00370235">
        <w:rPr>
          <w:lang w:val="en-US"/>
        </w:rPr>
        <w:t>labour</w:t>
      </w:r>
      <w:proofErr w:type="spellEnd"/>
      <w:r w:rsidRPr="00370235">
        <w:rPr>
          <w:lang w:val="en-US"/>
        </w:rPr>
        <w:t xml:space="preserve"> markets, particularly (but not exclusively) in developing countries: the presence of dual </w:t>
      </w:r>
      <w:proofErr w:type="spellStart"/>
      <w:r w:rsidRPr="00370235">
        <w:rPr>
          <w:lang w:val="en-US"/>
        </w:rPr>
        <w:t>labour</w:t>
      </w:r>
      <w:proofErr w:type="spellEnd"/>
      <w:r w:rsidRPr="00370235">
        <w:rPr>
          <w:lang w:val="en-US"/>
        </w:rPr>
        <w:t xml:space="preserve"> markets. Suppose you have a sector where effort can be monitored more easily, say, because output is less subject to random noise, and another sector (say, the public sector) where monitoring is harder. Then those working in the latter sector would earn </w:t>
      </w:r>
      <w:proofErr w:type="gramStart"/>
      <w:r w:rsidRPr="00370235">
        <w:rPr>
          <w:lang w:val="en-US"/>
        </w:rPr>
        <w:t>rents, and</w:t>
      </w:r>
      <w:proofErr w:type="gramEnd"/>
      <w:r w:rsidRPr="00370235">
        <w:rPr>
          <w:lang w:val="en-US"/>
        </w:rPr>
        <w:t xml:space="preserve"> be very reluctant to leave their jobs.</w:t>
      </w:r>
    </w:p>
  </w:footnote>
  <w:footnote w:id="19">
    <w:p w14:paraId="0545CD71" w14:textId="77777777" w:rsidR="00A255DC" w:rsidRDefault="00A255DC" w:rsidP="00A255DC">
      <w:pPr>
        <w:pStyle w:val="Textonotapie"/>
        <w:keepNext/>
        <w:spacing w:after="0"/>
        <w:rPr>
          <w:rFonts w:eastAsiaTheme="minorEastAsia"/>
          <w:iCs/>
        </w:rPr>
      </w:pPr>
      <w:r>
        <w:rPr>
          <w:rStyle w:val="Refdenotaalpie"/>
        </w:rPr>
        <w:footnoteRef/>
      </w:r>
      <w:r>
        <w:t xml:space="preserve"> Para el test, si no hablaran de expectativas de productividad podría darse que no las estuvieran incluyendo, por lo que </w:t>
      </w:r>
      <m:oMath>
        <m:sSup>
          <m:sSupPr>
            <m:ctrlPr>
              <w:rPr>
                <w:rFonts w:ascii="Cambria Math" w:hAnsi="Cambria Math"/>
                <w:i/>
                <w:iCs/>
              </w:rPr>
            </m:ctrlPr>
          </m:sSupPr>
          <m:e>
            <m:r>
              <m:rPr>
                <m:nor/>
              </m:rPr>
              <w:rPr>
                <w:i/>
                <w:iCs/>
              </w:rPr>
              <m:t>PAT</m:t>
            </m:r>
          </m:e>
          <m:sup>
            <m:r>
              <m:rPr>
                <m:nor/>
              </m:rPr>
              <w:rPr>
                <w:i/>
                <w:iCs/>
              </w:rPr>
              <m:t>e</m:t>
            </m:r>
          </m:sup>
        </m:sSup>
      </m:oMath>
      <w:r>
        <w:rPr>
          <w:rFonts w:eastAsiaTheme="minorEastAsia"/>
          <w:iCs/>
        </w:rPr>
        <w:t xml:space="preserve"> </w:t>
      </w:r>
      <w:r>
        <w:t xml:space="preserve">no afectaría a la curva </w:t>
      </w:r>
      <w:r w:rsidRPr="005E1879">
        <w:rPr>
          <w:i/>
          <w:iCs/>
        </w:rPr>
        <w:t>SRN</w:t>
      </w:r>
      <w:r>
        <w:t xml:space="preserve">. Esto es </w:t>
      </w:r>
      <w:r w:rsidRPr="009241CD">
        <w:rPr>
          <w:b/>
          <w:bCs/>
        </w:rPr>
        <w:t>relevante</w:t>
      </w:r>
      <w:r>
        <w:t xml:space="preserve">, pues en la tasa natural, se asume que </w:t>
      </w:r>
      <m:oMath>
        <m:r>
          <m:rPr>
            <m:nor/>
          </m:rPr>
          <w:rPr>
            <w:i/>
            <w:iCs/>
          </w:rPr>
          <m:t>PAT</m:t>
        </m:r>
        <m:r>
          <w:rPr>
            <w:rFonts w:ascii="Cambria Math"/>
          </w:rPr>
          <m:t>=</m:t>
        </m:r>
        <m:sSup>
          <m:sSupPr>
            <m:ctrlPr>
              <w:rPr>
                <w:rFonts w:ascii="Cambria Math" w:hAnsi="Cambria Math"/>
                <w:i/>
                <w:iCs/>
              </w:rPr>
            </m:ctrlPr>
          </m:sSupPr>
          <m:e>
            <m:r>
              <m:rPr>
                <m:nor/>
              </m:rPr>
              <w:rPr>
                <w:i/>
                <w:iCs/>
              </w:rPr>
              <m:t>PAT</m:t>
            </m:r>
          </m:e>
          <m:sup>
            <m:r>
              <m:rPr>
                <m:nor/>
              </m:rPr>
              <w:rPr>
                <w:i/>
                <w:iCs/>
              </w:rPr>
              <m:t>e</m:t>
            </m:r>
          </m:sup>
        </m:sSup>
      </m:oMath>
      <w:r>
        <w:rPr>
          <w:rFonts w:eastAsiaTheme="minorEastAsia"/>
          <w:iCs/>
        </w:rPr>
        <w:t xml:space="preserve"> y esto hace que las conclusiones difieran:</w:t>
      </w:r>
    </w:p>
    <w:p w14:paraId="61E7098B" w14:textId="77777777" w:rsidR="00A255DC" w:rsidRPr="00A9727D" w:rsidRDefault="00A255DC">
      <w:pPr>
        <w:pStyle w:val="Textonotapie"/>
        <w:numPr>
          <w:ilvl w:val="0"/>
          <w:numId w:val="17"/>
        </w:numPr>
        <w:spacing w:after="0"/>
        <w:ind w:left="283" w:hanging="113"/>
      </w:pPr>
      <w:r>
        <w:t xml:space="preserve">Si no incluimos </w:t>
      </w:r>
      <m:oMath>
        <m:sSup>
          <m:sSupPr>
            <m:ctrlPr>
              <w:rPr>
                <w:rFonts w:ascii="Cambria Math" w:hAnsi="Cambria Math"/>
                <w:i/>
                <w:iCs/>
              </w:rPr>
            </m:ctrlPr>
          </m:sSupPr>
          <m:e>
            <m:r>
              <m:rPr>
                <m:nor/>
              </m:rPr>
              <w:rPr>
                <w:i/>
                <w:iCs/>
              </w:rPr>
              <m:t>PAT</m:t>
            </m:r>
          </m:e>
          <m:sup>
            <m:r>
              <m:rPr>
                <m:nor/>
              </m:rPr>
              <w:rPr>
                <w:i/>
                <w:iCs/>
              </w:rPr>
              <m:t>e</m:t>
            </m:r>
          </m:sup>
        </m:sSup>
      </m:oMath>
      <w:r>
        <w:rPr>
          <w:rFonts w:eastAsiaTheme="minorEastAsia"/>
          <w:iCs/>
        </w:rPr>
        <w:t xml:space="preserve"> en la ecuación </w:t>
      </w:r>
      <w:r>
        <w:rPr>
          <w:rFonts w:eastAsiaTheme="minorEastAsia"/>
          <w:i/>
        </w:rPr>
        <w:t>SRN</w:t>
      </w:r>
      <w:r>
        <w:rPr>
          <w:rFonts w:eastAsiaTheme="minorEastAsia"/>
          <w:iCs/>
        </w:rPr>
        <w:t xml:space="preserve">, la tasa de desempleo natural será </w:t>
      </w:r>
      <m:oMath>
        <m:sSub>
          <m:sSubPr>
            <m:ctrlPr>
              <w:rPr>
                <w:rFonts w:ascii="Cambria Math" w:hAnsi="Cambria Math"/>
                <w:i/>
                <w:iCs/>
              </w:rPr>
            </m:ctrlPr>
          </m:sSubPr>
          <m:e>
            <m:r>
              <m:rPr>
                <m:nor/>
              </m:rPr>
              <w:rPr>
                <w:i/>
                <w:iCs/>
              </w:rPr>
              <m:t>U</m:t>
            </m:r>
          </m:e>
          <m:sub>
            <m:r>
              <m:rPr>
                <m:nor/>
              </m:rPr>
              <w:rPr>
                <w:i/>
                <w:iCs/>
              </w:rPr>
              <m:t>n</m:t>
            </m:r>
          </m:sub>
        </m:sSub>
        <m:r>
          <w:rPr>
            <w:rFonts w:ascii="Cambria Math"/>
          </w:rPr>
          <m:t>=</m:t>
        </m:r>
        <m:r>
          <m:rPr>
            <m:nor/>
          </m:rPr>
          <w:rPr>
            <w:i/>
            <w:iCs/>
          </w:rPr>
          <m:t>f</m:t>
        </m:r>
        <m:d>
          <m:dPr>
            <m:ctrlPr>
              <w:rPr>
                <w:rFonts w:ascii="Cambria Math" w:hAnsi="Cambria Math"/>
                <w:i/>
                <w:iCs/>
              </w:rPr>
            </m:ctrlPr>
          </m:dPr>
          <m:e>
            <m:limLow>
              <m:limLowPr>
                <m:ctrlPr>
                  <w:rPr>
                    <w:rFonts w:ascii="Cambria Math" w:eastAsiaTheme="minorEastAsia" w:hAnsi="Cambria Math"/>
                    <w:i/>
                    <w:iCs/>
                    <w:sz w:val="22"/>
                    <w:szCs w:val="22"/>
                  </w:rPr>
                </m:ctrlPr>
              </m:limLowPr>
              <m:e>
                <m:r>
                  <m:rPr>
                    <m:nor/>
                  </m:rPr>
                  <w:rPr>
                    <w:rFonts w:eastAsiaTheme="minorEastAsia"/>
                    <w:i/>
                    <w:iCs/>
                  </w:rPr>
                  <m:t>Z</m:t>
                </m:r>
              </m:e>
              <m:lim>
                <m:r>
                  <w:rPr>
                    <w:rFonts w:ascii="Cambria Math" w:eastAsiaTheme="minorEastAsia" w:hAnsi="Cambria Math"/>
                  </w:rPr>
                  <m:t>+</m:t>
                </m:r>
              </m:lim>
            </m:limLow>
            <m:r>
              <m:rPr>
                <m:nor/>
              </m:rPr>
              <w:rPr>
                <w:rFonts w:ascii="Cambria Math"/>
                <w:i/>
                <w:iCs/>
              </w:rPr>
              <m:t>,</m:t>
            </m:r>
            <m:limLow>
              <m:limLowPr>
                <m:ctrlPr>
                  <w:rPr>
                    <w:rFonts w:ascii="Cambria Math" w:eastAsiaTheme="minorEastAsia" w:hAnsi="Cambria Math"/>
                    <w:i/>
                    <w:iCs/>
                    <w:sz w:val="22"/>
                    <w:szCs w:val="22"/>
                  </w:rPr>
                </m:ctrlPr>
              </m:limLowPr>
              <m:e>
                <m:r>
                  <m:rPr>
                    <m:nor/>
                  </m:rPr>
                  <w:rPr>
                    <w:i/>
                  </w:rPr>
                  <m:t>μ</m:t>
                </m:r>
              </m:e>
              <m:lim>
                <m:r>
                  <w:rPr>
                    <w:rFonts w:ascii="Cambria Math" w:eastAsiaTheme="minorEastAsia" w:hAnsi="Cambria Math"/>
                  </w:rPr>
                  <m:t>+</m:t>
                </m:r>
              </m:lim>
            </m:limLow>
            <m:r>
              <m:rPr>
                <m:nor/>
              </m:rPr>
              <w:rPr>
                <w:rFonts w:ascii="Cambria Math"/>
                <w:i/>
              </w:rPr>
              <m:t>,</m:t>
            </m:r>
            <m:limLow>
              <m:limLowPr>
                <m:ctrlPr>
                  <w:rPr>
                    <w:rFonts w:ascii="Cambria Math" w:eastAsiaTheme="minorEastAsia" w:hAnsi="Cambria Math"/>
                    <w:i/>
                    <w:iCs/>
                    <w:sz w:val="22"/>
                    <w:szCs w:val="22"/>
                  </w:rPr>
                </m:ctrlPr>
              </m:limLowPr>
              <m:e>
                <m:r>
                  <m:rPr>
                    <m:nor/>
                  </m:rPr>
                  <w:rPr>
                    <w:b/>
                    <w:bCs/>
                    <w:i/>
                    <w:iCs/>
                  </w:rPr>
                  <m:t>PAT</m:t>
                </m:r>
              </m:e>
              <m:lim>
                <m:r>
                  <w:rPr>
                    <w:rFonts w:ascii="Cambria Math" w:eastAsiaTheme="minorEastAsia" w:hAnsi="Cambria Math"/>
                  </w:rPr>
                  <m:t>-</m:t>
                </m:r>
              </m:lim>
            </m:limLow>
          </m:e>
        </m:d>
      </m:oMath>
      <w:r>
        <w:rPr>
          <w:rFonts w:eastAsiaTheme="minorEastAsia"/>
          <w:iCs/>
        </w:rPr>
        <w:t>.</w:t>
      </w:r>
    </w:p>
    <w:p w14:paraId="7765FAC0" w14:textId="77777777" w:rsidR="00A255DC" w:rsidRPr="005E1879" w:rsidRDefault="00A255DC">
      <w:pPr>
        <w:pStyle w:val="Textonotapie"/>
        <w:numPr>
          <w:ilvl w:val="0"/>
          <w:numId w:val="17"/>
        </w:numPr>
        <w:ind w:left="283" w:hanging="113"/>
      </w:pPr>
      <w:r>
        <w:rPr>
          <w:rFonts w:eastAsiaTheme="minorEastAsia"/>
          <w:iCs/>
        </w:rPr>
        <w:t xml:space="preserve">Sin embargo, si </w:t>
      </w:r>
      <w:r>
        <w:t xml:space="preserve">incluimos </w:t>
      </w:r>
      <m:oMath>
        <m:sSup>
          <m:sSupPr>
            <m:ctrlPr>
              <w:rPr>
                <w:rFonts w:ascii="Cambria Math" w:hAnsi="Cambria Math"/>
                <w:i/>
                <w:iCs/>
              </w:rPr>
            </m:ctrlPr>
          </m:sSupPr>
          <m:e>
            <m:r>
              <m:rPr>
                <m:nor/>
              </m:rPr>
              <w:rPr>
                <w:i/>
                <w:iCs/>
              </w:rPr>
              <m:t>PAT</m:t>
            </m:r>
          </m:e>
          <m:sup>
            <m:r>
              <m:rPr>
                <m:nor/>
              </m:rPr>
              <w:rPr>
                <w:i/>
                <w:iCs/>
              </w:rPr>
              <m:t>e</m:t>
            </m:r>
          </m:sup>
        </m:sSup>
      </m:oMath>
      <w:r>
        <w:rPr>
          <w:rFonts w:eastAsiaTheme="minorEastAsia"/>
          <w:iCs/>
        </w:rPr>
        <w:t xml:space="preserve"> en la ecuación </w:t>
      </w:r>
      <w:r>
        <w:rPr>
          <w:rFonts w:eastAsiaTheme="minorEastAsia"/>
          <w:i/>
        </w:rPr>
        <w:t>SRN</w:t>
      </w:r>
      <w:r>
        <w:rPr>
          <w:rFonts w:eastAsiaTheme="minorEastAsia"/>
          <w:iCs/>
        </w:rPr>
        <w:t xml:space="preserve">, la tasa de desempleo natural será </w:t>
      </w:r>
      <m:oMath>
        <m:sSub>
          <m:sSubPr>
            <m:ctrlPr>
              <w:rPr>
                <w:rFonts w:ascii="Cambria Math" w:hAnsi="Cambria Math"/>
                <w:i/>
                <w:iCs/>
              </w:rPr>
            </m:ctrlPr>
          </m:sSubPr>
          <m:e>
            <m:r>
              <m:rPr>
                <m:nor/>
              </m:rPr>
              <w:rPr>
                <w:i/>
                <w:iCs/>
              </w:rPr>
              <m:t>U</m:t>
            </m:r>
          </m:e>
          <m:sub>
            <m:r>
              <m:rPr>
                <m:nor/>
              </m:rPr>
              <w:rPr>
                <w:i/>
                <w:iCs/>
              </w:rPr>
              <m:t>n</m:t>
            </m:r>
          </m:sub>
        </m:sSub>
        <m:r>
          <w:rPr>
            <w:rFonts w:ascii="Cambria Math"/>
          </w:rPr>
          <m:t>=</m:t>
        </m:r>
        <m:r>
          <m:rPr>
            <m:nor/>
          </m:rPr>
          <w:rPr>
            <w:i/>
            <w:iCs/>
          </w:rPr>
          <m:t>f</m:t>
        </m:r>
        <m:d>
          <m:dPr>
            <m:ctrlPr>
              <w:rPr>
                <w:rFonts w:ascii="Cambria Math" w:hAnsi="Cambria Math"/>
                <w:i/>
                <w:iCs/>
              </w:rPr>
            </m:ctrlPr>
          </m:dPr>
          <m:e>
            <m:limLow>
              <m:limLowPr>
                <m:ctrlPr>
                  <w:rPr>
                    <w:rFonts w:ascii="Cambria Math" w:eastAsiaTheme="minorEastAsia" w:hAnsi="Cambria Math"/>
                    <w:i/>
                    <w:iCs/>
                    <w:sz w:val="22"/>
                    <w:szCs w:val="22"/>
                  </w:rPr>
                </m:ctrlPr>
              </m:limLowPr>
              <m:e>
                <m:r>
                  <m:rPr>
                    <m:nor/>
                  </m:rPr>
                  <w:rPr>
                    <w:rFonts w:eastAsiaTheme="minorEastAsia"/>
                    <w:i/>
                    <w:iCs/>
                  </w:rPr>
                  <m:t>Z</m:t>
                </m:r>
              </m:e>
              <m:lim>
                <m:r>
                  <w:rPr>
                    <w:rFonts w:ascii="Cambria Math" w:eastAsiaTheme="minorEastAsia" w:hAnsi="Cambria Math"/>
                  </w:rPr>
                  <m:t>+</m:t>
                </m:r>
              </m:lim>
            </m:limLow>
            <m:r>
              <m:rPr>
                <m:nor/>
              </m:rPr>
              <w:rPr>
                <w:rFonts w:ascii="Cambria Math"/>
                <w:i/>
                <w:iCs/>
              </w:rPr>
              <m:t>,</m:t>
            </m:r>
            <m:limLow>
              <m:limLowPr>
                <m:ctrlPr>
                  <w:rPr>
                    <w:rFonts w:ascii="Cambria Math" w:eastAsiaTheme="minorEastAsia" w:hAnsi="Cambria Math"/>
                    <w:i/>
                    <w:iCs/>
                    <w:sz w:val="22"/>
                    <w:szCs w:val="22"/>
                  </w:rPr>
                </m:ctrlPr>
              </m:limLowPr>
              <m:e>
                <m:r>
                  <m:rPr>
                    <m:nor/>
                  </m:rPr>
                  <w:rPr>
                    <w:i/>
                  </w:rPr>
                  <m:t>μ</m:t>
                </m:r>
              </m:e>
              <m:lim>
                <m:r>
                  <w:rPr>
                    <w:rFonts w:ascii="Cambria Math" w:eastAsiaTheme="minorEastAsia" w:hAnsi="Cambria Math"/>
                  </w:rPr>
                  <m:t>+</m:t>
                </m:r>
              </m:lim>
            </m:limLow>
          </m:e>
        </m:d>
      </m:oMath>
      <w:r>
        <w:rPr>
          <w:rFonts w:eastAsiaTheme="minorEastAsia"/>
          <w:iCs/>
        </w:rPr>
        <w:t>.</w:t>
      </w:r>
    </w:p>
  </w:footnote>
  <w:footnote w:id="20">
    <w:p w14:paraId="1E518F1D" w14:textId="77777777" w:rsidR="00A255DC" w:rsidRDefault="00A255DC" w:rsidP="00A255DC">
      <w:pPr>
        <w:pStyle w:val="Textonotapie"/>
        <w:keepNext/>
        <w:spacing w:after="0"/>
      </w:pPr>
      <w:r>
        <w:rPr>
          <w:rStyle w:val="Refdenotaalpie"/>
        </w:rPr>
        <w:footnoteRef/>
      </w:r>
      <w:r>
        <w:t xml:space="preserve"> Para llegar a esta expresión sólo es necesario sustituir y despejar:</w:t>
      </w:r>
    </w:p>
    <w:p w14:paraId="39EC0CA6" w14:textId="77777777" w:rsidR="00A255DC" w:rsidRPr="002A0094" w:rsidRDefault="00A255DC" w:rsidP="00A255DC">
      <w:pPr>
        <w:pStyle w:val="Textonotapie"/>
        <w:rPr>
          <w:rFonts w:eastAsiaTheme="minorEastAsia"/>
          <w:iCs/>
          <w:sz w:val="22"/>
          <w:szCs w:val="22"/>
        </w:rPr>
      </w:pPr>
      <m:oMathPara>
        <m:oMath>
          <m:r>
            <m:rPr>
              <m:nor/>
            </m:rPr>
            <w:rPr>
              <w:rFonts w:ascii="Cambria Math"/>
            </w:rPr>
            <m:t xml:space="preserve"> </m:t>
          </m:r>
          <m:r>
            <m:rPr>
              <m:nor/>
            </m:rPr>
            <w:rPr>
              <w:i/>
              <w:iCs/>
            </w:rPr>
            <m:t>P</m:t>
          </m:r>
          <m:r>
            <w:rPr>
              <w:rFonts w:ascii="Cambria Math" w:hAnsi="Cambria Math"/>
            </w:rPr>
            <m:t>=</m:t>
          </m:r>
          <m:d>
            <m:dPr>
              <m:ctrlPr>
                <w:rPr>
                  <w:rFonts w:ascii="Cambria Math" w:hAnsi="Cambria Math"/>
                  <w:i/>
                  <w:iCs/>
                  <w:sz w:val="22"/>
                  <w:szCs w:val="22"/>
                </w:rPr>
              </m:ctrlPr>
            </m:dPr>
            <m:e>
              <m:r>
                <m:rPr>
                  <m:nor/>
                </m:rPr>
                <w:rPr>
                  <w:i/>
                  <w:iCs/>
                </w:rPr>
                <m:t>1</m:t>
              </m:r>
              <m:r>
                <w:rPr>
                  <w:rFonts w:ascii="Cambria Math" w:hAnsi="Cambria Math"/>
                </w:rPr>
                <m:t>+</m:t>
              </m:r>
              <m:r>
                <m:rPr>
                  <m:nor/>
                </m:rPr>
                <w:rPr>
                  <w:i/>
                  <w:iCs/>
                </w:rPr>
                <m:t>μ</m:t>
              </m:r>
            </m:e>
          </m:d>
          <m:r>
            <w:rPr>
              <w:rFonts w:ascii="Cambria Math" w:hAnsi="Cambria Math"/>
            </w:rPr>
            <m:t>∙</m:t>
          </m:r>
          <m:r>
            <m:rPr>
              <m:nor/>
            </m:rPr>
            <w:rPr>
              <w:i/>
              <w:iCs/>
            </w:rPr>
            <m:t>CLU</m:t>
          </m:r>
          <m:r>
            <w:rPr>
              <w:rFonts w:ascii="Cambria Math"/>
            </w:rPr>
            <m:t>=</m:t>
          </m:r>
          <m:d>
            <m:dPr>
              <m:ctrlPr>
                <w:rPr>
                  <w:rFonts w:ascii="Cambria Math" w:hAnsi="Cambria Math"/>
                  <w:i/>
                  <w:iCs/>
                  <w:sz w:val="22"/>
                  <w:szCs w:val="22"/>
                </w:rPr>
              </m:ctrlPr>
            </m:dPr>
            <m:e>
              <m:r>
                <m:rPr>
                  <m:nor/>
                </m:rPr>
                <w:rPr>
                  <w:i/>
                  <w:iCs/>
                </w:rPr>
                <m:t>1</m:t>
              </m:r>
              <m:r>
                <w:rPr>
                  <w:rFonts w:ascii="Cambria Math" w:hAnsi="Cambria Math"/>
                </w:rPr>
                <m:t>+</m:t>
              </m:r>
              <m:r>
                <m:rPr>
                  <m:nor/>
                </m:rPr>
                <w:rPr>
                  <w:i/>
                  <w:iCs/>
                </w:rPr>
                <m:t>μ</m:t>
              </m:r>
            </m:e>
          </m:d>
          <m:r>
            <w:rPr>
              <w:rFonts w:ascii="Cambria Math" w:hAnsi="Cambria Math"/>
            </w:rPr>
            <m:t>∙</m:t>
          </m:r>
          <m:f>
            <m:fPr>
              <m:ctrlPr>
                <w:rPr>
                  <w:rFonts w:ascii="Cambria Math" w:hAnsi="Cambria Math"/>
                  <w:i/>
                  <w:iCs/>
                  <w:sz w:val="22"/>
                  <w:szCs w:val="22"/>
                </w:rPr>
              </m:ctrlPr>
            </m:fPr>
            <m:num>
              <m:r>
                <m:rPr>
                  <m:nor/>
                </m:rPr>
                <w:rPr>
                  <w:i/>
                  <w:iCs/>
                </w:rPr>
                <m:t>W</m:t>
              </m:r>
            </m:num>
            <m:den>
              <m:limLow>
                <m:limLowPr>
                  <m:ctrlPr>
                    <w:rPr>
                      <w:rFonts w:ascii="Cambria Math" w:hAnsi="Cambria Math"/>
                      <w:i/>
                      <w:iCs/>
                      <w:sz w:val="22"/>
                      <w:szCs w:val="22"/>
                    </w:rPr>
                  </m:ctrlPr>
                </m:limLowPr>
                <m:e>
                  <m:groupChr>
                    <m:groupChrPr>
                      <m:ctrlPr>
                        <w:rPr>
                          <w:rFonts w:ascii="Cambria Math" w:hAnsi="Cambria Math"/>
                          <w:i/>
                          <w:iCs/>
                          <w:sz w:val="22"/>
                          <w:szCs w:val="22"/>
                        </w:rPr>
                      </m:ctrlPr>
                    </m:groupChrPr>
                    <m:e>
                      <m:f>
                        <m:fPr>
                          <m:type m:val="lin"/>
                          <m:ctrlPr>
                            <w:rPr>
                              <w:rFonts w:ascii="Cambria Math" w:hAnsi="Cambria Math"/>
                              <w:i/>
                              <w:iCs/>
                              <w:sz w:val="22"/>
                              <w:szCs w:val="22"/>
                            </w:rPr>
                          </m:ctrlPr>
                        </m:fPr>
                        <m:num>
                          <m:r>
                            <m:rPr>
                              <m:nor/>
                            </m:rPr>
                            <w:rPr>
                              <w:i/>
                              <w:iCs/>
                            </w:rPr>
                            <m:t>Y</m:t>
                          </m:r>
                        </m:num>
                        <m:den>
                          <m:r>
                            <m:rPr>
                              <m:nor/>
                            </m:rPr>
                            <w:rPr>
                              <w:i/>
                              <w:iCs/>
                            </w:rPr>
                            <m:t>L</m:t>
                          </m:r>
                        </m:den>
                      </m:f>
                    </m:e>
                  </m:groupChr>
                </m:e>
                <m:lim>
                  <m:r>
                    <m:rPr>
                      <m:nor/>
                    </m:rPr>
                    <w:rPr>
                      <w:i/>
                      <w:iCs/>
                    </w:rPr>
                    <m:t>PAT</m:t>
                  </m:r>
                </m:lim>
              </m:limLow>
            </m:den>
          </m:f>
        </m:oMath>
      </m:oMathPara>
    </w:p>
    <w:p w14:paraId="2FAE103A" w14:textId="77777777" w:rsidR="00A255DC" w:rsidRPr="00651F55" w:rsidRDefault="00000000" w:rsidP="00A255DC">
      <w:pPr>
        <w:pStyle w:val="Textonotapie"/>
        <w:rPr>
          <w:rFonts w:eastAsiaTheme="minorEastAsia"/>
        </w:rPr>
      </w:pPr>
      <m:oMathPara>
        <m:oMath>
          <m:f>
            <m:fPr>
              <m:ctrlPr>
                <w:rPr>
                  <w:rFonts w:ascii="Cambria Math" w:hAnsi="Cambria Math"/>
                  <w:i/>
                </w:rPr>
              </m:ctrlPr>
            </m:fPr>
            <m:num>
              <m:r>
                <m:rPr>
                  <m:nor/>
                </m:rPr>
                <w:rPr>
                  <w:i/>
                  <w:iCs/>
                </w:rPr>
                <m:t>W</m:t>
              </m:r>
            </m:num>
            <m:den>
              <m:r>
                <m:rPr>
                  <m:nor/>
                </m:rPr>
                <w:rPr>
                  <w:i/>
                  <w:iCs/>
                </w:rPr>
                <m:t>P</m:t>
              </m:r>
            </m:den>
          </m:f>
          <m:r>
            <w:rPr>
              <w:rFonts w:ascii="Cambria Math" w:hAnsi="Cambria Math"/>
            </w:rPr>
            <m:t>=</m:t>
          </m:r>
          <m:f>
            <m:fPr>
              <m:ctrlPr>
                <w:rPr>
                  <w:rFonts w:ascii="Cambria Math" w:eastAsiaTheme="minorEastAsia" w:hAnsi="Cambria Math"/>
                  <w:i/>
                </w:rPr>
              </m:ctrlPr>
            </m:fPr>
            <m:num>
              <m:limUpp>
                <m:limUppPr>
                  <m:ctrlPr>
                    <w:rPr>
                      <w:rFonts w:ascii="Cambria Math" w:hAnsi="Cambria Math"/>
                      <w:i/>
                      <w:iCs/>
                      <w:sz w:val="22"/>
                      <w:szCs w:val="22"/>
                    </w:rPr>
                  </m:ctrlPr>
                </m:limUppPr>
                <m:e>
                  <m:groupChr>
                    <m:groupChrPr>
                      <m:chr m:val="⏞"/>
                      <m:pos m:val="top"/>
                      <m:vertJc m:val="bot"/>
                      <m:ctrlPr>
                        <w:rPr>
                          <w:rFonts w:ascii="Cambria Math" w:hAnsi="Cambria Math"/>
                          <w:i/>
                          <w:iCs/>
                          <w:sz w:val="22"/>
                          <w:szCs w:val="22"/>
                        </w:rPr>
                      </m:ctrlPr>
                    </m:groupChrPr>
                    <m:e>
                      <m:f>
                        <m:fPr>
                          <m:type m:val="lin"/>
                          <m:ctrlPr>
                            <w:rPr>
                              <w:rFonts w:ascii="Cambria Math" w:hAnsi="Cambria Math"/>
                              <w:i/>
                              <w:iCs/>
                              <w:sz w:val="22"/>
                              <w:szCs w:val="22"/>
                            </w:rPr>
                          </m:ctrlPr>
                        </m:fPr>
                        <m:num>
                          <m:r>
                            <m:rPr>
                              <m:nor/>
                            </m:rPr>
                            <w:rPr>
                              <w:i/>
                              <w:iCs/>
                            </w:rPr>
                            <m:t>Y</m:t>
                          </m:r>
                        </m:num>
                        <m:den>
                          <m:r>
                            <m:rPr>
                              <m:nor/>
                            </m:rPr>
                            <w:rPr>
                              <w:i/>
                              <w:iCs/>
                            </w:rPr>
                            <m:t>L</m:t>
                          </m:r>
                        </m:den>
                      </m:f>
                    </m:e>
                  </m:groupChr>
                </m:e>
                <m:lim>
                  <m:r>
                    <m:rPr>
                      <m:nor/>
                    </m:rPr>
                    <w:rPr>
                      <w:i/>
                      <w:iCs/>
                    </w:rPr>
                    <m:t>PAT</m:t>
                  </m:r>
                </m:lim>
              </m:limUpp>
            </m:num>
            <m:den>
              <m:d>
                <m:dPr>
                  <m:ctrlPr>
                    <w:rPr>
                      <w:rFonts w:ascii="Cambria Math" w:hAnsi="Cambria Math"/>
                      <w:i/>
                      <w:iCs/>
                      <w:sz w:val="22"/>
                      <w:szCs w:val="22"/>
                    </w:rPr>
                  </m:ctrlPr>
                </m:dPr>
                <m:e>
                  <m:r>
                    <m:rPr>
                      <m:nor/>
                    </m:rPr>
                    <w:rPr>
                      <w:i/>
                      <w:iCs/>
                    </w:rPr>
                    <m:t>1</m:t>
                  </m:r>
                  <m:r>
                    <w:rPr>
                      <w:rFonts w:ascii="Cambria Math" w:hAnsi="Cambria Math"/>
                    </w:rPr>
                    <m:t>+</m:t>
                  </m:r>
                  <m:r>
                    <m:rPr>
                      <m:nor/>
                    </m:rPr>
                    <w:rPr>
                      <w:i/>
                      <w:iCs/>
                    </w:rPr>
                    <m:t>μ</m:t>
                  </m:r>
                </m:e>
              </m:d>
            </m:den>
          </m:f>
        </m:oMath>
      </m:oMathPara>
    </w:p>
    <w:p w14:paraId="43B14555" w14:textId="77777777" w:rsidR="00A255DC" w:rsidRDefault="00A255DC" w:rsidP="00A255DC">
      <w:pPr>
        <w:pStyle w:val="Textonotapie"/>
        <w:keepNext/>
        <w:spacing w:after="0"/>
      </w:pPr>
      <w:r w:rsidRPr="00651F55">
        <w:t>Por lo tanto, definiendo podríam</w:t>
      </w:r>
      <w:r>
        <w:t xml:space="preserve">os descomponer los ingresos por trabajador de la empresa (la </w:t>
      </w:r>
      <w:r w:rsidRPr="00651F55">
        <w:rPr>
          <w:i/>
          <w:iCs/>
        </w:rPr>
        <w:t>PAT</w:t>
      </w:r>
      <w:r>
        <w:t>), en dos componentes:</w:t>
      </w:r>
    </w:p>
    <w:p w14:paraId="02BD9391" w14:textId="77777777" w:rsidR="00A255DC" w:rsidRDefault="00A255DC">
      <w:pPr>
        <w:pStyle w:val="Textonotapie"/>
        <w:keepNext/>
        <w:numPr>
          <w:ilvl w:val="0"/>
          <w:numId w:val="13"/>
        </w:numPr>
        <w:spacing w:after="0"/>
        <w:ind w:left="470" w:hanging="113"/>
      </w:pPr>
      <w:r>
        <w:t xml:space="preserve">Los beneficios reales por trabajador determinados por el </w:t>
      </w:r>
      <w:proofErr w:type="spellStart"/>
      <w:r w:rsidRPr="00651F55">
        <w:rPr>
          <w:i/>
          <w:iCs/>
        </w:rPr>
        <w:t>mark</w:t>
      </w:r>
      <w:proofErr w:type="spellEnd"/>
      <w:r w:rsidRPr="00651F55">
        <w:rPr>
          <w:i/>
          <w:iCs/>
        </w:rPr>
        <w:t>-up</w:t>
      </w:r>
      <w:r>
        <w:t>:</w:t>
      </w:r>
      <m:oMath>
        <m:r>
          <m:rPr>
            <m:nor/>
          </m:rPr>
          <w:rPr>
            <w:rFonts w:ascii="Cambria Math"/>
          </w:rPr>
          <m:t xml:space="preserve"> </m:t>
        </m:r>
        <m:f>
          <m:fPr>
            <m:ctrlPr>
              <w:rPr>
                <w:rFonts w:ascii="Cambria Math" w:eastAsiaTheme="minorEastAsia" w:hAnsi="Cambria Math"/>
                <w:i/>
              </w:rPr>
            </m:ctrlPr>
          </m:fPr>
          <m:num>
            <m:r>
              <m:rPr>
                <m:nor/>
              </m:rPr>
              <w:rPr>
                <w:i/>
                <w:iCs/>
              </w:rPr>
              <m:t>μ</m:t>
            </m:r>
            <m:r>
              <w:rPr>
                <w:rFonts w:ascii="Cambria Math" w:hAnsi="Cambria Math"/>
              </w:rPr>
              <m:t>∙</m:t>
            </m:r>
            <m:r>
              <m:rPr>
                <m:nor/>
              </m:rPr>
              <w:rPr>
                <w:i/>
                <w:iCs/>
              </w:rPr>
              <m:t>PAT</m:t>
            </m:r>
          </m:num>
          <m:den>
            <m:d>
              <m:dPr>
                <m:ctrlPr>
                  <w:rPr>
                    <w:rFonts w:ascii="Cambria Math" w:hAnsi="Cambria Math"/>
                    <w:i/>
                    <w:iCs/>
                  </w:rPr>
                </m:ctrlPr>
              </m:dPr>
              <m:e>
                <m:r>
                  <m:rPr>
                    <m:nor/>
                  </m:rPr>
                  <w:rPr>
                    <w:i/>
                    <w:iCs/>
                  </w:rPr>
                  <m:t>1</m:t>
                </m:r>
                <m:r>
                  <w:rPr>
                    <w:rFonts w:ascii="Cambria Math" w:hAnsi="Cambria Math"/>
                  </w:rPr>
                  <m:t>+</m:t>
                </m:r>
                <w:bookmarkStart w:id="84" w:name="_Hlk97539192"/>
                <m:r>
                  <m:rPr>
                    <m:nor/>
                  </m:rPr>
                  <w:rPr>
                    <w:i/>
                    <w:iCs/>
                  </w:rPr>
                  <m:t>μ</m:t>
                </m:r>
                <w:bookmarkEnd w:id="84"/>
              </m:e>
            </m:d>
          </m:den>
        </m:f>
      </m:oMath>
    </w:p>
    <w:p w14:paraId="3DD2D24E" w14:textId="73A099B3" w:rsidR="00A255DC" w:rsidRPr="00651F55" w:rsidRDefault="00A255DC">
      <w:pPr>
        <w:pStyle w:val="Textonotapie"/>
        <w:numPr>
          <w:ilvl w:val="0"/>
          <w:numId w:val="13"/>
        </w:numPr>
        <w:ind w:left="470" w:hanging="113"/>
      </w:pPr>
      <w:r>
        <w:t>El salario real pagado a los trabajadores:</w:t>
      </w:r>
      <m:oMath>
        <m:r>
          <w:rPr>
            <w:rFonts w:ascii="Cambria Math" w:hAnsi="Cambria Math"/>
          </w:rPr>
          <m:t xml:space="preserve"> </m:t>
        </m:r>
        <m:r>
          <m:rPr>
            <m:nor/>
          </m:rPr>
          <w:rPr>
            <w:i/>
            <w:iCs/>
          </w:rPr>
          <m:t>SRP</m:t>
        </m:r>
        <m:r>
          <w:rPr>
            <w:rFonts w:ascii="Cambria Math" w:hAnsi="Cambria Math" w:cs="Cambria Math"/>
          </w:rPr>
          <m:t>⟶</m:t>
        </m:r>
        <m:f>
          <m:fPr>
            <m:ctrlPr>
              <w:rPr>
                <w:rFonts w:ascii="Cambria Math" w:hAnsi="Cambria Math"/>
                <w:i/>
                <w:iCs/>
              </w:rPr>
            </m:ctrlPr>
          </m:fPr>
          <m:num>
            <m:r>
              <m:rPr>
                <m:nor/>
              </m:rPr>
              <w:rPr>
                <w:i/>
                <w:iCs/>
              </w:rPr>
              <m:t>W</m:t>
            </m:r>
          </m:num>
          <m:den>
            <m:r>
              <m:rPr>
                <m:nor/>
              </m:rPr>
              <w:rPr>
                <w:i/>
                <w:iCs/>
              </w:rPr>
              <m:t>P</m:t>
            </m:r>
          </m:den>
        </m:f>
        <m:r>
          <w:rPr>
            <w:rFonts w:ascii="Cambria Math" w:hAnsi="Cambria Math"/>
          </w:rPr>
          <m:t>=</m:t>
        </m:r>
        <m:f>
          <m:fPr>
            <m:ctrlPr>
              <w:rPr>
                <w:rFonts w:ascii="Cambria Math" w:eastAsiaTheme="minorEastAsia" w:hAnsi="Cambria Math"/>
                <w:i/>
              </w:rPr>
            </m:ctrlPr>
          </m:fPr>
          <m:num>
            <m:r>
              <m:rPr>
                <m:nor/>
              </m:rPr>
              <w:rPr>
                <w:i/>
                <w:iCs/>
              </w:rPr>
              <m:t>PAT</m:t>
            </m:r>
          </m:num>
          <m:den>
            <m:d>
              <m:dPr>
                <m:ctrlPr>
                  <w:rPr>
                    <w:rFonts w:ascii="Cambria Math" w:hAnsi="Cambria Math"/>
                    <w:i/>
                    <w:iCs/>
                  </w:rPr>
                </m:ctrlPr>
              </m:dPr>
              <m:e>
                <m:r>
                  <m:rPr>
                    <m:nor/>
                  </m:rPr>
                  <w:rPr>
                    <w:i/>
                    <w:iCs/>
                  </w:rPr>
                  <m:t>1</m:t>
                </m:r>
                <m:r>
                  <w:rPr>
                    <w:rFonts w:ascii="Cambria Math" w:hAnsi="Cambria Math"/>
                  </w:rPr>
                  <m:t>+</m:t>
                </m:r>
                <m:r>
                  <m:rPr>
                    <m:nor/>
                  </m:rPr>
                  <w:rPr>
                    <w:i/>
                    <w:iCs/>
                  </w:rPr>
                  <m:t>μ</m:t>
                </m:r>
              </m:e>
            </m:d>
          </m:den>
        </m:f>
      </m:oMath>
    </w:p>
  </w:footnote>
  <w:footnote w:id="21">
    <w:p w14:paraId="52C99F35" w14:textId="77777777" w:rsidR="00EA7B25" w:rsidRPr="003D1805" w:rsidRDefault="00EA7B25" w:rsidP="00EA7B25">
      <w:pPr>
        <w:pStyle w:val="Textonotapie"/>
        <w:keepNext/>
        <w:spacing w:after="0"/>
        <w:rPr>
          <w:rFonts w:eastAsiaTheme="minorEastAsia"/>
          <w:iCs/>
        </w:rPr>
      </w:pPr>
      <w:r w:rsidRPr="003D1805">
        <w:rPr>
          <w:rStyle w:val="Refdenotaalpie"/>
        </w:rPr>
        <w:footnoteRef/>
      </w:r>
      <w:r w:rsidRPr="003D1805">
        <w:t xml:space="preserve"> Aquí supondremos (como es habitual en la literatura) que la curva </w:t>
      </w:r>
      <w:r w:rsidRPr="003D1805">
        <w:rPr>
          <w:i/>
          <w:iCs/>
        </w:rPr>
        <w:t>SRP</w:t>
      </w:r>
      <w:r w:rsidRPr="003D1805">
        <w:t xml:space="preserve"> es horizontal. Sin embargo, es habitual verla con pendiente positiva o negativa. Esto depende de cómo dependan </w:t>
      </w:r>
      <m:oMath>
        <m:r>
          <m:rPr>
            <m:nor/>
          </m:rPr>
          <w:rPr>
            <w:i/>
            <w:iCs/>
          </w:rPr>
          <m:t>μ</m:t>
        </m:r>
      </m:oMath>
      <w:r w:rsidRPr="003D1805">
        <w:rPr>
          <w:rFonts w:eastAsiaTheme="minorEastAsia"/>
          <w:iCs/>
        </w:rPr>
        <w:t xml:space="preserve"> y </w:t>
      </w:r>
      <m:oMath>
        <m:r>
          <m:rPr>
            <m:nor/>
          </m:rPr>
          <w:rPr>
            <w:i/>
            <w:iCs/>
          </w:rPr>
          <m:t>PAT</m:t>
        </m:r>
      </m:oMath>
      <w:r w:rsidRPr="003D1805">
        <w:rPr>
          <w:rFonts w:eastAsiaTheme="minorEastAsia"/>
          <w:iCs/>
        </w:rPr>
        <w:t xml:space="preserve"> de la tasa de desempleo:</w:t>
      </w:r>
    </w:p>
    <w:p w14:paraId="1BED86C1" w14:textId="0491AED9" w:rsidR="00EA7B25" w:rsidRPr="003D1805" w:rsidRDefault="00EA7B25">
      <w:pPr>
        <w:pStyle w:val="Textonotapie"/>
        <w:numPr>
          <w:ilvl w:val="0"/>
          <w:numId w:val="32"/>
        </w:numPr>
        <w:spacing w:after="0"/>
        <w:ind w:left="454" w:hanging="170"/>
      </w:pPr>
      <m:oMath>
        <m:r>
          <m:rPr>
            <m:nor/>
          </m:rPr>
          <w:rPr>
            <w:i/>
            <w:iCs/>
          </w:rPr>
          <m:t>μ</m:t>
        </m:r>
      </m:oMath>
      <w:r w:rsidRPr="003D1805">
        <w:rPr>
          <w:rFonts w:eastAsiaTheme="minorEastAsia"/>
          <w:iCs/>
        </w:rPr>
        <w:t xml:space="preserve"> depende </w:t>
      </w:r>
      <w:r w:rsidR="00EB4BD9">
        <w:rPr>
          <w:rFonts w:eastAsiaTheme="minorEastAsia"/>
          <w:iCs/>
        </w:rPr>
        <w:t>posi</w:t>
      </w:r>
      <w:r w:rsidRPr="003D1805">
        <w:rPr>
          <w:rFonts w:eastAsiaTheme="minorEastAsia"/>
          <w:iCs/>
        </w:rPr>
        <w:t>tivamente de la tasa de desempleo, es decir</w:t>
      </w:r>
      <w:r>
        <w:rPr>
          <w:rFonts w:eastAsiaTheme="minorEastAsia"/>
          <w:iCs/>
        </w:rPr>
        <w:t>,</w:t>
      </w:r>
      <w:r w:rsidRPr="003D1805">
        <w:rPr>
          <w:rFonts w:eastAsiaTheme="minorEastAsia"/>
          <w:iCs/>
        </w:rPr>
        <w:t xml:space="preserve"> que a mayor desempleo, mayor poder de mercado de la empresa en el mercado de bienes (colusión implícita de la tasa de desempleo, </w:t>
      </w:r>
      <w:proofErr w:type="spellStart"/>
      <w:r w:rsidRPr="003D1805">
        <w:rPr>
          <w:rFonts w:eastAsiaTheme="minorEastAsia"/>
          <w:iCs/>
          <w:smallCaps/>
        </w:rPr>
        <w:t>Rotemberg</w:t>
      </w:r>
      <w:proofErr w:type="spellEnd"/>
      <w:r w:rsidRPr="003D1805">
        <w:rPr>
          <w:rFonts w:eastAsiaTheme="minorEastAsia"/>
          <w:iCs/>
        </w:rPr>
        <w:t xml:space="preserve"> y </w:t>
      </w:r>
      <w:r w:rsidRPr="003D1805">
        <w:rPr>
          <w:rFonts w:eastAsiaTheme="minorEastAsia"/>
          <w:iCs/>
          <w:smallCaps/>
        </w:rPr>
        <w:t>Woodford</w:t>
      </w:r>
      <w:r w:rsidRPr="003D1805">
        <w:rPr>
          <w:rFonts w:eastAsiaTheme="minorEastAsia"/>
          <w:iCs/>
        </w:rPr>
        <w:t xml:space="preserve"> (1991)</w:t>
      </w:r>
      <w:r>
        <w:rPr>
          <w:rFonts w:eastAsiaTheme="minorEastAsia"/>
          <w:iCs/>
        </w:rPr>
        <w:t>,</w:t>
      </w:r>
      <w:r w:rsidRPr="003D1805">
        <w:rPr>
          <w:rFonts w:eastAsiaTheme="minorEastAsia"/>
          <w:iCs/>
        </w:rPr>
        <w:t xml:space="preserve"> </w:t>
      </w:r>
      <w:proofErr w:type="spellStart"/>
      <w:r w:rsidRPr="003D1805">
        <w:rPr>
          <w:rFonts w:eastAsiaTheme="minorEastAsia"/>
          <w:i/>
        </w:rPr>
        <w:t>higher</w:t>
      </w:r>
      <w:proofErr w:type="spellEnd"/>
      <w:r w:rsidRPr="003D1805">
        <w:rPr>
          <w:rFonts w:eastAsiaTheme="minorEastAsia"/>
          <w:i/>
        </w:rPr>
        <w:t xml:space="preserve"> sales </w:t>
      </w:r>
      <w:proofErr w:type="spellStart"/>
      <w:r w:rsidRPr="003D1805">
        <w:rPr>
          <w:rFonts w:eastAsiaTheme="minorEastAsia"/>
          <w:i/>
        </w:rPr>
        <w:t>increase</w:t>
      </w:r>
      <w:proofErr w:type="spellEnd"/>
      <w:r w:rsidRPr="003D1805">
        <w:rPr>
          <w:rFonts w:eastAsiaTheme="minorEastAsia"/>
          <w:i/>
        </w:rPr>
        <w:t xml:space="preserve"> </w:t>
      </w:r>
      <w:proofErr w:type="spellStart"/>
      <w:r w:rsidRPr="003D1805">
        <w:rPr>
          <w:rFonts w:eastAsiaTheme="minorEastAsia"/>
          <w:i/>
        </w:rPr>
        <w:t>the</w:t>
      </w:r>
      <w:proofErr w:type="spellEnd"/>
      <w:r w:rsidRPr="003D1805">
        <w:rPr>
          <w:rFonts w:eastAsiaTheme="minorEastAsia"/>
          <w:i/>
        </w:rPr>
        <w:t xml:space="preserve"> incentive </w:t>
      </w:r>
      <w:proofErr w:type="spellStart"/>
      <w:r w:rsidRPr="003D1805">
        <w:rPr>
          <w:rFonts w:eastAsiaTheme="minorEastAsia"/>
          <w:i/>
        </w:rPr>
        <w:t>for</w:t>
      </w:r>
      <w:proofErr w:type="spellEnd"/>
      <w:r w:rsidRPr="003D1805">
        <w:rPr>
          <w:rFonts w:eastAsiaTheme="minorEastAsia"/>
          <w:i/>
        </w:rPr>
        <w:t xml:space="preserve"> </w:t>
      </w:r>
      <w:proofErr w:type="spellStart"/>
      <w:r w:rsidRPr="003D1805">
        <w:rPr>
          <w:rFonts w:eastAsiaTheme="minorEastAsia"/>
          <w:i/>
        </w:rPr>
        <w:t>firms</w:t>
      </w:r>
      <w:proofErr w:type="spellEnd"/>
      <w:r w:rsidRPr="003D1805">
        <w:rPr>
          <w:rFonts w:eastAsiaTheme="minorEastAsia"/>
          <w:i/>
        </w:rPr>
        <w:t xml:space="preserve"> </w:t>
      </w:r>
      <w:proofErr w:type="spellStart"/>
      <w:r w:rsidRPr="003D1805">
        <w:rPr>
          <w:rFonts w:eastAsiaTheme="minorEastAsia"/>
          <w:i/>
        </w:rPr>
        <w:t>to</w:t>
      </w:r>
      <w:proofErr w:type="spellEnd"/>
      <w:r w:rsidRPr="003D1805">
        <w:rPr>
          <w:rFonts w:eastAsiaTheme="minorEastAsia"/>
          <w:i/>
        </w:rPr>
        <w:t xml:space="preserve"> </w:t>
      </w:r>
      <w:proofErr w:type="spellStart"/>
      <w:r w:rsidRPr="003D1805">
        <w:rPr>
          <w:rFonts w:eastAsiaTheme="minorEastAsia"/>
          <w:i/>
        </w:rPr>
        <w:t>deviate</w:t>
      </w:r>
      <w:proofErr w:type="spellEnd"/>
      <w:r w:rsidRPr="003D1805">
        <w:rPr>
          <w:rFonts w:eastAsiaTheme="minorEastAsia"/>
          <w:i/>
        </w:rPr>
        <w:t xml:space="preserve"> </w:t>
      </w:r>
      <w:proofErr w:type="spellStart"/>
      <w:r w:rsidRPr="003D1805">
        <w:rPr>
          <w:rFonts w:eastAsiaTheme="minorEastAsia"/>
          <w:i/>
        </w:rPr>
        <w:t>from</w:t>
      </w:r>
      <w:proofErr w:type="spellEnd"/>
      <w:r w:rsidRPr="003D1805">
        <w:rPr>
          <w:rFonts w:eastAsiaTheme="minorEastAsia"/>
          <w:i/>
        </w:rPr>
        <w:t xml:space="preserve"> </w:t>
      </w:r>
      <w:proofErr w:type="spellStart"/>
      <w:r w:rsidRPr="003D1805">
        <w:rPr>
          <w:rFonts w:eastAsiaTheme="minorEastAsia"/>
          <w:i/>
        </w:rPr>
        <w:t>patterns</w:t>
      </w:r>
      <w:proofErr w:type="spellEnd"/>
      <w:r w:rsidRPr="003D1805">
        <w:rPr>
          <w:rFonts w:eastAsiaTheme="minorEastAsia"/>
          <w:i/>
        </w:rPr>
        <w:t xml:space="preserve"> </w:t>
      </w:r>
      <w:proofErr w:type="spellStart"/>
      <w:r w:rsidRPr="003D1805">
        <w:rPr>
          <w:rFonts w:eastAsiaTheme="minorEastAsia"/>
          <w:i/>
        </w:rPr>
        <w:t>of</w:t>
      </w:r>
      <w:proofErr w:type="spellEnd"/>
      <w:r w:rsidRPr="003D1805">
        <w:rPr>
          <w:rFonts w:eastAsiaTheme="minorEastAsia"/>
          <w:i/>
        </w:rPr>
        <w:t xml:space="preserve"> </w:t>
      </w:r>
      <w:proofErr w:type="spellStart"/>
      <w:r w:rsidRPr="003D1805">
        <w:rPr>
          <w:rFonts w:eastAsiaTheme="minorEastAsia"/>
          <w:i/>
        </w:rPr>
        <w:t>implicit</w:t>
      </w:r>
      <w:proofErr w:type="spellEnd"/>
      <w:r w:rsidRPr="003D1805">
        <w:rPr>
          <w:rFonts w:eastAsiaTheme="minorEastAsia"/>
          <w:i/>
        </w:rPr>
        <w:t xml:space="preserve"> </w:t>
      </w:r>
      <w:proofErr w:type="spellStart"/>
      <w:r w:rsidRPr="003D1805">
        <w:rPr>
          <w:rFonts w:eastAsiaTheme="minorEastAsia"/>
          <w:i/>
        </w:rPr>
        <w:t>collusion</w:t>
      </w:r>
      <w:proofErr w:type="spellEnd"/>
      <w:r w:rsidRPr="003D1805">
        <w:rPr>
          <w:rFonts w:eastAsiaTheme="minorEastAsia"/>
          <w:i/>
        </w:rPr>
        <w:t xml:space="preserve"> </w:t>
      </w:r>
      <w:proofErr w:type="spellStart"/>
      <w:r w:rsidRPr="003D1805">
        <w:rPr>
          <w:rFonts w:eastAsiaTheme="minorEastAsia"/>
          <w:i/>
        </w:rPr>
        <w:t>by</w:t>
      </w:r>
      <w:proofErr w:type="spellEnd"/>
      <w:r w:rsidRPr="003D1805">
        <w:rPr>
          <w:rFonts w:eastAsiaTheme="minorEastAsia"/>
          <w:i/>
        </w:rPr>
        <w:t xml:space="preserve"> </w:t>
      </w:r>
      <w:proofErr w:type="spellStart"/>
      <w:r w:rsidRPr="003D1805">
        <w:rPr>
          <w:rFonts w:eastAsiaTheme="minorEastAsia"/>
          <w:i/>
        </w:rPr>
        <w:t>cutting</w:t>
      </w:r>
      <w:proofErr w:type="spellEnd"/>
      <w:r w:rsidRPr="003D1805">
        <w:rPr>
          <w:rFonts w:eastAsiaTheme="minorEastAsia"/>
          <w:i/>
        </w:rPr>
        <w:t xml:space="preserve"> </w:t>
      </w:r>
      <w:proofErr w:type="spellStart"/>
      <w:r w:rsidRPr="003D1805">
        <w:rPr>
          <w:rFonts w:eastAsiaTheme="minorEastAsia"/>
          <w:i/>
        </w:rPr>
        <w:t>their</w:t>
      </w:r>
      <w:proofErr w:type="spellEnd"/>
      <w:r w:rsidRPr="003D1805">
        <w:rPr>
          <w:rFonts w:eastAsiaTheme="minorEastAsia"/>
          <w:i/>
        </w:rPr>
        <w:t xml:space="preserve"> </w:t>
      </w:r>
      <w:proofErr w:type="spellStart"/>
      <w:r w:rsidRPr="003D1805">
        <w:rPr>
          <w:rFonts w:eastAsiaTheme="minorEastAsia"/>
          <w:i/>
        </w:rPr>
        <w:t>prices</w:t>
      </w:r>
      <w:proofErr w:type="spellEnd"/>
      <w:r w:rsidRPr="003D1805">
        <w:rPr>
          <w:rFonts w:eastAsiaTheme="minorEastAsia"/>
          <w:iCs/>
        </w:rPr>
        <w:t>).</w:t>
      </w:r>
    </w:p>
    <w:p w14:paraId="02574D12" w14:textId="77777777" w:rsidR="00EA7B25" w:rsidRPr="003D1805" w:rsidRDefault="00EA7B25">
      <w:pPr>
        <w:pStyle w:val="Textonotapie"/>
        <w:numPr>
          <w:ilvl w:val="0"/>
          <w:numId w:val="32"/>
        </w:numPr>
        <w:spacing w:after="0"/>
        <w:ind w:left="454" w:hanging="170"/>
      </w:pPr>
      <m:oMath>
        <m:r>
          <m:rPr>
            <m:nor/>
          </m:rPr>
          <w:rPr>
            <w:i/>
            <w:iCs/>
          </w:rPr>
          <m:t>PAT</m:t>
        </m:r>
      </m:oMath>
      <w:r w:rsidRPr="003D1805">
        <w:rPr>
          <w:rFonts w:eastAsiaTheme="minorEastAsia"/>
          <w:iCs/>
        </w:rPr>
        <w:t xml:space="preserve"> depende positivamente de la tasa de desempleo, es decir que a mayor desempleo, menos trabajadores y mayor productividad del trabajo.</w:t>
      </w:r>
    </w:p>
    <w:p w14:paraId="6A344C6E" w14:textId="77F34F2F" w:rsidR="00EA7B25" w:rsidRPr="003D1805" w:rsidRDefault="00EA7B25" w:rsidP="00EA7B25">
      <w:pPr>
        <w:pStyle w:val="Textonotapie"/>
        <w:spacing w:after="0"/>
        <w:ind w:left="454"/>
        <w:rPr>
          <w:rFonts w:eastAsiaTheme="minorEastAsia"/>
        </w:rPr>
      </w:pPr>
      <m:oMathPara>
        <m:oMath>
          <m:r>
            <w:rPr>
              <w:rFonts w:ascii="Cambria Math" w:eastAsiaTheme="minorEastAsia" w:hAnsi="Cambria Math"/>
            </w:rPr>
            <m:t xml:space="preserve"> </m:t>
          </m:r>
          <m:r>
            <m:rPr>
              <m:nor/>
            </m:rPr>
            <w:rPr>
              <w:i/>
              <w:iCs/>
            </w:rPr>
            <m:t>SRP</m:t>
          </m:r>
          <m:r>
            <w:rPr>
              <w:rFonts w:ascii="Cambria Math" w:hAnsi="Cambria Math" w:cs="Cambria Math"/>
            </w:rPr>
            <m:t>⟶</m:t>
          </m:r>
          <m:f>
            <m:fPr>
              <m:ctrlPr>
                <w:rPr>
                  <w:rFonts w:ascii="Cambria Math" w:hAnsi="Cambria Math"/>
                  <w:i/>
                  <w:iCs/>
                </w:rPr>
              </m:ctrlPr>
            </m:fPr>
            <m:num>
              <m:r>
                <m:rPr>
                  <m:nor/>
                </m:rPr>
                <w:rPr>
                  <w:i/>
                  <w:iCs/>
                </w:rPr>
                <m:t>W</m:t>
              </m:r>
            </m:num>
            <m:den>
              <m:r>
                <m:rPr>
                  <m:nor/>
                </m:rPr>
                <w:rPr>
                  <w:i/>
                  <w:iCs/>
                </w:rPr>
                <m:t>P</m:t>
              </m:r>
            </m:den>
          </m:f>
          <m:r>
            <w:rPr>
              <w:rFonts w:ascii="Cambria Math" w:hAnsi="Cambria Math"/>
            </w:rPr>
            <m:t>=</m:t>
          </m:r>
          <m:f>
            <m:fPr>
              <m:ctrlPr>
                <w:rPr>
                  <w:rFonts w:ascii="Cambria Math" w:eastAsiaTheme="minorEastAsia" w:hAnsi="Cambria Math"/>
                  <w:i/>
                </w:rPr>
              </m:ctrlPr>
            </m:fPr>
            <m:num>
              <m:r>
                <m:rPr>
                  <m:nor/>
                </m:rPr>
                <w:rPr>
                  <w:i/>
                  <w:iCs/>
                </w:rPr>
                <m:t>PAT</m:t>
              </m:r>
              <m:d>
                <m:dPr>
                  <m:ctrlPr>
                    <w:rPr>
                      <w:rFonts w:ascii="Cambria Math" w:hAnsi="Cambria Math"/>
                      <w:i/>
                      <w:iCs/>
                    </w:rPr>
                  </m:ctrlPr>
                </m:dPr>
                <m:e>
                  <m:limUpp>
                    <m:limUppPr>
                      <m:ctrlPr>
                        <w:rPr>
                          <w:rFonts w:ascii="Cambria Math" w:hAnsi="Cambria Math"/>
                          <w:i/>
                          <w:iCs/>
                        </w:rPr>
                      </m:ctrlPr>
                    </m:limUppPr>
                    <m:e>
                      <m:r>
                        <m:rPr>
                          <m:nor/>
                        </m:rPr>
                        <w:rPr>
                          <w:i/>
                          <w:iCs/>
                        </w:rPr>
                        <m:t>U</m:t>
                      </m:r>
                    </m:e>
                    <m:lim>
                      <m:r>
                        <w:rPr>
                          <w:rFonts w:ascii="Cambria Math" w:hAnsi="Cambria Math"/>
                        </w:rPr>
                        <m:t>+</m:t>
                      </m:r>
                    </m:lim>
                  </m:limUpp>
                </m:e>
              </m:d>
            </m:num>
            <m:den>
              <m:d>
                <m:dPr>
                  <m:ctrlPr>
                    <w:rPr>
                      <w:rFonts w:ascii="Cambria Math" w:hAnsi="Cambria Math"/>
                      <w:i/>
                      <w:iCs/>
                    </w:rPr>
                  </m:ctrlPr>
                </m:dPr>
                <m:e>
                  <m:r>
                    <m:rPr>
                      <m:nor/>
                    </m:rPr>
                    <w:rPr>
                      <w:i/>
                      <w:iCs/>
                    </w:rPr>
                    <m:t>1</m:t>
                  </m:r>
                  <m:r>
                    <w:rPr>
                      <w:rFonts w:ascii="Cambria Math" w:hAnsi="Cambria Math"/>
                    </w:rPr>
                    <m:t>+</m:t>
                  </m:r>
                  <m:r>
                    <m:rPr>
                      <m:nor/>
                    </m:rPr>
                    <w:rPr>
                      <w:i/>
                      <w:iCs/>
                    </w:rPr>
                    <m:t>μ</m:t>
                  </m:r>
                  <m:d>
                    <m:dPr>
                      <m:ctrlPr>
                        <w:rPr>
                          <w:rFonts w:ascii="Cambria Math" w:hAnsi="Cambria Math"/>
                          <w:i/>
                          <w:iCs/>
                        </w:rPr>
                      </m:ctrlPr>
                    </m:dPr>
                    <m:e>
                      <m:limLow>
                        <m:limLowPr>
                          <m:ctrlPr>
                            <w:rPr>
                              <w:rFonts w:ascii="Cambria Math" w:hAnsi="Cambria Math"/>
                              <w:i/>
                              <w:iCs/>
                            </w:rPr>
                          </m:ctrlPr>
                        </m:limLowPr>
                        <m:e>
                          <m:r>
                            <m:rPr>
                              <m:nor/>
                            </m:rPr>
                            <w:rPr>
                              <w:i/>
                              <w:iCs/>
                            </w:rPr>
                            <m:t>U</m:t>
                          </m:r>
                        </m:e>
                        <m:lim>
                          <m:r>
                            <w:rPr>
                              <w:rFonts w:ascii="Cambria Math" w:hAnsi="Cambria Math"/>
                            </w:rPr>
                            <m:t>+</m:t>
                          </m:r>
                        </m:lim>
                      </m:limLow>
                    </m:e>
                  </m:d>
                </m:e>
              </m:d>
            </m:den>
          </m:f>
        </m:oMath>
      </m:oMathPara>
    </w:p>
    <w:p w14:paraId="73650E33" w14:textId="77777777" w:rsidR="00EA7B25" w:rsidRPr="0063313D" w:rsidRDefault="00EA7B25" w:rsidP="00EA7B25">
      <w:pPr>
        <w:pStyle w:val="Textonotapie"/>
      </w:pPr>
      <w:r>
        <w:t>Podemos</w:t>
      </w:r>
      <w:r w:rsidRPr="003D1805">
        <w:t xml:space="preserve"> supone</w:t>
      </w:r>
      <w:r>
        <w:t>r</w:t>
      </w:r>
      <w:r w:rsidRPr="003D1805">
        <w:t xml:space="preserve"> que ambos efectos se compensan, de forma que la </w:t>
      </w:r>
      <w:r w:rsidRPr="003D1805">
        <w:rPr>
          <w:i/>
          <w:iCs/>
        </w:rPr>
        <w:t>SRP</w:t>
      </w:r>
      <w:r w:rsidRPr="003D1805">
        <w:t xml:space="preserve"> será horizontal.</w:t>
      </w:r>
      <w:r>
        <w:t xml:space="preserve"> Otra opción más sencilla para llegar al mismo resultado es asumir que tanto la </w:t>
      </w:r>
      <w:r>
        <w:rPr>
          <w:i/>
          <w:iCs/>
        </w:rPr>
        <w:t>PAT</w:t>
      </w:r>
      <w:r>
        <w:t xml:space="preserve"> como </w:t>
      </w:r>
      <m:oMath>
        <m:r>
          <m:rPr>
            <m:nor/>
          </m:rPr>
          <w:rPr>
            <w:i/>
            <w:iCs/>
          </w:rPr>
          <m:t>μ</m:t>
        </m:r>
      </m:oMath>
      <w:r>
        <w:t xml:space="preserve"> son independientes de la tasa de paro.</w:t>
      </w:r>
    </w:p>
  </w:footnote>
  <w:footnote w:id="22">
    <w:p w14:paraId="535659FA" w14:textId="77777777" w:rsidR="00D07238" w:rsidRDefault="00D07238" w:rsidP="00D07238">
      <w:pPr>
        <w:pStyle w:val="Textonotapie"/>
        <w:keepNext/>
        <w:spacing w:after="0"/>
      </w:pPr>
      <w:r>
        <w:rPr>
          <w:rStyle w:val="Refdenotaalpie"/>
        </w:rPr>
        <w:footnoteRef/>
      </w:r>
      <w:r>
        <w:t xml:space="preserve"> Si no consideramos la productividad esperada en la ecuación del salario real precio, la derivación sería la siguiente:</w:t>
      </w:r>
    </w:p>
    <w:p w14:paraId="32C6B492" w14:textId="77777777" w:rsidR="00D07238" w:rsidRPr="00D07238" w:rsidRDefault="00000000" w:rsidP="00D07238">
      <w:pPr>
        <w:pStyle w:val="Textonotapie"/>
        <w:spacing w:after="0"/>
        <w:rPr>
          <w:rFonts w:eastAsiaTheme="minorEastAsia"/>
          <w:iCs/>
          <w:szCs w:val="16"/>
        </w:rPr>
      </w:pPr>
      <m:oMathPara>
        <m:oMath>
          <m:d>
            <m:dPr>
              <m:begChr m:val=""/>
              <m:endChr m:val="}"/>
              <m:ctrlPr>
                <w:rPr>
                  <w:rFonts w:ascii="Cambria Math" w:hAnsi="Cambria Math"/>
                  <w:i/>
                  <w:szCs w:val="16"/>
                </w:rPr>
              </m:ctrlPr>
            </m:dPr>
            <m:e>
              <m:m>
                <m:mPr>
                  <m:mcs>
                    <m:mc>
                      <m:mcPr>
                        <m:count m:val="1"/>
                        <m:mcJc m:val="center"/>
                      </m:mcPr>
                    </m:mc>
                  </m:mcs>
                  <m:ctrlPr>
                    <w:rPr>
                      <w:rFonts w:ascii="Cambria Math" w:hAnsi="Cambria Math"/>
                      <w:i/>
                      <w:szCs w:val="16"/>
                    </w:rPr>
                  </m:ctrlPr>
                </m:mPr>
                <m:mr>
                  <m:e>
                    <m:r>
                      <m:rPr>
                        <m:nor/>
                      </m:rPr>
                      <w:rPr>
                        <w:rFonts w:ascii="Cambria Math"/>
                        <w:szCs w:val="16"/>
                      </w:rPr>
                      <m:t xml:space="preserve"> </m:t>
                    </m:r>
                    <m:r>
                      <m:rPr>
                        <m:nor/>
                      </m:rPr>
                      <w:rPr>
                        <w:i/>
                        <w:iCs/>
                        <w:szCs w:val="16"/>
                      </w:rPr>
                      <m:t>SRN</m:t>
                    </m:r>
                    <m:r>
                      <w:rPr>
                        <w:rFonts w:ascii="Cambria Math" w:hAnsi="Cambria Math" w:cs="Cambria Math"/>
                        <w:szCs w:val="16"/>
                      </w:rPr>
                      <m:t>⟶</m:t>
                    </m:r>
                    <m:f>
                      <m:fPr>
                        <m:ctrlPr>
                          <w:rPr>
                            <w:rFonts w:ascii="Cambria Math" w:hAnsi="Cambria Math"/>
                            <w:i/>
                            <w:iCs/>
                            <w:szCs w:val="16"/>
                          </w:rPr>
                        </m:ctrlPr>
                      </m:fPr>
                      <m:num>
                        <m:r>
                          <m:rPr>
                            <m:nor/>
                          </m:rPr>
                          <w:rPr>
                            <w:i/>
                            <w:iCs/>
                            <w:szCs w:val="16"/>
                          </w:rPr>
                          <m:t>W</m:t>
                        </m:r>
                      </m:num>
                      <m:den>
                        <m:sSup>
                          <m:sSupPr>
                            <m:ctrlPr>
                              <w:rPr>
                                <w:rFonts w:ascii="Cambria Math" w:hAnsi="Cambria Math"/>
                                <w:i/>
                                <w:iCs/>
                                <w:szCs w:val="16"/>
                              </w:rPr>
                            </m:ctrlPr>
                          </m:sSupPr>
                          <m:e>
                            <m:r>
                              <m:rPr>
                                <m:nor/>
                              </m:rPr>
                              <w:rPr>
                                <w:i/>
                                <w:iCs/>
                                <w:szCs w:val="16"/>
                              </w:rPr>
                              <m:t>P</m:t>
                            </m:r>
                          </m:e>
                          <m:sup>
                            <m:r>
                              <m:rPr>
                                <m:nor/>
                              </m:rPr>
                              <w:rPr>
                                <w:i/>
                                <w:iCs/>
                                <w:szCs w:val="16"/>
                              </w:rPr>
                              <m:t>e</m:t>
                            </m:r>
                          </m:sup>
                        </m:sSup>
                      </m:den>
                    </m:f>
                    <m:r>
                      <w:rPr>
                        <w:rFonts w:ascii="Cambria Math" w:eastAsiaTheme="minorEastAsia" w:hAnsi="Cambria Math"/>
                        <w:szCs w:val="16"/>
                      </w:rPr>
                      <m:t>=</m:t>
                    </m:r>
                    <m:d>
                      <m:dPr>
                        <m:ctrlPr>
                          <w:rPr>
                            <w:rFonts w:ascii="Cambria Math" w:eastAsiaTheme="minorEastAsia" w:hAnsi="Cambria Math"/>
                            <w:i/>
                            <w:szCs w:val="16"/>
                          </w:rPr>
                        </m:ctrlPr>
                      </m:dPr>
                      <m:e>
                        <m:r>
                          <m:rPr>
                            <m:nor/>
                          </m:rPr>
                          <w:rPr>
                            <w:rFonts w:eastAsiaTheme="minorEastAsia"/>
                            <w:i/>
                            <w:iCs/>
                            <w:szCs w:val="16"/>
                          </w:rPr>
                          <m:t>1</m:t>
                        </m:r>
                        <m:r>
                          <w:rPr>
                            <w:rFonts w:ascii="Cambria Math" w:eastAsiaTheme="minorEastAsia" w:hAnsi="Cambria Math"/>
                            <w:szCs w:val="16"/>
                          </w:rPr>
                          <m:t>-</m:t>
                        </m:r>
                        <m:r>
                          <m:rPr>
                            <m:nor/>
                          </m:rPr>
                          <w:rPr>
                            <w:rFonts w:eastAsiaTheme="minorEastAsia"/>
                            <w:i/>
                            <w:iCs/>
                            <w:szCs w:val="16"/>
                          </w:rPr>
                          <m:t>α</m:t>
                        </m:r>
                        <m:r>
                          <w:rPr>
                            <w:rFonts w:ascii="Cambria Math" w:eastAsiaTheme="minorEastAsia" w:hAnsi="Cambria Math"/>
                            <w:szCs w:val="16"/>
                          </w:rPr>
                          <m:t>∙</m:t>
                        </m:r>
                        <m:r>
                          <m:rPr>
                            <m:nor/>
                          </m:rPr>
                          <w:rPr>
                            <w:rFonts w:eastAsiaTheme="minorEastAsia"/>
                            <w:i/>
                            <w:iCs/>
                            <w:szCs w:val="16"/>
                          </w:rPr>
                          <m:t>U</m:t>
                        </m:r>
                        <m:r>
                          <w:rPr>
                            <w:rFonts w:ascii="Cambria Math" w:eastAsiaTheme="minorEastAsia" w:hAnsi="Cambria Math"/>
                            <w:szCs w:val="16"/>
                          </w:rPr>
                          <m:t>+</m:t>
                        </m:r>
                        <m:r>
                          <m:rPr>
                            <m:nor/>
                          </m:rPr>
                          <w:rPr>
                            <w:rFonts w:eastAsiaTheme="minorEastAsia"/>
                            <w:i/>
                            <w:iCs/>
                            <w:szCs w:val="16"/>
                          </w:rPr>
                          <m:t>Z</m:t>
                        </m:r>
                      </m:e>
                    </m:d>
                  </m:e>
                </m:mr>
                <m:mr>
                  <m:e>
                    <m:r>
                      <w:rPr>
                        <w:rFonts w:ascii="Cambria Math" w:hAnsi="Cambria Math"/>
                        <w:szCs w:val="16"/>
                      </w:rPr>
                      <m:t xml:space="preserve"> </m:t>
                    </m:r>
                  </m:e>
                </m:mr>
                <m:mr>
                  <m:e>
                    <m:r>
                      <m:rPr>
                        <m:nor/>
                      </m:rPr>
                      <w:rPr>
                        <w:rFonts w:ascii="Cambria Math"/>
                        <w:i/>
                        <w:iCs/>
                        <w:szCs w:val="16"/>
                      </w:rPr>
                      <m:t xml:space="preserve">                </m:t>
                    </m:r>
                    <m:r>
                      <m:rPr>
                        <m:nor/>
                      </m:rPr>
                      <w:rPr>
                        <w:i/>
                        <w:iCs/>
                        <w:szCs w:val="16"/>
                      </w:rPr>
                      <m:t>SRP</m:t>
                    </m:r>
                    <m:r>
                      <w:rPr>
                        <w:rFonts w:ascii="Cambria Math" w:hAnsi="Cambria Math" w:cs="Cambria Math"/>
                        <w:szCs w:val="16"/>
                      </w:rPr>
                      <m:t>⟶</m:t>
                    </m:r>
                    <m:f>
                      <m:fPr>
                        <m:ctrlPr>
                          <w:rPr>
                            <w:rFonts w:ascii="Cambria Math" w:hAnsi="Cambria Math"/>
                            <w:i/>
                            <w:iCs/>
                            <w:szCs w:val="16"/>
                          </w:rPr>
                        </m:ctrlPr>
                      </m:fPr>
                      <m:num>
                        <m:r>
                          <m:rPr>
                            <m:nor/>
                          </m:rPr>
                          <w:rPr>
                            <w:i/>
                            <w:iCs/>
                            <w:szCs w:val="16"/>
                          </w:rPr>
                          <m:t>W</m:t>
                        </m:r>
                      </m:num>
                      <m:den>
                        <m:r>
                          <m:rPr>
                            <m:nor/>
                          </m:rPr>
                          <w:rPr>
                            <w:i/>
                            <w:iCs/>
                            <w:szCs w:val="16"/>
                          </w:rPr>
                          <m:t>P</m:t>
                        </m:r>
                      </m:den>
                    </m:f>
                    <m:r>
                      <w:rPr>
                        <w:rFonts w:ascii="Cambria Math" w:hAnsi="Cambria Math"/>
                        <w:szCs w:val="16"/>
                      </w:rPr>
                      <m:t>=</m:t>
                    </m:r>
                    <m:f>
                      <m:fPr>
                        <m:ctrlPr>
                          <w:rPr>
                            <w:rFonts w:ascii="Cambria Math" w:eastAsiaTheme="minorEastAsia" w:hAnsi="Cambria Math"/>
                            <w:i/>
                            <w:szCs w:val="16"/>
                          </w:rPr>
                        </m:ctrlPr>
                      </m:fPr>
                      <m:num>
                        <m:limUpp>
                          <m:limUppPr>
                            <m:ctrlPr>
                              <w:rPr>
                                <w:rFonts w:ascii="Cambria Math" w:hAnsi="Cambria Math"/>
                                <w:i/>
                                <w:iCs/>
                                <w:szCs w:val="16"/>
                              </w:rPr>
                            </m:ctrlPr>
                          </m:limUppPr>
                          <m:e>
                            <m:groupChr>
                              <m:groupChrPr>
                                <m:chr m:val="⏞"/>
                                <m:pos m:val="top"/>
                                <m:vertJc m:val="bot"/>
                                <m:ctrlPr>
                                  <w:rPr>
                                    <w:rFonts w:ascii="Cambria Math" w:hAnsi="Cambria Math"/>
                                    <w:i/>
                                    <w:iCs/>
                                    <w:szCs w:val="16"/>
                                  </w:rPr>
                                </m:ctrlPr>
                              </m:groupChrPr>
                              <m:e>
                                <m:f>
                                  <m:fPr>
                                    <m:type m:val="lin"/>
                                    <m:ctrlPr>
                                      <w:rPr>
                                        <w:rFonts w:ascii="Cambria Math" w:hAnsi="Cambria Math"/>
                                        <w:i/>
                                        <w:iCs/>
                                        <w:szCs w:val="16"/>
                                      </w:rPr>
                                    </m:ctrlPr>
                                  </m:fPr>
                                  <m:num>
                                    <m:r>
                                      <m:rPr>
                                        <m:nor/>
                                      </m:rPr>
                                      <w:rPr>
                                        <w:i/>
                                        <w:iCs/>
                                        <w:szCs w:val="16"/>
                                      </w:rPr>
                                      <m:t>Y</m:t>
                                    </m:r>
                                  </m:num>
                                  <m:den>
                                    <m:r>
                                      <m:rPr>
                                        <m:nor/>
                                      </m:rPr>
                                      <w:rPr>
                                        <w:i/>
                                        <w:iCs/>
                                        <w:szCs w:val="16"/>
                                      </w:rPr>
                                      <m:t>L</m:t>
                                    </m:r>
                                  </m:den>
                                </m:f>
                              </m:e>
                            </m:groupChr>
                          </m:e>
                          <m:lim>
                            <m:r>
                              <m:rPr>
                                <m:nor/>
                              </m:rPr>
                              <w:rPr>
                                <w:i/>
                                <w:iCs/>
                                <w:szCs w:val="16"/>
                              </w:rPr>
                              <m:t>PAT</m:t>
                            </m:r>
                          </m:lim>
                        </m:limUpp>
                      </m:num>
                      <m:den>
                        <m:d>
                          <m:dPr>
                            <m:ctrlPr>
                              <w:rPr>
                                <w:rFonts w:ascii="Cambria Math" w:hAnsi="Cambria Math"/>
                                <w:i/>
                                <w:iCs/>
                                <w:szCs w:val="16"/>
                              </w:rPr>
                            </m:ctrlPr>
                          </m:dPr>
                          <m:e>
                            <m:r>
                              <m:rPr>
                                <m:nor/>
                              </m:rPr>
                              <w:rPr>
                                <w:i/>
                                <w:iCs/>
                                <w:szCs w:val="16"/>
                              </w:rPr>
                              <m:t>1</m:t>
                            </m:r>
                            <m:r>
                              <w:rPr>
                                <w:rFonts w:ascii="Cambria Math" w:hAnsi="Cambria Math"/>
                                <w:szCs w:val="16"/>
                              </w:rPr>
                              <m:t>+</m:t>
                            </m:r>
                            <m:r>
                              <m:rPr>
                                <m:nor/>
                              </m:rPr>
                              <w:rPr>
                                <w:i/>
                                <w:iCs/>
                                <w:szCs w:val="16"/>
                              </w:rPr>
                              <m:t>μ</m:t>
                            </m:r>
                          </m:e>
                        </m:d>
                      </m:den>
                    </m:f>
                  </m:e>
                </m:mr>
              </m:m>
            </m:e>
          </m:d>
          <m:box>
            <m:boxPr>
              <m:opEmu m:val="1"/>
              <m:ctrlPr>
                <w:rPr>
                  <w:rFonts w:ascii="Cambria Math" w:hAnsi="Cambria Math"/>
                  <w:i/>
                  <w:szCs w:val="16"/>
                </w:rPr>
              </m:ctrlPr>
            </m:boxPr>
            <m:e>
              <m:groupChr>
                <m:groupChrPr>
                  <m:chr m:val="⇒"/>
                  <m:vertJc m:val="bot"/>
                  <m:ctrlPr>
                    <w:rPr>
                      <w:rFonts w:ascii="Cambria Math" w:hAnsi="Cambria Math"/>
                      <w:i/>
                      <w:szCs w:val="16"/>
                    </w:rPr>
                  </m:ctrlPr>
                </m:groupChrPr>
                <m:e>
                  <m:eqArr>
                    <m:eqArrPr>
                      <m:ctrlPr>
                        <w:rPr>
                          <w:rFonts w:ascii="Cambria Math" w:hAnsi="Cambria Math"/>
                          <w:i/>
                          <w:szCs w:val="16"/>
                        </w:rPr>
                      </m:ctrlPr>
                    </m:eqArrPr>
                    <m:e>
                      <m:r>
                        <m:rPr>
                          <m:nor/>
                        </m:rPr>
                        <w:rPr>
                          <w:i/>
                          <w:iCs/>
                          <w:szCs w:val="16"/>
                        </w:rPr>
                        <m:t>En el nivel natural suponemos:</m:t>
                      </m:r>
                    </m:e>
                    <m:e>
                      <m:sSup>
                        <m:sSupPr>
                          <m:ctrlPr>
                            <w:rPr>
                              <w:rFonts w:ascii="Cambria Math" w:hAnsi="Cambria Math"/>
                              <w:i/>
                              <w:iCs/>
                              <w:szCs w:val="16"/>
                            </w:rPr>
                          </m:ctrlPr>
                        </m:sSupPr>
                        <m:e>
                          <m:r>
                            <m:rPr>
                              <m:nor/>
                            </m:rPr>
                            <w:rPr>
                              <w:i/>
                              <w:iCs/>
                              <w:szCs w:val="16"/>
                            </w:rPr>
                            <m:t>P</m:t>
                          </m:r>
                        </m:e>
                        <m:sup>
                          <m:r>
                            <m:rPr>
                              <m:nor/>
                            </m:rPr>
                            <w:rPr>
                              <w:i/>
                              <w:iCs/>
                              <w:szCs w:val="16"/>
                            </w:rPr>
                            <m:t>e</m:t>
                          </m:r>
                        </m:sup>
                      </m:sSup>
                      <m:r>
                        <w:rPr>
                          <w:rFonts w:ascii="Cambria Math" w:hAnsi="Cambria Math"/>
                          <w:szCs w:val="16"/>
                        </w:rPr>
                        <m:t>=</m:t>
                      </m:r>
                      <m:r>
                        <m:rPr>
                          <m:nor/>
                        </m:rPr>
                        <w:rPr>
                          <w:i/>
                          <w:iCs/>
                          <w:szCs w:val="16"/>
                        </w:rPr>
                        <m:t>P</m:t>
                      </m:r>
                    </m:e>
                  </m:eqArr>
                </m:e>
              </m:groupChr>
            </m:e>
          </m:box>
          <m:f>
            <m:fPr>
              <m:ctrlPr>
                <w:rPr>
                  <w:rFonts w:ascii="Cambria Math" w:eastAsiaTheme="minorEastAsia" w:hAnsi="Cambria Math"/>
                  <w:i/>
                  <w:szCs w:val="16"/>
                </w:rPr>
              </m:ctrlPr>
            </m:fPr>
            <m:num>
              <m:limUpp>
                <m:limUppPr>
                  <m:ctrlPr>
                    <w:rPr>
                      <w:rFonts w:ascii="Cambria Math" w:hAnsi="Cambria Math"/>
                      <w:i/>
                      <w:iCs/>
                      <w:szCs w:val="16"/>
                    </w:rPr>
                  </m:ctrlPr>
                </m:limUppPr>
                <m:e>
                  <m:groupChr>
                    <m:groupChrPr>
                      <m:chr m:val="⏞"/>
                      <m:pos m:val="top"/>
                      <m:vertJc m:val="bot"/>
                      <m:ctrlPr>
                        <w:rPr>
                          <w:rFonts w:ascii="Cambria Math" w:hAnsi="Cambria Math"/>
                          <w:i/>
                          <w:iCs/>
                          <w:szCs w:val="16"/>
                        </w:rPr>
                      </m:ctrlPr>
                    </m:groupChrPr>
                    <m:e>
                      <m:f>
                        <m:fPr>
                          <m:type m:val="lin"/>
                          <m:ctrlPr>
                            <w:rPr>
                              <w:rFonts w:ascii="Cambria Math" w:hAnsi="Cambria Math"/>
                              <w:i/>
                              <w:iCs/>
                              <w:szCs w:val="16"/>
                            </w:rPr>
                          </m:ctrlPr>
                        </m:fPr>
                        <m:num>
                          <m:r>
                            <m:rPr>
                              <m:nor/>
                            </m:rPr>
                            <w:rPr>
                              <w:i/>
                              <w:iCs/>
                              <w:szCs w:val="16"/>
                            </w:rPr>
                            <m:t>Y</m:t>
                          </m:r>
                        </m:num>
                        <m:den>
                          <m:r>
                            <m:rPr>
                              <m:nor/>
                            </m:rPr>
                            <w:rPr>
                              <w:i/>
                              <w:iCs/>
                              <w:szCs w:val="16"/>
                            </w:rPr>
                            <m:t>L</m:t>
                          </m:r>
                        </m:den>
                      </m:f>
                    </m:e>
                  </m:groupChr>
                </m:e>
                <m:lim>
                  <m:r>
                    <m:rPr>
                      <m:nor/>
                    </m:rPr>
                    <w:rPr>
                      <w:i/>
                      <w:iCs/>
                      <w:szCs w:val="16"/>
                    </w:rPr>
                    <m:t>PAT</m:t>
                  </m:r>
                </m:lim>
              </m:limUpp>
            </m:num>
            <m:den>
              <m:d>
                <m:dPr>
                  <m:ctrlPr>
                    <w:rPr>
                      <w:rFonts w:ascii="Cambria Math" w:hAnsi="Cambria Math"/>
                      <w:i/>
                      <w:iCs/>
                      <w:szCs w:val="16"/>
                    </w:rPr>
                  </m:ctrlPr>
                </m:dPr>
                <m:e>
                  <m:r>
                    <m:rPr>
                      <m:nor/>
                    </m:rPr>
                    <w:rPr>
                      <w:i/>
                      <w:iCs/>
                      <w:szCs w:val="16"/>
                    </w:rPr>
                    <m:t>1</m:t>
                  </m:r>
                  <m:r>
                    <w:rPr>
                      <w:rFonts w:ascii="Cambria Math" w:hAnsi="Cambria Math"/>
                      <w:szCs w:val="16"/>
                    </w:rPr>
                    <m:t>+</m:t>
                  </m:r>
                  <m:r>
                    <m:rPr>
                      <m:nor/>
                    </m:rPr>
                    <w:rPr>
                      <w:i/>
                      <w:iCs/>
                      <w:szCs w:val="16"/>
                    </w:rPr>
                    <m:t>μ</m:t>
                  </m:r>
                </m:e>
              </m:d>
            </m:den>
          </m:f>
          <m:r>
            <w:rPr>
              <w:rFonts w:ascii="Cambria Math" w:eastAsiaTheme="minorEastAsia" w:hAnsi="Cambria Math"/>
              <w:szCs w:val="16"/>
            </w:rPr>
            <m:t>=</m:t>
          </m:r>
          <m:d>
            <m:dPr>
              <m:ctrlPr>
                <w:rPr>
                  <w:rFonts w:ascii="Cambria Math" w:eastAsiaTheme="minorEastAsia" w:hAnsi="Cambria Math"/>
                  <w:i/>
                  <w:szCs w:val="16"/>
                </w:rPr>
              </m:ctrlPr>
            </m:dPr>
            <m:e>
              <m:r>
                <m:rPr>
                  <m:nor/>
                </m:rPr>
                <w:rPr>
                  <w:rFonts w:eastAsiaTheme="minorEastAsia"/>
                  <w:i/>
                  <w:iCs/>
                  <w:szCs w:val="16"/>
                </w:rPr>
                <m:t>1</m:t>
              </m:r>
              <m:r>
                <w:rPr>
                  <w:rFonts w:ascii="Cambria Math" w:eastAsiaTheme="minorEastAsia" w:hAnsi="Cambria Math"/>
                  <w:szCs w:val="16"/>
                </w:rPr>
                <m:t>-</m:t>
              </m:r>
              <m:r>
                <m:rPr>
                  <m:nor/>
                </m:rPr>
                <w:rPr>
                  <w:rFonts w:eastAsiaTheme="minorEastAsia"/>
                  <w:i/>
                  <w:iCs/>
                  <w:szCs w:val="16"/>
                </w:rPr>
                <m:t>α</m:t>
              </m:r>
              <m:r>
                <w:rPr>
                  <w:rFonts w:ascii="Cambria Math" w:eastAsiaTheme="minorEastAsia" w:hAnsi="Cambria Math"/>
                  <w:szCs w:val="16"/>
                </w:rPr>
                <m:t>∙</m:t>
              </m:r>
              <m:sSub>
                <m:sSubPr>
                  <m:ctrlPr>
                    <w:rPr>
                      <w:rFonts w:ascii="Cambria Math" w:hAnsi="Cambria Math"/>
                      <w:i/>
                      <w:iCs/>
                    </w:rPr>
                  </m:ctrlPr>
                </m:sSubPr>
                <m:e>
                  <m:r>
                    <m:rPr>
                      <m:nor/>
                    </m:rPr>
                    <w:rPr>
                      <w:i/>
                      <w:iCs/>
                    </w:rPr>
                    <m:t>U</m:t>
                  </m:r>
                </m:e>
                <m:sub>
                  <m:r>
                    <m:rPr>
                      <m:nor/>
                    </m:rPr>
                    <w:rPr>
                      <w:i/>
                      <w:iCs/>
                    </w:rPr>
                    <m:t>n</m:t>
                  </m:r>
                </m:sub>
              </m:sSub>
              <m:r>
                <w:rPr>
                  <w:rFonts w:ascii="Cambria Math" w:eastAsiaTheme="minorEastAsia" w:hAnsi="Cambria Math"/>
                  <w:szCs w:val="16"/>
                </w:rPr>
                <m:t>+</m:t>
              </m:r>
              <m:r>
                <m:rPr>
                  <m:nor/>
                </m:rPr>
                <w:rPr>
                  <w:rFonts w:eastAsiaTheme="minorEastAsia"/>
                  <w:i/>
                  <w:iCs/>
                  <w:szCs w:val="16"/>
                </w:rPr>
                <m:t>Z</m:t>
              </m:r>
            </m:e>
          </m:d>
          <m:r>
            <w:rPr>
              <w:rFonts w:ascii="Cambria Math" w:hAnsi="Cambria Math"/>
              <w:szCs w:val="16"/>
            </w:rPr>
            <m:t>⟹</m:t>
          </m:r>
          <m:r>
            <m:rPr>
              <m:sty m:val="p"/>
            </m:rPr>
            <w:rPr>
              <w:rFonts w:ascii="Cambria Math" w:hAnsi="Cambria Math"/>
              <w:szCs w:val="16"/>
            </w:rPr>
            <w:br/>
          </m:r>
        </m:oMath>
        <m:oMath>
          <m:r>
            <w:rPr>
              <w:rFonts w:ascii="Cambria Math" w:hAnsi="Cambria Math"/>
              <w:szCs w:val="16"/>
            </w:rPr>
            <m:t xml:space="preserve">                                                                                              ⟹</m:t>
          </m:r>
          <m:f>
            <m:fPr>
              <m:ctrlPr>
                <w:rPr>
                  <w:rFonts w:ascii="Cambria Math" w:eastAsiaTheme="minorEastAsia" w:hAnsi="Cambria Math"/>
                  <w:i/>
                  <w:szCs w:val="16"/>
                </w:rPr>
              </m:ctrlPr>
            </m:fPr>
            <m:num>
              <m:r>
                <m:rPr>
                  <m:nor/>
                </m:rPr>
                <w:rPr>
                  <w:i/>
                  <w:iCs/>
                  <w:szCs w:val="16"/>
                </w:rPr>
                <m:t>PAT</m:t>
              </m:r>
            </m:num>
            <m:den>
              <m:d>
                <m:dPr>
                  <m:ctrlPr>
                    <w:rPr>
                      <w:rFonts w:ascii="Cambria Math" w:hAnsi="Cambria Math"/>
                      <w:i/>
                      <w:iCs/>
                      <w:szCs w:val="16"/>
                    </w:rPr>
                  </m:ctrlPr>
                </m:dPr>
                <m:e>
                  <m:r>
                    <m:rPr>
                      <m:nor/>
                    </m:rPr>
                    <w:rPr>
                      <w:i/>
                      <w:iCs/>
                      <w:szCs w:val="16"/>
                    </w:rPr>
                    <m:t>1</m:t>
                  </m:r>
                  <m:r>
                    <w:rPr>
                      <w:rFonts w:ascii="Cambria Math" w:hAnsi="Cambria Math"/>
                      <w:szCs w:val="16"/>
                    </w:rPr>
                    <m:t>+</m:t>
                  </m:r>
                  <m:r>
                    <m:rPr>
                      <m:nor/>
                    </m:rPr>
                    <w:rPr>
                      <w:i/>
                      <w:iCs/>
                      <w:szCs w:val="16"/>
                    </w:rPr>
                    <m:t>μ</m:t>
                  </m:r>
                </m:e>
              </m:d>
            </m:den>
          </m:f>
          <m:r>
            <w:rPr>
              <w:rFonts w:ascii="Cambria Math" w:eastAsiaTheme="minorEastAsia" w:hAnsi="Cambria Math"/>
              <w:szCs w:val="16"/>
            </w:rPr>
            <m:t>=</m:t>
          </m:r>
          <m:d>
            <m:dPr>
              <m:ctrlPr>
                <w:rPr>
                  <w:rFonts w:ascii="Cambria Math" w:eastAsiaTheme="minorEastAsia" w:hAnsi="Cambria Math"/>
                  <w:i/>
                  <w:szCs w:val="16"/>
                </w:rPr>
              </m:ctrlPr>
            </m:dPr>
            <m:e>
              <m:r>
                <m:rPr>
                  <m:nor/>
                </m:rPr>
                <w:rPr>
                  <w:rFonts w:eastAsiaTheme="minorEastAsia"/>
                  <w:i/>
                  <w:iCs/>
                  <w:szCs w:val="16"/>
                </w:rPr>
                <m:t>1</m:t>
              </m:r>
              <m:r>
                <w:rPr>
                  <w:rFonts w:ascii="Cambria Math" w:eastAsiaTheme="minorEastAsia" w:hAnsi="Cambria Math"/>
                  <w:szCs w:val="16"/>
                </w:rPr>
                <m:t>-</m:t>
              </m:r>
              <m:r>
                <m:rPr>
                  <m:nor/>
                </m:rPr>
                <w:rPr>
                  <w:rFonts w:eastAsiaTheme="minorEastAsia"/>
                  <w:i/>
                  <w:iCs/>
                  <w:szCs w:val="16"/>
                </w:rPr>
                <m:t>α</m:t>
              </m:r>
              <m:r>
                <w:rPr>
                  <w:rFonts w:ascii="Cambria Math" w:eastAsiaTheme="minorEastAsia" w:hAnsi="Cambria Math"/>
                  <w:szCs w:val="16"/>
                </w:rPr>
                <m:t>∙</m:t>
              </m:r>
              <m:sSub>
                <m:sSubPr>
                  <m:ctrlPr>
                    <w:rPr>
                      <w:rFonts w:ascii="Cambria Math" w:hAnsi="Cambria Math"/>
                      <w:i/>
                      <w:iCs/>
                    </w:rPr>
                  </m:ctrlPr>
                </m:sSubPr>
                <m:e>
                  <m:r>
                    <m:rPr>
                      <m:nor/>
                    </m:rPr>
                    <w:rPr>
                      <w:i/>
                      <w:iCs/>
                    </w:rPr>
                    <m:t>U</m:t>
                  </m:r>
                </m:e>
                <m:sub>
                  <m:r>
                    <m:rPr>
                      <m:nor/>
                    </m:rPr>
                    <w:rPr>
                      <w:i/>
                      <w:iCs/>
                    </w:rPr>
                    <m:t>n</m:t>
                  </m:r>
                </m:sub>
              </m:sSub>
              <m:r>
                <w:rPr>
                  <w:rFonts w:ascii="Cambria Math" w:eastAsiaTheme="minorEastAsia" w:hAnsi="Cambria Math"/>
                  <w:szCs w:val="16"/>
                </w:rPr>
                <m:t>+</m:t>
              </m:r>
              <m:r>
                <m:rPr>
                  <m:nor/>
                </m:rPr>
                <w:rPr>
                  <w:rFonts w:eastAsiaTheme="minorEastAsia"/>
                  <w:i/>
                  <w:iCs/>
                  <w:szCs w:val="16"/>
                </w:rPr>
                <m:t>Z</m:t>
              </m:r>
            </m:e>
          </m:d>
          <m:r>
            <w:rPr>
              <w:rFonts w:ascii="Cambria Math" w:hAnsi="Cambria Math"/>
              <w:szCs w:val="16"/>
            </w:rPr>
            <m:t>⟹</m:t>
          </m:r>
          <m:r>
            <m:rPr>
              <m:sty m:val="p"/>
            </m:rPr>
            <w:rPr>
              <w:rFonts w:ascii="Cambria Math" w:hAnsi="Cambria Math"/>
              <w:szCs w:val="16"/>
            </w:rPr>
            <w:br/>
          </m:r>
        </m:oMath>
        <m:oMath>
          <m:r>
            <w:rPr>
              <w:rFonts w:ascii="Cambria Math" w:hAnsi="Cambria Math"/>
              <w:szCs w:val="16"/>
            </w:rPr>
            <m:t xml:space="preserve">                                                                                              ⟹</m:t>
          </m:r>
          <m:r>
            <m:rPr>
              <m:nor/>
            </m:rPr>
            <w:rPr>
              <w:rFonts w:eastAsiaTheme="minorEastAsia"/>
              <w:i/>
              <w:iCs/>
              <w:szCs w:val="16"/>
            </w:rPr>
            <m:t>α</m:t>
          </m:r>
          <m:r>
            <w:rPr>
              <w:rFonts w:ascii="Cambria Math" w:eastAsiaTheme="minorEastAsia" w:hAnsi="Cambria Math"/>
              <w:szCs w:val="16"/>
            </w:rPr>
            <m:t>∙</m:t>
          </m:r>
          <m:sSub>
            <m:sSubPr>
              <m:ctrlPr>
                <w:rPr>
                  <w:rFonts w:ascii="Cambria Math" w:hAnsi="Cambria Math"/>
                  <w:i/>
                  <w:iCs/>
                </w:rPr>
              </m:ctrlPr>
            </m:sSubPr>
            <m:e>
              <m:r>
                <m:rPr>
                  <m:nor/>
                </m:rPr>
                <w:rPr>
                  <w:i/>
                  <w:iCs/>
                </w:rPr>
                <m:t>U</m:t>
              </m:r>
            </m:e>
            <m:sub>
              <m:r>
                <m:rPr>
                  <m:nor/>
                </m:rPr>
                <w:rPr>
                  <w:i/>
                  <w:iCs/>
                </w:rPr>
                <m:t>n</m:t>
              </m:r>
            </m:sub>
          </m:sSub>
          <m:r>
            <w:rPr>
              <w:rFonts w:ascii="Cambria Math" w:eastAsiaTheme="minorEastAsia" w:hAnsi="Cambria Math"/>
              <w:szCs w:val="16"/>
            </w:rPr>
            <m:t>=</m:t>
          </m:r>
          <m:d>
            <m:dPr>
              <m:ctrlPr>
                <w:rPr>
                  <w:rFonts w:ascii="Cambria Math" w:eastAsiaTheme="minorEastAsia" w:hAnsi="Cambria Math"/>
                  <w:i/>
                  <w:szCs w:val="16"/>
                </w:rPr>
              </m:ctrlPr>
            </m:dPr>
            <m:e>
              <m:r>
                <m:rPr>
                  <m:nor/>
                </m:rPr>
                <w:rPr>
                  <w:i/>
                  <w:iCs/>
                  <w:szCs w:val="16"/>
                </w:rPr>
                <m:t>1</m:t>
              </m:r>
              <m:r>
                <w:rPr>
                  <w:rFonts w:ascii="Cambria Math" w:eastAsiaTheme="minorEastAsia" w:hAnsi="Cambria Math"/>
                  <w:szCs w:val="16"/>
                </w:rPr>
                <m:t>-</m:t>
              </m:r>
              <m:f>
                <m:fPr>
                  <m:ctrlPr>
                    <w:rPr>
                      <w:rFonts w:ascii="Cambria Math" w:eastAsiaTheme="minorEastAsia" w:hAnsi="Cambria Math"/>
                      <w:i/>
                      <w:szCs w:val="16"/>
                    </w:rPr>
                  </m:ctrlPr>
                </m:fPr>
                <m:num>
                  <m:r>
                    <m:rPr>
                      <m:nor/>
                    </m:rPr>
                    <w:rPr>
                      <w:i/>
                      <w:iCs/>
                      <w:szCs w:val="16"/>
                    </w:rPr>
                    <m:t>PAT</m:t>
                  </m:r>
                </m:num>
                <m:den>
                  <m:r>
                    <m:rPr>
                      <m:nor/>
                    </m:rPr>
                    <w:rPr>
                      <w:i/>
                      <w:iCs/>
                      <w:szCs w:val="16"/>
                    </w:rPr>
                    <m:t>1</m:t>
                  </m:r>
                  <m:r>
                    <w:rPr>
                      <w:rFonts w:ascii="Cambria Math" w:hAnsi="Cambria Math"/>
                      <w:szCs w:val="16"/>
                    </w:rPr>
                    <m:t>+</m:t>
                  </m:r>
                  <m:r>
                    <m:rPr>
                      <m:nor/>
                    </m:rPr>
                    <w:rPr>
                      <w:i/>
                      <w:iCs/>
                      <w:szCs w:val="16"/>
                    </w:rPr>
                    <m:t>μ</m:t>
                  </m:r>
                </m:den>
              </m:f>
              <m:r>
                <w:rPr>
                  <w:rFonts w:ascii="Cambria Math" w:eastAsiaTheme="minorEastAsia" w:hAnsi="Cambria Math"/>
                  <w:szCs w:val="16"/>
                </w:rPr>
                <m:t>+</m:t>
              </m:r>
              <m:r>
                <m:rPr>
                  <m:nor/>
                </m:rPr>
                <w:rPr>
                  <w:rFonts w:eastAsiaTheme="minorEastAsia"/>
                  <w:i/>
                  <w:iCs/>
                  <w:szCs w:val="16"/>
                </w:rPr>
                <m:t>Z</m:t>
              </m:r>
            </m:e>
          </m:d>
          <m:r>
            <w:rPr>
              <w:rFonts w:ascii="Cambria Math" w:hAnsi="Cambria Math"/>
              <w:szCs w:val="16"/>
            </w:rPr>
            <m:t>⟹</m:t>
          </m:r>
          <m:r>
            <m:rPr>
              <m:sty m:val="p"/>
            </m:rPr>
            <w:rPr>
              <w:rFonts w:ascii="Cambria Math" w:hAnsi="Cambria Math"/>
              <w:szCs w:val="16"/>
            </w:rPr>
            <w:br/>
          </m:r>
        </m:oMath>
        <m:oMath>
          <m:r>
            <w:rPr>
              <w:rFonts w:ascii="Cambria Math" w:hAnsi="Cambria Math"/>
              <w:szCs w:val="16"/>
            </w:rPr>
            <m:t xml:space="preserve">                                                                                              ⟹</m:t>
          </m:r>
          <m:borderBox>
            <m:borderBoxPr>
              <m:ctrlPr>
                <w:rPr>
                  <w:rFonts w:ascii="Cambria Math" w:eastAsiaTheme="minorEastAsia" w:hAnsi="Cambria Math"/>
                  <w:i/>
                  <w:iCs/>
                  <w:szCs w:val="16"/>
                </w:rPr>
              </m:ctrlPr>
            </m:borderBoxPr>
            <m:e>
              <m:limLow>
                <m:limLowPr>
                  <m:ctrlPr>
                    <w:rPr>
                      <w:rFonts w:ascii="Cambria Math" w:eastAsiaTheme="minorEastAsia" w:hAnsi="Cambria Math"/>
                      <w:i/>
                      <w:iCs/>
                      <w:szCs w:val="16"/>
                    </w:rPr>
                  </m:ctrlPr>
                </m:limLowPr>
                <m:e>
                  <m:groupChr>
                    <m:groupChrPr>
                      <m:ctrlPr>
                        <w:rPr>
                          <w:rFonts w:ascii="Cambria Math" w:eastAsiaTheme="minorEastAsia" w:hAnsi="Cambria Math"/>
                          <w:i/>
                          <w:iCs/>
                          <w:szCs w:val="16"/>
                        </w:rPr>
                      </m:ctrlPr>
                    </m:groupChrPr>
                    <m:e>
                      <m:sSub>
                        <m:sSubPr>
                          <m:ctrlPr>
                            <w:rPr>
                              <w:rFonts w:ascii="Cambria Math" w:hAnsi="Cambria Math"/>
                              <w:i/>
                              <w:iCs/>
                            </w:rPr>
                          </m:ctrlPr>
                        </m:sSubPr>
                        <m:e>
                          <m:r>
                            <m:rPr>
                              <m:nor/>
                            </m:rPr>
                            <w:rPr>
                              <w:i/>
                              <w:iCs/>
                            </w:rPr>
                            <m:t>U</m:t>
                          </m:r>
                        </m:e>
                        <m:sub>
                          <m:r>
                            <m:rPr>
                              <m:nor/>
                            </m:rPr>
                            <w:rPr>
                              <w:i/>
                              <w:iCs/>
                            </w:rPr>
                            <m:t>n</m:t>
                          </m:r>
                        </m:sub>
                      </m:sSub>
                    </m:e>
                  </m:groupChr>
                </m:e>
                <m:lim>
                  <m:r>
                    <m:rPr>
                      <m:nor/>
                    </m:rPr>
                    <w:rPr>
                      <w:rFonts w:eastAsiaTheme="minorEastAsia"/>
                      <w:i/>
                      <w:iCs/>
                      <w:szCs w:val="16"/>
                    </w:rPr>
                    <m:t>NAIRU</m:t>
                  </m:r>
                </m:lim>
              </m:limLow>
              <m:r>
                <w:rPr>
                  <w:rFonts w:ascii="Cambria Math" w:eastAsiaTheme="minorEastAsia" w:hAnsi="Cambria Math"/>
                  <w:szCs w:val="16"/>
                </w:rPr>
                <m:t>=</m:t>
              </m:r>
              <m:f>
                <m:fPr>
                  <m:type m:val="lin"/>
                  <m:ctrlPr>
                    <w:rPr>
                      <w:rFonts w:ascii="Cambria Math" w:eastAsiaTheme="minorEastAsia" w:hAnsi="Cambria Math"/>
                      <w:i/>
                      <w:szCs w:val="16"/>
                    </w:rPr>
                  </m:ctrlPr>
                </m:fPr>
                <m:num>
                  <m:d>
                    <m:dPr>
                      <m:ctrlPr>
                        <w:rPr>
                          <w:rFonts w:ascii="Cambria Math" w:eastAsiaTheme="minorEastAsia" w:hAnsi="Cambria Math"/>
                          <w:i/>
                          <w:szCs w:val="16"/>
                        </w:rPr>
                      </m:ctrlPr>
                    </m:dPr>
                    <m:e>
                      <m:f>
                        <m:fPr>
                          <m:ctrlPr>
                            <w:rPr>
                              <w:rFonts w:ascii="Cambria Math" w:eastAsiaTheme="minorEastAsia" w:hAnsi="Cambria Math"/>
                              <w:i/>
                              <w:szCs w:val="16"/>
                            </w:rPr>
                          </m:ctrlPr>
                        </m:fPr>
                        <m:num>
                          <m:r>
                            <m:rPr>
                              <m:nor/>
                            </m:rPr>
                            <w:rPr>
                              <w:i/>
                              <w:iCs/>
                              <w:szCs w:val="16"/>
                            </w:rPr>
                            <m:t>1</m:t>
                          </m:r>
                          <m:r>
                            <w:rPr>
                              <w:rFonts w:ascii="Cambria Math" w:hAnsi="Cambria Math"/>
                              <w:szCs w:val="16"/>
                            </w:rPr>
                            <m:t>+</m:t>
                          </m:r>
                          <m:r>
                            <m:rPr>
                              <m:nor/>
                            </m:rPr>
                            <w:rPr>
                              <w:i/>
                              <w:iCs/>
                              <w:szCs w:val="16"/>
                            </w:rPr>
                            <m:t>μ</m:t>
                          </m:r>
                          <m:r>
                            <w:rPr>
                              <w:rFonts w:ascii="Cambria Math" w:eastAsiaTheme="minorEastAsia" w:hAnsi="Cambria Math"/>
                              <w:szCs w:val="16"/>
                            </w:rPr>
                            <m:t>-</m:t>
                          </m:r>
                          <m:r>
                            <m:rPr>
                              <m:nor/>
                            </m:rPr>
                            <w:rPr>
                              <w:i/>
                              <w:iCs/>
                              <w:szCs w:val="16"/>
                            </w:rPr>
                            <m:t>PAT</m:t>
                          </m:r>
                        </m:num>
                        <m:den>
                          <m:r>
                            <m:rPr>
                              <m:nor/>
                            </m:rPr>
                            <w:rPr>
                              <w:i/>
                              <w:iCs/>
                              <w:szCs w:val="16"/>
                            </w:rPr>
                            <m:t>1</m:t>
                          </m:r>
                          <m:r>
                            <w:rPr>
                              <w:rFonts w:ascii="Cambria Math" w:hAnsi="Cambria Math"/>
                              <w:szCs w:val="16"/>
                            </w:rPr>
                            <m:t>+</m:t>
                          </m:r>
                          <m:r>
                            <m:rPr>
                              <m:nor/>
                            </m:rPr>
                            <w:rPr>
                              <w:i/>
                              <w:iCs/>
                              <w:szCs w:val="16"/>
                            </w:rPr>
                            <m:t>μ</m:t>
                          </m:r>
                        </m:den>
                      </m:f>
                      <m:r>
                        <w:rPr>
                          <w:rFonts w:ascii="Cambria Math" w:eastAsiaTheme="minorEastAsia" w:hAnsi="Cambria Math"/>
                          <w:szCs w:val="16"/>
                        </w:rPr>
                        <m:t>+</m:t>
                      </m:r>
                      <m:r>
                        <m:rPr>
                          <m:nor/>
                        </m:rPr>
                        <w:rPr>
                          <w:rFonts w:eastAsiaTheme="minorEastAsia"/>
                          <w:i/>
                          <w:iCs/>
                          <w:szCs w:val="16"/>
                        </w:rPr>
                        <m:t>Z</m:t>
                      </m:r>
                    </m:e>
                  </m:d>
                </m:num>
                <m:den>
                  <m:r>
                    <m:rPr>
                      <m:nor/>
                    </m:rPr>
                    <w:rPr>
                      <w:rFonts w:eastAsiaTheme="minorEastAsia"/>
                      <w:i/>
                      <w:iCs/>
                      <w:szCs w:val="16"/>
                    </w:rPr>
                    <m:t>α</m:t>
                  </m:r>
                </m:den>
              </m:f>
            </m:e>
          </m:borderBox>
        </m:oMath>
      </m:oMathPara>
    </w:p>
    <w:p w14:paraId="0C0A1C56" w14:textId="511EDBB1" w:rsidR="00D07238" w:rsidRDefault="00D07238" w:rsidP="00D07238">
      <w:pPr>
        <w:pStyle w:val="Textonotapie"/>
        <w:keepNext/>
        <w:spacing w:after="0"/>
        <w:rPr>
          <w:rFonts w:eastAsiaTheme="minorEastAsia"/>
          <w:iCs/>
        </w:rPr>
      </w:pPr>
      <w:r>
        <w:rPr>
          <w:rFonts w:eastAsiaTheme="minorEastAsia"/>
          <w:iCs/>
          <w:szCs w:val="16"/>
        </w:rPr>
        <w:t>Nótese que tal y como se describe en la nota al pie </w:t>
      </w:r>
      <w:r>
        <w:rPr>
          <w:rFonts w:eastAsiaTheme="minorEastAsia"/>
          <w:iCs/>
          <w:szCs w:val="16"/>
        </w:rPr>
        <w:fldChar w:fldCharType="begin"/>
      </w:r>
      <w:r>
        <w:rPr>
          <w:rFonts w:eastAsiaTheme="minorEastAsia"/>
          <w:iCs/>
          <w:szCs w:val="16"/>
        </w:rPr>
        <w:instrText xml:space="preserve"> NOTEREF _Ref131785864 \h </w:instrText>
      </w:r>
      <w:r>
        <w:rPr>
          <w:rFonts w:eastAsiaTheme="minorEastAsia"/>
          <w:iCs/>
          <w:szCs w:val="16"/>
        </w:rPr>
      </w:r>
      <w:r>
        <w:rPr>
          <w:rFonts w:eastAsiaTheme="minorEastAsia"/>
          <w:iCs/>
          <w:szCs w:val="16"/>
        </w:rPr>
        <w:fldChar w:fldCharType="separate"/>
      </w:r>
      <w:r w:rsidR="001B0861">
        <w:rPr>
          <w:rFonts w:eastAsiaTheme="minorEastAsia"/>
          <w:iCs/>
          <w:szCs w:val="16"/>
        </w:rPr>
        <w:t>18</w:t>
      </w:r>
      <w:r>
        <w:rPr>
          <w:rFonts w:eastAsiaTheme="minorEastAsia"/>
          <w:iCs/>
          <w:szCs w:val="16"/>
        </w:rPr>
        <w:fldChar w:fldCharType="end"/>
      </w:r>
      <w:r>
        <w:t xml:space="preserve">, la distinción es </w:t>
      </w:r>
      <w:r w:rsidRPr="009241CD">
        <w:rPr>
          <w:b/>
          <w:bCs/>
        </w:rPr>
        <w:t>relevante</w:t>
      </w:r>
      <w:r>
        <w:t>:</w:t>
      </w:r>
    </w:p>
    <w:p w14:paraId="7AEDB3CE" w14:textId="77777777" w:rsidR="00D07238" w:rsidRPr="00D07238" w:rsidRDefault="00D07238" w:rsidP="00D07238">
      <w:pPr>
        <w:pStyle w:val="Textonotapie"/>
        <w:keepNext/>
        <w:numPr>
          <w:ilvl w:val="0"/>
          <w:numId w:val="17"/>
        </w:numPr>
        <w:spacing w:after="0"/>
        <w:ind w:left="283" w:hanging="113"/>
        <w:rPr>
          <w:szCs w:val="16"/>
        </w:rPr>
      </w:pPr>
      <w:r>
        <w:t xml:space="preserve">Si no incluimos </w:t>
      </w:r>
      <m:oMath>
        <m:sSup>
          <m:sSupPr>
            <m:ctrlPr>
              <w:rPr>
                <w:rFonts w:ascii="Cambria Math" w:hAnsi="Cambria Math"/>
                <w:i/>
                <w:iCs/>
              </w:rPr>
            </m:ctrlPr>
          </m:sSupPr>
          <m:e>
            <m:r>
              <m:rPr>
                <m:nor/>
              </m:rPr>
              <w:rPr>
                <w:i/>
                <w:iCs/>
              </w:rPr>
              <m:t>PAT</m:t>
            </m:r>
          </m:e>
          <m:sup>
            <m:r>
              <m:rPr>
                <m:nor/>
              </m:rPr>
              <w:rPr>
                <w:i/>
                <w:iCs/>
              </w:rPr>
              <m:t>e</m:t>
            </m:r>
          </m:sup>
        </m:sSup>
      </m:oMath>
      <w:r w:rsidRPr="00D07238">
        <w:rPr>
          <w:rFonts w:eastAsiaTheme="minorEastAsia"/>
          <w:iCs/>
        </w:rPr>
        <w:t xml:space="preserve"> en la ecuación </w:t>
      </w:r>
      <w:r w:rsidRPr="00D07238">
        <w:rPr>
          <w:rFonts w:eastAsiaTheme="minorEastAsia"/>
          <w:i/>
        </w:rPr>
        <w:t>SRN</w:t>
      </w:r>
      <w:r w:rsidRPr="00D07238">
        <w:rPr>
          <w:rFonts w:eastAsiaTheme="minorEastAsia"/>
          <w:iCs/>
        </w:rPr>
        <w:t xml:space="preserve">, la tasa de desempleo natural será </w:t>
      </w:r>
      <m:oMath>
        <m:sSub>
          <m:sSubPr>
            <m:ctrlPr>
              <w:rPr>
                <w:rFonts w:ascii="Cambria Math" w:hAnsi="Cambria Math"/>
                <w:i/>
                <w:iCs/>
              </w:rPr>
            </m:ctrlPr>
          </m:sSubPr>
          <m:e>
            <m:r>
              <m:rPr>
                <m:nor/>
              </m:rPr>
              <w:rPr>
                <w:i/>
                <w:iCs/>
              </w:rPr>
              <m:t>U</m:t>
            </m:r>
          </m:e>
          <m:sub>
            <m:r>
              <m:rPr>
                <m:nor/>
              </m:rPr>
              <w:rPr>
                <w:i/>
                <w:iCs/>
              </w:rPr>
              <m:t>n</m:t>
            </m:r>
          </m:sub>
        </m:sSub>
        <m:r>
          <w:rPr>
            <w:rFonts w:ascii="Cambria Math"/>
          </w:rPr>
          <m:t>=</m:t>
        </m:r>
        <m:r>
          <m:rPr>
            <m:nor/>
          </m:rPr>
          <w:rPr>
            <w:i/>
            <w:iCs/>
          </w:rPr>
          <m:t>f</m:t>
        </m:r>
        <m:d>
          <m:dPr>
            <m:ctrlPr>
              <w:rPr>
                <w:rFonts w:ascii="Cambria Math" w:hAnsi="Cambria Math"/>
                <w:i/>
                <w:iCs/>
              </w:rPr>
            </m:ctrlPr>
          </m:dPr>
          <m:e>
            <m:limLow>
              <m:limLowPr>
                <m:ctrlPr>
                  <w:rPr>
                    <w:rFonts w:ascii="Cambria Math" w:eastAsiaTheme="minorEastAsia" w:hAnsi="Cambria Math"/>
                    <w:i/>
                    <w:iCs/>
                    <w:sz w:val="22"/>
                    <w:szCs w:val="22"/>
                  </w:rPr>
                </m:ctrlPr>
              </m:limLowPr>
              <m:e>
                <m:r>
                  <m:rPr>
                    <m:nor/>
                  </m:rPr>
                  <w:rPr>
                    <w:rFonts w:eastAsiaTheme="minorEastAsia"/>
                    <w:i/>
                    <w:iCs/>
                  </w:rPr>
                  <m:t>Z</m:t>
                </m:r>
              </m:e>
              <m:lim>
                <m:r>
                  <w:rPr>
                    <w:rFonts w:ascii="Cambria Math" w:eastAsiaTheme="minorEastAsia" w:hAnsi="Cambria Math"/>
                  </w:rPr>
                  <m:t>+</m:t>
                </m:r>
              </m:lim>
            </m:limLow>
            <m:r>
              <m:rPr>
                <m:nor/>
              </m:rPr>
              <w:rPr>
                <w:rFonts w:ascii="Cambria Math"/>
                <w:i/>
                <w:iCs/>
              </w:rPr>
              <m:t>,</m:t>
            </m:r>
            <m:limLow>
              <m:limLowPr>
                <m:ctrlPr>
                  <w:rPr>
                    <w:rFonts w:ascii="Cambria Math" w:eastAsiaTheme="minorEastAsia" w:hAnsi="Cambria Math"/>
                    <w:i/>
                    <w:iCs/>
                    <w:sz w:val="22"/>
                    <w:szCs w:val="22"/>
                  </w:rPr>
                </m:ctrlPr>
              </m:limLowPr>
              <m:e>
                <m:r>
                  <m:rPr>
                    <m:nor/>
                  </m:rPr>
                  <w:rPr>
                    <w:i/>
                  </w:rPr>
                  <m:t>μ</m:t>
                </m:r>
              </m:e>
              <m:lim>
                <m:r>
                  <w:rPr>
                    <w:rFonts w:ascii="Cambria Math" w:eastAsiaTheme="minorEastAsia" w:hAnsi="Cambria Math"/>
                  </w:rPr>
                  <m:t>+</m:t>
                </m:r>
              </m:lim>
            </m:limLow>
            <m:r>
              <m:rPr>
                <m:nor/>
              </m:rPr>
              <w:rPr>
                <w:rFonts w:ascii="Cambria Math"/>
                <w:i/>
              </w:rPr>
              <m:t>,</m:t>
            </m:r>
            <m:limLow>
              <m:limLowPr>
                <m:ctrlPr>
                  <w:rPr>
                    <w:rFonts w:ascii="Cambria Math" w:eastAsiaTheme="minorEastAsia" w:hAnsi="Cambria Math"/>
                    <w:i/>
                    <w:iCs/>
                    <w:sz w:val="22"/>
                    <w:szCs w:val="22"/>
                  </w:rPr>
                </m:ctrlPr>
              </m:limLowPr>
              <m:e>
                <m:r>
                  <m:rPr>
                    <m:nor/>
                  </m:rPr>
                  <w:rPr>
                    <w:b/>
                    <w:bCs/>
                    <w:i/>
                    <w:iCs/>
                  </w:rPr>
                  <m:t>PAT</m:t>
                </m:r>
              </m:e>
              <m:lim>
                <m:r>
                  <w:rPr>
                    <w:rFonts w:ascii="Cambria Math" w:eastAsiaTheme="minorEastAsia" w:hAnsi="Cambria Math"/>
                  </w:rPr>
                  <m:t>-</m:t>
                </m:r>
              </m:lim>
            </m:limLow>
          </m:e>
        </m:d>
      </m:oMath>
      <w:r w:rsidRPr="00D07238">
        <w:rPr>
          <w:rFonts w:eastAsiaTheme="minorEastAsia"/>
          <w:iCs/>
        </w:rPr>
        <w:t>.</w:t>
      </w:r>
    </w:p>
    <w:p w14:paraId="0C17D841" w14:textId="77777777" w:rsidR="00D07238" w:rsidRPr="00D07238" w:rsidRDefault="00D07238" w:rsidP="00D07238">
      <w:pPr>
        <w:pStyle w:val="Textonotapie"/>
        <w:numPr>
          <w:ilvl w:val="0"/>
          <w:numId w:val="17"/>
        </w:numPr>
        <w:ind w:left="283" w:hanging="113"/>
        <w:rPr>
          <w:szCs w:val="16"/>
        </w:rPr>
      </w:pPr>
      <w:r w:rsidRPr="00D07238">
        <w:rPr>
          <w:rFonts w:eastAsiaTheme="minorEastAsia"/>
          <w:iCs/>
        </w:rPr>
        <w:t xml:space="preserve">Sin embargo, si </w:t>
      </w:r>
      <w:r>
        <w:t xml:space="preserve">incluimos </w:t>
      </w:r>
      <m:oMath>
        <m:sSup>
          <m:sSupPr>
            <m:ctrlPr>
              <w:rPr>
                <w:rFonts w:ascii="Cambria Math" w:hAnsi="Cambria Math"/>
                <w:i/>
                <w:iCs/>
              </w:rPr>
            </m:ctrlPr>
          </m:sSupPr>
          <m:e>
            <m:r>
              <m:rPr>
                <m:nor/>
              </m:rPr>
              <w:rPr>
                <w:i/>
                <w:iCs/>
              </w:rPr>
              <m:t>PAT</m:t>
            </m:r>
          </m:e>
          <m:sup>
            <m:r>
              <m:rPr>
                <m:nor/>
              </m:rPr>
              <w:rPr>
                <w:i/>
                <w:iCs/>
              </w:rPr>
              <m:t>e</m:t>
            </m:r>
          </m:sup>
        </m:sSup>
      </m:oMath>
      <w:r w:rsidRPr="00D07238">
        <w:rPr>
          <w:rFonts w:eastAsiaTheme="minorEastAsia"/>
          <w:iCs/>
        </w:rPr>
        <w:t xml:space="preserve"> en la ecuación </w:t>
      </w:r>
      <w:r w:rsidRPr="00D07238">
        <w:rPr>
          <w:rFonts w:eastAsiaTheme="minorEastAsia"/>
          <w:i/>
        </w:rPr>
        <w:t>SRN</w:t>
      </w:r>
      <w:r w:rsidRPr="00D07238">
        <w:rPr>
          <w:rFonts w:eastAsiaTheme="minorEastAsia"/>
          <w:iCs/>
        </w:rPr>
        <w:t xml:space="preserve">, la tasa de desempleo natural será </w:t>
      </w:r>
      <m:oMath>
        <m:sSub>
          <m:sSubPr>
            <m:ctrlPr>
              <w:rPr>
                <w:rFonts w:ascii="Cambria Math" w:hAnsi="Cambria Math"/>
                <w:i/>
                <w:iCs/>
              </w:rPr>
            </m:ctrlPr>
          </m:sSubPr>
          <m:e>
            <m:r>
              <m:rPr>
                <m:nor/>
              </m:rPr>
              <w:rPr>
                <w:i/>
                <w:iCs/>
              </w:rPr>
              <m:t>U</m:t>
            </m:r>
          </m:e>
          <m:sub>
            <m:r>
              <m:rPr>
                <m:nor/>
              </m:rPr>
              <w:rPr>
                <w:i/>
                <w:iCs/>
              </w:rPr>
              <m:t>n</m:t>
            </m:r>
          </m:sub>
        </m:sSub>
        <m:r>
          <w:rPr>
            <w:rFonts w:ascii="Cambria Math"/>
          </w:rPr>
          <m:t>=</m:t>
        </m:r>
        <m:r>
          <m:rPr>
            <m:nor/>
          </m:rPr>
          <w:rPr>
            <w:i/>
            <w:iCs/>
          </w:rPr>
          <m:t>f</m:t>
        </m:r>
        <m:d>
          <m:dPr>
            <m:ctrlPr>
              <w:rPr>
                <w:rFonts w:ascii="Cambria Math" w:hAnsi="Cambria Math"/>
                <w:i/>
                <w:iCs/>
              </w:rPr>
            </m:ctrlPr>
          </m:dPr>
          <m:e>
            <m:limLow>
              <m:limLowPr>
                <m:ctrlPr>
                  <w:rPr>
                    <w:rFonts w:ascii="Cambria Math" w:eastAsiaTheme="minorEastAsia" w:hAnsi="Cambria Math"/>
                    <w:i/>
                    <w:iCs/>
                    <w:sz w:val="22"/>
                    <w:szCs w:val="22"/>
                  </w:rPr>
                </m:ctrlPr>
              </m:limLowPr>
              <m:e>
                <m:r>
                  <m:rPr>
                    <m:nor/>
                  </m:rPr>
                  <w:rPr>
                    <w:rFonts w:eastAsiaTheme="minorEastAsia"/>
                    <w:i/>
                    <w:iCs/>
                  </w:rPr>
                  <m:t>Z</m:t>
                </m:r>
              </m:e>
              <m:lim>
                <m:r>
                  <w:rPr>
                    <w:rFonts w:ascii="Cambria Math" w:eastAsiaTheme="minorEastAsia" w:hAnsi="Cambria Math"/>
                  </w:rPr>
                  <m:t>+</m:t>
                </m:r>
              </m:lim>
            </m:limLow>
            <m:r>
              <m:rPr>
                <m:nor/>
              </m:rPr>
              <w:rPr>
                <w:rFonts w:ascii="Cambria Math"/>
                <w:i/>
                <w:iCs/>
              </w:rPr>
              <m:t>,</m:t>
            </m:r>
            <m:limLow>
              <m:limLowPr>
                <m:ctrlPr>
                  <w:rPr>
                    <w:rFonts w:ascii="Cambria Math" w:eastAsiaTheme="minorEastAsia" w:hAnsi="Cambria Math"/>
                    <w:i/>
                    <w:iCs/>
                    <w:sz w:val="22"/>
                    <w:szCs w:val="22"/>
                  </w:rPr>
                </m:ctrlPr>
              </m:limLowPr>
              <m:e>
                <m:r>
                  <m:rPr>
                    <m:nor/>
                  </m:rPr>
                  <w:rPr>
                    <w:i/>
                  </w:rPr>
                  <m:t>μ</m:t>
                </m:r>
              </m:e>
              <m:lim>
                <m:r>
                  <w:rPr>
                    <w:rFonts w:ascii="Cambria Math" w:eastAsiaTheme="minorEastAsia" w:hAnsi="Cambria Math"/>
                  </w:rPr>
                  <m:t>+</m:t>
                </m:r>
              </m:lim>
            </m:limLow>
          </m:e>
        </m:d>
      </m:oMath>
      <w:r w:rsidRPr="00D07238">
        <w:rPr>
          <w:rFonts w:eastAsiaTheme="minorEastAsia"/>
          <w:iCs/>
        </w:rPr>
        <w:t>.</w:t>
      </w:r>
    </w:p>
  </w:footnote>
  <w:footnote w:id="23">
    <w:p w14:paraId="194A231B" w14:textId="77777777" w:rsidR="00134184" w:rsidRPr="00721CBF" w:rsidRDefault="00134184" w:rsidP="00134184">
      <w:pPr>
        <w:pStyle w:val="Textonotapie"/>
      </w:pPr>
      <w:r>
        <w:rPr>
          <w:rStyle w:val="Refdenotaalpie"/>
        </w:rPr>
        <w:footnoteRef/>
      </w:r>
      <w:r w:rsidRPr="00721CBF">
        <w:t xml:space="preserve"> </w:t>
      </w:r>
      <w:r>
        <w:t xml:space="preserve">Por un lado, los consumidores quedan ligados intertemporalmente por una senda de ahorro (que condiciona sus decisiones en periodos distintos), aunque las empresas carecen de dicha restricción </w:t>
      </w:r>
      <w:proofErr w:type="spellStart"/>
      <w:r>
        <w:t>intertemporal</w:t>
      </w:r>
      <w:proofErr w:type="spellEnd"/>
      <w:r>
        <w:t>, por lo que se limitan a optimizar período a período, como en el caso estático.</w:t>
      </w:r>
    </w:p>
  </w:footnote>
  <w:footnote w:id="24">
    <w:p w14:paraId="4C3183EC" w14:textId="77777777" w:rsidR="00134184" w:rsidRPr="006317E6" w:rsidRDefault="00134184" w:rsidP="00134184">
      <w:pPr>
        <w:pStyle w:val="Textonotapie"/>
      </w:pPr>
      <w:r>
        <w:rPr>
          <w:rStyle w:val="Refdenotaalpie"/>
        </w:rPr>
        <w:footnoteRef/>
      </w:r>
      <w:r w:rsidRPr="0072754C">
        <w:t xml:space="preserve"> No necesariamente </w:t>
      </w:r>
      <w:r w:rsidRPr="0072754C">
        <w:rPr>
          <w:i/>
          <w:iCs/>
        </w:rPr>
        <w:t xml:space="preserve">forward </w:t>
      </w:r>
      <w:proofErr w:type="spellStart"/>
      <w:r w:rsidRPr="0072754C">
        <w:rPr>
          <w:i/>
          <w:iCs/>
        </w:rPr>
        <w:t>looking</w:t>
      </w:r>
      <w:proofErr w:type="spellEnd"/>
      <w:r w:rsidRPr="0072754C">
        <w:t xml:space="preserve">. </w:t>
      </w:r>
      <w:r w:rsidRPr="006317E6">
        <w:t>Hay modelos con retardos.</w:t>
      </w:r>
    </w:p>
  </w:footnote>
  <w:footnote w:id="25">
    <w:p w14:paraId="229EC8A8" w14:textId="77777777" w:rsidR="00134184" w:rsidRDefault="00134184" w:rsidP="00134184">
      <w:pPr>
        <w:pStyle w:val="Textonotapie"/>
        <w:keepNext/>
        <w:spacing w:after="0"/>
      </w:pPr>
      <w:r>
        <w:rPr>
          <w:rStyle w:val="Refdenotaalpie"/>
        </w:rPr>
        <w:footnoteRef/>
      </w:r>
      <w:r w:rsidRPr="00A66D07">
        <w:t xml:space="preserve"> </w:t>
      </w:r>
      <w:r>
        <w:t xml:space="preserve">En estos nuevos modelos los agentes tienen en cuenta el futuro y buscan la </w:t>
      </w:r>
      <w:r w:rsidRPr="009B602C">
        <w:rPr>
          <w:i/>
          <w:iCs/>
          <w:u w:val="single"/>
        </w:rPr>
        <w:t xml:space="preserve">optimización </w:t>
      </w:r>
      <w:proofErr w:type="spellStart"/>
      <w:r w:rsidRPr="009B602C">
        <w:rPr>
          <w:i/>
          <w:iCs/>
          <w:u w:val="single"/>
        </w:rPr>
        <w:t>intertemporal</w:t>
      </w:r>
      <w:proofErr w:type="spellEnd"/>
      <w:r w:rsidRPr="009B602C">
        <w:rPr>
          <w:i/>
          <w:iCs/>
          <w:u w:val="single"/>
        </w:rPr>
        <w:t xml:space="preserve"> de la utilidad</w:t>
      </w:r>
      <w:r>
        <w:t xml:space="preserve">. Esto es posible en gran parte gracias a los </w:t>
      </w:r>
      <w:r w:rsidRPr="009B602C">
        <w:rPr>
          <w:i/>
          <w:iCs/>
          <w:u w:val="single"/>
        </w:rPr>
        <w:t>avances en matemáticas</w:t>
      </w:r>
      <w:r>
        <w:t>:</w:t>
      </w:r>
    </w:p>
    <w:p w14:paraId="4084994B" w14:textId="77777777" w:rsidR="00134184" w:rsidRDefault="00134184">
      <w:pPr>
        <w:pStyle w:val="Textonotapie"/>
        <w:numPr>
          <w:ilvl w:val="0"/>
          <w:numId w:val="19"/>
        </w:numPr>
        <w:spacing w:after="0"/>
        <w:ind w:left="283" w:hanging="113"/>
      </w:pPr>
      <w:r>
        <w:t>Programación dinámica</w:t>
      </w:r>
    </w:p>
    <w:p w14:paraId="39F997EE" w14:textId="77777777" w:rsidR="00134184" w:rsidRDefault="00134184">
      <w:pPr>
        <w:pStyle w:val="Textonotapie"/>
        <w:numPr>
          <w:ilvl w:val="0"/>
          <w:numId w:val="19"/>
        </w:numPr>
        <w:spacing w:after="0"/>
        <w:ind w:left="283" w:hanging="113"/>
      </w:pPr>
      <w:r>
        <w:t>Métodos numéricos de resolución</w:t>
      </w:r>
    </w:p>
    <w:p w14:paraId="37465C74" w14:textId="77777777" w:rsidR="00134184" w:rsidRDefault="00134184">
      <w:pPr>
        <w:pStyle w:val="Textonotapie"/>
        <w:numPr>
          <w:ilvl w:val="0"/>
          <w:numId w:val="19"/>
        </w:numPr>
        <w:spacing w:after="0"/>
        <w:ind w:left="283" w:hanging="113"/>
      </w:pPr>
      <w:r>
        <w:t>Causalidad de Granger</w:t>
      </w:r>
    </w:p>
    <w:p w14:paraId="2155A390" w14:textId="77777777" w:rsidR="00134184" w:rsidRDefault="00134184">
      <w:pPr>
        <w:pStyle w:val="Textonotapie"/>
        <w:numPr>
          <w:ilvl w:val="0"/>
          <w:numId w:val="19"/>
        </w:numPr>
        <w:spacing w:after="0"/>
        <w:ind w:left="283" w:hanging="113"/>
      </w:pPr>
      <w:r>
        <w:t>Modelos VAR</w:t>
      </w:r>
    </w:p>
    <w:p w14:paraId="6D70817C" w14:textId="77777777" w:rsidR="00134184" w:rsidRPr="00A66D07" w:rsidRDefault="00134184" w:rsidP="00134184">
      <w:pPr>
        <w:pStyle w:val="Textonotapie"/>
      </w:pPr>
      <w:r>
        <w:t xml:space="preserve">Todo esto facilita la resolución del modelo que tendrá como resultado un </w:t>
      </w:r>
      <w:r w:rsidRPr="009B602C">
        <w:rPr>
          <w:i/>
          <w:iCs/>
          <w:u w:val="single"/>
        </w:rPr>
        <w:t xml:space="preserve">equilibrio </w:t>
      </w:r>
      <w:proofErr w:type="spellStart"/>
      <w:r w:rsidRPr="009B602C">
        <w:rPr>
          <w:i/>
          <w:iCs/>
          <w:u w:val="single"/>
        </w:rPr>
        <w:t>intertemporal</w:t>
      </w:r>
      <w:proofErr w:type="spellEnd"/>
      <w:r>
        <w:t xml:space="preserve"> en el que el equilibrio ya no es una asignación estática sino una senda completa de valores.</w:t>
      </w:r>
    </w:p>
  </w:footnote>
  <w:footnote w:id="26">
    <w:p w14:paraId="509D6921" w14:textId="104E1527" w:rsidR="00711653" w:rsidRPr="00711653" w:rsidRDefault="00711653">
      <w:pPr>
        <w:pStyle w:val="Textonotapie"/>
      </w:pPr>
      <w:r>
        <w:rPr>
          <w:rStyle w:val="Refdenotaalpie"/>
        </w:rPr>
        <w:footnoteRef/>
      </w:r>
      <w:r w:rsidRPr="00711653">
        <w:t xml:space="preserve"> El punto de partida del modelo </w:t>
      </w:r>
      <w:proofErr w:type="spellStart"/>
      <w:r w:rsidRPr="00711653">
        <w:t>neokeynesiano</w:t>
      </w:r>
      <w:proofErr w:type="spellEnd"/>
      <w:r w:rsidRPr="00711653">
        <w:t xml:space="preserve"> es el modelo RBC, que debe ser aumentado. Dicho de manera muy simplificada, así como el modelo RBC es </w:t>
      </w:r>
      <w:r w:rsidRPr="00EB204E">
        <w:rPr>
          <w:i/>
          <w:iCs/>
        </w:rPr>
        <w:t>grosso modo</w:t>
      </w:r>
      <w:r w:rsidRPr="00711653">
        <w:t xml:space="preserve"> un modelo de </w:t>
      </w:r>
      <w:r w:rsidRPr="00711653">
        <w:rPr>
          <w:smallCaps/>
        </w:rPr>
        <w:t>Ramsey</w:t>
      </w:r>
      <w:r w:rsidRPr="00711653">
        <w:t xml:space="preserve"> con modificaciones, puede decirse que </w:t>
      </w:r>
      <w:r w:rsidRPr="00711653">
        <w:rPr>
          <w:u w:val="single"/>
        </w:rPr>
        <w:t xml:space="preserve">el modelo </w:t>
      </w:r>
      <w:proofErr w:type="spellStart"/>
      <w:r w:rsidRPr="00711653">
        <w:rPr>
          <w:u w:val="single"/>
        </w:rPr>
        <w:t>neokeynesiano</w:t>
      </w:r>
      <w:proofErr w:type="spellEnd"/>
      <w:r w:rsidRPr="00711653">
        <w:rPr>
          <w:u w:val="single"/>
        </w:rPr>
        <w:t xml:space="preserve"> es un modelo RBC con modificaciones</w:t>
      </w:r>
      <w:r w:rsidRPr="00711653">
        <w:t xml:space="preserve">. Las principales modificaciones del modelo </w:t>
      </w:r>
      <w:proofErr w:type="spellStart"/>
      <w:r w:rsidRPr="00711653">
        <w:t>neokeynesiano</w:t>
      </w:r>
      <w:proofErr w:type="spellEnd"/>
      <w:r w:rsidRPr="00711653">
        <w:t xml:space="preserve"> son </w:t>
      </w:r>
      <w:r w:rsidR="00EB204E">
        <w:t>cinco</w:t>
      </w:r>
      <w:r w:rsidRPr="00711653">
        <w:t xml:space="preserve"> (aunque realmente las </w:t>
      </w:r>
      <w:r w:rsidR="00EB204E">
        <w:t>tre</w:t>
      </w:r>
      <w:r w:rsidRPr="00711653">
        <w:t>s primeras están interrelacionadas y están introducidas a fin de eludir la neutralidad del dinero)</w:t>
      </w:r>
      <w:r>
        <w:t>.</w:t>
      </w:r>
    </w:p>
  </w:footnote>
  <w:footnote w:id="27">
    <w:p w14:paraId="7B357A4E" w14:textId="77777777" w:rsidR="005D254F" w:rsidRPr="00ED0B4E" w:rsidRDefault="005D254F" w:rsidP="005D254F">
      <w:pPr>
        <w:pStyle w:val="Textonotapie"/>
        <w:rPr>
          <w:lang w:val="en-US"/>
        </w:rPr>
      </w:pPr>
      <w:r>
        <w:rPr>
          <w:rStyle w:val="Refdenotaalpie"/>
        </w:rPr>
        <w:footnoteRef/>
      </w:r>
      <w:r w:rsidRPr="00310181">
        <w:rPr>
          <w:lang w:val="en-US"/>
        </w:rPr>
        <w:t xml:space="preserve"> </w:t>
      </w:r>
      <w:r w:rsidRPr="005B1BD1">
        <w:rPr>
          <w:smallCaps/>
          <w:lang w:val="en-US"/>
        </w:rPr>
        <w:t>G. Calvo</w:t>
      </w:r>
      <w:r w:rsidRPr="00310181">
        <w:rPr>
          <w:lang w:val="en-US"/>
        </w:rPr>
        <w:t xml:space="preserve">, (1 983), </w:t>
      </w:r>
      <w:r w:rsidRPr="00310181">
        <w:rPr>
          <w:i/>
          <w:lang w:val="en-US"/>
        </w:rPr>
        <w:t>Staggered Prices in a Utility Maximizing Framework</w:t>
      </w:r>
      <w:r>
        <w:rPr>
          <w:lang w:val="en-US"/>
        </w:rPr>
        <w:t xml:space="preserve">, Journal of Monetary </w:t>
      </w:r>
      <w:r w:rsidRPr="00310181">
        <w:rPr>
          <w:lang w:val="en-US"/>
        </w:rPr>
        <w:t>Economics,</w:t>
      </w:r>
      <w:r>
        <w:rPr>
          <w:lang w:val="en-US"/>
        </w:rPr>
        <w:t xml:space="preserve"> </w:t>
      </w:r>
      <w:r w:rsidRPr="00310181">
        <w:rPr>
          <w:lang w:val="en-US"/>
        </w:rPr>
        <w:t xml:space="preserve">12 (B), </w:t>
      </w:r>
      <w:proofErr w:type="spellStart"/>
      <w:r w:rsidRPr="00310181">
        <w:rPr>
          <w:lang w:val="en-US"/>
        </w:rPr>
        <w:t>págs</w:t>
      </w:r>
      <w:proofErr w:type="spellEnd"/>
      <w:r w:rsidRPr="00310181">
        <w:rPr>
          <w:lang w:val="en-US"/>
        </w:rPr>
        <w:t xml:space="preserve">. </w:t>
      </w:r>
      <w:r w:rsidRPr="00ED0B4E">
        <w:rPr>
          <w:lang w:val="en-US"/>
        </w:rPr>
        <w:t>383-398.</w:t>
      </w:r>
    </w:p>
  </w:footnote>
  <w:footnote w:id="28">
    <w:p w14:paraId="4DA2054F" w14:textId="5A163683" w:rsidR="005D254F" w:rsidRPr="0047771C" w:rsidRDefault="005D254F" w:rsidP="005D254F">
      <w:pPr>
        <w:pStyle w:val="Textonotapie"/>
      </w:pPr>
      <w:r>
        <w:rPr>
          <w:rStyle w:val="Refdenotaalpie"/>
        </w:rPr>
        <w:footnoteRef/>
      </w:r>
      <w:r w:rsidRPr="00310181">
        <w:rPr>
          <w:lang w:val="en-US"/>
        </w:rPr>
        <w:t xml:space="preserve"> J. </w:t>
      </w:r>
      <w:proofErr w:type="spellStart"/>
      <w:r w:rsidRPr="005B1BD1">
        <w:rPr>
          <w:smallCaps/>
          <w:lang w:val="en-US"/>
        </w:rPr>
        <w:t>Rotemberg</w:t>
      </w:r>
      <w:proofErr w:type="spellEnd"/>
      <w:r w:rsidRPr="00310181">
        <w:rPr>
          <w:lang w:val="en-US"/>
        </w:rPr>
        <w:t xml:space="preserve"> (1982), </w:t>
      </w:r>
      <w:r w:rsidRPr="00310181">
        <w:rPr>
          <w:i/>
          <w:lang w:val="en-US"/>
        </w:rPr>
        <w:t xml:space="preserve">Monopolistic Price Adjustment and </w:t>
      </w:r>
      <w:r w:rsidR="001A2F3D" w:rsidRPr="00310181">
        <w:rPr>
          <w:i/>
          <w:lang w:val="en-US"/>
        </w:rPr>
        <w:t>Aggregated</w:t>
      </w:r>
      <w:r w:rsidRPr="00310181">
        <w:rPr>
          <w:i/>
          <w:lang w:val="en-US"/>
        </w:rPr>
        <w:t xml:space="preserve"> Output</w:t>
      </w:r>
      <w:r>
        <w:rPr>
          <w:lang w:val="en-US"/>
        </w:rPr>
        <w:t xml:space="preserve">, Review of Economic Studies, 49, </w:t>
      </w:r>
      <w:proofErr w:type="spellStart"/>
      <w:r>
        <w:rPr>
          <w:lang w:val="en-US"/>
        </w:rPr>
        <w:t>págs</w:t>
      </w:r>
      <w:proofErr w:type="spellEnd"/>
      <w:r>
        <w:rPr>
          <w:lang w:val="en-US"/>
        </w:rPr>
        <w:t xml:space="preserve">. </w:t>
      </w:r>
      <w:r w:rsidRPr="0047771C">
        <w:t>517-531.</w:t>
      </w:r>
    </w:p>
  </w:footnote>
  <w:footnote w:id="29">
    <w:p w14:paraId="5BB29505" w14:textId="77777777" w:rsidR="005D254F" w:rsidRDefault="005D254F" w:rsidP="005D254F">
      <w:pPr>
        <w:pStyle w:val="Textonotapie"/>
      </w:pPr>
      <w:r>
        <w:rPr>
          <w:rStyle w:val="Refdenotaalpie"/>
        </w:rPr>
        <w:footnoteRef/>
      </w:r>
      <w:r>
        <w:t xml:space="preserve"> La misma clase de poder de me</w:t>
      </w:r>
      <w:r w:rsidRPr="0047771C">
        <w:t>rcado y fricciones pueden ser introducidas en el mercado de trabajo para obtener salarios rígidos.</w:t>
      </w:r>
    </w:p>
  </w:footnote>
  <w:footnote w:id="30">
    <w:p w14:paraId="734ECFBE" w14:textId="164E2241" w:rsidR="00B20A8A" w:rsidRDefault="00B20A8A" w:rsidP="00B20A8A">
      <w:pPr>
        <w:pStyle w:val="Textonotapie"/>
      </w:pPr>
      <w:r>
        <w:rPr>
          <w:rStyle w:val="Refdenotaalpie"/>
        </w:rPr>
        <w:footnoteRef/>
      </w:r>
      <w:r>
        <w:t xml:space="preserve"> </w:t>
      </w:r>
      <w:hyperlink r:id="rId5" w:history="1">
        <w:r w:rsidRPr="002E2E5B">
          <w:rPr>
            <w:rStyle w:val="Hipervnculo"/>
          </w:rPr>
          <w:t>https://research.stlouisfed.org/publications/economic-synopses/2018/09/28/measuring-potential-output</w:t>
        </w:r>
      </w:hyperlink>
    </w:p>
  </w:footnote>
  <w:footnote w:id="31">
    <w:p w14:paraId="75F6D86C" w14:textId="77777777" w:rsidR="00DC2CD3" w:rsidRDefault="00DC2CD3" w:rsidP="00DC2CD3">
      <w:pPr>
        <w:pStyle w:val="Textonotapie"/>
        <w:spacing w:after="0"/>
        <w:rPr>
          <w:rFonts w:eastAsiaTheme="minorEastAsia"/>
        </w:rPr>
      </w:pPr>
      <w:r>
        <w:rPr>
          <w:rStyle w:val="Refdenotaalpie"/>
        </w:rPr>
        <w:footnoteRef/>
      </w:r>
      <w:r>
        <w:t xml:space="preserve"> La regl</w:t>
      </w:r>
      <w:r w:rsidRPr="00DC2CD3">
        <w:t xml:space="preserve">a propuesta por </w:t>
      </w:r>
      <w:r w:rsidRPr="006703B2">
        <w:rPr>
          <w:smallCaps/>
        </w:rPr>
        <w:t>Taylor</w:t>
      </w:r>
      <w:r w:rsidRPr="00DC2CD3">
        <w:t xml:space="preserve"> originalmente fue: </w:t>
      </w:r>
      <m:oMath>
        <m:sSub>
          <m:sSubPr>
            <m:ctrlPr>
              <w:rPr>
                <w:rFonts w:ascii="Cambria Math" w:hAnsi="Cambria Math"/>
              </w:rPr>
            </m:ctrlPr>
          </m:sSubPr>
          <m:e>
            <m:r>
              <m:rPr>
                <m:nor/>
              </m:rPr>
              <w:rPr>
                <w:i/>
              </w:rPr>
              <m:t>i</m:t>
            </m:r>
          </m:e>
          <m:sub>
            <m:r>
              <m:rPr>
                <m:nor/>
              </m:rPr>
              <w:rPr>
                <w:i/>
              </w:rPr>
              <m:t>t</m:t>
            </m:r>
          </m:sub>
        </m:sSub>
        <m:r>
          <w:rPr>
            <w:rFonts w:ascii="Cambria Math" w:hAnsi="Cambria Math"/>
          </w:rPr>
          <m:t>=</m:t>
        </m:r>
        <m:r>
          <m:rPr>
            <m:nor/>
          </m:rPr>
          <w:rPr>
            <w:i/>
          </w:rPr>
          <m:t>2%</m:t>
        </m:r>
        <m:r>
          <w:rPr>
            <w:rFonts w:ascii="Cambria Math" w:hAnsi="Cambria Math"/>
          </w:rPr>
          <m:t>+</m:t>
        </m:r>
        <m:sSub>
          <m:sSubPr>
            <m:ctrlPr>
              <w:rPr>
                <w:rFonts w:ascii="Cambria Math" w:hAnsi="Cambria Math"/>
              </w:rPr>
            </m:ctrlPr>
          </m:sSubPr>
          <m:e>
            <m:r>
              <m:rPr>
                <m:nor/>
              </m:rPr>
              <w:rPr>
                <w:i/>
              </w:rPr>
              <m:t>π</m:t>
            </m:r>
          </m:e>
          <m:sub>
            <m:r>
              <m:rPr>
                <m:nor/>
              </m:rPr>
              <w:rPr>
                <w:i/>
              </w:rPr>
              <m:t>t</m:t>
            </m:r>
          </m:sub>
        </m:sSub>
        <m:r>
          <w:rPr>
            <w:rFonts w:ascii="Cambria Math" w:hAnsi="Cambria Math"/>
          </w:rPr>
          <m:t>+</m:t>
        </m:r>
        <m:r>
          <m:rPr>
            <m:nor/>
          </m:rPr>
          <w:rPr>
            <w:i/>
            <w:iCs/>
          </w:rPr>
          <m:t>0,5</m:t>
        </m:r>
        <m:r>
          <w:rPr>
            <w:rFonts w:ascii="Cambria Math" w:hAnsi="Cambria Math"/>
          </w:rPr>
          <m:t>∙</m:t>
        </m:r>
        <m:d>
          <m:dPr>
            <m:ctrlPr>
              <w:rPr>
                <w:rFonts w:ascii="Cambria Math" w:hAnsi="Cambria Math"/>
              </w:rPr>
            </m:ctrlPr>
          </m:dPr>
          <m:e>
            <m:sSub>
              <m:sSubPr>
                <m:ctrlPr>
                  <w:rPr>
                    <w:rFonts w:ascii="Cambria Math" w:hAnsi="Cambria Math"/>
                  </w:rPr>
                </m:ctrlPr>
              </m:sSubPr>
              <m:e>
                <m:r>
                  <m:rPr>
                    <m:nor/>
                  </m:rPr>
                  <w:rPr>
                    <w:i/>
                  </w:rPr>
                  <m:t>y</m:t>
                </m:r>
              </m:e>
              <m:sub>
                <m:r>
                  <m:rPr>
                    <m:nor/>
                  </m:rPr>
                  <w:rPr>
                    <w:i/>
                  </w:rPr>
                  <m:t>t</m:t>
                </m:r>
              </m:sub>
            </m:sSub>
            <m:r>
              <w:rPr>
                <w:rFonts w:ascii="Cambria Math" w:hAnsi="Cambria Math"/>
              </w:rPr>
              <m:t>-</m:t>
            </m:r>
            <m:r>
              <m:rPr>
                <m:nor/>
              </m:rPr>
              <w:rPr>
                <w:i/>
              </w:rPr>
              <m:t>y*</m:t>
            </m:r>
          </m:e>
        </m:d>
        <m:r>
          <w:rPr>
            <w:rFonts w:ascii="Cambria Math" w:hAnsi="Cambria Math"/>
          </w:rPr>
          <m:t>+</m:t>
        </m:r>
        <m:r>
          <m:rPr>
            <m:nor/>
          </m:rPr>
          <w:rPr>
            <w:i/>
            <w:iCs/>
          </w:rPr>
          <m:t>0,5</m:t>
        </m:r>
        <m:r>
          <w:rPr>
            <w:rFonts w:ascii="Cambria Math" w:hAnsi="Cambria Math"/>
          </w:rPr>
          <m:t>∙</m:t>
        </m:r>
        <m:d>
          <m:dPr>
            <m:ctrlPr>
              <w:rPr>
                <w:rFonts w:ascii="Cambria Math" w:hAnsi="Cambria Math"/>
              </w:rPr>
            </m:ctrlPr>
          </m:dPr>
          <m:e>
            <m:sSub>
              <m:sSubPr>
                <m:ctrlPr>
                  <w:rPr>
                    <w:rFonts w:ascii="Cambria Math" w:hAnsi="Cambria Math"/>
                  </w:rPr>
                </m:ctrlPr>
              </m:sSubPr>
              <m:e>
                <m:r>
                  <m:rPr>
                    <m:nor/>
                  </m:rPr>
                  <w:rPr>
                    <w:i/>
                  </w:rPr>
                  <m:t>π</m:t>
                </m:r>
              </m:e>
              <m:sub>
                <m:r>
                  <m:rPr>
                    <m:nor/>
                  </m:rPr>
                  <w:rPr>
                    <w:i/>
                  </w:rPr>
                  <m:t>t</m:t>
                </m:r>
              </m:sub>
            </m:sSub>
            <m:r>
              <w:rPr>
                <w:rFonts w:ascii="Cambria Math" w:hAnsi="Cambria Math"/>
              </w:rPr>
              <m:t>-</m:t>
            </m:r>
            <m:r>
              <m:rPr>
                <m:nor/>
              </m:rPr>
              <w:rPr>
                <w:i/>
              </w:rPr>
              <m:t>2%</m:t>
            </m:r>
          </m:e>
        </m:d>
      </m:oMath>
      <w:r>
        <w:rPr>
          <w:rFonts w:eastAsiaTheme="minorEastAsia"/>
        </w:rPr>
        <w:t>.</w:t>
      </w:r>
    </w:p>
    <w:p w14:paraId="1EA40E47" w14:textId="02D3E914" w:rsidR="00DC2CD3" w:rsidRPr="00DC2CD3" w:rsidRDefault="00DC2CD3">
      <w:pPr>
        <w:pStyle w:val="Textonotapie"/>
      </w:pPr>
      <w:r>
        <w:rPr>
          <w:rFonts w:eastAsiaTheme="minorEastAsia"/>
        </w:rPr>
        <w:t xml:space="preserve">Es decir, </w:t>
      </w:r>
      <m:oMath>
        <m:sSub>
          <m:sSubPr>
            <m:ctrlPr>
              <w:rPr>
                <w:rFonts w:ascii="Cambria Math" w:hAnsi="Cambria Math"/>
                <w:i/>
                <w:iCs/>
              </w:rPr>
            </m:ctrlPr>
          </m:sSubPr>
          <m:e>
            <m:r>
              <m:rPr>
                <m:nor/>
              </m:rPr>
              <w:rPr>
                <w:i/>
                <w:iCs/>
                <w:lang w:val="fr-FR"/>
              </w:rPr>
              <m:t>ϕ</m:t>
            </m:r>
          </m:e>
          <m:sub>
            <m:r>
              <m:rPr>
                <m:nor/>
              </m:rPr>
              <w:rPr>
                <w:i/>
                <w:iCs/>
              </w:rPr>
              <m:t>y</m:t>
            </m:r>
          </m:sub>
        </m:sSub>
        <m:r>
          <w:rPr>
            <w:rFonts w:ascii="Cambria Math" w:hAnsi="Cambria Math"/>
          </w:rPr>
          <m:t>=</m:t>
        </m:r>
        <m:sSub>
          <m:sSubPr>
            <m:ctrlPr>
              <w:rPr>
                <w:rFonts w:ascii="Cambria Math" w:hAnsi="Cambria Math"/>
                <w:i/>
                <w:iCs/>
              </w:rPr>
            </m:ctrlPr>
          </m:sSubPr>
          <m:e>
            <m:r>
              <m:rPr>
                <m:nor/>
              </m:rPr>
              <w:rPr>
                <w:i/>
                <w:iCs/>
                <w:lang w:val="fr-FR"/>
              </w:rPr>
              <m:t>ϕ</m:t>
            </m:r>
          </m:e>
          <m:sub>
            <m:r>
              <m:rPr>
                <m:nor/>
              </m:rPr>
              <w:rPr>
                <w:i/>
                <w:iCs/>
              </w:rPr>
              <m:t>π</m:t>
            </m:r>
          </m:sub>
        </m:sSub>
        <m:r>
          <w:rPr>
            <w:rFonts w:ascii="Cambria Math" w:hAnsi="Cambria Math"/>
          </w:rPr>
          <m:t>=</m:t>
        </m:r>
        <m:r>
          <m:rPr>
            <m:nor/>
          </m:rPr>
          <w:rPr>
            <w:i/>
            <w:iCs/>
          </w:rPr>
          <m:t>0,5</m:t>
        </m:r>
      </m:oMath>
      <w:r>
        <w:rPr>
          <w:rFonts w:eastAsiaTheme="minorEastAsia"/>
          <w:iCs/>
        </w:rPr>
        <w:t xml:space="preserve"> y el objetivo de inflación y los tipos reales eran el 2</w:t>
      </w:r>
      <w:r w:rsidR="000B667E">
        <w:rPr>
          <w:rFonts w:eastAsiaTheme="minorEastAsia"/>
          <w:iCs/>
        </w:rPr>
        <w:t> </w:t>
      </w:r>
      <w:r>
        <w:rPr>
          <w:rFonts w:eastAsiaTheme="minorEastAsia"/>
          <w:iCs/>
        </w:rPr>
        <w:t>%.</w:t>
      </w:r>
    </w:p>
  </w:footnote>
  <w:footnote w:id="32">
    <w:p w14:paraId="3115B27D" w14:textId="6DAA8843" w:rsidR="007C0565" w:rsidRDefault="007C0565">
      <w:pPr>
        <w:pStyle w:val="Textonotapie"/>
      </w:pPr>
      <w:r>
        <w:rPr>
          <w:rStyle w:val="Refdenotaalpie"/>
        </w:rPr>
        <w:footnoteRef/>
      </w:r>
      <w:r>
        <w:t xml:space="preserve"> En el modelo canónico se suele usar una regla tipo Taylor modificada, incluyéndose un retardo del tipo nominal con el objeto de capturar el efecto suavización de los tipos de interés que caracteriza el diseño de la política monetaria en la era moderna.</w:t>
      </w:r>
    </w:p>
  </w:footnote>
  <w:footnote w:id="33">
    <w:p w14:paraId="33F4FCF8" w14:textId="21E897C3" w:rsidR="00C67AC7" w:rsidRPr="003D42A0" w:rsidRDefault="00C67AC7">
      <w:pPr>
        <w:pStyle w:val="Textonotapie"/>
        <w:rPr>
          <w:rFonts w:eastAsiaTheme="minorEastAsia"/>
          <w:iCs/>
          <w:spacing w:val="-4"/>
          <w:lang w:val="en-US"/>
        </w:rPr>
      </w:pPr>
      <w:r w:rsidRPr="003D42A0">
        <w:rPr>
          <w:rStyle w:val="Refdenotaalpie"/>
          <w:spacing w:val="-4"/>
        </w:rPr>
        <w:footnoteRef/>
      </w:r>
      <w:r w:rsidRPr="003D42A0">
        <w:rPr>
          <w:spacing w:val="-4"/>
        </w:rPr>
        <w:t xml:space="preserve"> Para evitar entrar en una región de indeterminación o de equilibrio múltiples debe satisfacerse el Principio de Taylor, de acuerdo al cual </w:t>
      </w:r>
      <m:oMath>
        <m:sSub>
          <m:sSubPr>
            <m:ctrlPr>
              <w:rPr>
                <w:rFonts w:ascii="Cambria Math" w:hAnsi="Cambria Math"/>
                <w:i/>
                <w:spacing w:val="-4"/>
              </w:rPr>
            </m:ctrlPr>
          </m:sSubPr>
          <m:e>
            <m:r>
              <m:rPr>
                <m:nor/>
              </m:rPr>
              <w:rPr>
                <w:i/>
                <w:spacing w:val="-4"/>
              </w:rPr>
              <m:t>i</m:t>
            </m:r>
          </m:e>
          <m:sub>
            <m:r>
              <m:rPr>
                <m:nor/>
              </m:rPr>
              <w:rPr>
                <w:i/>
                <w:spacing w:val="-4"/>
              </w:rPr>
              <m:t>t</m:t>
            </m:r>
          </m:sub>
        </m:sSub>
      </m:oMath>
      <w:r w:rsidRPr="003D42A0">
        <w:rPr>
          <w:rFonts w:eastAsiaTheme="minorEastAsia"/>
          <w:spacing w:val="-4"/>
        </w:rPr>
        <w:t xml:space="preserve"> debe reaccionar más que proporcionalmente ante desviaciones de la inflación con respecto a su nivel objetivo. </w:t>
      </w:r>
      <w:r w:rsidRPr="003D42A0">
        <w:rPr>
          <w:rFonts w:eastAsiaTheme="minorEastAsia"/>
          <w:spacing w:val="-4"/>
          <w:lang w:val="en-US"/>
        </w:rPr>
        <w:t xml:space="preserve">Es </w:t>
      </w:r>
      <w:proofErr w:type="spellStart"/>
      <w:r w:rsidRPr="003D42A0">
        <w:rPr>
          <w:rFonts w:eastAsiaTheme="minorEastAsia"/>
          <w:spacing w:val="-4"/>
          <w:lang w:val="en-US"/>
        </w:rPr>
        <w:t>decir</w:t>
      </w:r>
      <w:proofErr w:type="spellEnd"/>
      <w:r w:rsidRPr="003D42A0">
        <w:rPr>
          <w:rFonts w:eastAsiaTheme="minorEastAsia"/>
          <w:spacing w:val="-4"/>
          <w:lang w:val="en-US"/>
        </w:rPr>
        <w:t xml:space="preserve">, </w:t>
      </w:r>
      <w:proofErr w:type="spellStart"/>
      <w:r w:rsidRPr="003D42A0">
        <w:rPr>
          <w:rFonts w:eastAsiaTheme="minorEastAsia"/>
          <w:spacing w:val="-4"/>
          <w:lang w:val="en-US"/>
        </w:rPr>
        <w:t>debe</w:t>
      </w:r>
      <w:proofErr w:type="spellEnd"/>
      <w:r w:rsidRPr="003D42A0">
        <w:rPr>
          <w:rFonts w:eastAsiaTheme="minorEastAsia"/>
          <w:spacing w:val="-4"/>
          <w:lang w:val="en-US"/>
        </w:rPr>
        <w:t xml:space="preserve"> </w:t>
      </w:r>
      <w:proofErr w:type="spellStart"/>
      <w:r w:rsidRPr="003D42A0">
        <w:rPr>
          <w:rFonts w:eastAsiaTheme="minorEastAsia"/>
          <w:spacing w:val="-4"/>
          <w:lang w:val="en-US"/>
        </w:rPr>
        <w:t>cumplirse</w:t>
      </w:r>
      <w:proofErr w:type="spellEnd"/>
      <w:r w:rsidRPr="003D42A0">
        <w:rPr>
          <w:rFonts w:eastAsiaTheme="minorEastAsia"/>
          <w:spacing w:val="-4"/>
          <w:lang w:val="en-US"/>
        </w:rPr>
        <w:t xml:space="preserve"> que </w:t>
      </w:r>
      <m:oMath>
        <m:r>
          <m:rPr>
            <m:nor/>
          </m:rPr>
          <w:rPr>
            <w:i/>
            <w:iCs/>
            <w:spacing w:val="-4"/>
            <w:lang w:val="fr-FR"/>
          </w:rPr>
          <m:t>ϕ</m:t>
        </m:r>
        <m:r>
          <w:rPr>
            <w:rFonts w:ascii="Cambria Math" w:hAnsi="Cambria Math"/>
            <w:spacing w:val="-4"/>
            <w:lang w:val="en-US"/>
          </w:rPr>
          <m:t>&gt;</m:t>
        </m:r>
        <m:r>
          <m:rPr>
            <m:nor/>
          </m:rPr>
          <w:rPr>
            <w:i/>
            <w:iCs/>
            <w:spacing w:val="-4"/>
            <w:lang w:val="en-US"/>
          </w:rPr>
          <m:t>1</m:t>
        </m:r>
      </m:oMath>
      <w:r w:rsidR="006C6322" w:rsidRPr="003D42A0">
        <w:rPr>
          <w:rFonts w:eastAsiaTheme="minorEastAsia"/>
          <w:iCs/>
          <w:spacing w:val="-4"/>
          <w:lang w:val="en-US"/>
        </w:rPr>
        <w:t>.</w:t>
      </w:r>
    </w:p>
    <w:p w14:paraId="1973839F" w14:textId="77777777" w:rsidR="001508A3" w:rsidRDefault="001508A3" w:rsidP="00B43C80">
      <w:pPr>
        <w:pStyle w:val="Textonotapie"/>
        <w:rPr>
          <w:lang w:val="en-US"/>
        </w:rPr>
      </w:pPr>
      <w:r w:rsidRPr="001508A3">
        <w:rPr>
          <w:lang w:val="en-US"/>
        </w:rPr>
        <w:t>The Taylor principle that the nominal interest rate should be raised more than point-for</w:t>
      </w:r>
      <w:r>
        <w:rPr>
          <w:lang w:val="en-US"/>
        </w:rPr>
        <w:t>-</w:t>
      </w:r>
      <w:r w:rsidRPr="001508A3">
        <w:rPr>
          <w:lang w:val="en-US"/>
        </w:rPr>
        <w:t>point when inflation rises, so that the real interest rate increases, has become a central tenet of monetary policy. Satisfying the Taylor principle is both necessary and sufficient for stabilizing inflation in a “textbook” model with an IS Curve, Phillips Curve, and Taylor rule, and is the dominant factor for determinacy of inflation in a model with a forward-looking IS Curve, a New Keynesian Phillips Curve, and a Taylor rule.</w:t>
      </w:r>
    </w:p>
    <w:p w14:paraId="74E4AA3B" w14:textId="77777777" w:rsidR="00B43C80" w:rsidRDefault="001508A3" w:rsidP="00B43C80">
      <w:pPr>
        <w:pStyle w:val="Textonotapie"/>
        <w:rPr>
          <w:lang w:val="en-US"/>
        </w:rPr>
      </w:pPr>
      <w:r w:rsidRPr="001508A3">
        <w:rPr>
          <w:lang w:val="en-US"/>
        </w:rPr>
        <w:t xml:space="preserve">The Taylor principle is embedded in the </w:t>
      </w:r>
      <w:r w:rsidRPr="00B43C80">
        <w:rPr>
          <w:smallCaps/>
          <w:lang w:val="en-US"/>
        </w:rPr>
        <w:t>Taylor</w:t>
      </w:r>
      <w:r w:rsidRPr="001508A3">
        <w:rPr>
          <w:lang w:val="en-US"/>
        </w:rPr>
        <w:t xml:space="preserve"> (1993) rule. According to the Taylor rule, the policy interest rate (the federal funds rate in the U.S.) equals the inflation rate plus 0.5 times the inflation gap</w:t>
      </w:r>
      <w:r>
        <w:rPr>
          <w:lang w:val="en-US"/>
        </w:rPr>
        <w:t xml:space="preserve"> (i.e.</w:t>
      </w:r>
      <w:r w:rsidRPr="001508A3">
        <w:rPr>
          <w:lang w:val="en-US"/>
        </w:rPr>
        <w:t xml:space="preserve"> inflation minus the target inflation rate</w:t>
      </w:r>
      <w:r>
        <w:rPr>
          <w:lang w:val="en-US"/>
        </w:rPr>
        <w:t>)</w:t>
      </w:r>
      <w:r w:rsidRPr="001508A3">
        <w:rPr>
          <w:lang w:val="en-US"/>
        </w:rPr>
        <w:t xml:space="preserve"> plus 0.5 times the output gap</w:t>
      </w:r>
      <w:r>
        <w:rPr>
          <w:lang w:val="en-US"/>
        </w:rPr>
        <w:t xml:space="preserve"> (i.e. </w:t>
      </w:r>
      <w:r w:rsidRPr="001508A3">
        <w:rPr>
          <w:lang w:val="en-US"/>
        </w:rPr>
        <w:t>the percentage difference between GDP and potential GDP</w:t>
      </w:r>
      <w:r>
        <w:rPr>
          <w:lang w:val="en-US"/>
        </w:rPr>
        <w:t>)</w:t>
      </w:r>
      <w:r w:rsidRPr="001508A3">
        <w:rPr>
          <w:lang w:val="en-US"/>
        </w:rPr>
        <w:t xml:space="preserve"> plus the equilibrium real interest rate.</w:t>
      </w:r>
    </w:p>
    <w:p w14:paraId="7312DF71" w14:textId="6CC664F2" w:rsidR="001508A3" w:rsidRPr="00B43C80" w:rsidRDefault="001508A3" w:rsidP="0015294A">
      <w:pPr>
        <w:pStyle w:val="Textonotapie"/>
        <w:keepNext/>
        <w:spacing w:after="0"/>
        <w:rPr>
          <w:spacing w:val="-3"/>
          <w:lang w:val="en-US"/>
        </w:rPr>
      </w:pPr>
      <w:r w:rsidRPr="00B43C80">
        <w:rPr>
          <w:spacing w:val="-3"/>
          <w:lang w:val="en-US"/>
        </w:rPr>
        <w:t>With the target inflation rate and the equilibrium real interest rate both set equal to 2</w:t>
      </w:r>
      <w:r w:rsidR="00B43C80" w:rsidRPr="00B43C80">
        <w:rPr>
          <w:spacing w:val="-3"/>
          <w:lang w:val="en-US"/>
        </w:rPr>
        <w:t> %</w:t>
      </w:r>
      <w:r w:rsidRPr="00B43C80">
        <w:rPr>
          <w:spacing w:val="-3"/>
          <w:lang w:val="en-US"/>
        </w:rPr>
        <w:t xml:space="preserve">, the rule simplifies to the </w:t>
      </w:r>
      <w:r w:rsidRPr="00B43C80">
        <w:rPr>
          <w:i/>
          <w:iCs/>
          <w:spacing w:val="-3"/>
          <w:lang w:val="en-US"/>
        </w:rPr>
        <w:t>policy rate = 1</w:t>
      </w:r>
      <w:r w:rsidR="00B43C80" w:rsidRPr="00B43C80">
        <w:rPr>
          <w:i/>
          <w:iCs/>
          <w:spacing w:val="-3"/>
          <w:lang w:val="en-US"/>
        </w:rPr>
        <w:t> %</w:t>
      </w:r>
      <w:r w:rsidRPr="00B43C80">
        <w:rPr>
          <w:i/>
          <w:iCs/>
          <w:spacing w:val="-3"/>
          <w:lang w:val="en-US"/>
        </w:rPr>
        <w:t xml:space="preserve"> + 1.5 * inflation + 0.5 * output gap</w:t>
      </w:r>
      <w:r w:rsidRPr="00B43C80">
        <w:rPr>
          <w:spacing w:val="-3"/>
          <w:lang w:val="en-US"/>
        </w:rPr>
        <w:t>. With the coefficient on inflation being greater than one, the Taylor rule necessarily satisfies the Taylor principle</w:t>
      </w:r>
      <w:r w:rsidR="00B43C80" w:rsidRPr="00B43C80">
        <w:rPr>
          <w:spacing w:val="-3"/>
          <w:lang w:val="en-US"/>
        </w:rPr>
        <w:t>:</w:t>
      </w:r>
    </w:p>
    <w:p w14:paraId="17713904" w14:textId="626F72AA" w:rsidR="001508A3" w:rsidRPr="0015294A" w:rsidRDefault="00000000" w:rsidP="0015294A">
      <w:pPr>
        <w:pStyle w:val="Textonotapie"/>
        <w:spacing w:after="0"/>
        <w:rPr>
          <w:rFonts w:eastAsiaTheme="minorEastAsia"/>
          <w:lang w:val="fr-FR"/>
        </w:rPr>
      </w:pPr>
      <m:oMathPara>
        <m:oMath>
          <m:sSub>
            <m:sSubPr>
              <m:ctrlPr>
                <w:rPr>
                  <w:rFonts w:ascii="Cambria Math" w:hAnsi="Cambria Math"/>
                </w:rPr>
              </m:ctrlPr>
            </m:sSubPr>
            <m:e>
              <m:r>
                <m:rPr>
                  <m:nor/>
                </m:rPr>
                <w:rPr>
                  <w:i/>
                  <w:lang w:val="fr-FR"/>
                </w:rPr>
                <m:t>i</m:t>
              </m:r>
            </m:e>
            <m:sub>
              <m:r>
                <m:rPr>
                  <m:nor/>
                </m:rPr>
                <w:rPr>
                  <w:i/>
                  <w:lang w:val="fr-FR"/>
                </w:rPr>
                <m:t>t</m:t>
              </m:r>
            </m:sub>
          </m:sSub>
          <m:r>
            <w:rPr>
              <w:rFonts w:ascii="Cambria Math" w:hAnsi="Cambria Math"/>
              <w:lang w:val="fr-FR"/>
            </w:rPr>
            <m:t>=</m:t>
          </m:r>
          <m:r>
            <m:rPr>
              <m:nor/>
            </m:rPr>
            <w:rPr>
              <w:i/>
              <w:lang w:val="fr-FR"/>
            </w:rPr>
            <m:t>2%</m:t>
          </m:r>
          <m:r>
            <w:rPr>
              <w:rFonts w:ascii="Cambria Math" w:hAnsi="Cambria Math"/>
              <w:lang w:val="fr-FR"/>
            </w:rPr>
            <m:t>+</m:t>
          </m:r>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y*</m:t>
              </m:r>
            </m:e>
          </m:d>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lang w:val="fr-FR"/>
                </w:rPr>
                <m:t>2%</m:t>
              </m:r>
            </m:e>
          </m:d>
          <m:r>
            <m:rPr>
              <m:sty m:val="p"/>
            </m:rPr>
            <w:rPr>
              <w:rFonts w:ascii="Cambria Math" w:hAnsi="Cambria Math"/>
              <w:lang w:val="fr-FR"/>
            </w:rPr>
            <w:br/>
          </m:r>
        </m:oMath>
        <m:oMath>
          <m:sSub>
            <m:sSubPr>
              <m:ctrlPr>
                <w:rPr>
                  <w:rFonts w:ascii="Cambria Math" w:hAnsi="Cambria Math"/>
                </w:rPr>
              </m:ctrlPr>
            </m:sSubPr>
            <m:e>
              <m:r>
                <m:rPr>
                  <m:nor/>
                </m:rPr>
                <w:rPr>
                  <w:i/>
                  <w:lang w:val="fr-FR"/>
                </w:rPr>
                <m:t>i</m:t>
              </m:r>
            </m:e>
            <m:sub>
              <m:r>
                <m:rPr>
                  <m:nor/>
                </m:rPr>
                <w:rPr>
                  <w:i/>
                  <w:lang w:val="fr-FR"/>
                </w:rPr>
                <m:t>t</m:t>
              </m:r>
            </m:sub>
          </m:sSub>
          <m:r>
            <w:rPr>
              <w:rFonts w:ascii="Cambria Math" w:hAnsi="Cambria Math"/>
              <w:lang w:val="fr-FR"/>
            </w:rPr>
            <m:t>=</m:t>
          </m:r>
          <m:r>
            <m:rPr>
              <m:nor/>
            </m:rPr>
            <w:rPr>
              <w:i/>
              <w:lang w:val="fr-FR"/>
            </w:rPr>
            <m:t>1%</m:t>
          </m:r>
          <m:r>
            <w:rPr>
              <w:rFonts w:ascii="Cambria Math" w:hAnsi="Cambria Math"/>
              <w:lang w:val="fr-FR"/>
            </w:rPr>
            <m:t>+</m:t>
          </m:r>
          <m:r>
            <m:rPr>
              <m:nor/>
            </m:rPr>
            <w:rPr>
              <w:i/>
              <w:iCs/>
              <w:lang w:val="fr-FR"/>
            </w:rPr>
            <m:t>1,5</m:t>
          </m:r>
          <m:r>
            <w:rPr>
              <w:rFonts w:ascii="Cambria Math" w:hAnsi="Cambria Math"/>
              <w:lang w:val="fr-FR"/>
            </w:rPr>
            <m:t>∙</m:t>
          </m:r>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y*</m:t>
              </m:r>
            </m:e>
          </m:d>
        </m:oMath>
      </m:oMathPara>
    </w:p>
    <w:p w14:paraId="36489B3A" w14:textId="481ED1B5" w:rsidR="001508A3" w:rsidRPr="001508A3" w:rsidRDefault="001508A3">
      <w:pPr>
        <w:pStyle w:val="Textonotapie"/>
        <w:rPr>
          <w:rFonts w:eastAsiaTheme="minorEastAsia"/>
        </w:rPr>
      </w:pPr>
      <w:r>
        <w:rPr>
          <w:rFonts w:eastAsiaTheme="minorEastAsia"/>
        </w:rPr>
        <w:t xml:space="preserve">Las condiciones de determinación del equilibrio pueden ser realizadas mediante el método de </w:t>
      </w:r>
      <w:r w:rsidRPr="001508A3">
        <w:rPr>
          <w:rFonts w:eastAsiaTheme="minorEastAsia"/>
        </w:rPr>
        <w:t>Blanchard</w:t>
      </w:r>
      <w:r>
        <w:rPr>
          <w:rFonts w:eastAsiaTheme="minorEastAsia"/>
        </w:rPr>
        <w:t>-</w:t>
      </w:r>
      <w:r w:rsidRPr="001508A3">
        <w:rPr>
          <w:rFonts w:eastAsiaTheme="minorEastAsia"/>
        </w:rPr>
        <w:t>Kahn</w:t>
      </w:r>
      <w:r>
        <w:rPr>
          <w:rFonts w:eastAsiaTheme="minorEastAsia"/>
        </w:rPr>
        <w:t>.</w:t>
      </w:r>
    </w:p>
  </w:footnote>
  <w:footnote w:id="34">
    <w:p w14:paraId="2233E686" w14:textId="215C2AD2" w:rsidR="00E02AF6" w:rsidRPr="00E02AF6" w:rsidRDefault="00E02AF6">
      <w:pPr>
        <w:pStyle w:val="Textonotapie"/>
        <w:rPr>
          <w:lang w:val="en-US"/>
        </w:rPr>
      </w:pPr>
      <w:r>
        <w:rPr>
          <w:rStyle w:val="Refdenotaalpie"/>
        </w:rPr>
        <w:footnoteRef/>
      </w:r>
      <w:r w:rsidRPr="00E02AF6">
        <w:rPr>
          <w:lang w:val="en-US"/>
        </w:rPr>
        <w:t xml:space="preserve"> Other insights generated by t</w:t>
      </w:r>
      <w:r>
        <w:rPr>
          <w:lang w:val="en-US"/>
        </w:rPr>
        <w:t xml:space="preserve">he New Keynesian model pertain to its normative implications for the conduct of monetary policy. One finding in that regard has to do with the insight that if the central bank applies a rule which adjusts the policy interest rate sufficiently strongly in response to variations in inflation and output (a condition known as the Taylor principle) then the economy will have a unique equilibrium. Otherwise, the equilibrium is locally indeterminate, opening the door to fluctuations driven by self-fulfilling revisions in expectations (sometimes known as </w:t>
      </w:r>
      <w:r>
        <w:rPr>
          <w:i/>
          <w:iCs/>
          <w:lang w:val="en-US"/>
        </w:rPr>
        <w:t>“sunspot fluctuations”</w:t>
      </w:r>
      <w:r>
        <w:rPr>
          <w:lang w:val="en-US"/>
        </w:rPr>
        <w:t>). Clarida et al. (2000) provide evidence suggesting that the local uniqueness condition may not have been satisfied during the pre-Volcker era, potentially giving rise to unnecessary instability and providing an explanation for the macroeconomic turbulence of that period.</w:t>
      </w:r>
    </w:p>
  </w:footnote>
  <w:footnote w:id="35">
    <w:p w14:paraId="1152502A" w14:textId="77777777" w:rsidR="003054A2" w:rsidRPr="006D626E" w:rsidRDefault="003054A2" w:rsidP="003054A2">
      <w:pPr>
        <w:pStyle w:val="Textonotapie"/>
        <w:rPr>
          <w:spacing w:val="-3"/>
        </w:rPr>
      </w:pPr>
      <w:r w:rsidRPr="006D626E">
        <w:rPr>
          <w:rStyle w:val="Refdenotaalpie"/>
          <w:spacing w:val="-3"/>
        </w:rPr>
        <w:footnoteRef/>
      </w:r>
      <w:r w:rsidRPr="006D626E">
        <w:rPr>
          <w:spacing w:val="-3"/>
        </w:rPr>
        <w:t xml:space="preserve"> De esta manera, la curva IS ampliada por las expectativas pasa a determinar un output gap presente nulo, lo que a su vez genera, de acuerdo con la curva de Phillips de la NEK una inflación presente nula. El resultado de aplicar una política monetaria óptima es que la economía obtendrá en cada período los mismos resultados en términos de output, empleo, ahorro y el resto de variables macroeconómicas relevantes, que en un contexto de plena flexibilidad de precios, maximizando así el bienestar de los agentes y alcanzando las asignaciones óptimas de Pareto.</w:t>
      </w:r>
    </w:p>
  </w:footnote>
  <w:footnote w:id="36">
    <w:p w14:paraId="1DDA1FF8" w14:textId="77777777" w:rsidR="003054A2" w:rsidRDefault="003054A2" w:rsidP="003054A2">
      <w:pPr>
        <w:pStyle w:val="Textonotapie"/>
        <w:keepNext/>
        <w:spacing w:after="0"/>
      </w:pPr>
      <w:r>
        <w:rPr>
          <w:rStyle w:val="Refdenotaalpie"/>
        </w:rPr>
        <w:footnoteRef/>
      </w:r>
      <w:r>
        <w:t xml:space="preserve"> Esta visión nos ofrece un marco para analizar el tono que está teniendo la política monetaria:</w:t>
      </w:r>
    </w:p>
    <w:p w14:paraId="54093639" w14:textId="77777777" w:rsidR="003054A2" w:rsidRDefault="003054A2">
      <w:pPr>
        <w:pStyle w:val="Textonotapie"/>
        <w:numPr>
          <w:ilvl w:val="0"/>
          <w:numId w:val="44"/>
        </w:numPr>
        <w:spacing w:after="0"/>
        <w:ind w:left="283" w:hanging="113"/>
      </w:pPr>
      <w:r>
        <w:t>Si el tipo de interés nominal fijado por el banco central menos las expectativas de inflación es menor que el tipo de interés natural (</w:t>
      </w:r>
      <m:oMath>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r>
          <w:rPr>
            <w:rFonts w:ascii="Cambria Math" w:hAnsi="Cambria Math"/>
          </w:rPr>
          <m:t>&lt;</m:t>
        </m:r>
        <m:sSubSup>
          <m:sSubSupPr>
            <m:ctrlPr>
              <w:rPr>
                <w:rFonts w:ascii="Cambria Math" w:hAnsi="Cambria Math"/>
                <w:i/>
              </w:rPr>
            </m:ctrlPr>
          </m:sSubSupPr>
          <m:e>
            <m:r>
              <m:rPr>
                <m:nor/>
              </m:rPr>
              <w:rPr>
                <w:i/>
              </w:rPr>
              <m:t>r</m:t>
            </m:r>
          </m:e>
          <m:sub>
            <m:r>
              <m:rPr>
                <m:nor/>
              </m:rPr>
              <w:rPr>
                <w:i/>
              </w:rPr>
              <m:t>t</m:t>
            </m:r>
          </m:sub>
          <m:sup>
            <m:r>
              <m:rPr>
                <m:nor/>
              </m:rPr>
              <w:rPr>
                <w:i/>
              </w:rPr>
              <m:t>n</m:t>
            </m:r>
          </m:sup>
        </m:sSubSup>
      </m:oMath>
      <w:r>
        <w:t>), la política monetaria tendrá un carácter expansivo, lo que generará un output gap positivo, debido a que los agentes percibirán estos tipos como un desincentivo al ahorro, aumentando su demanda agregada presente, que derivará en presiones inflacionistas contemporáneas.</w:t>
      </w:r>
    </w:p>
    <w:p w14:paraId="00720D57" w14:textId="77777777" w:rsidR="003054A2" w:rsidRDefault="003054A2">
      <w:pPr>
        <w:pStyle w:val="Textonotapie"/>
        <w:numPr>
          <w:ilvl w:val="0"/>
          <w:numId w:val="44"/>
        </w:numPr>
        <w:ind w:left="283" w:hanging="113"/>
      </w:pPr>
      <w:r>
        <w:t>Si el tipo de interés nominal fijado por el banco central menos las expectativas de inflación es mayor que el tipo de interés natural (</w:t>
      </w:r>
      <m:oMath>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r>
          <w:rPr>
            <w:rFonts w:ascii="Cambria Math" w:hAnsi="Cambria Math"/>
          </w:rPr>
          <m:t>&gt;</m:t>
        </m:r>
        <m:sSubSup>
          <m:sSubSupPr>
            <m:ctrlPr>
              <w:rPr>
                <w:rFonts w:ascii="Cambria Math" w:hAnsi="Cambria Math"/>
                <w:i/>
              </w:rPr>
            </m:ctrlPr>
          </m:sSubSupPr>
          <m:e>
            <m:r>
              <m:rPr>
                <m:nor/>
              </m:rPr>
              <w:rPr>
                <w:i/>
              </w:rPr>
              <m:t>r</m:t>
            </m:r>
          </m:e>
          <m:sub>
            <m:r>
              <m:rPr>
                <m:nor/>
              </m:rPr>
              <w:rPr>
                <w:i/>
              </w:rPr>
              <m:t>t</m:t>
            </m:r>
          </m:sub>
          <m:sup>
            <m:r>
              <m:rPr>
                <m:nor/>
              </m:rPr>
              <w:rPr>
                <w:i/>
              </w:rPr>
              <m:t>n</m:t>
            </m:r>
          </m:sup>
        </m:sSubSup>
      </m:oMath>
      <w:r>
        <w:t>), la política monetaria tendrá un carácter contractivo, lo que producirá un output gap negativo debido a que los agentes percibirán un encarecimiento del coste de oportunidad del consumo presente, que se traducirá en una caída de la demanda agregada y en presiones deflacionistas.</w:t>
      </w:r>
    </w:p>
  </w:footnote>
  <w:footnote w:id="37">
    <w:p w14:paraId="22CADDA9" w14:textId="7317CCC7" w:rsidR="00EE0925" w:rsidRPr="00EE0925" w:rsidRDefault="00EE0925" w:rsidP="000F06B0">
      <w:pPr>
        <w:pStyle w:val="Textonotapie"/>
        <w:rPr>
          <w:lang w:val="en-US"/>
        </w:rPr>
      </w:pPr>
      <w:r>
        <w:rPr>
          <w:rStyle w:val="Refdenotaalpie"/>
        </w:rPr>
        <w:footnoteRef/>
      </w:r>
      <w:r w:rsidR="000F06B0">
        <w:rPr>
          <w:lang w:val="en-US"/>
        </w:rPr>
        <w:t xml:space="preserve"> </w:t>
      </w:r>
      <w:r w:rsidRPr="00EE0925">
        <w:rPr>
          <w:lang w:val="en-US"/>
        </w:rPr>
        <w:t>However, the previous extreme result</w:t>
      </w:r>
      <w:r>
        <w:rPr>
          <w:lang w:val="en-US"/>
        </w:rPr>
        <w:t xml:space="preserve"> holds only when the flexible price (or natural) equilibrium allocation is optimal –that is, when nominal rigidities are the only distortion in the economy. More generally, the presence of real frictions is likely to drive a wedge between the natural and efficient levels of output. </w:t>
      </w:r>
      <w:r w:rsidRPr="00EE0925">
        <w:rPr>
          <w:lang w:val="en-US"/>
        </w:rPr>
        <w:t>As a result, the s</w:t>
      </w:r>
      <w:r>
        <w:rPr>
          <w:lang w:val="en-US"/>
        </w:rPr>
        <w:t>t</w:t>
      </w:r>
      <w:r w:rsidRPr="00EE0925">
        <w:rPr>
          <w:lang w:val="en-US"/>
        </w:rPr>
        <w:t xml:space="preserve">eady state itself may be </w:t>
      </w:r>
      <w:r>
        <w:rPr>
          <w:lang w:val="en-US"/>
        </w:rPr>
        <w:t xml:space="preserve">inefficient, or the presence of teal frictions may imply an </w:t>
      </w:r>
      <w:r w:rsidRPr="003E38C7">
        <w:rPr>
          <w:lang w:val="en-US"/>
        </w:rPr>
        <w:t>inefficient</w:t>
      </w:r>
      <w:r>
        <w:rPr>
          <w:lang w:val="en-US"/>
        </w:rPr>
        <w:t xml:space="preserve"> response of natural output to some shocks, or both. As a result, a trade-off emerges between price stability and the attainment of an efficient level of economic activity, thus giving rise to a nontrivial optimal monetary policy problem.</w:t>
      </w:r>
    </w:p>
  </w:footnote>
  <w:footnote w:id="38">
    <w:p w14:paraId="327673E9" w14:textId="60D6F170" w:rsidR="003054A2" w:rsidRDefault="003054A2" w:rsidP="003054A2">
      <w:pPr>
        <w:pStyle w:val="Textonotapie"/>
      </w:pPr>
      <w:r>
        <w:rPr>
          <w:rStyle w:val="Refdenotaalpie"/>
        </w:rPr>
        <w:footnoteRef/>
      </w:r>
      <w:r>
        <w:t xml:space="preserve"> </w:t>
      </w:r>
      <w:r w:rsidRPr="00A652EB">
        <w:rPr>
          <w:smallCaps/>
        </w:rPr>
        <w:t>Blanchard</w:t>
      </w:r>
      <w:r>
        <w:t xml:space="preserve"> y </w:t>
      </w:r>
      <w:r w:rsidRPr="00A652EB">
        <w:rPr>
          <w:smallCaps/>
        </w:rPr>
        <w:t>Galí</w:t>
      </w:r>
      <w:r>
        <w:t xml:space="preserve"> (2005) a</w:t>
      </w:r>
      <w:r w:rsidRPr="00A652EB">
        <w:t>sumen rigideces reales basadas en fricciones en la búsqueda y emparejamiento en el m</w:t>
      </w:r>
      <w:r>
        <w:t>erca</w:t>
      </w:r>
      <w:r w:rsidRPr="00A652EB">
        <w:t xml:space="preserve">do de trabajo y para ello recurren al modelo de </w:t>
      </w:r>
      <w:proofErr w:type="spellStart"/>
      <w:r w:rsidRPr="00A652EB">
        <w:rPr>
          <w:smallCaps/>
        </w:rPr>
        <w:t>Diamond</w:t>
      </w:r>
      <w:proofErr w:type="spellEnd"/>
      <w:r>
        <w:t xml:space="preserve">, </w:t>
      </w:r>
      <w:r w:rsidRPr="00A652EB">
        <w:rPr>
          <w:smallCaps/>
        </w:rPr>
        <w:t>Mortensen</w:t>
      </w:r>
      <w:r w:rsidRPr="00A652EB">
        <w:t xml:space="preserve"> y </w:t>
      </w:r>
      <w:proofErr w:type="spellStart"/>
      <w:r w:rsidRPr="00A652EB">
        <w:rPr>
          <w:smallCaps/>
        </w:rPr>
        <w:t>Pissarides</w:t>
      </w:r>
      <w:proofErr w:type="spellEnd"/>
      <w:r w:rsidRPr="00A652EB">
        <w:t xml:space="preserve"> </w:t>
      </w:r>
      <w:r w:rsidRPr="00A652EB">
        <w:rPr>
          <w:color w:val="767171" w:themeColor="background2" w:themeShade="80"/>
          <w:sz w:val="14"/>
          <w:szCs w:val="14"/>
        </w:rPr>
        <w:t>[</w:t>
      </w:r>
      <w:r>
        <w:rPr>
          <w:color w:val="767171" w:themeColor="background2" w:themeShade="80"/>
          <w:sz w:val="14"/>
          <w:szCs w:val="14"/>
        </w:rPr>
        <w:t>ver tema 3.A.</w:t>
      </w:r>
      <w:r w:rsidR="00610C6F">
        <w:rPr>
          <w:color w:val="767171" w:themeColor="background2" w:themeShade="80"/>
          <w:sz w:val="14"/>
          <w:szCs w:val="14"/>
        </w:rPr>
        <w:t>26</w:t>
      </w:r>
      <w:r w:rsidRPr="00A652EB">
        <w:rPr>
          <w:color w:val="767171" w:themeColor="background2" w:themeShade="80"/>
          <w:sz w:val="14"/>
          <w:szCs w:val="14"/>
        </w:rPr>
        <w:t>]</w:t>
      </w:r>
      <w:r w:rsidRPr="00A652EB">
        <w:t>.</w:t>
      </w:r>
    </w:p>
  </w:footnote>
  <w:footnote w:id="39">
    <w:p w14:paraId="2595E897" w14:textId="77777777" w:rsidR="0022100F" w:rsidRDefault="0022100F" w:rsidP="0022100F">
      <w:pPr>
        <w:pStyle w:val="Textonotapie"/>
      </w:pPr>
      <w:r>
        <w:rPr>
          <w:rStyle w:val="Refdenotaalpie"/>
        </w:rPr>
        <w:footnoteRef/>
      </w:r>
      <w:r>
        <w:t xml:space="preserve"> </w:t>
      </w:r>
      <w:r w:rsidRPr="00484B84">
        <w:t xml:space="preserve">En el modelo </w:t>
      </w:r>
      <w:proofErr w:type="spellStart"/>
      <w:r w:rsidRPr="00484B84">
        <w:t>neokeynesiano</w:t>
      </w:r>
      <w:proofErr w:type="spellEnd"/>
      <w:r w:rsidRPr="00484B84">
        <w:t xml:space="preserve"> canónico, la existencia de competencia monopolística implica que el salario real no queda determinado sólo por la productividad marginal, sino que depende también del margen, por lo que puede existir una divergencia entre la productividad marginal y el salario real</w:t>
      </w:r>
      <w:r>
        <w:t xml:space="preserve"> (</w:t>
      </w:r>
      <m:oMath>
        <m:f>
          <m:fPr>
            <m:type m:val="lin"/>
            <m:ctrlPr>
              <w:rPr>
                <w:rFonts w:ascii="Cambria Math" w:hAnsi="Cambria Math"/>
                <w:i/>
              </w:rPr>
            </m:ctrlPr>
          </m:fPr>
          <m:num>
            <m:r>
              <m:rPr>
                <m:nor/>
              </m:rPr>
              <w:rPr>
                <w:i/>
                <w:iCs/>
              </w:rPr>
              <m:t>∂F</m:t>
            </m:r>
          </m:num>
          <m:den>
            <m:r>
              <m:rPr>
                <m:nor/>
              </m:rPr>
              <w:rPr>
                <w:i/>
                <w:iCs/>
              </w:rPr>
              <m:t>∂</m:t>
            </m:r>
            <m:sSub>
              <m:sSubPr>
                <m:ctrlPr>
                  <w:rPr>
                    <w:rFonts w:ascii="Cambria Math" w:hAnsi="Cambria Math"/>
                    <w:i/>
                    <w:iCs/>
                  </w:rPr>
                </m:ctrlPr>
              </m:sSubPr>
              <m:e>
                <m:r>
                  <m:rPr>
                    <m:nor/>
                  </m:rPr>
                  <w:rPr>
                    <w:i/>
                    <w:iCs/>
                  </w:rPr>
                  <m:t>L</m:t>
                </m:r>
              </m:e>
              <m:sub>
                <m:r>
                  <m:rPr>
                    <m:nor/>
                  </m:rPr>
                  <w:rPr>
                    <w:i/>
                    <w:iCs/>
                  </w:rPr>
                  <m:t>t</m:t>
                </m:r>
              </m:sub>
            </m:sSub>
          </m:den>
        </m:f>
        <m:r>
          <w:rPr>
            <w:rFonts w:ascii="Cambria Math" w:hAnsi="Cambria Math"/>
          </w:rPr>
          <m:t>=</m:t>
        </m:r>
        <m:r>
          <m:rPr>
            <m:nor/>
          </m:rPr>
          <w:rPr>
            <w:i/>
          </w:rPr>
          <m:t>μ</m:t>
        </m:r>
        <m:r>
          <w:rPr>
            <w:rFonts w:ascii="Cambria Math" w:eastAsiaTheme="minorEastAsia" w:hAnsi="Cambria Math"/>
          </w:rPr>
          <m:t>∙</m:t>
        </m:r>
        <m:f>
          <m:fPr>
            <m:type m:val="lin"/>
            <m:ctrlPr>
              <w:rPr>
                <w:rFonts w:ascii="Cambria Math" w:hAnsi="Cambria Math"/>
                <w:i/>
              </w:rPr>
            </m:ctrlPr>
          </m:fPr>
          <m:num>
            <m:sSub>
              <m:sSubPr>
                <m:ctrlPr>
                  <w:rPr>
                    <w:rFonts w:ascii="Cambria Math" w:hAnsi="Cambria Math"/>
                    <w:i/>
                    <w:iCs/>
                  </w:rPr>
                </m:ctrlPr>
              </m:sSubPr>
              <m:e>
                <m:r>
                  <m:rPr>
                    <m:nor/>
                  </m:rPr>
                  <w:rPr>
                    <w:i/>
                    <w:iCs/>
                  </w:rPr>
                  <m:t>W</m:t>
                </m:r>
              </m:e>
              <m:sub>
                <m:r>
                  <m:rPr>
                    <m:nor/>
                  </m:rPr>
                  <w:rPr>
                    <w:i/>
                    <w:iCs/>
                  </w:rPr>
                  <m:t>t</m:t>
                </m:r>
              </m:sub>
            </m:sSub>
          </m:num>
          <m:den>
            <m:sSub>
              <m:sSubPr>
                <m:ctrlPr>
                  <w:rPr>
                    <w:rFonts w:ascii="Cambria Math" w:hAnsi="Cambria Math"/>
                    <w:i/>
                    <w:iCs/>
                  </w:rPr>
                </m:ctrlPr>
              </m:sSubPr>
              <m:e>
                <m:r>
                  <m:rPr>
                    <m:nor/>
                  </m:rPr>
                  <w:rPr>
                    <w:i/>
                    <w:iCs/>
                  </w:rPr>
                  <m:t>P</m:t>
                </m:r>
              </m:e>
              <m:sub>
                <m:r>
                  <m:rPr>
                    <m:nor/>
                  </m:rPr>
                  <w:rPr>
                    <w:i/>
                    <w:iCs/>
                  </w:rPr>
                  <m:t>t</m:t>
                </m:r>
              </m:sub>
            </m:sSub>
          </m:den>
        </m:f>
      </m:oMath>
      <w:r>
        <w:t>)</w:t>
      </w:r>
      <w:r w:rsidRPr="00484B84">
        <w:t>.</w:t>
      </w:r>
      <w:r>
        <w:t xml:space="preserve"> Por lo tanto, si ante expansiones de la demanda el margen se reduce, se mantendrá equilibrio en el mercado de trabajo sin necesidad de que se reduzca el salario real. </w:t>
      </w:r>
      <w:r w:rsidRPr="00484B84">
        <w:t xml:space="preserve">La presencia de rigideces nominales de precios implica que, ante un incremento del coste marginal, los precios no podrán ajustarse en la misma proporción, por lo que el margen se reducirá (será </w:t>
      </w:r>
      <w:proofErr w:type="spellStart"/>
      <w:r w:rsidRPr="00484B84">
        <w:t>contracíclico</w:t>
      </w:r>
      <w:proofErr w:type="spellEnd"/>
      <w:r w:rsidRPr="00484B84">
        <w:t>).</w:t>
      </w:r>
      <w:r>
        <w:t xml:space="preserve"> </w:t>
      </w:r>
      <w:r w:rsidRPr="00484B84">
        <w:t>Por lo tanto, si ante expansiones de la demanda el margen se reduce, se mantendrá equilibrio en el mercado de trabajo sin necesidad de que se reduzca el salario real.</w:t>
      </w:r>
    </w:p>
    <w:p w14:paraId="0308B8F5" w14:textId="77777777" w:rsidR="0022100F" w:rsidRDefault="0022100F" w:rsidP="0022100F">
      <w:pPr>
        <w:pStyle w:val="Textonotapie"/>
      </w:pPr>
      <w:r w:rsidRPr="00484B84">
        <w:t>Así, ante una expansión del gasto público, las empresas elevarán su producción y su demanda de trabajo. El aumento de la demanda de trabajo podrá compensar la mayor oferta de trabajo generada por el efecto riqueza, produciéndose elevaciones de los salarios reales que compensarán parcialmente la caída del consumo por el efecto riqueza negativo.</w:t>
      </w:r>
    </w:p>
  </w:footnote>
  <w:footnote w:id="40">
    <w:p w14:paraId="78E9230B" w14:textId="77777777" w:rsidR="001A2F1E" w:rsidRPr="001A2F1E" w:rsidRDefault="001A2F1E" w:rsidP="001A2F1E">
      <w:pPr>
        <w:pStyle w:val="Textonotapie"/>
        <w:keepNext/>
        <w:spacing w:after="0"/>
        <w:rPr>
          <w:rStyle w:val="Hipervnculo"/>
          <w:color w:val="auto"/>
          <w:szCs w:val="16"/>
          <w:u w:val="none"/>
        </w:rPr>
      </w:pPr>
      <w:r w:rsidRPr="001A2F1E">
        <w:rPr>
          <w:rStyle w:val="Refdenotaalpie"/>
          <w:szCs w:val="16"/>
        </w:rPr>
        <w:footnoteRef/>
      </w:r>
      <w:r w:rsidRPr="001A2F1E">
        <w:rPr>
          <w:szCs w:val="16"/>
        </w:rPr>
        <w:t xml:space="preserve"> </w:t>
      </w:r>
      <w:hyperlink r:id="rId6" w:history="1">
        <w:r w:rsidRPr="001A2F1E">
          <w:rPr>
            <w:rStyle w:val="Hipervnculo"/>
            <w:spacing w:val="-4"/>
            <w:szCs w:val="16"/>
          </w:rPr>
          <w:t>https://www.frbsf.org/economic-research/wp-content/uploads/sites/4/2-Wu.pdf</w:t>
        </w:r>
      </w:hyperlink>
    </w:p>
    <w:p w14:paraId="74DD7318" w14:textId="1A037E0E" w:rsidR="001A2F1E" w:rsidRPr="001A2F1E" w:rsidRDefault="001A2F1E" w:rsidP="001A2F1E">
      <w:pPr>
        <w:pStyle w:val="Nivel1"/>
        <w:keepNext/>
        <w:numPr>
          <w:ilvl w:val="0"/>
          <w:numId w:val="0"/>
        </w:numPr>
        <w:spacing w:after="0"/>
        <w:ind w:left="623"/>
        <w:jc w:val="center"/>
        <w:rPr>
          <w:lang w:val="fr-FR"/>
        </w:rPr>
      </w:pPr>
      <w:r w:rsidRPr="001772B2">
        <w:rPr>
          <w:noProof/>
          <w:lang w:val="fr-FR"/>
        </w:rPr>
        <w:drawing>
          <wp:inline distT="0" distB="0" distL="0" distR="0" wp14:anchorId="2532A72B" wp14:editId="43EFD0F9">
            <wp:extent cx="2139950" cy="1717244"/>
            <wp:effectExtent l="0" t="0" r="0" b="0"/>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 Carta&#10;&#10;Descripción generada automáticamente"/>
                    <pic:cNvPicPr/>
                  </pic:nvPicPr>
                  <pic:blipFill>
                    <a:blip r:embed="rId7"/>
                    <a:stretch>
                      <a:fillRect/>
                    </a:stretch>
                  </pic:blipFill>
                  <pic:spPr>
                    <a:xfrm>
                      <a:off x="0" y="0"/>
                      <a:ext cx="2146872" cy="1722799"/>
                    </a:xfrm>
                    <a:prstGeom prst="rect">
                      <a:avLst/>
                    </a:prstGeom>
                  </pic:spPr>
                </pic:pic>
              </a:graphicData>
            </a:graphic>
          </wp:inline>
        </w:drawing>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879DE" w:rsidRPr="00C44422" w14:paraId="1D1F35C4" w14:textId="77777777" w:rsidTr="00527B16">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781AD38A" w14:textId="26AD95B0" w:rsidR="001879DE" w:rsidRPr="00C44422" w:rsidRDefault="00476948" w:rsidP="00527B16">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3.A.7</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38324E25" w14:textId="31D85E6A" w:rsidR="001879DE" w:rsidRPr="00C44422" w:rsidRDefault="00746F8A" w:rsidP="00527B16">
              <w:pPr>
                <w:pStyle w:val="Encabezado"/>
                <w:spacing w:after="0"/>
                <w:ind w:right="-110"/>
                <w:contextualSpacing/>
                <w:jc w:val="center"/>
                <w:rPr>
                  <w:i/>
                  <w:iCs/>
                  <w:color w:val="5F2987"/>
                  <w:sz w:val="18"/>
                  <w:szCs w:val="18"/>
                </w:rPr>
              </w:pPr>
              <w:r>
                <w:rPr>
                  <w:i/>
                  <w:iCs/>
                  <w:color w:val="5F2987"/>
                  <w:sz w:val="18"/>
                  <w:szCs w:val="18"/>
                </w:rPr>
                <w:t>La nueva economía keynesiana. Primera y segunda generación.</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7CECA267" w14:textId="77777777" w:rsidR="001879DE" w:rsidRPr="00C44422" w:rsidRDefault="001879DE" w:rsidP="00527B16">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8AF3C75"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879DE" w:rsidRPr="00C44422" w14:paraId="4FF980E9" w14:textId="77777777" w:rsidTr="00527B16">
      <w:trPr>
        <w:trHeight w:val="136"/>
        <w:jc w:val="center"/>
      </w:trPr>
      <w:bookmarkStart w:id="140" w:name="_Hlk72149218" w:displacedByCustomXml="next"/>
      <w:sdt>
        <w:sdtPr>
          <w:rPr>
            <w:b/>
            <w:bCs/>
            <w:i/>
            <w:iCs/>
            <w:caps/>
            <w:color w:val="5F2987"/>
            <w:sz w:val="18"/>
            <w:szCs w:val="18"/>
          </w:rPr>
          <w:alias w:val="Title"/>
          <w:tag w:val=""/>
          <w:id w:val="-921799607"/>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79CD366" w14:textId="7693AADB" w:rsidR="001879DE" w:rsidRPr="00C44422" w:rsidRDefault="00476948" w:rsidP="008A4B8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3.A.7</w:t>
              </w:r>
            </w:p>
          </w:tc>
        </w:sdtContent>
      </w:sdt>
      <w:tc>
        <w:tcPr>
          <w:tcW w:w="7088" w:type="dxa"/>
          <w:vAlign w:val="center"/>
        </w:tcPr>
        <w:sdt>
          <w:sdtPr>
            <w:rPr>
              <w:i/>
              <w:iCs/>
              <w:color w:val="5F2987"/>
              <w:sz w:val="18"/>
              <w:szCs w:val="18"/>
            </w:rPr>
            <w:alias w:val="Subject"/>
            <w:tag w:val=""/>
            <w:id w:val="2033758473"/>
            <w:dataBinding w:prefixMappings="xmlns:ns0='http://purl.org/dc/elements/1.1/' xmlns:ns1='http://schemas.openxmlformats.org/package/2006/metadata/core-properties' " w:xpath="/ns1:coreProperties[1]/ns0:subject[1]" w:storeItemID="{6C3C8BC8-F283-45AE-878A-BAB7291924A1}"/>
            <w:text/>
          </w:sdtPr>
          <w:sdtContent>
            <w:p w14:paraId="6666CF36" w14:textId="38D757BB" w:rsidR="001879DE" w:rsidRPr="00C44422" w:rsidRDefault="00746F8A" w:rsidP="008A4B8D">
              <w:pPr>
                <w:pStyle w:val="Encabezado"/>
                <w:spacing w:after="0"/>
                <w:ind w:right="-110"/>
                <w:contextualSpacing/>
                <w:jc w:val="center"/>
                <w:rPr>
                  <w:i/>
                  <w:iCs/>
                  <w:color w:val="5F2987"/>
                  <w:sz w:val="18"/>
                  <w:szCs w:val="18"/>
                </w:rPr>
              </w:pPr>
              <w:r>
                <w:rPr>
                  <w:i/>
                  <w:iCs/>
                  <w:color w:val="5F2987"/>
                  <w:sz w:val="18"/>
                  <w:szCs w:val="18"/>
                </w:rPr>
                <w:t>La nueva economía keynesiana. Primera y segunda generación.</w:t>
              </w:r>
            </w:p>
          </w:sdtContent>
        </w:sdt>
      </w:tc>
      <w:sdt>
        <w:sdtPr>
          <w:rPr>
            <w:b/>
            <w:bCs/>
            <w:i/>
            <w:iCs/>
            <w:color w:val="5F2987"/>
            <w:spacing w:val="-6"/>
            <w:sz w:val="18"/>
            <w:szCs w:val="18"/>
          </w:rPr>
          <w:alias w:val="Author"/>
          <w:tag w:val=""/>
          <w:id w:val="-72434996"/>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1283EAF" w14:textId="77777777" w:rsidR="001879DE" w:rsidRPr="00C44422" w:rsidRDefault="001879DE" w:rsidP="008A4B8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140"/>
  </w:tbl>
  <w:p w14:paraId="3FFB8819" w14:textId="77777777" w:rsidR="008274D7" w:rsidRPr="004C465C" w:rsidRDefault="008274D7" w:rsidP="008A4B8D">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1879DE" w:rsidRPr="00BE1B62" w14:paraId="6D9EB9F7" w14:textId="77777777" w:rsidTr="00311775">
      <w:tc>
        <w:tcPr>
          <w:tcW w:w="3261" w:type="dxa"/>
          <w:tcBorders>
            <w:bottom w:val="thickThinSmallGap" w:sz="12" w:space="0" w:color="5F2987"/>
          </w:tcBorders>
        </w:tcPr>
        <w:p w14:paraId="7AD5C09E" w14:textId="7AB091D2" w:rsidR="001879DE" w:rsidRPr="00BE1B62" w:rsidRDefault="001879DE" w:rsidP="008A4B8D">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1B0861">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754B7384" w14:textId="77777777" w:rsidR="001879DE" w:rsidRPr="00BE1B62" w:rsidRDefault="001879DE" w:rsidP="008A4B8D">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503B028272254B42B57D31095B1D385B"/>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A9B948C" w14:textId="3BDA3680" w:rsidR="001879DE" w:rsidRPr="00BE1B62" w:rsidRDefault="00476948" w:rsidP="008A4B8D">
              <w:pPr>
                <w:pStyle w:val="Encabezado"/>
                <w:spacing w:after="0"/>
                <w:jc w:val="right"/>
                <w:rPr>
                  <w:i/>
                  <w:iCs/>
                  <w:color w:val="5F2987"/>
                  <w:spacing w:val="-6"/>
                  <w:sz w:val="18"/>
                  <w:szCs w:val="18"/>
                </w:rPr>
              </w:pPr>
              <w:r>
                <w:rPr>
                  <w:i/>
                  <w:iCs/>
                  <w:color w:val="5F2987"/>
                  <w:spacing w:val="-6"/>
                  <w:sz w:val="20"/>
                  <w:szCs w:val="20"/>
                </w:rPr>
                <w:t>3.A.7</w:t>
              </w:r>
            </w:p>
          </w:tc>
        </w:sdtContent>
      </w:sdt>
    </w:tr>
  </w:tbl>
  <w:p w14:paraId="4B372D4D" w14:textId="77777777" w:rsidR="002756C0" w:rsidRPr="00BE1B62" w:rsidRDefault="002756C0" w:rsidP="008A4B8D">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34425"/>
    <w:multiLevelType w:val="hybridMultilevel"/>
    <w:tmpl w:val="9C1C53CC"/>
    <w:lvl w:ilvl="0" w:tplc="0E621FA8">
      <w:start w:val="1"/>
      <w:numFmt w:val="lowerLetter"/>
      <w:lvlText w:val="%1."/>
      <w:lvlJc w:val="left"/>
      <w:pPr>
        <w:ind w:left="720" w:hanging="360"/>
      </w:pPr>
      <w:rPr>
        <w:rFonts w:hint="default"/>
        <w:i/>
        <w:iC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6D457B"/>
    <w:multiLevelType w:val="hybridMultilevel"/>
    <w:tmpl w:val="94784DD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6830681"/>
    <w:multiLevelType w:val="hybridMultilevel"/>
    <w:tmpl w:val="DA28D170"/>
    <w:lvl w:ilvl="0" w:tplc="B4082B96">
      <w:start w:val="1"/>
      <w:numFmt w:val="lowerRoman"/>
      <w:lvlText w:val="%1)"/>
      <w:lvlJc w:val="right"/>
      <w:pPr>
        <w:ind w:left="1211" w:hanging="360"/>
      </w:pPr>
      <w:rPr>
        <w:rFonts w:hint="default"/>
        <w:i/>
        <w:iCs/>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09BC1074"/>
    <w:multiLevelType w:val="hybridMultilevel"/>
    <w:tmpl w:val="5BC4E550"/>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40B485A4">
      <w:numFmt w:val="bullet"/>
      <w:lvlText w:val="-"/>
      <w:lvlJc w:val="left"/>
      <w:pPr>
        <w:ind w:left="2160" w:hanging="360"/>
      </w:pPr>
      <w:rPr>
        <w:rFonts w:ascii="Garamond" w:eastAsiaTheme="minorHAnsi" w:hAnsi="Garamond" w:cstheme="minorBidi"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A016F76"/>
    <w:multiLevelType w:val="hybridMultilevel"/>
    <w:tmpl w:val="8910996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A755F38"/>
    <w:multiLevelType w:val="hybridMultilevel"/>
    <w:tmpl w:val="803054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A8B1E0A"/>
    <w:multiLevelType w:val="hybridMultilevel"/>
    <w:tmpl w:val="DDBAAD88"/>
    <w:lvl w:ilvl="0" w:tplc="D85CC2DE">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9" w15:restartNumberingAfterBreak="0">
    <w:nsid w:val="0C6350CA"/>
    <w:multiLevelType w:val="hybridMultilevel"/>
    <w:tmpl w:val="81D2BB34"/>
    <w:lvl w:ilvl="0" w:tplc="B4082B9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0D4F4E1B"/>
    <w:multiLevelType w:val="hybridMultilevel"/>
    <w:tmpl w:val="8CF4ED8C"/>
    <w:lvl w:ilvl="0" w:tplc="E2B832D6">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E895AE2"/>
    <w:multiLevelType w:val="hybridMultilevel"/>
    <w:tmpl w:val="1910D6E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3666CD3"/>
    <w:multiLevelType w:val="hybridMultilevel"/>
    <w:tmpl w:val="6B4EF1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4CB6C9D"/>
    <w:multiLevelType w:val="hybridMultilevel"/>
    <w:tmpl w:val="1F205D4E"/>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9F73CF"/>
    <w:multiLevelType w:val="hybridMultilevel"/>
    <w:tmpl w:val="BB506092"/>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D242DF3"/>
    <w:multiLevelType w:val="hybridMultilevel"/>
    <w:tmpl w:val="EB4EBE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FEF589F"/>
    <w:multiLevelType w:val="hybridMultilevel"/>
    <w:tmpl w:val="26805B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2490B9C"/>
    <w:multiLevelType w:val="hybridMultilevel"/>
    <w:tmpl w:val="C0D2DA1A"/>
    <w:lvl w:ilvl="0" w:tplc="D9343A24">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1" w15:restartNumberingAfterBreak="0">
    <w:nsid w:val="2EE8362B"/>
    <w:multiLevelType w:val="hybridMultilevel"/>
    <w:tmpl w:val="30A220A8"/>
    <w:lvl w:ilvl="0" w:tplc="FECA101A">
      <w:start w:val="1"/>
      <w:numFmt w:val="lowerRoman"/>
      <w:lvlText w:val="%1)"/>
      <w:lvlJc w:val="right"/>
      <w:pPr>
        <w:ind w:left="1003" w:hanging="720"/>
      </w:pPr>
      <w:rPr>
        <w:rFonts w:hint="default"/>
        <w:i/>
        <w:iCs/>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22" w15:restartNumberingAfterBreak="0">
    <w:nsid w:val="2F7A2500"/>
    <w:multiLevelType w:val="hybridMultilevel"/>
    <w:tmpl w:val="46020D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3806D36"/>
    <w:multiLevelType w:val="hybridMultilevel"/>
    <w:tmpl w:val="E6EEFA26"/>
    <w:lvl w:ilvl="0" w:tplc="E466DAE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51240DD"/>
    <w:multiLevelType w:val="hybridMultilevel"/>
    <w:tmpl w:val="4E00E24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6F22274"/>
    <w:multiLevelType w:val="hybridMultilevel"/>
    <w:tmpl w:val="C8B8D6A4"/>
    <w:lvl w:ilvl="0" w:tplc="0C0A0017">
      <w:start w:val="1"/>
      <w:numFmt w:val="lowerLetter"/>
      <w:lvlText w:val="%1)"/>
      <w:lvlJc w:val="left"/>
      <w:pPr>
        <w:ind w:left="720" w:hanging="360"/>
      </w:pPr>
      <w:rPr>
        <w:rFonts w:hint="default"/>
      </w:rPr>
    </w:lvl>
    <w:lvl w:ilvl="1" w:tplc="B1B26A80">
      <w:start w:val="1"/>
      <w:numFmt w:val="lowerRoman"/>
      <w:lvlText w:val="%2)"/>
      <w:lvlJc w:val="right"/>
      <w:pPr>
        <w:ind w:left="1440" w:hanging="360"/>
      </w:pPr>
      <w:rPr>
        <w:rFonts w:hint="default"/>
        <w:i/>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A71E0A"/>
    <w:multiLevelType w:val="hybridMultilevel"/>
    <w:tmpl w:val="8E18D3E2"/>
    <w:lvl w:ilvl="0" w:tplc="492457B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F377081"/>
    <w:multiLevelType w:val="hybridMultilevel"/>
    <w:tmpl w:val="79B2FD8A"/>
    <w:lvl w:ilvl="0" w:tplc="585EA7A4">
      <w:start w:val="1"/>
      <w:numFmt w:val="bullet"/>
      <w:lvlText w:val=""/>
      <w:lvlJc w:val="left"/>
      <w:pPr>
        <w:ind w:left="720" w:hanging="360"/>
      </w:pPr>
      <w:rPr>
        <w:rFonts w:ascii="Symbol" w:hAnsi="Symbol" w:hint="default"/>
        <w:color w:val="auto"/>
        <w:lang w:val="es-E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12F59B7"/>
    <w:multiLevelType w:val="hybridMultilevel"/>
    <w:tmpl w:val="FCB417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A346269"/>
    <w:multiLevelType w:val="hybridMultilevel"/>
    <w:tmpl w:val="5AE2FA98"/>
    <w:lvl w:ilvl="0" w:tplc="FECC7140">
      <w:start w:val="1"/>
      <w:numFmt w:val="lowerRoman"/>
      <w:lvlText w:val="%1)"/>
      <w:lvlJc w:val="right"/>
      <w:pPr>
        <w:ind w:left="720" w:hanging="360"/>
      </w:pPr>
      <w:rPr>
        <w:rFonts w:eastAsiaTheme="minorEastAsia" w:hint="default"/>
        <w:i/>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23C0F08"/>
    <w:multiLevelType w:val="hybridMultilevel"/>
    <w:tmpl w:val="B8DA0538"/>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2EB46D4"/>
    <w:multiLevelType w:val="hybridMultilevel"/>
    <w:tmpl w:val="E8C69B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69C5A7D"/>
    <w:multiLevelType w:val="hybridMultilevel"/>
    <w:tmpl w:val="7FC2D2D0"/>
    <w:lvl w:ilvl="0" w:tplc="BF105C0A">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6BF3152"/>
    <w:multiLevelType w:val="hybridMultilevel"/>
    <w:tmpl w:val="366086C8"/>
    <w:lvl w:ilvl="0" w:tplc="A0A8EEF8">
      <w:start w:val="1"/>
      <w:numFmt w:val="lowerRoman"/>
      <w:lvlText w:val="%1)"/>
      <w:lvlJc w:val="right"/>
      <w:pPr>
        <w:ind w:left="1003" w:hanging="720"/>
      </w:pPr>
      <w:rPr>
        <w:rFonts w:hint="default"/>
        <w:i/>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35" w15:restartNumberingAfterBreak="0">
    <w:nsid w:val="613B4CA4"/>
    <w:multiLevelType w:val="hybridMultilevel"/>
    <w:tmpl w:val="2D68464E"/>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8" w15:restartNumberingAfterBreak="0">
    <w:nsid w:val="6D400263"/>
    <w:multiLevelType w:val="hybridMultilevel"/>
    <w:tmpl w:val="E1924614"/>
    <w:lvl w:ilvl="0" w:tplc="A28EBED2">
      <w:start w:val="1"/>
      <w:numFmt w:val="lowerRoman"/>
      <w:lvlText w:val="%1)"/>
      <w:lvlJc w:val="right"/>
      <w:pPr>
        <w:ind w:left="1080" w:hanging="72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92A0093"/>
    <w:multiLevelType w:val="hybridMultilevel"/>
    <w:tmpl w:val="EEF4AD28"/>
    <w:lvl w:ilvl="0" w:tplc="AFD649A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9AF0FD0"/>
    <w:multiLevelType w:val="hybridMultilevel"/>
    <w:tmpl w:val="532426F4"/>
    <w:lvl w:ilvl="0" w:tplc="5838B2DC">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96183278">
    <w:abstractNumId w:val="8"/>
  </w:num>
  <w:num w:numId="2" w16cid:durableId="75789377">
    <w:abstractNumId w:val="40"/>
  </w:num>
  <w:num w:numId="3" w16cid:durableId="858082622">
    <w:abstractNumId w:val="19"/>
  </w:num>
  <w:num w:numId="4" w16cid:durableId="1857689741">
    <w:abstractNumId w:val="37"/>
  </w:num>
  <w:num w:numId="5" w16cid:durableId="76289456">
    <w:abstractNumId w:val="20"/>
  </w:num>
  <w:num w:numId="6" w16cid:durableId="1079912180">
    <w:abstractNumId w:val="29"/>
  </w:num>
  <w:num w:numId="7" w16cid:durableId="850335673">
    <w:abstractNumId w:val="20"/>
    <w:lvlOverride w:ilvl="0">
      <w:startOverride w:val="1"/>
    </w:lvlOverride>
  </w:num>
  <w:num w:numId="8" w16cid:durableId="2056928915">
    <w:abstractNumId w:val="0"/>
  </w:num>
  <w:num w:numId="9" w16cid:durableId="955138133">
    <w:abstractNumId w:val="20"/>
    <w:lvlOverride w:ilvl="0">
      <w:startOverride w:val="1"/>
    </w:lvlOverride>
  </w:num>
  <w:num w:numId="10" w16cid:durableId="759103997">
    <w:abstractNumId w:val="20"/>
    <w:lvlOverride w:ilvl="0">
      <w:startOverride w:val="1"/>
    </w:lvlOverride>
  </w:num>
  <w:num w:numId="11" w16cid:durableId="1065958591">
    <w:abstractNumId w:val="23"/>
  </w:num>
  <w:num w:numId="12" w16cid:durableId="158469094">
    <w:abstractNumId w:val="3"/>
    <w:lvlOverride w:ilvl="0">
      <w:startOverride w:val="1"/>
    </w:lvlOverride>
  </w:num>
  <w:num w:numId="13" w16cid:durableId="983583746">
    <w:abstractNumId w:val="22"/>
  </w:num>
  <w:num w:numId="14" w16cid:durableId="860162356">
    <w:abstractNumId w:val="20"/>
    <w:lvlOverride w:ilvl="0">
      <w:startOverride w:val="1"/>
    </w:lvlOverride>
  </w:num>
  <w:num w:numId="15" w16cid:durableId="674038122">
    <w:abstractNumId w:val="24"/>
  </w:num>
  <w:num w:numId="16" w16cid:durableId="1412196863">
    <w:abstractNumId w:val="14"/>
  </w:num>
  <w:num w:numId="17" w16cid:durableId="1657298826">
    <w:abstractNumId w:val="16"/>
  </w:num>
  <w:num w:numId="18" w16cid:durableId="1991208172">
    <w:abstractNumId w:val="41"/>
  </w:num>
  <w:num w:numId="19" w16cid:durableId="1901670066">
    <w:abstractNumId w:val="12"/>
  </w:num>
  <w:num w:numId="20" w16cid:durableId="409230563">
    <w:abstractNumId w:val="39"/>
  </w:num>
  <w:num w:numId="21" w16cid:durableId="1220365310">
    <w:abstractNumId w:val="38"/>
  </w:num>
  <w:num w:numId="22" w16cid:durableId="75978761">
    <w:abstractNumId w:val="17"/>
  </w:num>
  <w:num w:numId="23" w16cid:durableId="1889339182">
    <w:abstractNumId w:val="26"/>
  </w:num>
  <w:num w:numId="24" w16cid:durableId="90901625">
    <w:abstractNumId w:val="27"/>
  </w:num>
  <w:num w:numId="25" w16cid:durableId="1564951959">
    <w:abstractNumId w:val="28"/>
  </w:num>
  <w:num w:numId="26" w16cid:durableId="2088332923">
    <w:abstractNumId w:val="7"/>
  </w:num>
  <w:num w:numId="27" w16cid:durableId="1541891799">
    <w:abstractNumId w:val="11"/>
  </w:num>
  <w:num w:numId="28" w16cid:durableId="221329791">
    <w:abstractNumId w:val="4"/>
  </w:num>
  <w:num w:numId="29" w16cid:durableId="1500850991">
    <w:abstractNumId w:val="34"/>
  </w:num>
  <w:num w:numId="30" w16cid:durableId="582420101">
    <w:abstractNumId w:val="21"/>
  </w:num>
  <w:num w:numId="31" w16cid:durableId="231236302">
    <w:abstractNumId w:val="3"/>
    <w:lvlOverride w:ilvl="0">
      <w:startOverride w:val="1"/>
    </w:lvlOverride>
  </w:num>
  <w:num w:numId="32" w16cid:durableId="838085436">
    <w:abstractNumId w:val="6"/>
  </w:num>
  <w:num w:numId="33" w16cid:durableId="2082948688">
    <w:abstractNumId w:val="25"/>
  </w:num>
  <w:num w:numId="34" w16cid:durableId="1981954478">
    <w:abstractNumId w:val="35"/>
  </w:num>
  <w:num w:numId="35" w16cid:durableId="673455064">
    <w:abstractNumId w:val="15"/>
  </w:num>
  <w:num w:numId="36" w16cid:durableId="827088327">
    <w:abstractNumId w:val="10"/>
  </w:num>
  <w:num w:numId="37" w16cid:durableId="1267152902">
    <w:abstractNumId w:val="13"/>
  </w:num>
  <w:num w:numId="38" w16cid:durableId="1314916203">
    <w:abstractNumId w:val="30"/>
  </w:num>
  <w:num w:numId="39" w16cid:durableId="1982071909">
    <w:abstractNumId w:val="33"/>
  </w:num>
  <w:num w:numId="40" w16cid:durableId="1511916068">
    <w:abstractNumId w:val="9"/>
  </w:num>
  <w:num w:numId="41" w16cid:durableId="1410230544">
    <w:abstractNumId w:val="5"/>
  </w:num>
  <w:num w:numId="42" w16cid:durableId="1540703198">
    <w:abstractNumId w:val="1"/>
  </w:num>
  <w:num w:numId="43" w16cid:durableId="1625232722">
    <w:abstractNumId w:val="18"/>
  </w:num>
  <w:num w:numId="44" w16cid:durableId="891229736">
    <w:abstractNumId w:val="32"/>
  </w:num>
  <w:num w:numId="45" w16cid:durableId="170070979">
    <w:abstractNumId w:val="2"/>
  </w:num>
  <w:num w:numId="46" w16cid:durableId="2018268965">
    <w:abstractNumId w:val="3"/>
    <w:lvlOverride w:ilvl="0">
      <w:startOverride w:val="1"/>
    </w:lvlOverride>
  </w:num>
  <w:num w:numId="47" w16cid:durableId="928463005">
    <w:abstractNumId w:val="31"/>
  </w:num>
  <w:num w:numId="48" w16cid:durableId="1831870589">
    <w:abstractNumId w:val="3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7D4"/>
    <w:rsid w:val="000002B3"/>
    <w:rsid w:val="000013AE"/>
    <w:rsid w:val="00006F21"/>
    <w:rsid w:val="0000784A"/>
    <w:rsid w:val="00015797"/>
    <w:rsid w:val="0002549F"/>
    <w:rsid w:val="00026AD7"/>
    <w:rsid w:val="00031D43"/>
    <w:rsid w:val="000360BF"/>
    <w:rsid w:val="0004370E"/>
    <w:rsid w:val="00044055"/>
    <w:rsid w:val="000523C8"/>
    <w:rsid w:val="00052ECE"/>
    <w:rsid w:val="0006095F"/>
    <w:rsid w:val="0006593D"/>
    <w:rsid w:val="0007402A"/>
    <w:rsid w:val="00074752"/>
    <w:rsid w:val="000754B3"/>
    <w:rsid w:val="000800A5"/>
    <w:rsid w:val="00082D2C"/>
    <w:rsid w:val="000A1CDE"/>
    <w:rsid w:val="000A2A70"/>
    <w:rsid w:val="000A3137"/>
    <w:rsid w:val="000A7BF4"/>
    <w:rsid w:val="000B442F"/>
    <w:rsid w:val="000B4BCE"/>
    <w:rsid w:val="000B667E"/>
    <w:rsid w:val="000D056D"/>
    <w:rsid w:val="000D1288"/>
    <w:rsid w:val="000D200E"/>
    <w:rsid w:val="000D3834"/>
    <w:rsid w:val="000D3C27"/>
    <w:rsid w:val="000E2D34"/>
    <w:rsid w:val="000E2ECC"/>
    <w:rsid w:val="000E3517"/>
    <w:rsid w:val="000E59D9"/>
    <w:rsid w:val="000E71BA"/>
    <w:rsid w:val="000E7480"/>
    <w:rsid w:val="000F06B0"/>
    <w:rsid w:val="000F1627"/>
    <w:rsid w:val="001042A4"/>
    <w:rsid w:val="00112EE5"/>
    <w:rsid w:val="00115566"/>
    <w:rsid w:val="001248C6"/>
    <w:rsid w:val="00134184"/>
    <w:rsid w:val="0013451F"/>
    <w:rsid w:val="00142E38"/>
    <w:rsid w:val="001454BA"/>
    <w:rsid w:val="0015013E"/>
    <w:rsid w:val="001508A3"/>
    <w:rsid w:val="001518E8"/>
    <w:rsid w:val="00151D7F"/>
    <w:rsid w:val="0015294A"/>
    <w:rsid w:val="00157871"/>
    <w:rsid w:val="00160C77"/>
    <w:rsid w:val="00165EAF"/>
    <w:rsid w:val="0016795D"/>
    <w:rsid w:val="00172222"/>
    <w:rsid w:val="001733CC"/>
    <w:rsid w:val="00174AAB"/>
    <w:rsid w:val="00175E45"/>
    <w:rsid w:val="001772B2"/>
    <w:rsid w:val="0018372F"/>
    <w:rsid w:val="001869B6"/>
    <w:rsid w:val="001879DE"/>
    <w:rsid w:val="00192CDF"/>
    <w:rsid w:val="0019331A"/>
    <w:rsid w:val="001957CC"/>
    <w:rsid w:val="00196880"/>
    <w:rsid w:val="0019710F"/>
    <w:rsid w:val="001973C5"/>
    <w:rsid w:val="001A0E2A"/>
    <w:rsid w:val="001A2F1E"/>
    <w:rsid w:val="001A2F3D"/>
    <w:rsid w:val="001A319D"/>
    <w:rsid w:val="001A3C0D"/>
    <w:rsid w:val="001A6625"/>
    <w:rsid w:val="001A7168"/>
    <w:rsid w:val="001B0861"/>
    <w:rsid w:val="001B2A46"/>
    <w:rsid w:val="001B3769"/>
    <w:rsid w:val="001B3A57"/>
    <w:rsid w:val="001C137A"/>
    <w:rsid w:val="001C6124"/>
    <w:rsid w:val="001D1DBE"/>
    <w:rsid w:val="001D23E3"/>
    <w:rsid w:val="001D5D19"/>
    <w:rsid w:val="001E417F"/>
    <w:rsid w:val="001E4AE3"/>
    <w:rsid w:val="001F2817"/>
    <w:rsid w:val="001F6D27"/>
    <w:rsid w:val="0020004E"/>
    <w:rsid w:val="00207679"/>
    <w:rsid w:val="00211B5F"/>
    <w:rsid w:val="0021216B"/>
    <w:rsid w:val="0021774E"/>
    <w:rsid w:val="00220BE7"/>
    <w:rsid w:val="0022100F"/>
    <w:rsid w:val="00226B04"/>
    <w:rsid w:val="00232444"/>
    <w:rsid w:val="00235821"/>
    <w:rsid w:val="00237CD5"/>
    <w:rsid w:val="002432B3"/>
    <w:rsid w:val="00254714"/>
    <w:rsid w:val="002607FD"/>
    <w:rsid w:val="00261397"/>
    <w:rsid w:val="00264B8E"/>
    <w:rsid w:val="00267F36"/>
    <w:rsid w:val="002756C0"/>
    <w:rsid w:val="00285F4B"/>
    <w:rsid w:val="002870F9"/>
    <w:rsid w:val="0029009F"/>
    <w:rsid w:val="00290993"/>
    <w:rsid w:val="00290F9B"/>
    <w:rsid w:val="00294AD7"/>
    <w:rsid w:val="00295F46"/>
    <w:rsid w:val="002A0094"/>
    <w:rsid w:val="002A1386"/>
    <w:rsid w:val="002A1615"/>
    <w:rsid w:val="002A17D0"/>
    <w:rsid w:val="002A3679"/>
    <w:rsid w:val="002A3E3B"/>
    <w:rsid w:val="002A466A"/>
    <w:rsid w:val="002A7603"/>
    <w:rsid w:val="002B2BDA"/>
    <w:rsid w:val="002B4279"/>
    <w:rsid w:val="002B75CA"/>
    <w:rsid w:val="002C4075"/>
    <w:rsid w:val="002C4EF0"/>
    <w:rsid w:val="002C6439"/>
    <w:rsid w:val="002C6B24"/>
    <w:rsid w:val="002D1E82"/>
    <w:rsid w:val="002E0C48"/>
    <w:rsid w:val="002E1FE6"/>
    <w:rsid w:val="002E5F5F"/>
    <w:rsid w:val="002F12EE"/>
    <w:rsid w:val="002F55DE"/>
    <w:rsid w:val="002F7FA3"/>
    <w:rsid w:val="00301317"/>
    <w:rsid w:val="00302A0E"/>
    <w:rsid w:val="0030310B"/>
    <w:rsid w:val="003054A2"/>
    <w:rsid w:val="00307C23"/>
    <w:rsid w:val="00311775"/>
    <w:rsid w:val="0031220D"/>
    <w:rsid w:val="0031762E"/>
    <w:rsid w:val="00323D44"/>
    <w:rsid w:val="00332855"/>
    <w:rsid w:val="003355B2"/>
    <w:rsid w:val="00337765"/>
    <w:rsid w:val="00342648"/>
    <w:rsid w:val="00343F1C"/>
    <w:rsid w:val="00345335"/>
    <w:rsid w:val="00356BBE"/>
    <w:rsid w:val="003739F7"/>
    <w:rsid w:val="00375AB6"/>
    <w:rsid w:val="00375B79"/>
    <w:rsid w:val="00377B05"/>
    <w:rsid w:val="00383182"/>
    <w:rsid w:val="003847B1"/>
    <w:rsid w:val="00391324"/>
    <w:rsid w:val="00393C3E"/>
    <w:rsid w:val="003956F5"/>
    <w:rsid w:val="003A0F1E"/>
    <w:rsid w:val="003A427B"/>
    <w:rsid w:val="003A51A9"/>
    <w:rsid w:val="003A67ED"/>
    <w:rsid w:val="003B04F7"/>
    <w:rsid w:val="003B2AD2"/>
    <w:rsid w:val="003B6329"/>
    <w:rsid w:val="003B7516"/>
    <w:rsid w:val="003C11F4"/>
    <w:rsid w:val="003D42A0"/>
    <w:rsid w:val="003E02FF"/>
    <w:rsid w:val="003E1D13"/>
    <w:rsid w:val="003E38C7"/>
    <w:rsid w:val="003E3B97"/>
    <w:rsid w:val="003E77BB"/>
    <w:rsid w:val="003F4193"/>
    <w:rsid w:val="003F529B"/>
    <w:rsid w:val="004005AD"/>
    <w:rsid w:val="00411735"/>
    <w:rsid w:val="0041381F"/>
    <w:rsid w:val="00417327"/>
    <w:rsid w:val="00424E11"/>
    <w:rsid w:val="004258A5"/>
    <w:rsid w:val="004263AB"/>
    <w:rsid w:val="004272FF"/>
    <w:rsid w:val="00431011"/>
    <w:rsid w:val="00431AE3"/>
    <w:rsid w:val="00432F4E"/>
    <w:rsid w:val="004464AC"/>
    <w:rsid w:val="004464F3"/>
    <w:rsid w:val="00447376"/>
    <w:rsid w:val="00447C0F"/>
    <w:rsid w:val="0045043B"/>
    <w:rsid w:val="00450D7A"/>
    <w:rsid w:val="00453022"/>
    <w:rsid w:val="00454072"/>
    <w:rsid w:val="00455173"/>
    <w:rsid w:val="004567F5"/>
    <w:rsid w:val="00456DED"/>
    <w:rsid w:val="00472B2C"/>
    <w:rsid w:val="00473E99"/>
    <w:rsid w:val="00476948"/>
    <w:rsid w:val="004803DD"/>
    <w:rsid w:val="00481E21"/>
    <w:rsid w:val="00485FFF"/>
    <w:rsid w:val="0048615C"/>
    <w:rsid w:val="004868D7"/>
    <w:rsid w:val="00490326"/>
    <w:rsid w:val="00496BC5"/>
    <w:rsid w:val="004A10FB"/>
    <w:rsid w:val="004A2885"/>
    <w:rsid w:val="004A38B8"/>
    <w:rsid w:val="004A6BE1"/>
    <w:rsid w:val="004A70A0"/>
    <w:rsid w:val="004A7BBF"/>
    <w:rsid w:val="004C0C34"/>
    <w:rsid w:val="004C3408"/>
    <w:rsid w:val="004C465C"/>
    <w:rsid w:val="004C5DE5"/>
    <w:rsid w:val="004D123A"/>
    <w:rsid w:val="004E46E0"/>
    <w:rsid w:val="004E4982"/>
    <w:rsid w:val="004E5381"/>
    <w:rsid w:val="004F0ED6"/>
    <w:rsid w:val="004F2F2D"/>
    <w:rsid w:val="004F38FF"/>
    <w:rsid w:val="00502A72"/>
    <w:rsid w:val="005037F8"/>
    <w:rsid w:val="0050526F"/>
    <w:rsid w:val="00510FB5"/>
    <w:rsid w:val="00511C54"/>
    <w:rsid w:val="0051279A"/>
    <w:rsid w:val="00513074"/>
    <w:rsid w:val="0051574B"/>
    <w:rsid w:val="0052273D"/>
    <w:rsid w:val="0052429C"/>
    <w:rsid w:val="0052614C"/>
    <w:rsid w:val="00527B16"/>
    <w:rsid w:val="005314D9"/>
    <w:rsid w:val="00534CD4"/>
    <w:rsid w:val="00536EFA"/>
    <w:rsid w:val="00540BB8"/>
    <w:rsid w:val="00540F58"/>
    <w:rsid w:val="0054110A"/>
    <w:rsid w:val="005430D6"/>
    <w:rsid w:val="005470D2"/>
    <w:rsid w:val="00550E4F"/>
    <w:rsid w:val="00551383"/>
    <w:rsid w:val="005530D1"/>
    <w:rsid w:val="0055453E"/>
    <w:rsid w:val="00554E7A"/>
    <w:rsid w:val="00556F6E"/>
    <w:rsid w:val="00557939"/>
    <w:rsid w:val="00562779"/>
    <w:rsid w:val="00562848"/>
    <w:rsid w:val="0056543B"/>
    <w:rsid w:val="00566694"/>
    <w:rsid w:val="005679F5"/>
    <w:rsid w:val="00580759"/>
    <w:rsid w:val="00583DF6"/>
    <w:rsid w:val="00585724"/>
    <w:rsid w:val="00594683"/>
    <w:rsid w:val="005A0192"/>
    <w:rsid w:val="005A272A"/>
    <w:rsid w:val="005A2763"/>
    <w:rsid w:val="005B4FE2"/>
    <w:rsid w:val="005B5D74"/>
    <w:rsid w:val="005C131B"/>
    <w:rsid w:val="005C3758"/>
    <w:rsid w:val="005C4148"/>
    <w:rsid w:val="005C528B"/>
    <w:rsid w:val="005C777B"/>
    <w:rsid w:val="005C7F98"/>
    <w:rsid w:val="005D0ED6"/>
    <w:rsid w:val="005D254F"/>
    <w:rsid w:val="005D56A2"/>
    <w:rsid w:val="005D5CD6"/>
    <w:rsid w:val="005E1831"/>
    <w:rsid w:val="005E22B2"/>
    <w:rsid w:val="005E53B9"/>
    <w:rsid w:val="005E5980"/>
    <w:rsid w:val="005E6DBE"/>
    <w:rsid w:val="005E7105"/>
    <w:rsid w:val="005F0C11"/>
    <w:rsid w:val="005F48D7"/>
    <w:rsid w:val="005F58A0"/>
    <w:rsid w:val="00602888"/>
    <w:rsid w:val="0060664A"/>
    <w:rsid w:val="00606E13"/>
    <w:rsid w:val="00606FCF"/>
    <w:rsid w:val="00610C6F"/>
    <w:rsid w:val="006175AF"/>
    <w:rsid w:val="00617958"/>
    <w:rsid w:val="00617AB3"/>
    <w:rsid w:val="006225DE"/>
    <w:rsid w:val="00624E06"/>
    <w:rsid w:val="006305C2"/>
    <w:rsid w:val="00630D0B"/>
    <w:rsid w:val="0063456A"/>
    <w:rsid w:val="00636938"/>
    <w:rsid w:val="006374A2"/>
    <w:rsid w:val="00642360"/>
    <w:rsid w:val="00642FEF"/>
    <w:rsid w:val="00643399"/>
    <w:rsid w:val="00643F45"/>
    <w:rsid w:val="006444B8"/>
    <w:rsid w:val="00646182"/>
    <w:rsid w:val="00650220"/>
    <w:rsid w:val="00651CB4"/>
    <w:rsid w:val="00651F55"/>
    <w:rsid w:val="0065269A"/>
    <w:rsid w:val="0065657E"/>
    <w:rsid w:val="00660724"/>
    <w:rsid w:val="00660A07"/>
    <w:rsid w:val="00660FB3"/>
    <w:rsid w:val="006661C8"/>
    <w:rsid w:val="0066651F"/>
    <w:rsid w:val="006703B2"/>
    <w:rsid w:val="006730C8"/>
    <w:rsid w:val="00673DF2"/>
    <w:rsid w:val="00676849"/>
    <w:rsid w:val="00681EC2"/>
    <w:rsid w:val="00684229"/>
    <w:rsid w:val="0068426C"/>
    <w:rsid w:val="00685F7B"/>
    <w:rsid w:val="00692CBE"/>
    <w:rsid w:val="006936E9"/>
    <w:rsid w:val="00693B21"/>
    <w:rsid w:val="00693E74"/>
    <w:rsid w:val="00694A2A"/>
    <w:rsid w:val="00695682"/>
    <w:rsid w:val="006B31DD"/>
    <w:rsid w:val="006B44A1"/>
    <w:rsid w:val="006B6C00"/>
    <w:rsid w:val="006C4521"/>
    <w:rsid w:val="006C6322"/>
    <w:rsid w:val="006C69B3"/>
    <w:rsid w:val="006D20A6"/>
    <w:rsid w:val="006D2F5A"/>
    <w:rsid w:val="006D352F"/>
    <w:rsid w:val="006D626E"/>
    <w:rsid w:val="006D72C5"/>
    <w:rsid w:val="006E1CC7"/>
    <w:rsid w:val="006E7668"/>
    <w:rsid w:val="006F1403"/>
    <w:rsid w:val="006F309E"/>
    <w:rsid w:val="006F7B1E"/>
    <w:rsid w:val="00711653"/>
    <w:rsid w:val="007141FA"/>
    <w:rsid w:val="00715561"/>
    <w:rsid w:val="00741B8A"/>
    <w:rsid w:val="00742503"/>
    <w:rsid w:val="00745EEA"/>
    <w:rsid w:val="00746F8A"/>
    <w:rsid w:val="00752720"/>
    <w:rsid w:val="00755CCE"/>
    <w:rsid w:val="00757014"/>
    <w:rsid w:val="00765685"/>
    <w:rsid w:val="00773B8C"/>
    <w:rsid w:val="00780EC2"/>
    <w:rsid w:val="0078179F"/>
    <w:rsid w:val="0078743E"/>
    <w:rsid w:val="00790B08"/>
    <w:rsid w:val="007A025B"/>
    <w:rsid w:val="007A52E1"/>
    <w:rsid w:val="007B172D"/>
    <w:rsid w:val="007B6782"/>
    <w:rsid w:val="007B6C54"/>
    <w:rsid w:val="007C0565"/>
    <w:rsid w:val="007C476A"/>
    <w:rsid w:val="007D1FDE"/>
    <w:rsid w:val="007D3DDB"/>
    <w:rsid w:val="007D4517"/>
    <w:rsid w:val="007D6681"/>
    <w:rsid w:val="007D7B56"/>
    <w:rsid w:val="007E2C63"/>
    <w:rsid w:val="007E2D95"/>
    <w:rsid w:val="007E4A4C"/>
    <w:rsid w:val="007E4A7C"/>
    <w:rsid w:val="007F594C"/>
    <w:rsid w:val="007F6C82"/>
    <w:rsid w:val="007F6D7B"/>
    <w:rsid w:val="008011C0"/>
    <w:rsid w:val="00811740"/>
    <w:rsid w:val="00812700"/>
    <w:rsid w:val="00813145"/>
    <w:rsid w:val="008142B0"/>
    <w:rsid w:val="0081544B"/>
    <w:rsid w:val="00815D86"/>
    <w:rsid w:val="008233F9"/>
    <w:rsid w:val="00823C07"/>
    <w:rsid w:val="0082578C"/>
    <w:rsid w:val="008274D7"/>
    <w:rsid w:val="00827955"/>
    <w:rsid w:val="008309A3"/>
    <w:rsid w:val="008324F3"/>
    <w:rsid w:val="00832BC1"/>
    <w:rsid w:val="00835139"/>
    <w:rsid w:val="00837B5A"/>
    <w:rsid w:val="00845B63"/>
    <w:rsid w:val="008540E2"/>
    <w:rsid w:val="00854BE7"/>
    <w:rsid w:val="00856C38"/>
    <w:rsid w:val="00861024"/>
    <w:rsid w:val="008653F0"/>
    <w:rsid w:val="0087196F"/>
    <w:rsid w:val="0087452B"/>
    <w:rsid w:val="008763BF"/>
    <w:rsid w:val="008764F9"/>
    <w:rsid w:val="00877C30"/>
    <w:rsid w:val="00880683"/>
    <w:rsid w:val="00890B06"/>
    <w:rsid w:val="008924A3"/>
    <w:rsid w:val="008937DA"/>
    <w:rsid w:val="008958FD"/>
    <w:rsid w:val="008A0669"/>
    <w:rsid w:val="008A4471"/>
    <w:rsid w:val="008A4B8D"/>
    <w:rsid w:val="008A75A3"/>
    <w:rsid w:val="008B2C46"/>
    <w:rsid w:val="008B2EEB"/>
    <w:rsid w:val="008C6564"/>
    <w:rsid w:val="008D07D4"/>
    <w:rsid w:val="008D435E"/>
    <w:rsid w:val="008E2B70"/>
    <w:rsid w:val="008E2DA4"/>
    <w:rsid w:val="008E5500"/>
    <w:rsid w:val="008E5D65"/>
    <w:rsid w:val="008E78A6"/>
    <w:rsid w:val="008F001E"/>
    <w:rsid w:val="008F0EB4"/>
    <w:rsid w:val="008F3BCD"/>
    <w:rsid w:val="008F4A7B"/>
    <w:rsid w:val="00900226"/>
    <w:rsid w:val="00900D26"/>
    <w:rsid w:val="00901E8F"/>
    <w:rsid w:val="0091375E"/>
    <w:rsid w:val="00917C51"/>
    <w:rsid w:val="009224F1"/>
    <w:rsid w:val="009229CA"/>
    <w:rsid w:val="0092514B"/>
    <w:rsid w:val="0093336F"/>
    <w:rsid w:val="00936D94"/>
    <w:rsid w:val="00937896"/>
    <w:rsid w:val="00945D2C"/>
    <w:rsid w:val="0096481D"/>
    <w:rsid w:val="00971031"/>
    <w:rsid w:val="00980CB0"/>
    <w:rsid w:val="00981A85"/>
    <w:rsid w:val="00981F11"/>
    <w:rsid w:val="009832F5"/>
    <w:rsid w:val="009843DB"/>
    <w:rsid w:val="0099038A"/>
    <w:rsid w:val="00992C18"/>
    <w:rsid w:val="009A421F"/>
    <w:rsid w:val="009A4ACE"/>
    <w:rsid w:val="009B141A"/>
    <w:rsid w:val="009B1A29"/>
    <w:rsid w:val="009B31B6"/>
    <w:rsid w:val="009B5F75"/>
    <w:rsid w:val="009B7CCA"/>
    <w:rsid w:val="009C0ACD"/>
    <w:rsid w:val="009C2D8E"/>
    <w:rsid w:val="009C4DC2"/>
    <w:rsid w:val="009C61AF"/>
    <w:rsid w:val="009C69E8"/>
    <w:rsid w:val="009E25C7"/>
    <w:rsid w:val="009E289E"/>
    <w:rsid w:val="009E489B"/>
    <w:rsid w:val="009E6428"/>
    <w:rsid w:val="009E6E0E"/>
    <w:rsid w:val="009E6E44"/>
    <w:rsid w:val="009E71EC"/>
    <w:rsid w:val="009F445D"/>
    <w:rsid w:val="009F7317"/>
    <w:rsid w:val="00A02FE2"/>
    <w:rsid w:val="00A03E99"/>
    <w:rsid w:val="00A04349"/>
    <w:rsid w:val="00A10428"/>
    <w:rsid w:val="00A116A8"/>
    <w:rsid w:val="00A116B6"/>
    <w:rsid w:val="00A20BF3"/>
    <w:rsid w:val="00A232C0"/>
    <w:rsid w:val="00A234D9"/>
    <w:rsid w:val="00A255DC"/>
    <w:rsid w:val="00A32895"/>
    <w:rsid w:val="00A32AFE"/>
    <w:rsid w:val="00A37089"/>
    <w:rsid w:val="00A37312"/>
    <w:rsid w:val="00A42628"/>
    <w:rsid w:val="00A443E0"/>
    <w:rsid w:val="00A4463B"/>
    <w:rsid w:val="00A44F5C"/>
    <w:rsid w:val="00A51B24"/>
    <w:rsid w:val="00A54398"/>
    <w:rsid w:val="00A63936"/>
    <w:rsid w:val="00A6505E"/>
    <w:rsid w:val="00A67AFC"/>
    <w:rsid w:val="00A70EA4"/>
    <w:rsid w:val="00A73A52"/>
    <w:rsid w:val="00A77C94"/>
    <w:rsid w:val="00A8537D"/>
    <w:rsid w:val="00A96BE3"/>
    <w:rsid w:val="00AA773E"/>
    <w:rsid w:val="00AA7819"/>
    <w:rsid w:val="00AB2BAA"/>
    <w:rsid w:val="00AB2DF2"/>
    <w:rsid w:val="00AC09F9"/>
    <w:rsid w:val="00AC16AC"/>
    <w:rsid w:val="00AD1DFA"/>
    <w:rsid w:val="00AD472E"/>
    <w:rsid w:val="00AD4844"/>
    <w:rsid w:val="00AD5A8C"/>
    <w:rsid w:val="00AD60B0"/>
    <w:rsid w:val="00AE1909"/>
    <w:rsid w:val="00AE2568"/>
    <w:rsid w:val="00AE5E43"/>
    <w:rsid w:val="00AF1881"/>
    <w:rsid w:val="00AF1976"/>
    <w:rsid w:val="00AF2B6D"/>
    <w:rsid w:val="00AF3C0B"/>
    <w:rsid w:val="00AF4F1E"/>
    <w:rsid w:val="00AF7359"/>
    <w:rsid w:val="00B0080A"/>
    <w:rsid w:val="00B03027"/>
    <w:rsid w:val="00B10437"/>
    <w:rsid w:val="00B17A1E"/>
    <w:rsid w:val="00B2036E"/>
    <w:rsid w:val="00B20A8A"/>
    <w:rsid w:val="00B25802"/>
    <w:rsid w:val="00B3345E"/>
    <w:rsid w:val="00B349D6"/>
    <w:rsid w:val="00B37111"/>
    <w:rsid w:val="00B37815"/>
    <w:rsid w:val="00B37EDB"/>
    <w:rsid w:val="00B43C80"/>
    <w:rsid w:val="00B471A2"/>
    <w:rsid w:val="00B50D06"/>
    <w:rsid w:val="00B52052"/>
    <w:rsid w:val="00B54519"/>
    <w:rsid w:val="00B675B4"/>
    <w:rsid w:val="00B70943"/>
    <w:rsid w:val="00B70F12"/>
    <w:rsid w:val="00B70FEA"/>
    <w:rsid w:val="00B75046"/>
    <w:rsid w:val="00B77C0F"/>
    <w:rsid w:val="00B80B58"/>
    <w:rsid w:val="00B84CDA"/>
    <w:rsid w:val="00B9022F"/>
    <w:rsid w:val="00B939A3"/>
    <w:rsid w:val="00B949A4"/>
    <w:rsid w:val="00BA05CC"/>
    <w:rsid w:val="00BA4542"/>
    <w:rsid w:val="00BA6CBA"/>
    <w:rsid w:val="00BC2934"/>
    <w:rsid w:val="00BC5F72"/>
    <w:rsid w:val="00BC7084"/>
    <w:rsid w:val="00BD0AB5"/>
    <w:rsid w:val="00BD0E7E"/>
    <w:rsid w:val="00BD1C2D"/>
    <w:rsid w:val="00BD2367"/>
    <w:rsid w:val="00BE1B62"/>
    <w:rsid w:val="00BE2227"/>
    <w:rsid w:val="00BE4734"/>
    <w:rsid w:val="00BE5FEB"/>
    <w:rsid w:val="00BE609E"/>
    <w:rsid w:val="00BF2191"/>
    <w:rsid w:val="00BF3729"/>
    <w:rsid w:val="00BF73A9"/>
    <w:rsid w:val="00C038F2"/>
    <w:rsid w:val="00C05926"/>
    <w:rsid w:val="00C06ABE"/>
    <w:rsid w:val="00C07CE7"/>
    <w:rsid w:val="00C10448"/>
    <w:rsid w:val="00C11454"/>
    <w:rsid w:val="00C15667"/>
    <w:rsid w:val="00C15B77"/>
    <w:rsid w:val="00C176F3"/>
    <w:rsid w:val="00C179F6"/>
    <w:rsid w:val="00C245DC"/>
    <w:rsid w:val="00C266FE"/>
    <w:rsid w:val="00C323C0"/>
    <w:rsid w:val="00C329B0"/>
    <w:rsid w:val="00C36016"/>
    <w:rsid w:val="00C4210F"/>
    <w:rsid w:val="00C56114"/>
    <w:rsid w:val="00C56977"/>
    <w:rsid w:val="00C63829"/>
    <w:rsid w:val="00C65352"/>
    <w:rsid w:val="00C66727"/>
    <w:rsid w:val="00C67AC7"/>
    <w:rsid w:val="00C73466"/>
    <w:rsid w:val="00C81078"/>
    <w:rsid w:val="00C84272"/>
    <w:rsid w:val="00C851DA"/>
    <w:rsid w:val="00C85D62"/>
    <w:rsid w:val="00C953D4"/>
    <w:rsid w:val="00C97B14"/>
    <w:rsid w:val="00CA6A8D"/>
    <w:rsid w:val="00CA6BEA"/>
    <w:rsid w:val="00CB43F1"/>
    <w:rsid w:val="00CB6B7A"/>
    <w:rsid w:val="00CC2438"/>
    <w:rsid w:val="00CD6EDF"/>
    <w:rsid w:val="00CE01DE"/>
    <w:rsid w:val="00CE0A9F"/>
    <w:rsid w:val="00CE0C28"/>
    <w:rsid w:val="00CE1CB2"/>
    <w:rsid w:val="00CE1EC7"/>
    <w:rsid w:val="00CE7571"/>
    <w:rsid w:val="00CF0F88"/>
    <w:rsid w:val="00CF2F0F"/>
    <w:rsid w:val="00CF3473"/>
    <w:rsid w:val="00CF3889"/>
    <w:rsid w:val="00CF5477"/>
    <w:rsid w:val="00CF62D3"/>
    <w:rsid w:val="00CF6BBD"/>
    <w:rsid w:val="00CF6FE1"/>
    <w:rsid w:val="00D0459C"/>
    <w:rsid w:val="00D04CDB"/>
    <w:rsid w:val="00D0572C"/>
    <w:rsid w:val="00D05A9C"/>
    <w:rsid w:val="00D05D2C"/>
    <w:rsid w:val="00D060F0"/>
    <w:rsid w:val="00D07238"/>
    <w:rsid w:val="00D1298A"/>
    <w:rsid w:val="00D150C2"/>
    <w:rsid w:val="00D15FCC"/>
    <w:rsid w:val="00D16C30"/>
    <w:rsid w:val="00D20F26"/>
    <w:rsid w:val="00D274D9"/>
    <w:rsid w:val="00D27EDC"/>
    <w:rsid w:val="00D31192"/>
    <w:rsid w:val="00D336DA"/>
    <w:rsid w:val="00D34916"/>
    <w:rsid w:val="00D40F17"/>
    <w:rsid w:val="00D44885"/>
    <w:rsid w:val="00D46A53"/>
    <w:rsid w:val="00D52A08"/>
    <w:rsid w:val="00D53570"/>
    <w:rsid w:val="00D56062"/>
    <w:rsid w:val="00D564BC"/>
    <w:rsid w:val="00D63324"/>
    <w:rsid w:val="00D6512A"/>
    <w:rsid w:val="00D71044"/>
    <w:rsid w:val="00D75FB9"/>
    <w:rsid w:val="00D81C88"/>
    <w:rsid w:val="00D8384E"/>
    <w:rsid w:val="00D852AF"/>
    <w:rsid w:val="00D86175"/>
    <w:rsid w:val="00D875C1"/>
    <w:rsid w:val="00D95655"/>
    <w:rsid w:val="00D96FC0"/>
    <w:rsid w:val="00DA5E29"/>
    <w:rsid w:val="00DA723A"/>
    <w:rsid w:val="00DB3942"/>
    <w:rsid w:val="00DB7393"/>
    <w:rsid w:val="00DC03DE"/>
    <w:rsid w:val="00DC117D"/>
    <w:rsid w:val="00DC2C70"/>
    <w:rsid w:val="00DC2CD3"/>
    <w:rsid w:val="00DC3BC5"/>
    <w:rsid w:val="00DC51F8"/>
    <w:rsid w:val="00DC6F40"/>
    <w:rsid w:val="00DC77B8"/>
    <w:rsid w:val="00DE1BB0"/>
    <w:rsid w:val="00DE664B"/>
    <w:rsid w:val="00DF0C7F"/>
    <w:rsid w:val="00DF3793"/>
    <w:rsid w:val="00DF40A2"/>
    <w:rsid w:val="00DF6135"/>
    <w:rsid w:val="00E00FCF"/>
    <w:rsid w:val="00E02AF6"/>
    <w:rsid w:val="00E04C47"/>
    <w:rsid w:val="00E053C1"/>
    <w:rsid w:val="00E14EF3"/>
    <w:rsid w:val="00E23909"/>
    <w:rsid w:val="00E2468B"/>
    <w:rsid w:val="00E278E0"/>
    <w:rsid w:val="00E31458"/>
    <w:rsid w:val="00E35B2D"/>
    <w:rsid w:val="00E36737"/>
    <w:rsid w:val="00E421AA"/>
    <w:rsid w:val="00E47101"/>
    <w:rsid w:val="00E50761"/>
    <w:rsid w:val="00E51236"/>
    <w:rsid w:val="00E528DA"/>
    <w:rsid w:val="00E53EB4"/>
    <w:rsid w:val="00E54E1F"/>
    <w:rsid w:val="00E6544F"/>
    <w:rsid w:val="00E6597F"/>
    <w:rsid w:val="00E70349"/>
    <w:rsid w:val="00E725E2"/>
    <w:rsid w:val="00E737B6"/>
    <w:rsid w:val="00E7487F"/>
    <w:rsid w:val="00E75FBA"/>
    <w:rsid w:val="00E82BB4"/>
    <w:rsid w:val="00E940DC"/>
    <w:rsid w:val="00E97C4C"/>
    <w:rsid w:val="00EA7B25"/>
    <w:rsid w:val="00EB204E"/>
    <w:rsid w:val="00EB35D3"/>
    <w:rsid w:val="00EB4BD9"/>
    <w:rsid w:val="00EB64BA"/>
    <w:rsid w:val="00EB707E"/>
    <w:rsid w:val="00EB7BAF"/>
    <w:rsid w:val="00EC57C6"/>
    <w:rsid w:val="00EC6834"/>
    <w:rsid w:val="00ED1A1F"/>
    <w:rsid w:val="00ED30AD"/>
    <w:rsid w:val="00ED646B"/>
    <w:rsid w:val="00ED7809"/>
    <w:rsid w:val="00EE0925"/>
    <w:rsid w:val="00EE0D7B"/>
    <w:rsid w:val="00EE1B3B"/>
    <w:rsid w:val="00EE2EDA"/>
    <w:rsid w:val="00EE50D7"/>
    <w:rsid w:val="00EF4BD4"/>
    <w:rsid w:val="00F018F3"/>
    <w:rsid w:val="00F01C40"/>
    <w:rsid w:val="00F04F34"/>
    <w:rsid w:val="00F057E4"/>
    <w:rsid w:val="00F07589"/>
    <w:rsid w:val="00F16B48"/>
    <w:rsid w:val="00F17F8F"/>
    <w:rsid w:val="00F20BFA"/>
    <w:rsid w:val="00F216F8"/>
    <w:rsid w:val="00F2467B"/>
    <w:rsid w:val="00F24EB8"/>
    <w:rsid w:val="00F27046"/>
    <w:rsid w:val="00F27588"/>
    <w:rsid w:val="00F31E37"/>
    <w:rsid w:val="00F328E2"/>
    <w:rsid w:val="00F32DD2"/>
    <w:rsid w:val="00F3531C"/>
    <w:rsid w:val="00F42F4D"/>
    <w:rsid w:val="00F518E6"/>
    <w:rsid w:val="00F625B2"/>
    <w:rsid w:val="00F7206D"/>
    <w:rsid w:val="00F810B2"/>
    <w:rsid w:val="00F81B3F"/>
    <w:rsid w:val="00F81EBA"/>
    <w:rsid w:val="00F82436"/>
    <w:rsid w:val="00F85E54"/>
    <w:rsid w:val="00F87AD1"/>
    <w:rsid w:val="00F919B8"/>
    <w:rsid w:val="00F92328"/>
    <w:rsid w:val="00F9271E"/>
    <w:rsid w:val="00FA33C3"/>
    <w:rsid w:val="00FA5058"/>
    <w:rsid w:val="00FA5A56"/>
    <w:rsid w:val="00FB0ABD"/>
    <w:rsid w:val="00FB305C"/>
    <w:rsid w:val="00FB379F"/>
    <w:rsid w:val="00FC3FD2"/>
    <w:rsid w:val="00FD095D"/>
    <w:rsid w:val="00FD7152"/>
    <w:rsid w:val="00FE0280"/>
    <w:rsid w:val="00FE0542"/>
    <w:rsid w:val="00FE0573"/>
    <w:rsid w:val="00FE1CC4"/>
    <w:rsid w:val="00FE2579"/>
    <w:rsid w:val="00FE4769"/>
    <w:rsid w:val="00FE6F1A"/>
    <w:rsid w:val="00FF0353"/>
    <w:rsid w:val="00FF37B2"/>
    <w:rsid w:val="00FF687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838F23"/>
  <w15:docId w15:val="{CCE6F2AD-6960-412F-82F6-4C61934B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F1E"/>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1A2F1E"/>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1A2F1E"/>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1A2F1E"/>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1A2F1E"/>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1A2F1E"/>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1A2F1E"/>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1A2F1E"/>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1A2F1E"/>
    <w:pPr>
      <w:ind w:left="993"/>
      <w:outlineLvl w:val="7"/>
    </w:pPr>
    <w:rPr>
      <w:color w:val="321547"/>
      <w:szCs w:val="22"/>
      <w:u w:val="dotDotDash"/>
    </w:rPr>
  </w:style>
  <w:style w:type="paragraph" w:styleId="Ttulo9">
    <w:name w:val="heading 9"/>
    <w:basedOn w:val="Ttulo8"/>
    <w:next w:val="Normal"/>
    <w:link w:val="Ttulo9Car"/>
    <w:uiPriority w:val="9"/>
    <w:unhideWhenUsed/>
    <w:qFormat/>
    <w:rsid w:val="001A2F1E"/>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1A2F1E"/>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1A2F1E"/>
  </w:style>
  <w:style w:type="paragraph" w:styleId="Encabezado">
    <w:name w:val="header"/>
    <w:basedOn w:val="Normal"/>
    <w:link w:val="EncabezadoCar"/>
    <w:uiPriority w:val="99"/>
    <w:unhideWhenUsed/>
    <w:rsid w:val="001A2F1E"/>
    <w:pPr>
      <w:tabs>
        <w:tab w:val="center" w:pos="4252"/>
        <w:tab w:val="right" w:pos="8504"/>
      </w:tabs>
    </w:pPr>
  </w:style>
  <w:style w:type="character" w:customStyle="1" w:styleId="HeaderChar">
    <w:name w:val="Header Char"/>
    <w:basedOn w:val="Fuentedeprrafopredeter"/>
    <w:uiPriority w:val="99"/>
    <w:rsid w:val="001A2F1E"/>
    <w:rPr>
      <w:rFonts w:ascii="Garamond" w:hAnsi="Garamond"/>
      <w:lang w:val="es-ES"/>
    </w:rPr>
  </w:style>
  <w:style w:type="paragraph" w:styleId="Piedepgina">
    <w:name w:val="footer"/>
    <w:basedOn w:val="Normal"/>
    <w:link w:val="PiedepginaCar"/>
    <w:uiPriority w:val="99"/>
    <w:unhideWhenUsed/>
    <w:qFormat/>
    <w:rsid w:val="004A10FB"/>
    <w:pPr>
      <w:tabs>
        <w:tab w:val="center" w:pos="4252"/>
        <w:tab w:val="right" w:pos="8504"/>
      </w:tabs>
      <w:spacing w:after="0" w:line="240" w:lineRule="auto"/>
    </w:pPr>
  </w:style>
  <w:style w:type="character" w:customStyle="1" w:styleId="FooterChar">
    <w:name w:val="Footer Char"/>
    <w:basedOn w:val="Fuentedeprrafopredeter"/>
    <w:uiPriority w:val="99"/>
    <w:rsid w:val="001A2F1E"/>
    <w:rPr>
      <w:rFonts w:ascii="Garamond" w:hAnsi="Garamond"/>
      <w:lang w:val="es-ES"/>
    </w:rPr>
  </w:style>
  <w:style w:type="table" w:styleId="Tablaconcuadrcula">
    <w:name w:val="Table Grid"/>
    <w:basedOn w:val="Tablanormal"/>
    <w:uiPriority w:val="39"/>
    <w:rsid w:val="001A2F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A2F1E"/>
    <w:rPr>
      <w:color w:val="808080"/>
    </w:rPr>
  </w:style>
  <w:style w:type="paragraph" w:styleId="Ttulo">
    <w:name w:val="Title"/>
    <w:basedOn w:val="Normal"/>
    <w:next w:val="Normal"/>
    <w:link w:val="TtuloCar"/>
    <w:uiPriority w:val="10"/>
    <w:qFormat/>
    <w:rsid w:val="001A2F1E"/>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1A2F1E"/>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1A2F1E"/>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1A2F1E"/>
    <w:pPr>
      <w:numPr>
        <w:ilvl w:val="1"/>
        <w:numId w:val="1"/>
      </w:numPr>
      <w:spacing w:after="100"/>
      <w:ind w:left="1049" w:hanging="198"/>
      <w:contextualSpacing/>
    </w:pPr>
  </w:style>
  <w:style w:type="character" w:customStyle="1" w:styleId="Heading2Char">
    <w:name w:val="Heading 2 Char"/>
    <w:basedOn w:val="Fuentedeprrafopredeter"/>
    <w:uiPriority w:val="9"/>
    <w:rsid w:val="001A2F1E"/>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1A2F1E"/>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1A2F1E"/>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1A2F1E"/>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1A2F1E"/>
    <w:rPr>
      <w:color w:val="0563C1" w:themeColor="hyperlink"/>
      <w:u w:val="single"/>
    </w:rPr>
  </w:style>
  <w:style w:type="character" w:customStyle="1" w:styleId="Heading3Char">
    <w:name w:val="Heading 3 Char"/>
    <w:basedOn w:val="Fuentedeprrafopredeter"/>
    <w:uiPriority w:val="9"/>
    <w:rsid w:val="001A2F1E"/>
    <w:rPr>
      <w:rFonts w:ascii="Garamond" w:hAnsi="Garamond"/>
      <w:i/>
      <w:iCs/>
      <w:color w:val="5F2987"/>
      <w:u w:val="single"/>
      <w:lang w:val="es-ES"/>
    </w:rPr>
  </w:style>
  <w:style w:type="paragraph" w:styleId="TDC3">
    <w:name w:val="toc 3"/>
    <w:basedOn w:val="Normal"/>
    <w:next w:val="FinTDC"/>
    <w:autoRedefine/>
    <w:uiPriority w:val="39"/>
    <w:unhideWhenUsed/>
    <w:rsid w:val="001A2F1E"/>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1A2F1E"/>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1A2F1E"/>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1A2F1E"/>
    <w:rPr>
      <w:color w:val="FFFFFF" w:themeColor="text1" w:themeTint="80"/>
      <w:sz w:val="16"/>
    </w:rPr>
  </w:style>
  <w:style w:type="character" w:customStyle="1" w:styleId="NocantarChar">
    <w:name w:val="No cantar Char"/>
    <w:basedOn w:val="Fuentedeprrafopredeter"/>
    <w:link w:val="Nocantar"/>
    <w:rsid w:val="001A2F1E"/>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1A2F1E"/>
    <w:pPr>
      <w:numPr>
        <w:numId w:val="0"/>
      </w:numPr>
      <w:ind w:firstLine="142"/>
    </w:pPr>
  </w:style>
  <w:style w:type="character" w:customStyle="1" w:styleId="IntroduccinyconclusinChar">
    <w:name w:val="Introducción y conclusión Char"/>
    <w:basedOn w:val="Ttulo1Car"/>
    <w:link w:val="Introduccinyconclusin"/>
    <w:rsid w:val="001A2F1E"/>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1879DE"/>
    <w:pPr>
      <w:keepLines/>
      <w:spacing w:after="60" w:line="216" w:lineRule="auto"/>
    </w:pPr>
    <w:rPr>
      <w:sz w:val="15"/>
    </w:rPr>
  </w:style>
  <w:style w:type="numbering" w:customStyle="1" w:styleId="Lista1">
    <w:name w:val="Lista1"/>
    <w:basedOn w:val="Sinlista"/>
    <w:uiPriority w:val="99"/>
    <w:rsid w:val="001A2F1E"/>
    <w:pPr>
      <w:numPr>
        <w:numId w:val="3"/>
      </w:numPr>
    </w:pPr>
  </w:style>
  <w:style w:type="paragraph" w:customStyle="1" w:styleId="Nivel1">
    <w:name w:val="Nivel 1"/>
    <w:basedOn w:val="Normal"/>
    <w:qFormat/>
    <w:rsid w:val="001A2F1E"/>
    <w:pPr>
      <w:numPr>
        <w:numId w:val="1"/>
      </w:numPr>
      <w:spacing w:before="100" w:after="100"/>
      <w:ind w:left="623" w:hanging="198"/>
    </w:pPr>
  </w:style>
  <w:style w:type="paragraph" w:customStyle="1" w:styleId="Nivel3">
    <w:name w:val="Nivel 3"/>
    <w:basedOn w:val="Nivel2"/>
    <w:link w:val="Nivel3Car"/>
    <w:qFormat/>
    <w:rsid w:val="001A2F1E"/>
    <w:pPr>
      <w:numPr>
        <w:ilvl w:val="2"/>
      </w:numPr>
      <w:spacing w:after="0"/>
      <w:ind w:left="1474" w:hanging="198"/>
    </w:pPr>
  </w:style>
  <w:style w:type="paragraph" w:customStyle="1" w:styleId="Letra">
    <w:name w:val="Letra"/>
    <w:basedOn w:val="Nivel1"/>
    <w:qFormat/>
    <w:rsid w:val="001A2F1E"/>
    <w:pPr>
      <w:numPr>
        <w:numId w:val="4"/>
      </w:numPr>
      <w:spacing w:before="0" w:after="40"/>
      <w:ind w:left="936" w:hanging="227"/>
    </w:pPr>
  </w:style>
  <w:style w:type="paragraph" w:customStyle="1" w:styleId="Nmero">
    <w:name w:val="Número"/>
    <w:basedOn w:val="Normal"/>
    <w:qFormat/>
    <w:rsid w:val="001A2F1E"/>
    <w:pPr>
      <w:numPr>
        <w:numId w:val="5"/>
      </w:numPr>
      <w:spacing w:after="40"/>
      <w:ind w:left="936" w:hanging="227"/>
    </w:pPr>
  </w:style>
  <w:style w:type="paragraph" w:styleId="Textodeglobo">
    <w:name w:val="Balloon Text"/>
    <w:basedOn w:val="Normal"/>
    <w:link w:val="TextodegloboCar"/>
    <w:uiPriority w:val="99"/>
    <w:semiHidden/>
    <w:unhideWhenUsed/>
    <w:rsid w:val="001A2F1E"/>
    <w:rPr>
      <w:rFonts w:ascii="Segoe UI" w:hAnsi="Segoe UI" w:cs="Segoe UI"/>
      <w:sz w:val="18"/>
      <w:szCs w:val="18"/>
    </w:rPr>
  </w:style>
  <w:style w:type="character" w:customStyle="1" w:styleId="BalloonTextChar">
    <w:name w:val="Balloon Text Char"/>
    <w:basedOn w:val="Fuentedeprrafopredeter"/>
    <w:uiPriority w:val="99"/>
    <w:semiHidden/>
    <w:rsid w:val="001A2F1E"/>
    <w:rPr>
      <w:rFonts w:ascii="Segoe UI" w:hAnsi="Segoe UI" w:cs="Segoe UI"/>
      <w:sz w:val="18"/>
      <w:szCs w:val="18"/>
      <w:lang w:val="es-ES"/>
    </w:rPr>
  </w:style>
  <w:style w:type="paragraph" w:customStyle="1" w:styleId="Notaalopositor">
    <w:name w:val="Nota al opositor"/>
    <w:basedOn w:val="Normal"/>
    <w:link w:val="NotaalopositorChar"/>
    <w:qFormat/>
    <w:rsid w:val="001A2F1E"/>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1A2F1E"/>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1A2F1E"/>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1A2F1E"/>
    <w:rPr>
      <w:rFonts w:ascii="Garamond" w:hAnsi="Garamond"/>
      <w:sz w:val="16"/>
      <w:szCs w:val="20"/>
      <w:lang w:val="es-ES"/>
    </w:rPr>
  </w:style>
  <w:style w:type="character" w:styleId="Refdenotaalpie">
    <w:name w:val="footnote reference"/>
    <w:basedOn w:val="Fuentedeprrafopredeter"/>
    <w:uiPriority w:val="99"/>
    <w:unhideWhenUsed/>
    <w:rsid w:val="001A2F1E"/>
    <w:rPr>
      <w:vertAlign w:val="superscript"/>
    </w:rPr>
  </w:style>
  <w:style w:type="character" w:customStyle="1" w:styleId="Heading6Char">
    <w:name w:val="Heading 6 Char"/>
    <w:basedOn w:val="Fuentedeprrafopredeter"/>
    <w:uiPriority w:val="9"/>
    <w:semiHidden/>
    <w:rsid w:val="001A2F1E"/>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1A2F1E"/>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1A2F1E"/>
    <w:rPr>
      <w:rFonts w:ascii="Garamond" w:eastAsiaTheme="minorEastAsia" w:hAnsi="Garamond"/>
      <w:smallCaps/>
      <w:color w:val="FFFFFF" w:themeColor="text1" w:themeTint="A5"/>
      <w:lang w:val="es-ES"/>
    </w:rPr>
  </w:style>
  <w:style w:type="paragraph" w:customStyle="1" w:styleId="Nivel1SM">
    <w:name w:val="Nivel 1 SM"/>
    <w:basedOn w:val="Nivel1"/>
    <w:qFormat/>
    <w:rsid w:val="001A2F1E"/>
    <w:pPr>
      <w:ind w:left="0"/>
    </w:pPr>
  </w:style>
  <w:style w:type="paragraph" w:customStyle="1" w:styleId="Nivel2SM">
    <w:name w:val="Nivel 2 SM"/>
    <w:basedOn w:val="Nivel2"/>
    <w:qFormat/>
    <w:rsid w:val="001A2F1E"/>
    <w:pPr>
      <w:ind w:left="567"/>
    </w:pPr>
  </w:style>
  <w:style w:type="paragraph" w:customStyle="1" w:styleId="Nivel3SM">
    <w:name w:val="Nivel 3 SM"/>
    <w:basedOn w:val="Nivel3"/>
    <w:qFormat/>
    <w:rsid w:val="001A2F1E"/>
    <w:pPr>
      <w:ind w:left="963"/>
    </w:pPr>
  </w:style>
  <w:style w:type="paragraph" w:styleId="Encabezadodelista">
    <w:name w:val="toa heading"/>
    <w:basedOn w:val="Normal"/>
    <w:next w:val="Normal"/>
    <w:uiPriority w:val="99"/>
    <w:semiHidden/>
    <w:unhideWhenUsed/>
    <w:rsid w:val="001A2F1E"/>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1A2F1E"/>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1A2F1E"/>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1A2F1E"/>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1A2F1E"/>
    <w:rPr>
      <w:rFonts w:ascii="Palatino Linotype" w:hAnsi="Palatino Linotype"/>
      <w:lang w:val="es-ES"/>
    </w:rPr>
  </w:style>
  <w:style w:type="character" w:customStyle="1" w:styleId="PiedepginaCar">
    <w:name w:val="Pie de página Car"/>
    <w:basedOn w:val="Fuentedeprrafopredeter"/>
    <w:link w:val="Piedepgina"/>
    <w:uiPriority w:val="99"/>
    <w:rsid w:val="004A10FB"/>
    <w:rPr>
      <w:rFonts w:ascii="Palatino Linotype" w:hAnsi="Palatino Linotype"/>
      <w:lang w:val="es-ES"/>
    </w:rPr>
  </w:style>
  <w:style w:type="character" w:customStyle="1" w:styleId="TtuloCar">
    <w:name w:val="Título Car"/>
    <w:basedOn w:val="Fuentedeprrafopredeter"/>
    <w:link w:val="Ttulo"/>
    <w:uiPriority w:val="10"/>
    <w:rsid w:val="001A2F1E"/>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1A2F1E"/>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1A2F1E"/>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1A2F1E"/>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1A2F1E"/>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1A2F1E"/>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1A2F1E"/>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1A2F1E"/>
    <w:rPr>
      <w:rFonts w:ascii="Palatino Linotype" w:hAnsi="Palatino Linotype"/>
      <w:sz w:val="16"/>
      <w:szCs w:val="20"/>
      <w:lang w:val="es-ES"/>
    </w:rPr>
  </w:style>
  <w:style w:type="character" w:customStyle="1" w:styleId="Ttulo6Car">
    <w:name w:val="Título 6 Car"/>
    <w:basedOn w:val="Fuentedeprrafopredeter"/>
    <w:link w:val="Ttulo6"/>
    <w:uiPriority w:val="9"/>
    <w:rsid w:val="001A2F1E"/>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1A2F1E"/>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1A2F1E"/>
    <w:rPr>
      <w:color w:val="605E5C"/>
      <w:shd w:val="clear" w:color="auto" w:fill="E1DFDD"/>
    </w:rPr>
  </w:style>
  <w:style w:type="character" w:styleId="Hipervnculovisitado">
    <w:name w:val="FollowedHyperlink"/>
    <w:basedOn w:val="Fuentedeprrafopredeter"/>
    <w:uiPriority w:val="99"/>
    <w:semiHidden/>
    <w:unhideWhenUsed/>
    <w:rsid w:val="00AF3C0B"/>
    <w:rPr>
      <w:color w:val="954F72" w:themeColor="followedHyperlink"/>
      <w:u w:val="single"/>
    </w:rPr>
  </w:style>
  <w:style w:type="character" w:customStyle="1" w:styleId="Ttulo7Car">
    <w:name w:val="Título 7 Car"/>
    <w:basedOn w:val="Fuentedeprrafopredeter"/>
    <w:link w:val="Ttulo7"/>
    <w:uiPriority w:val="9"/>
    <w:rsid w:val="001A2F1E"/>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1A2F1E"/>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1A2F1E"/>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1A2F1E"/>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1A2F1E"/>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1A2F1E"/>
    <w:pPr>
      <w:spacing w:line="240" w:lineRule="auto"/>
      <w:ind w:left="567" w:hanging="567"/>
    </w:pPr>
  </w:style>
  <w:style w:type="paragraph" w:customStyle="1" w:styleId="Ttuloimagen">
    <w:name w:val="Título imagen"/>
    <w:basedOn w:val="PiedeImagen"/>
    <w:next w:val="Imagen"/>
    <w:link w:val="TtuloimagenCar"/>
    <w:qFormat/>
    <w:rsid w:val="001A2F1E"/>
    <w:pPr>
      <w:keepNext/>
      <w:spacing w:after="0"/>
    </w:pPr>
    <w:rPr>
      <w:i w:val="0"/>
      <w:smallCaps/>
      <w:sz w:val="20"/>
    </w:rPr>
  </w:style>
  <w:style w:type="character" w:customStyle="1" w:styleId="TtuloimagenCar">
    <w:name w:val="Título imagen Car"/>
    <w:basedOn w:val="ImagenCar"/>
    <w:link w:val="Ttuloimagen"/>
    <w:rsid w:val="001A2F1E"/>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1A2F1E"/>
    <w:pPr>
      <w:ind w:left="1100"/>
    </w:pPr>
  </w:style>
  <w:style w:type="character" w:customStyle="1" w:styleId="Ttulo8Car">
    <w:name w:val="Título 8 Car"/>
    <w:basedOn w:val="Fuentedeprrafopredeter"/>
    <w:link w:val="Ttulo8"/>
    <w:uiPriority w:val="9"/>
    <w:rsid w:val="001A2F1E"/>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1A2F1E"/>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1A2F1E"/>
    <w:rPr>
      <w:rFonts w:eastAsiaTheme="minorEastAsia"/>
      <w:lang w:val="es-ES" w:eastAsia="es-ES"/>
    </w:rPr>
  </w:style>
  <w:style w:type="paragraph" w:styleId="Prrafodelista">
    <w:name w:val="List Paragraph"/>
    <w:basedOn w:val="Normal"/>
    <w:uiPriority w:val="34"/>
    <w:rsid w:val="001A2F1E"/>
    <w:pPr>
      <w:ind w:left="720"/>
      <w:contextualSpacing/>
    </w:pPr>
  </w:style>
  <w:style w:type="paragraph" w:customStyle="1" w:styleId="Nmeroromano">
    <w:name w:val="Número romano"/>
    <w:basedOn w:val="Prrafodelista"/>
    <w:qFormat/>
    <w:rsid w:val="001A2F1E"/>
    <w:pPr>
      <w:numPr>
        <w:numId w:val="48"/>
      </w:numPr>
      <w:spacing w:after="100"/>
      <w:ind w:left="567" w:hanging="113"/>
    </w:pPr>
  </w:style>
  <w:style w:type="paragraph" w:customStyle="1" w:styleId="Saltodettulos">
    <w:name w:val="Salto de títulos"/>
    <w:basedOn w:val="Normal"/>
    <w:rsid w:val="001A2F1E"/>
    <w:pPr>
      <w:spacing w:after="0" w:line="240" w:lineRule="auto"/>
    </w:pPr>
    <w:rPr>
      <w:color w:val="FFFFFF"/>
      <w:sz w:val="2"/>
    </w:rPr>
  </w:style>
  <w:style w:type="paragraph" w:styleId="TDC7">
    <w:name w:val="toc 7"/>
    <w:basedOn w:val="Normal"/>
    <w:next w:val="FinTDC"/>
    <w:autoRedefine/>
    <w:uiPriority w:val="39"/>
    <w:unhideWhenUsed/>
    <w:rsid w:val="001A2F1E"/>
    <w:pPr>
      <w:spacing w:after="0" w:line="20" w:lineRule="atLeast"/>
      <w:ind w:left="1418"/>
      <w:jc w:val="left"/>
    </w:pPr>
    <w:rPr>
      <w:i/>
      <w:color w:val="5F2987"/>
      <w:sz w:val="12"/>
    </w:rPr>
  </w:style>
  <w:style w:type="character" w:styleId="Refdecomentario">
    <w:name w:val="annotation reference"/>
    <w:basedOn w:val="Fuentedeprrafopredeter"/>
    <w:uiPriority w:val="99"/>
    <w:semiHidden/>
    <w:unhideWhenUsed/>
    <w:rsid w:val="00220BE7"/>
    <w:rPr>
      <w:sz w:val="16"/>
      <w:szCs w:val="16"/>
    </w:rPr>
  </w:style>
  <w:style w:type="paragraph" w:styleId="Textocomentario">
    <w:name w:val="annotation text"/>
    <w:basedOn w:val="Normal"/>
    <w:link w:val="TextocomentarioCar"/>
    <w:uiPriority w:val="99"/>
    <w:unhideWhenUsed/>
    <w:rsid w:val="00220BE7"/>
    <w:pPr>
      <w:spacing w:line="240" w:lineRule="auto"/>
    </w:pPr>
    <w:rPr>
      <w:sz w:val="20"/>
      <w:szCs w:val="20"/>
    </w:rPr>
  </w:style>
  <w:style w:type="character" w:customStyle="1" w:styleId="TextocomentarioCar">
    <w:name w:val="Texto comentario Car"/>
    <w:basedOn w:val="Fuentedeprrafopredeter"/>
    <w:link w:val="Textocomentario"/>
    <w:uiPriority w:val="99"/>
    <w:rsid w:val="00220BE7"/>
    <w:rPr>
      <w:rFonts w:ascii="PalatinoLinotype-Roman" w:hAnsi="PalatinoLinotype-Roman"/>
      <w:sz w:val="20"/>
      <w:szCs w:val="20"/>
      <w:lang w:val="es-ES"/>
    </w:rPr>
  </w:style>
  <w:style w:type="character" w:customStyle="1" w:styleId="Ttulo9Car">
    <w:name w:val="Título 9 Car"/>
    <w:basedOn w:val="Fuentedeprrafopredeter"/>
    <w:link w:val="Ttulo9"/>
    <w:uiPriority w:val="9"/>
    <w:rsid w:val="001A2F1E"/>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1A2F1E"/>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1A2F1E"/>
    <w:pPr>
      <w:spacing w:after="0" w:line="240" w:lineRule="auto"/>
      <w:jc w:val="left"/>
    </w:pPr>
    <w:rPr>
      <w:sz w:val="15"/>
    </w:rPr>
  </w:style>
  <w:style w:type="paragraph" w:styleId="TDC9">
    <w:name w:val="toc 9"/>
    <w:basedOn w:val="TDC8"/>
    <w:next w:val="FinTDC"/>
    <w:autoRedefine/>
    <w:uiPriority w:val="39"/>
    <w:semiHidden/>
    <w:unhideWhenUsed/>
    <w:rsid w:val="001A2F1E"/>
    <w:pPr>
      <w:ind w:left="1760"/>
    </w:pPr>
  </w:style>
  <w:style w:type="paragraph" w:customStyle="1" w:styleId="Apartado0">
    <w:name w:val="Apartado 0"/>
    <w:basedOn w:val="Ttulo1"/>
    <w:next w:val="Normal"/>
    <w:link w:val="Apartado0Car"/>
    <w:qFormat/>
    <w:rsid w:val="001A2F1E"/>
    <w:pPr>
      <w:numPr>
        <w:numId w:val="16"/>
      </w:numPr>
      <w:ind w:left="357" w:hanging="357"/>
    </w:pPr>
  </w:style>
  <w:style w:type="character" w:customStyle="1" w:styleId="Apartado0Car">
    <w:name w:val="Apartado 0 Car"/>
    <w:basedOn w:val="Ttulo1Car"/>
    <w:link w:val="Apartado0"/>
    <w:rsid w:val="001A2F1E"/>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1A2F1E"/>
    <w:pPr>
      <w:numPr>
        <w:ilvl w:val="3"/>
      </w:numPr>
      <w:ind w:left="1899" w:hanging="198"/>
    </w:pPr>
  </w:style>
  <w:style w:type="paragraph" w:customStyle="1" w:styleId="Nivel5">
    <w:name w:val="Nivel 5"/>
    <w:basedOn w:val="Nivel4"/>
    <w:link w:val="Nivel5Car"/>
    <w:qFormat/>
    <w:rsid w:val="001A2F1E"/>
    <w:pPr>
      <w:numPr>
        <w:ilvl w:val="4"/>
      </w:numPr>
      <w:ind w:left="2155" w:hanging="170"/>
    </w:pPr>
  </w:style>
  <w:style w:type="character" w:customStyle="1" w:styleId="Nivel2Car">
    <w:name w:val="Nivel 2 Car"/>
    <w:basedOn w:val="Fuentedeprrafopredeter"/>
    <w:link w:val="Nivel2"/>
    <w:rsid w:val="001A2F1E"/>
    <w:rPr>
      <w:rFonts w:ascii="Palatino Linotype" w:hAnsi="Palatino Linotype"/>
      <w:lang w:val="es-ES"/>
    </w:rPr>
  </w:style>
  <w:style w:type="character" w:customStyle="1" w:styleId="Nivel3Car">
    <w:name w:val="Nivel 3 Car"/>
    <w:basedOn w:val="Nivel2Car"/>
    <w:link w:val="Nivel3"/>
    <w:rsid w:val="001A2F1E"/>
    <w:rPr>
      <w:rFonts w:ascii="Palatino Linotype" w:hAnsi="Palatino Linotype"/>
      <w:lang w:val="es-ES"/>
    </w:rPr>
  </w:style>
  <w:style w:type="character" w:customStyle="1" w:styleId="Nivel4Car">
    <w:name w:val="Nivel 4 Car"/>
    <w:basedOn w:val="Nivel3Car"/>
    <w:link w:val="Nivel4"/>
    <w:rsid w:val="001A2F1E"/>
    <w:rPr>
      <w:rFonts w:ascii="Palatino Linotype" w:hAnsi="Palatino Linotype"/>
      <w:lang w:val="es-ES"/>
    </w:rPr>
  </w:style>
  <w:style w:type="paragraph" w:customStyle="1" w:styleId="Nivel6">
    <w:name w:val="Nivel 6"/>
    <w:basedOn w:val="Nivel5"/>
    <w:link w:val="Nivel6Car"/>
    <w:qFormat/>
    <w:rsid w:val="001A2F1E"/>
    <w:pPr>
      <w:numPr>
        <w:ilvl w:val="5"/>
      </w:numPr>
      <w:ind w:left="2438" w:hanging="227"/>
    </w:pPr>
  </w:style>
  <w:style w:type="character" w:customStyle="1" w:styleId="Nivel5Car">
    <w:name w:val="Nivel 5 Car"/>
    <w:basedOn w:val="Nivel4Car"/>
    <w:link w:val="Nivel5"/>
    <w:rsid w:val="001A2F1E"/>
    <w:rPr>
      <w:rFonts w:ascii="Palatino Linotype" w:hAnsi="Palatino Linotype"/>
      <w:lang w:val="es-ES"/>
    </w:rPr>
  </w:style>
  <w:style w:type="paragraph" w:customStyle="1" w:styleId="Nivel7">
    <w:name w:val="Nivel 7"/>
    <w:basedOn w:val="Nivel5"/>
    <w:link w:val="Nivel7Car"/>
    <w:qFormat/>
    <w:rsid w:val="001A2F1E"/>
    <w:pPr>
      <w:numPr>
        <w:ilvl w:val="6"/>
      </w:numPr>
      <w:ind w:left="2722" w:hanging="170"/>
    </w:pPr>
  </w:style>
  <w:style w:type="character" w:customStyle="1" w:styleId="Nivel6Car">
    <w:name w:val="Nivel 6 Car"/>
    <w:basedOn w:val="Nivel5Car"/>
    <w:link w:val="Nivel6"/>
    <w:rsid w:val="001A2F1E"/>
    <w:rPr>
      <w:rFonts w:ascii="Palatino Linotype" w:hAnsi="Palatino Linotype"/>
      <w:lang w:val="es-ES"/>
    </w:rPr>
  </w:style>
  <w:style w:type="character" w:customStyle="1" w:styleId="Nivel7Car">
    <w:name w:val="Nivel 7 Car"/>
    <w:basedOn w:val="Nivel5Car"/>
    <w:link w:val="Nivel7"/>
    <w:rsid w:val="001A2F1E"/>
    <w:rPr>
      <w:rFonts w:ascii="Palatino Linotype" w:hAnsi="Palatino Linotype"/>
      <w:lang w:val="es-ES"/>
    </w:rPr>
  </w:style>
  <w:style w:type="paragraph" w:styleId="Descripcin">
    <w:name w:val="caption"/>
    <w:basedOn w:val="Normal"/>
    <w:next w:val="Normal"/>
    <w:uiPriority w:val="35"/>
    <w:unhideWhenUsed/>
    <w:qFormat/>
    <w:rsid w:val="001A2F1E"/>
    <w:pPr>
      <w:spacing w:after="200" w:line="240" w:lineRule="auto"/>
    </w:pPr>
    <w:rPr>
      <w:i/>
      <w:iCs/>
      <w:color w:val="44546A" w:themeColor="text2"/>
      <w:sz w:val="18"/>
      <w:szCs w:val="18"/>
    </w:rPr>
  </w:style>
  <w:style w:type="paragraph" w:customStyle="1" w:styleId="Ttulo10">
    <w:name w:val="Título 10"/>
    <w:basedOn w:val="Ttulo9"/>
    <w:link w:val="Ttulo10Car"/>
    <w:qFormat/>
    <w:rsid w:val="001A2F1E"/>
    <w:pPr>
      <w:ind w:left="1276"/>
    </w:pPr>
    <w:rPr>
      <w:w w:val="97"/>
      <w:sz w:val="20"/>
    </w:rPr>
  </w:style>
  <w:style w:type="character" w:customStyle="1" w:styleId="Ttulo10Car">
    <w:name w:val="Título 10 Car"/>
    <w:basedOn w:val="Ttulo9Car"/>
    <w:link w:val="Ttulo10"/>
    <w:rsid w:val="001A2F1E"/>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1A2F1E"/>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1A2F1E"/>
    <w:pPr>
      <w:numPr>
        <w:ilvl w:val="7"/>
      </w:numPr>
      <w:ind w:left="3005" w:hanging="170"/>
    </w:pPr>
  </w:style>
  <w:style w:type="character" w:customStyle="1" w:styleId="Nivel8Car">
    <w:name w:val="Nivel 8 Car"/>
    <w:basedOn w:val="Nivel7Car"/>
    <w:link w:val="Nivel8"/>
    <w:rsid w:val="001A2F1E"/>
    <w:rPr>
      <w:rFonts w:ascii="Palatino Linotype" w:hAnsi="Palatino Linotype"/>
      <w:lang w:val="es-ES"/>
    </w:rPr>
  </w:style>
  <w:style w:type="paragraph" w:customStyle="1" w:styleId="Advertencia">
    <w:name w:val="Advertencia"/>
    <w:basedOn w:val="Normal"/>
    <w:next w:val="Normal"/>
    <w:link w:val="AdvertenciaCar"/>
    <w:qFormat/>
    <w:rsid w:val="001A2F1E"/>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1A2F1E"/>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1A2F1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A2F1E"/>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1A2F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3074812">
      <w:bodyDiv w:val="1"/>
      <w:marLeft w:val="0"/>
      <w:marRight w:val="0"/>
      <w:marTop w:val="0"/>
      <w:marBottom w:val="0"/>
      <w:divBdr>
        <w:top w:val="none" w:sz="0" w:space="0" w:color="auto"/>
        <w:left w:val="none" w:sz="0" w:space="0" w:color="auto"/>
        <w:bottom w:val="none" w:sz="0" w:space="0" w:color="auto"/>
        <w:right w:val="none" w:sz="0" w:space="0" w:color="auto"/>
      </w:divBdr>
    </w:div>
    <w:div w:id="1332565102">
      <w:bodyDiv w:val="1"/>
      <w:marLeft w:val="0"/>
      <w:marRight w:val="0"/>
      <w:marTop w:val="0"/>
      <w:marBottom w:val="0"/>
      <w:divBdr>
        <w:top w:val="none" w:sz="0" w:space="0" w:color="auto"/>
        <w:left w:val="none" w:sz="0" w:space="0" w:color="auto"/>
        <w:bottom w:val="none" w:sz="0" w:space="0" w:color="auto"/>
        <w:right w:val="none" w:sz="0" w:space="0" w:color="auto"/>
      </w:divBdr>
      <w:divsChild>
        <w:div w:id="1739941937">
          <w:marLeft w:val="480"/>
          <w:marRight w:val="0"/>
          <w:marTop w:val="0"/>
          <w:marBottom w:val="0"/>
          <w:divBdr>
            <w:top w:val="none" w:sz="0" w:space="0" w:color="auto"/>
            <w:left w:val="none" w:sz="0" w:space="0" w:color="auto"/>
            <w:bottom w:val="none" w:sz="0" w:space="0" w:color="auto"/>
            <w:right w:val="none" w:sz="0" w:space="0" w:color="auto"/>
          </w:divBdr>
          <w:divsChild>
            <w:div w:id="15060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123772">
      <w:bodyDiv w:val="1"/>
      <w:marLeft w:val="0"/>
      <w:marRight w:val="0"/>
      <w:marTop w:val="0"/>
      <w:marBottom w:val="0"/>
      <w:divBdr>
        <w:top w:val="none" w:sz="0" w:space="0" w:color="auto"/>
        <w:left w:val="none" w:sz="0" w:space="0" w:color="auto"/>
        <w:bottom w:val="none" w:sz="0" w:space="0" w:color="auto"/>
        <w:right w:val="none" w:sz="0" w:space="0" w:color="auto"/>
      </w:divBdr>
      <w:divsChild>
        <w:div w:id="2051607121">
          <w:marLeft w:val="480"/>
          <w:marRight w:val="0"/>
          <w:marTop w:val="0"/>
          <w:marBottom w:val="0"/>
          <w:divBdr>
            <w:top w:val="none" w:sz="0" w:space="0" w:color="auto"/>
            <w:left w:val="none" w:sz="0" w:space="0" w:color="auto"/>
            <w:bottom w:val="none" w:sz="0" w:space="0" w:color="auto"/>
            <w:right w:val="none" w:sz="0" w:space="0" w:color="auto"/>
          </w:divBdr>
          <w:divsChild>
            <w:div w:id="193994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35568">
      <w:bodyDiv w:val="1"/>
      <w:marLeft w:val="0"/>
      <w:marRight w:val="0"/>
      <w:marTop w:val="0"/>
      <w:marBottom w:val="0"/>
      <w:divBdr>
        <w:top w:val="none" w:sz="0" w:space="0" w:color="auto"/>
        <w:left w:val="none" w:sz="0" w:space="0" w:color="auto"/>
        <w:bottom w:val="none" w:sz="0" w:space="0" w:color="auto"/>
        <w:right w:val="none" w:sz="0" w:space="0" w:color="auto"/>
      </w:divBdr>
      <w:divsChild>
        <w:div w:id="721638272">
          <w:marLeft w:val="480"/>
          <w:marRight w:val="0"/>
          <w:marTop w:val="0"/>
          <w:marBottom w:val="0"/>
          <w:divBdr>
            <w:top w:val="none" w:sz="0" w:space="0" w:color="auto"/>
            <w:left w:val="none" w:sz="0" w:space="0" w:color="auto"/>
            <w:bottom w:val="none" w:sz="0" w:space="0" w:color="auto"/>
            <w:right w:val="none" w:sz="0" w:space="0" w:color="auto"/>
          </w:divBdr>
          <w:divsChild>
            <w:div w:id="55485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7387">
      <w:bodyDiv w:val="1"/>
      <w:marLeft w:val="0"/>
      <w:marRight w:val="0"/>
      <w:marTop w:val="0"/>
      <w:marBottom w:val="0"/>
      <w:divBdr>
        <w:top w:val="none" w:sz="0" w:space="0" w:color="auto"/>
        <w:left w:val="none" w:sz="0" w:space="0" w:color="auto"/>
        <w:bottom w:val="none" w:sz="0" w:space="0" w:color="auto"/>
        <w:right w:val="none" w:sz="0" w:space="0" w:color="auto"/>
      </w:divBdr>
    </w:div>
    <w:div w:id="1906380212">
      <w:bodyDiv w:val="1"/>
      <w:marLeft w:val="0"/>
      <w:marRight w:val="0"/>
      <w:marTop w:val="0"/>
      <w:marBottom w:val="0"/>
      <w:divBdr>
        <w:top w:val="none" w:sz="0" w:space="0" w:color="auto"/>
        <w:left w:val="none" w:sz="0" w:space="0" w:color="auto"/>
        <w:bottom w:val="none" w:sz="0" w:space="0" w:color="auto"/>
        <w:right w:val="none" w:sz="0" w:space="0" w:color="auto"/>
      </w:divBdr>
      <w:divsChild>
        <w:div w:id="649595961">
          <w:marLeft w:val="480"/>
          <w:marRight w:val="0"/>
          <w:marTop w:val="0"/>
          <w:marBottom w:val="0"/>
          <w:divBdr>
            <w:top w:val="none" w:sz="0" w:space="0" w:color="auto"/>
            <w:left w:val="none" w:sz="0" w:space="0" w:color="auto"/>
            <w:bottom w:val="none" w:sz="0" w:space="0" w:color="auto"/>
            <w:right w:val="none" w:sz="0" w:space="0" w:color="auto"/>
          </w:divBdr>
          <w:divsChild>
            <w:div w:id="17928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6740">
      <w:bodyDiv w:val="1"/>
      <w:marLeft w:val="0"/>
      <w:marRight w:val="0"/>
      <w:marTop w:val="0"/>
      <w:marBottom w:val="0"/>
      <w:divBdr>
        <w:top w:val="none" w:sz="0" w:space="0" w:color="auto"/>
        <w:left w:val="none" w:sz="0" w:space="0" w:color="auto"/>
        <w:bottom w:val="none" w:sz="0" w:space="0" w:color="auto"/>
        <w:right w:val="none" w:sz="0" w:space="0" w:color="auto"/>
      </w:divBdr>
      <w:divsChild>
        <w:div w:id="1467315465">
          <w:marLeft w:val="480"/>
          <w:marRight w:val="0"/>
          <w:marTop w:val="0"/>
          <w:marBottom w:val="0"/>
          <w:divBdr>
            <w:top w:val="none" w:sz="0" w:space="0" w:color="auto"/>
            <w:left w:val="none" w:sz="0" w:space="0" w:color="auto"/>
            <w:bottom w:val="none" w:sz="0" w:space="0" w:color="auto"/>
            <w:right w:val="none" w:sz="0" w:space="0" w:color="auto"/>
          </w:divBdr>
          <w:divsChild>
            <w:div w:id="103384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20.jpg"/><Relationship Id="rId39" Type="http://schemas.openxmlformats.org/officeDocument/2006/relationships/header" Target="header2.xml"/><Relationship Id="rId21" Type="http://schemas.openxmlformats.org/officeDocument/2006/relationships/image" Target="media/image14.png"/><Relationship Id="rId34" Type="http://schemas.openxmlformats.org/officeDocument/2006/relationships/image" Target="media/image28.png"/><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vo.com/search/MICHA%C5%81%20KALECKI/" TargetMode="External"/><Relationship Id="rId24" Type="http://schemas.openxmlformats.org/officeDocument/2006/relationships/image" Target="media/image18.jpg"/><Relationship Id="rId32" Type="http://schemas.openxmlformats.org/officeDocument/2006/relationships/image" Target="media/image26.jpg"/><Relationship Id="rId37" Type="http://schemas.openxmlformats.org/officeDocument/2006/relationships/image" Target="media/image31.png"/><Relationship Id="rId40" Type="http://schemas.openxmlformats.org/officeDocument/2006/relationships/footer" Target="footer1.xm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7.png"/><Relationship Id="rId28" Type="http://schemas.openxmlformats.org/officeDocument/2006/relationships/image" Target="media/image22.jpg"/><Relationship Id="rId36" Type="http://schemas.openxmlformats.org/officeDocument/2006/relationships/image" Target="media/image30.pn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5.jp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5.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image" Target="media/image29.png"/><Relationship Id="rId43" Type="http://schemas.openxmlformats.org/officeDocument/2006/relationships/footer" Target="footer3.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9.jpg"/><Relationship Id="rId33" Type="http://schemas.openxmlformats.org/officeDocument/2006/relationships/hyperlink" Target="file:///C:\Users\UX533FD\Documents\Oposici&#243;n%20a%20TCEE\2.%20Temario\3.%20Tercer%20ejercicio\3.%20Materiales%20de%20otros%20preparadores\Parte%20A\Oposici&#243;n%20a%20TCEE%20-%20Tercer%20ejercicio.%20Parte%20A%20-%20Tema%206.pdf" TargetMode="External"/><Relationship Id="rId38" Type="http://schemas.openxmlformats.org/officeDocument/2006/relationships/header" Target="header1.xml"/><Relationship Id="rId46"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n.wikipedia.org/wiki/Saltwater_and_freshwater_economics" TargetMode="External"/><Relationship Id="rId7" Type="http://schemas.openxmlformats.org/officeDocument/2006/relationships/image" Target="media/image27.png"/><Relationship Id="rId2" Type="http://schemas.openxmlformats.org/officeDocument/2006/relationships/hyperlink" Target="https://ora.ox.ac.uk/objects/uuid:16a4d2b7-6b6b-4032-8766-ba9cede24f4d/download_file?safe_filename=WPG12-03.pdf&amp;file_format=application%2Fpdf&amp;type_of_work=Working+paper" TargetMode="External"/><Relationship Id="rId1" Type="http://schemas.openxmlformats.org/officeDocument/2006/relationships/image" Target="media/image13.png"/><Relationship Id="rId6" Type="http://schemas.openxmlformats.org/officeDocument/2006/relationships/hyperlink" Target="https://www.frbsf.org/economic-research/wp-content/uploads/sites/4/2-Wu.pdf" TargetMode="External"/><Relationship Id="rId5" Type="http://schemas.openxmlformats.org/officeDocument/2006/relationships/hyperlink" Target="https://research.stlouisfed.org/publications/economic-synopses/2018/09/28/measuring-potential-output" TargetMode="External"/><Relationship Id="rId4" Type="http://schemas.openxmlformats.org/officeDocument/2006/relationships/image" Target="media/image1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466190890694EDFAD8AA66370A704EF"/>
        <w:category>
          <w:name w:val="General"/>
          <w:gallery w:val="placeholder"/>
        </w:category>
        <w:types>
          <w:type w:val="bbPlcHdr"/>
        </w:types>
        <w:behaviors>
          <w:behavior w:val="content"/>
        </w:behaviors>
        <w:guid w:val="{2C4078A5-4838-481F-9691-B764B622AC57}"/>
      </w:docPartPr>
      <w:docPartBody>
        <w:p w:rsidR="00F92D44" w:rsidRDefault="00783258">
          <w:pPr>
            <w:pStyle w:val="2466190890694EDFAD8AA66370A704EF"/>
          </w:pPr>
          <w:r w:rsidRPr="001B5103">
            <w:rPr>
              <w:rStyle w:val="Textodelmarcadordeposicin"/>
            </w:rPr>
            <w:t>[Title]</w:t>
          </w:r>
        </w:p>
      </w:docPartBody>
    </w:docPart>
    <w:docPart>
      <w:docPartPr>
        <w:name w:val="45093B96C16B465AA169609AA730D607"/>
        <w:category>
          <w:name w:val="General"/>
          <w:gallery w:val="placeholder"/>
        </w:category>
        <w:types>
          <w:type w:val="bbPlcHdr"/>
        </w:types>
        <w:behaviors>
          <w:behavior w:val="content"/>
        </w:behaviors>
        <w:guid w:val="{3AE2CAD8-9222-4918-A304-2E8EDD937A90}"/>
      </w:docPartPr>
      <w:docPartBody>
        <w:p w:rsidR="00F92D44" w:rsidRDefault="00783258">
          <w:pPr>
            <w:pStyle w:val="45093B96C16B465AA169609AA730D607"/>
          </w:pPr>
          <w:r w:rsidRPr="001B5103">
            <w:rPr>
              <w:rStyle w:val="Textodelmarcadordeposicin"/>
            </w:rPr>
            <w:t>[Subject]</w:t>
          </w:r>
        </w:p>
      </w:docPartBody>
    </w:docPart>
    <w:docPart>
      <w:docPartPr>
        <w:name w:val="503B028272254B42B57D31095B1D385B"/>
        <w:category>
          <w:name w:val="General"/>
          <w:gallery w:val="placeholder"/>
        </w:category>
        <w:types>
          <w:type w:val="bbPlcHdr"/>
        </w:types>
        <w:behaviors>
          <w:behavior w:val="content"/>
        </w:behaviors>
        <w:guid w:val="{632E24D1-30C8-48B7-9291-1EA3AAFECD08}"/>
      </w:docPartPr>
      <w:docPartBody>
        <w:p w:rsidR="00DF593D" w:rsidRDefault="002F7441" w:rsidP="002F7441">
          <w:pPr>
            <w:pStyle w:val="503B028272254B42B57D31095B1D385B"/>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258"/>
    <w:rsid w:val="00013842"/>
    <w:rsid w:val="00072F4C"/>
    <w:rsid w:val="000E0D29"/>
    <w:rsid w:val="00161DC8"/>
    <w:rsid w:val="00174E10"/>
    <w:rsid w:val="00185230"/>
    <w:rsid w:val="001C4154"/>
    <w:rsid w:val="00251752"/>
    <w:rsid w:val="00291A24"/>
    <w:rsid w:val="00294C8D"/>
    <w:rsid w:val="002A76D1"/>
    <w:rsid w:val="002B020F"/>
    <w:rsid w:val="002F7441"/>
    <w:rsid w:val="003266B0"/>
    <w:rsid w:val="00383B83"/>
    <w:rsid w:val="00386DE9"/>
    <w:rsid w:val="003A1500"/>
    <w:rsid w:val="003D38C9"/>
    <w:rsid w:val="00403E36"/>
    <w:rsid w:val="004074EB"/>
    <w:rsid w:val="00482E07"/>
    <w:rsid w:val="004F6EC9"/>
    <w:rsid w:val="00506BF7"/>
    <w:rsid w:val="00527492"/>
    <w:rsid w:val="00535C90"/>
    <w:rsid w:val="00545069"/>
    <w:rsid w:val="0055224A"/>
    <w:rsid w:val="005E6DBE"/>
    <w:rsid w:val="005F7FB4"/>
    <w:rsid w:val="00614667"/>
    <w:rsid w:val="00633EB3"/>
    <w:rsid w:val="006730C8"/>
    <w:rsid w:val="006A27D7"/>
    <w:rsid w:val="0074025D"/>
    <w:rsid w:val="007666B2"/>
    <w:rsid w:val="00783258"/>
    <w:rsid w:val="00783284"/>
    <w:rsid w:val="007E337C"/>
    <w:rsid w:val="008233C6"/>
    <w:rsid w:val="00894C4C"/>
    <w:rsid w:val="008D3BC4"/>
    <w:rsid w:val="00940718"/>
    <w:rsid w:val="009869E1"/>
    <w:rsid w:val="009F7358"/>
    <w:rsid w:val="00AA4C9B"/>
    <w:rsid w:val="00AB287D"/>
    <w:rsid w:val="00AB3AFE"/>
    <w:rsid w:val="00AD42EA"/>
    <w:rsid w:val="00AE2984"/>
    <w:rsid w:val="00B12F11"/>
    <w:rsid w:val="00B240A8"/>
    <w:rsid w:val="00B36A1A"/>
    <w:rsid w:val="00BB5ACF"/>
    <w:rsid w:val="00C95B1E"/>
    <w:rsid w:val="00CC1328"/>
    <w:rsid w:val="00CC238A"/>
    <w:rsid w:val="00CF2F0F"/>
    <w:rsid w:val="00DF593D"/>
    <w:rsid w:val="00E16314"/>
    <w:rsid w:val="00EB6F36"/>
    <w:rsid w:val="00ED1D59"/>
    <w:rsid w:val="00EE27A9"/>
    <w:rsid w:val="00F771A5"/>
    <w:rsid w:val="00F92D44"/>
    <w:rsid w:val="00FC4752"/>
    <w:rsid w:val="00FC68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91A24"/>
    <w:rPr>
      <w:color w:val="808080"/>
    </w:rPr>
  </w:style>
  <w:style w:type="paragraph" w:customStyle="1" w:styleId="2466190890694EDFAD8AA66370A704EF">
    <w:name w:val="2466190890694EDFAD8AA66370A704EF"/>
  </w:style>
  <w:style w:type="paragraph" w:customStyle="1" w:styleId="45093B96C16B465AA169609AA730D607">
    <w:name w:val="45093B96C16B465AA169609AA730D607"/>
  </w:style>
  <w:style w:type="paragraph" w:customStyle="1" w:styleId="503B028272254B42B57D31095B1D385B">
    <w:name w:val="503B028272254B42B57D31095B1D385B"/>
    <w:rsid w:val="002F74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17</TotalTime>
  <Pages>1</Pages>
  <Words>24297</Words>
  <Characters>133635</Characters>
  <Application>Microsoft Office Word</Application>
  <DocSecurity>0</DocSecurity>
  <Lines>1113</Lines>
  <Paragraphs>315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3.A.7</vt:lpstr>
      <vt:lpstr>TEMA E.P.NN</vt:lpstr>
    </vt:vector>
  </TitlesOfParts>
  <Company/>
  <LinksUpToDate>false</LinksUpToDate>
  <CharactersWithSpaces>157617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3.A.7</dc:title>
  <dc:subject>La nueva economía keynesiana. Primera y segunda generación.</dc:subject>
  <dc:creator>Víctor Gutiérrez Marcos</dc:creator>
  <cp:keywords/>
  <dc:description/>
  <cp:lastModifiedBy>Víctor Gutiérrez Marcos</cp:lastModifiedBy>
  <dcterms:created xsi:type="dcterms:W3CDTF">2024-07-17T17:29:00Z</dcterms:created>
  <dcterms:modified xsi:type="dcterms:W3CDTF">2024-08-10T08:53:00Z</dcterms:modified>
</cp:coreProperties>
</file>