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9528A" w14:textId="76C0A606" w:rsidR="0046675E" w:rsidRDefault="00000000" w:rsidP="0046675E">
      <w:pPr>
        <w:pStyle w:val="Ttulo"/>
      </w:pPr>
      <w:sdt>
        <w:sdtPr>
          <w:rPr>
            <w:i/>
            <w:u w:val="single"/>
          </w:rPr>
          <w:alias w:val="Title"/>
          <w:tag w:val=""/>
          <w:id w:val="-780801520"/>
          <w:placeholder>
            <w:docPart w:val="DBEAE9DE34994330BFA342C744B7DB02"/>
          </w:placeholder>
          <w:dataBinding w:prefixMappings="xmlns:ns0='http://purl.org/dc/elements/1.1/' xmlns:ns1='http://schemas.openxmlformats.org/package/2006/metadata/core-properties' " w:xpath="/ns1:coreProperties[1]/ns0:title[1]" w:storeItemID="{6C3C8BC8-F283-45AE-878A-BAB7291924A1}"/>
          <w:text/>
        </w:sdtPr>
        <w:sdtContent>
          <w:r w:rsidR="0046675E">
            <w:rPr>
              <w:i/>
              <w:u w:val="single"/>
            </w:rPr>
            <w:t>4.A.20</w:t>
          </w:r>
        </w:sdtContent>
      </w:sdt>
      <w:r w:rsidR="0046675E">
        <w:t xml:space="preserve"> :</w:t>
      </w:r>
      <w:r w:rsidR="0046675E" w:rsidRPr="004C0C34">
        <w:t xml:space="preserve"> </w:t>
      </w:r>
      <w:sdt>
        <w:sdtPr>
          <w:alias w:val="Subject"/>
          <w:tag w:val=""/>
          <w:id w:val="-1903059896"/>
          <w:placeholder>
            <w:docPart w:val="AFF5E6A1FAB242EF91272EFEEFF762E4"/>
          </w:placeholder>
          <w:dataBinding w:prefixMappings="xmlns:ns0='http://purl.org/dc/elements/1.1/' xmlns:ns1='http://schemas.openxmlformats.org/package/2006/metadata/core-properties' " w:xpath="/ns1:coreProperties[1]/ns0:subject[1]" w:storeItemID="{6C3C8BC8-F283-45AE-878A-BAB7291924A1}"/>
          <w:text/>
        </w:sdtPr>
        <w:sdtContent>
          <w:r w:rsidR="0046675E">
            <w:t xml:space="preserve">El sistema financiero español (III). Financiación </w:t>
          </w:r>
          <w:r w:rsidR="00021EA4">
            <w:t>no bancaria</w:t>
          </w:r>
          <w:r w:rsidR="0046675E">
            <w:t>.</w:t>
          </w:r>
        </w:sdtContent>
      </w:sdt>
    </w:p>
    <w:p w14:paraId="01EC6AFE" w14:textId="2F0B5C80" w:rsidR="003D2EED" w:rsidRPr="003D2EED" w:rsidRDefault="00000000" w:rsidP="003D2EED">
      <w:pPr>
        <w:pStyle w:val="Cajadeanotaciones"/>
      </w:pPr>
      <w:hyperlink r:id="rId8" w:history="1">
        <w:r w:rsidR="003D2EED" w:rsidRPr="0056773A">
          <w:rPr>
            <w:rStyle w:val="Hipervnculo"/>
          </w:rPr>
          <w:t>https://elpais.com/economia/2021-05-15/crowdfunding-inmobiliario-un-monopoly-real-donde-conviene-saber-las-reglas.html</w:t>
        </w:r>
      </w:hyperlink>
    </w:p>
    <w:p w14:paraId="6C19BCF3" w14:textId="77777777" w:rsidR="0046675E" w:rsidRPr="0007492B" w:rsidRDefault="0046675E" w:rsidP="0046675E">
      <w:pPr>
        <w:pStyle w:val="Introduccinyconclusin"/>
      </w:pPr>
      <w:r w:rsidRPr="0007492B">
        <w:t>INTRODUCCION</w:t>
      </w:r>
    </w:p>
    <w:p w14:paraId="32729B22" w14:textId="77777777" w:rsidR="0046675E" w:rsidRDefault="0046675E" w:rsidP="0046675E">
      <w:pPr>
        <w:pStyle w:val="Nivel1"/>
        <w:keepNext/>
        <w:spacing w:before="0" w:after="0"/>
      </w:pPr>
      <w:r>
        <w:rPr>
          <w:b/>
          <w:bCs/>
          <w:i/>
          <w:iCs/>
        </w:rPr>
        <w:t>Enganche</w:t>
      </w:r>
      <w:r>
        <w:t>:</w:t>
      </w:r>
    </w:p>
    <w:p w14:paraId="71B62DB5" w14:textId="77777777" w:rsidR="0046675E" w:rsidRDefault="0046675E" w:rsidP="0046675E">
      <w:pPr>
        <w:pStyle w:val="Nivel2"/>
      </w:pPr>
      <w:bookmarkStart w:id="3" w:name="_Hlk124407223"/>
      <w:r>
        <w:t>Imaginemos a un individuo que actualmente trabaja y recibe una renta por ello, pero que no desea gastarla completamente para poder continuar consumiendo sus bienes preferidos en el futuro y le gustaría obtener una rentabilidad por su ahorro.</w:t>
      </w:r>
    </w:p>
    <w:p w14:paraId="75046818" w14:textId="77777777" w:rsidR="0046675E" w:rsidRPr="00DE4328" w:rsidRDefault="0046675E" w:rsidP="0046675E">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451A5DED" w14:textId="77777777" w:rsidR="0046675E" w:rsidRDefault="0046675E" w:rsidP="0046675E">
      <w:pPr>
        <w:pStyle w:val="Nivel3"/>
        <w:keepNext/>
      </w:pPr>
      <w:r>
        <w:t>Si este individuo pudiera prestar a la empresa a cambio de obtener la rentabilidad deseada en el futuro, ambos agentes saldrían beneficiados de la operación.</w:t>
      </w:r>
    </w:p>
    <w:p w14:paraId="1F9214A8" w14:textId="77777777" w:rsidR="0046675E" w:rsidRDefault="0046675E" w:rsidP="0046675E">
      <w:pPr>
        <w:pStyle w:val="Nivel4"/>
      </w:pPr>
      <w:r>
        <w:t>El individuo obtendría una rentabilidad positiva de sus ahorros en el futuro.</w:t>
      </w:r>
    </w:p>
    <w:p w14:paraId="422F366A" w14:textId="2B9E04F9" w:rsidR="0046675E" w:rsidRDefault="0046675E" w:rsidP="0046675E">
      <w:pPr>
        <w:pStyle w:val="Nivel4"/>
      </w:pPr>
      <w:r>
        <w:t>La empresa conseguiría la liquidez necesaria para poder llevar a cabo su proyecto hoy y obtener beneficios por ello</w:t>
      </w:r>
      <w:r w:rsidR="00D161FF">
        <w:rPr>
          <w:rStyle w:val="Refdenotaalpie"/>
        </w:rPr>
        <w:footnoteReference w:id="2"/>
      </w:r>
      <w:r>
        <w:t>.</w:t>
      </w:r>
    </w:p>
    <w:p w14:paraId="284761FE" w14:textId="77777777" w:rsidR="0046675E" w:rsidRDefault="0046675E" w:rsidP="0046675E">
      <w:pPr>
        <w:pStyle w:val="Nivel2"/>
      </w:pPr>
      <w:bookmarkStart w:id="4" w:name="_Hlk143097545"/>
      <w:bookmarkEnd w:id="3"/>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Del estudio de estas cuestiones se encarga la </w:t>
      </w:r>
      <w:r w:rsidRPr="00B027A2">
        <w:rPr>
          <w:b/>
          <w:bCs/>
          <w:i/>
          <w:iCs/>
        </w:rPr>
        <w:t>economía financiera</w:t>
      </w:r>
      <w:r>
        <w:t>.</w:t>
      </w:r>
    </w:p>
    <w:bookmarkEnd w:id="4"/>
    <w:p w14:paraId="55870CD0" w14:textId="77777777" w:rsidR="0046675E" w:rsidRDefault="0046675E" w:rsidP="0046675E">
      <w:pPr>
        <w:pStyle w:val="Nivel2"/>
        <w:keepNext/>
        <w:spacing w:after="0"/>
      </w:pPr>
      <w:r>
        <w:t xml:space="preserve">En los </w:t>
      </w:r>
      <w:r w:rsidRPr="006454BF">
        <w:rPr>
          <w:i/>
          <w:iCs/>
          <w:u w:val="single"/>
        </w:rPr>
        <w:t>mercados financieros</w:t>
      </w:r>
      <w:r>
        <w:t xml:space="preserve"> se encuentran distintos tipos de agentes:</w:t>
      </w:r>
    </w:p>
    <w:p w14:paraId="3903629A" w14:textId="77777777" w:rsidR="0046675E" w:rsidRPr="00BD7C5D" w:rsidRDefault="0046675E" w:rsidP="0046675E">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Pr>
          <w:rStyle w:val="Refdenotaalpie"/>
        </w:rPr>
        <w:footnoteReference w:id="3"/>
      </w:r>
      <w:r w:rsidRPr="00BD7C5D">
        <w:t>.</w:t>
      </w:r>
    </w:p>
    <w:p w14:paraId="51EA7C05" w14:textId="77777777" w:rsidR="0046675E" w:rsidRPr="00946D45" w:rsidRDefault="0046675E" w:rsidP="0046675E">
      <w:pPr>
        <w:pStyle w:val="Nivel3"/>
        <w:ind w:left="1560"/>
        <w:rPr>
          <w:spacing w:val="-5"/>
        </w:rPr>
      </w:pPr>
      <w:r w:rsidRPr="00946D45">
        <w:rPr>
          <w:spacing w:val="-5"/>
        </w:rPr>
        <w:t xml:space="preserve">Por otro lado, existen un conjunto de agentes que demandan liquidez y buscan financiación, por lo que toman </w:t>
      </w:r>
      <w:r w:rsidRPr="00946D45">
        <w:rPr>
          <w:b/>
          <w:bCs/>
          <w:spacing w:val="-5"/>
        </w:rPr>
        <w:t>decisiones de financiación</w:t>
      </w:r>
      <w:r w:rsidRPr="00946D45">
        <w:rPr>
          <w:spacing w:val="-5"/>
        </w:rPr>
        <w:t xml:space="preserve"> mediante activos financieros.</w:t>
      </w:r>
    </w:p>
    <w:p w14:paraId="2BA4AFFF" w14:textId="77777777" w:rsidR="0046675E" w:rsidRDefault="0046675E" w:rsidP="0046675E">
      <w:pPr>
        <w:pStyle w:val="Nivel2"/>
        <w:keepNext/>
        <w:spacing w:after="0"/>
      </w:pPr>
      <w:r>
        <w:t>Comúnmente, distinguimos 3 tipos de activos financieros:</w:t>
      </w:r>
    </w:p>
    <w:p w14:paraId="68009DDB" w14:textId="77777777" w:rsidR="0046675E" w:rsidRDefault="0046675E" w:rsidP="0046675E">
      <w:pPr>
        <w:pStyle w:val="Nivel3"/>
      </w:pPr>
      <w:bookmarkStart w:id="5" w:name="_Hlk94901612"/>
      <w:r w:rsidRPr="008330D9">
        <w:rPr>
          <w:i/>
          <w:iCs/>
          <w:u w:val="single"/>
        </w:rPr>
        <w:t>Activos financieros de renta variable</w:t>
      </w:r>
      <w:r w:rsidRPr="009E04AF">
        <w:t xml:space="preserve"> </w:t>
      </w:r>
      <w:r w:rsidRPr="002058C9">
        <w:rPr>
          <w:color w:val="767171" w:themeColor="background2" w:themeShade="80"/>
          <w:sz w:val="19"/>
          <w:szCs w:val="19"/>
        </w:rPr>
        <w:t>[</w:t>
      </w:r>
      <w:r>
        <w:rPr>
          <w:color w:val="767171" w:themeColor="background2" w:themeShade="80"/>
          <w:sz w:val="19"/>
          <w:szCs w:val="19"/>
        </w:rPr>
        <w:t>3.B.25</w:t>
      </w:r>
      <w:r w:rsidRPr="002058C9">
        <w:rPr>
          <w:color w:val="767171" w:themeColor="background2" w:themeShade="80"/>
          <w:sz w:val="19"/>
          <w:szCs w:val="19"/>
        </w:rPr>
        <w:t>]</w:t>
      </w:r>
      <w:r>
        <w:t>:</w:t>
      </w:r>
      <w:r w:rsidRPr="008330D9">
        <w:t xml:space="preserve"> </w:t>
      </w:r>
      <w:r>
        <w:t>C</w:t>
      </w:r>
      <w:r w:rsidRPr="008330D9">
        <w:t>onllevan derechos de propiedad y su remuneración depende de la evolución económico-financiera del emisor.</w:t>
      </w:r>
    </w:p>
    <w:p w14:paraId="7AB4BAB0" w14:textId="77777777" w:rsidR="0046675E" w:rsidRDefault="0046675E" w:rsidP="0046675E">
      <w:pPr>
        <w:pStyle w:val="Nivel3"/>
      </w:pPr>
      <w:r w:rsidRPr="008330D9">
        <w:rPr>
          <w:i/>
          <w:iCs/>
          <w:u w:val="single"/>
        </w:rPr>
        <w:t>Activos financieros de renta fija</w:t>
      </w:r>
      <w:r w:rsidRPr="009E04AF">
        <w:t xml:space="preserve"> </w:t>
      </w:r>
      <w:r w:rsidRPr="002058C9">
        <w:rPr>
          <w:color w:val="767171" w:themeColor="background2" w:themeShade="80"/>
          <w:sz w:val="19"/>
          <w:szCs w:val="19"/>
        </w:rPr>
        <w:t>[</w:t>
      </w:r>
      <w:r>
        <w:rPr>
          <w:color w:val="767171" w:themeColor="background2" w:themeShade="80"/>
          <w:sz w:val="19"/>
          <w:szCs w:val="19"/>
        </w:rPr>
        <w:t>3.B.26</w:t>
      </w:r>
      <w:r w:rsidRPr="002058C9">
        <w:rPr>
          <w:color w:val="767171" w:themeColor="background2" w:themeShade="80"/>
          <w:sz w:val="19"/>
          <w:szCs w:val="19"/>
        </w:rPr>
        <w:t>]</w:t>
      </w:r>
      <w:r>
        <w:t xml:space="preserve">: </w:t>
      </w:r>
      <w:r>
        <w:rPr>
          <w:spacing w:val="-4"/>
        </w:rPr>
        <w:t>N</w:t>
      </w:r>
      <w:r w:rsidRPr="00BD18ED">
        <w:rPr>
          <w:spacing w:val="-4"/>
        </w:rPr>
        <w:t>o</w:t>
      </w:r>
      <w:r w:rsidRPr="008330D9">
        <w:rPr>
          <w:spacing w:val="-4"/>
        </w:rPr>
        <w:t xml:space="preserve"> conllevan derechos de propiedad y su remuneración </w:t>
      </w:r>
      <w:r w:rsidRPr="005B6BD6">
        <w:t>no</w:t>
      </w:r>
      <w:r w:rsidRPr="004D196A">
        <w:t xml:space="preserve"> depende de la evolución económico-financiera del emisor</w:t>
      </w:r>
      <w:r>
        <w:t>, sino que viene especificada por una fórmula</w:t>
      </w:r>
      <w:r w:rsidRPr="004D196A">
        <w:t>.</w:t>
      </w:r>
    </w:p>
    <w:p w14:paraId="026AF3DE" w14:textId="77777777" w:rsidR="0046675E" w:rsidRDefault="0046675E" w:rsidP="0046675E">
      <w:pPr>
        <w:pStyle w:val="Nivel3"/>
      </w:pPr>
      <w:r>
        <w:rPr>
          <w:i/>
          <w:iCs/>
          <w:u w:val="single"/>
        </w:rPr>
        <w:t>Instrumentos d</w:t>
      </w:r>
      <w:r w:rsidRPr="00737BBA">
        <w:rPr>
          <w:i/>
          <w:iCs/>
          <w:u w:val="single"/>
        </w:rPr>
        <w:t>erivados</w:t>
      </w:r>
      <w:r w:rsidRPr="009E04AF">
        <w:t xml:space="preserve"> </w:t>
      </w:r>
      <w:r w:rsidRPr="002058C9">
        <w:rPr>
          <w:color w:val="767171" w:themeColor="background2" w:themeShade="80"/>
          <w:sz w:val="19"/>
          <w:szCs w:val="19"/>
        </w:rPr>
        <w:t>[</w:t>
      </w:r>
      <w:r>
        <w:rPr>
          <w:color w:val="767171" w:themeColor="background2" w:themeShade="80"/>
          <w:sz w:val="19"/>
          <w:szCs w:val="19"/>
        </w:rPr>
        <w:t>3.B.27</w:t>
      </w:r>
      <w:r w:rsidRPr="002058C9">
        <w:rPr>
          <w:color w:val="767171" w:themeColor="background2" w:themeShade="80"/>
          <w:sz w:val="19"/>
          <w:szCs w:val="19"/>
        </w:rPr>
        <w:t>]</w:t>
      </w:r>
      <w:r>
        <w:t xml:space="preserve">: </w:t>
      </w:r>
      <w:bookmarkStart w:id="6" w:name="_Hlk94901835"/>
      <w:r>
        <w:t xml:space="preserve">Son instrumentos financieros cuyo valor está en función (se deriva) de la rentabilidad o valor de otro activo llamado </w:t>
      </w:r>
      <w:r>
        <w:rPr>
          <w:i/>
          <w:iCs/>
        </w:rPr>
        <w:t>subyacente</w:t>
      </w:r>
      <w:r>
        <w:t>.</w:t>
      </w:r>
      <w:bookmarkEnd w:id="5"/>
      <w:bookmarkEnd w:id="6"/>
    </w:p>
    <w:p w14:paraId="5C1A3DED" w14:textId="77777777" w:rsidR="0046675E" w:rsidRDefault="0046675E" w:rsidP="0046675E">
      <w:pPr>
        <w:pStyle w:val="Nivel1"/>
        <w:keepNext/>
        <w:spacing w:after="0"/>
      </w:pPr>
      <w:r>
        <w:rPr>
          <w:b/>
          <w:bCs/>
          <w:i/>
          <w:iCs/>
        </w:rPr>
        <w:lastRenderedPageBreak/>
        <w:t>Relevancia</w:t>
      </w:r>
      <w:bookmarkStart w:id="7" w:name="_Hlk145917891"/>
      <w:r>
        <w:t>:</w:t>
      </w:r>
      <w:bookmarkEnd w:id="7"/>
    </w:p>
    <w:p w14:paraId="75C6825E" w14:textId="77777777" w:rsidR="0046675E" w:rsidRDefault="0046675E" w:rsidP="0046675E">
      <w:pPr>
        <w:pStyle w:val="Nivel2"/>
        <w:keepNext/>
        <w:spacing w:after="0"/>
      </w:pPr>
      <w:r>
        <w:t>Podemos considerar que esta materia es de doble importancia:</w:t>
      </w:r>
    </w:p>
    <w:p w14:paraId="5B8435C0" w14:textId="77777777" w:rsidR="0046675E" w:rsidRDefault="0046675E" w:rsidP="0046675E">
      <w:pPr>
        <w:pStyle w:val="Nivel3"/>
        <w:keepNext/>
        <w:ind w:left="1560"/>
      </w:pPr>
      <w:r w:rsidRPr="00116C0C">
        <w:rPr>
          <w:i/>
          <w:iCs/>
          <w:u w:val="single"/>
        </w:rPr>
        <w:t>A nivel microeconómico</w:t>
      </w:r>
      <w:r>
        <w:t>, ya que los mercados financieros van a jugar un papel fundamental a la hora de permitir a los agentes transferir recursos entre periodos.</w:t>
      </w:r>
    </w:p>
    <w:p w14:paraId="7A0EEC46" w14:textId="77777777" w:rsidR="0046675E" w:rsidRDefault="0046675E" w:rsidP="0046675E">
      <w:pPr>
        <w:pStyle w:val="Nivel4"/>
      </w:pPr>
      <w:r>
        <w:t xml:space="preserve">Esto implicará que las inversiones dependan fundamentalmente de 2 conceptos económicos fundamentales: el </w:t>
      </w:r>
      <w:r>
        <w:rPr>
          <w:i/>
          <w:iCs/>
        </w:rPr>
        <w:t>tiempo</w:t>
      </w:r>
      <w:r>
        <w:t xml:space="preserve"> y el </w:t>
      </w:r>
      <w:r>
        <w:rPr>
          <w:i/>
          <w:iCs/>
        </w:rPr>
        <w:t>riesgo</w:t>
      </w:r>
      <w:r>
        <w:t>.</w:t>
      </w:r>
    </w:p>
    <w:p w14:paraId="298B3E5B" w14:textId="77777777" w:rsidR="0046675E" w:rsidRPr="00065E48" w:rsidRDefault="0046675E" w:rsidP="0046675E">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p w14:paraId="5DE3E586" w14:textId="77777777" w:rsidR="0046675E" w:rsidRDefault="0046675E" w:rsidP="0046675E">
      <w:pPr>
        <w:pStyle w:val="Nivel1"/>
        <w:keepNext/>
        <w:spacing w:after="0"/>
      </w:pPr>
      <w:r>
        <w:rPr>
          <w:b/>
          <w:bCs/>
          <w:i/>
          <w:iCs/>
        </w:rPr>
        <w:t>Contextualización</w:t>
      </w:r>
      <w:r>
        <w:t>:</w:t>
      </w:r>
    </w:p>
    <w:p w14:paraId="0AE935ED" w14:textId="77777777" w:rsidR="0046675E" w:rsidRPr="004F0012" w:rsidRDefault="0046675E" w:rsidP="0046675E">
      <w:pPr>
        <w:pStyle w:val="Nivel2"/>
        <w:keepNext/>
        <w:spacing w:after="0"/>
        <w:rPr>
          <w:spacing w:val="-2"/>
        </w:rPr>
      </w:pPr>
      <w:r w:rsidRPr="004F0012">
        <w:rPr>
          <w:spacing w:val="-2"/>
        </w:rPr>
        <w:t xml:space="preserve">La economía española ha experimentado un importante cambio a lo largo de las últimas </w:t>
      </w:r>
      <w:r>
        <w:rPr>
          <w:spacing w:val="-2"/>
        </w:rPr>
        <w:t>7</w:t>
      </w:r>
      <w:r w:rsidRPr="004F0012">
        <w:rPr>
          <w:spacing w:val="-2"/>
        </w:rPr>
        <w:t> décadas tanto desde un punto de vista político como desde un punto de vista económico.</w:t>
      </w:r>
    </w:p>
    <w:p w14:paraId="2FC67C52" w14:textId="77777777" w:rsidR="0046675E" w:rsidRDefault="0046675E" w:rsidP="0046675E">
      <w:pPr>
        <w:pStyle w:val="Nivel3"/>
      </w:pPr>
      <w:r>
        <w:t>Desde un punto de vista político, el país ha pasado de un régimen autoritario a un régimen democrático.</w:t>
      </w:r>
    </w:p>
    <w:p w14:paraId="6C9C2A9B" w14:textId="77777777" w:rsidR="0046675E" w:rsidRDefault="0046675E" w:rsidP="0046675E">
      <w:pPr>
        <w:pStyle w:val="Nivel3"/>
        <w:keepNext/>
      </w:pPr>
      <w:r>
        <w:t>Desde un punto de vista económico, ha pasado a estar caracterizado por un régimen de autarquía a formar parte del proceso de integración más avanzado del mundo: La Unión Económica y Monetaria Europea.</w:t>
      </w:r>
    </w:p>
    <w:p w14:paraId="3E1B6DD3" w14:textId="77777777" w:rsidR="0046675E" w:rsidRDefault="0046675E" w:rsidP="0046675E">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3D5118AF" w14:textId="77777777" w:rsidR="0046675E" w:rsidRDefault="0046675E" w:rsidP="0046675E">
      <w:pPr>
        <w:pStyle w:val="Nivel4"/>
      </w:pPr>
      <w:r w:rsidRPr="00C045F9">
        <w:t>El caso del sector del sector financiero no ha sido una excepción experimentando por ejemplo el sector de crédito y de valores un enorme cambio.</w:t>
      </w:r>
    </w:p>
    <w:p w14:paraId="6B2CD407" w14:textId="77777777" w:rsidR="0046675E" w:rsidRDefault="0046675E" w:rsidP="0046675E">
      <w:pPr>
        <w:pStyle w:val="Nivel1"/>
        <w:keepNext/>
        <w:spacing w:after="0"/>
      </w:pPr>
      <w:r>
        <w:rPr>
          <w:b/>
          <w:bCs/>
          <w:i/>
          <w:iCs/>
        </w:rPr>
        <w:t>Problemática</w:t>
      </w:r>
      <w:r>
        <w:t>:</w:t>
      </w:r>
    </w:p>
    <w:p w14:paraId="31CF044F" w14:textId="77777777" w:rsidR="0046675E" w:rsidRDefault="0046675E" w:rsidP="0046675E">
      <w:pPr>
        <w:pStyle w:val="Nivel2"/>
      </w:pPr>
      <w:r w:rsidRPr="008E3100">
        <w:t>El objetivo de est</w:t>
      </w:r>
      <w:r>
        <w:t>a</w:t>
      </w:r>
      <w:r w:rsidRPr="008E3100">
        <w:t xml:space="preserve"> </w:t>
      </w:r>
      <w:r>
        <w:t>exposición</w:t>
      </w:r>
      <w:r w:rsidRPr="008E3100">
        <w:t xml:space="preserve"> será llevar a cabo un análisis algo más en profundidad del </w:t>
      </w:r>
      <w:r>
        <w:t>sector financiero español, que consta de una serie de instituciones, agentes, mercados e instrumentos.</w:t>
      </w:r>
    </w:p>
    <w:p w14:paraId="36ADC644" w14:textId="2088F5EA" w:rsidR="00D161FF" w:rsidRDefault="00D161FF" w:rsidP="001E39FE">
      <w:pPr>
        <w:pStyle w:val="Nivel2"/>
        <w:keepNext/>
        <w:spacing w:after="0"/>
      </w:pPr>
      <w:r>
        <w:t>En concreto, nos centraremos como agente en las sociedades no financieras</w:t>
      </w:r>
      <w:r w:rsidR="00C66C88">
        <w:t xml:space="preserve"> y</w:t>
      </w:r>
      <w:r>
        <w:t xml:space="preserve"> en </w:t>
      </w:r>
      <w:r w:rsidR="00C66C88">
        <w:t xml:space="preserve">su participación en </w:t>
      </w:r>
      <w:r>
        <w:t>los mercados financieros, donde pueden obtener financiación.</w:t>
      </w:r>
    </w:p>
    <w:p w14:paraId="4F705DC4" w14:textId="77777777" w:rsidR="001E39FE" w:rsidRDefault="001E39FE" w:rsidP="001E39FE">
      <w:pPr>
        <w:pStyle w:val="Nivel3"/>
      </w:pPr>
      <w:r>
        <w:t>El sector financiero español no sólo es relevante en términos cuantitativos (representa un 4,3 % del VAB total y un 2,3 % del empleo en 2022</w:t>
      </w:r>
      <w:r>
        <w:rPr>
          <w:rStyle w:val="Refdenotaalpie"/>
        </w:rPr>
        <w:footnoteReference w:id="4"/>
      </w:r>
      <w:r>
        <w:t xml:space="preserve">), </w:t>
      </w:r>
      <w:r w:rsidRPr="008D3B6F">
        <w:rPr>
          <w:spacing w:val="-4"/>
        </w:rPr>
        <w:t>sino que es importante para toda la economía porque todos los sectores hacen uso de él.</w:t>
      </w:r>
    </w:p>
    <w:p w14:paraId="6DE51699" w14:textId="77777777" w:rsidR="0046675E" w:rsidRDefault="0046675E" w:rsidP="0046675E">
      <w:pPr>
        <w:pStyle w:val="Nivel1"/>
        <w:keepNext/>
        <w:spacing w:after="0"/>
      </w:pPr>
      <w:r>
        <w:rPr>
          <w:b/>
          <w:bCs/>
          <w:i/>
          <w:iCs/>
        </w:rPr>
        <w:lastRenderedPageBreak/>
        <w:t>Estructura</w:t>
      </w:r>
      <w:r>
        <w:t>:</w:t>
      </w:r>
    </w:p>
    <w:tbl>
      <w:tblPr>
        <w:tblStyle w:val="Tablaconcuadrcula"/>
        <w:tblW w:w="10828" w:type="dxa"/>
        <w:jc w:val="center"/>
        <w:tblLook w:val="04A0" w:firstRow="1" w:lastRow="0" w:firstColumn="1" w:lastColumn="0" w:noHBand="0" w:noVBand="1"/>
      </w:tblPr>
      <w:tblGrid>
        <w:gridCol w:w="10828"/>
      </w:tblGrid>
      <w:tr w:rsidR="0046675E" w14:paraId="185BAC11" w14:textId="77777777" w:rsidTr="0072501E">
        <w:trPr>
          <w:jc w:val="center"/>
          <w:hidden/>
        </w:trPr>
        <w:tc>
          <w:tcPr>
            <w:tcW w:w="10828"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B641E76" w14:textId="563079A1" w:rsidR="0046675E" w:rsidRPr="00753C99" w:rsidRDefault="0046675E" w:rsidP="00753C99">
      <w:pPr>
        <w:spacing w:after="0"/>
        <w:rPr>
          <w:b/>
          <w:sz w:val="2"/>
          <w:szCs w:val="2"/>
        </w:rPr>
      </w:pPr>
      <w:r w:rsidRPr="00753C99">
        <w:rPr>
          <w:sz w:val="2"/>
          <w:szCs w:val="2"/>
        </w:rPr>
        <w:br w:type="page"/>
      </w:r>
    </w:p>
    <w:p w14:paraId="17D08BB8" w14:textId="77777777" w:rsidR="0046675E" w:rsidRPr="00165C36" w:rsidRDefault="0046675E" w:rsidP="0046675E">
      <w:pPr>
        <w:pStyle w:val="Apartado0"/>
      </w:pPr>
      <w:bookmarkStart w:id="8" w:name="_Toc146803795"/>
      <w:bookmarkStart w:id="9" w:name="_Toc178011804"/>
      <w:r w:rsidRPr="00C045F9">
        <w:lastRenderedPageBreak/>
        <w:t>INTRODUCCIÓN AL SISTEMA FINANCIERO ESPAÑOL</w:t>
      </w:r>
      <w:bookmarkEnd w:id="8"/>
      <w:bookmarkEnd w:id="9"/>
    </w:p>
    <w:p w14:paraId="368CCB04" w14:textId="77777777" w:rsidR="0046675E" w:rsidRPr="00C045F9" w:rsidRDefault="0046675E">
      <w:pPr>
        <w:pStyle w:val="Ttulo2"/>
        <w:numPr>
          <w:ilvl w:val="1"/>
          <w:numId w:val="14"/>
        </w:numPr>
        <w:ind w:left="788" w:hanging="431"/>
      </w:pPr>
      <w:bookmarkStart w:id="10" w:name="_Toc146803796"/>
      <w:bookmarkStart w:id="11" w:name="_Toc178011805"/>
      <w:r w:rsidRPr="00C045F9">
        <w:t>Definición</w:t>
      </w:r>
      <w:bookmarkEnd w:id="10"/>
      <w:bookmarkEnd w:id="11"/>
    </w:p>
    <w:p w14:paraId="525522A2" w14:textId="77777777" w:rsidR="0046675E" w:rsidRPr="00BB5880" w:rsidRDefault="0046675E" w:rsidP="0046675E">
      <w:pPr>
        <w:pStyle w:val="Nivel1SM"/>
        <w:keepNext/>
        <w:spacing w:before="0" w:after="0"/>
      </w:pPr>
      <w:r w:rsidRPr="00BB5880">
        <w:t xml:space="preserve">El </w:t>
      </w:r>
      <w:r w:rsidRPr="00BB5880">
        <w:rPr>
          <w:b/>
          <w:bCs/>
        </w:rPr>
        <w:t>sistema financiero</w:t>
      </w:r>
      <w:r w:rsidRPr="00BB5880">
        <w:t xml:space="preserve"> </w:t>
      </w:r>
      <w:r>
        <w:t>puede definirse como el conjunto de instituciones, medios y mercados que cumplen</w:t>
      </w:r>
      <w:r w:rsidRPr="00BB5880">
        <w:t xml:space="preserve"> </w:t>
      </w:r>
      <w:r>
        <w:t>3 </w:t>
      </w:r>
      <w:r w:rsidRPr="00BB5880">
        <w:t xml:space="preserve">funciones básicas: </w:t>
      </w:r>
      <w:r w:rsidRPr="00BB5880">
        <w:rPr>
          <w:i/>
          <w:iCs/>
          <w:color w:val="0070C0"/>
        </w:rPr>
        <w:t>transformar plazos</w:t>
      </w:r>
      <w:r w:rsidRPr="00BB5880">
        <w:t xml:space="preserve">, </w:t>
      </w:r>
      <w:r w:rsidRPr="00BB5880">
        <w:rPr>
          <w:i/>
          <w:iCs/>
          <w:color w:val="C00000"/>
        </w:rPr>
        <w:t>transferir riesgos</w:t>
      </w:r>
      <w:r w:rsidRPr="00BB5880">
        <w:t xml:space="preserve"> y </w:t>
      </w:r>
      <w:r w:rsidRPr="00BB5880">
        <w:rPr>
          <w:i/>
          <w:iCs/>
          <w:color w:val="538135" w:themeColor="accent6" w:themeShade="BF"/>
        </w:rPr>
        <w:t>transferir fondos</w:t>
      </w:r>
      <w:r w:rsidRPr="00BB5880">
        <w:t>.</w:t>
      </w:r>
    </w:p>
    <w:p w14:paraId="271E73F3" w14:textId="77777777" w:rsidR="0046675E" w:rsidRPr="002D4E5C" w:rsidRDefault="0046675E">
      <w:pPr>
        <w:pStyle w:val="Prrafodelista"/>
        <w:keepNext/>
        <w:numPr>
          <w:ilvl w:val="0"/>
          <w:numId w:val="11"/>
        </w:numPr>
        <w:spacing w:after="0"/>
        <w:ind w:left="568" w:hanging="284"/>
        <w:rPr>
          <w:spacing w:val="-3"/>
        </w:rPr>
      </w:pPr>
      <w:r w:rsidRPr="002D4E5C">
        <w:rPr>
          <w:i/>
          <w:iCs/>
          <w:color w:val="0070C0"/>
          <w:spacing w:val="-3"/>
          <w:u w:val="single"/>
        </w:rPr>
        <w:t>Transformar plazos</w:t>
      </w:r>
      <w:r w:rsidRPr="002D4E5C">
        <w:rPr>
          <w:spacing w:val="-3"/>
        </w:rPr>
        <w:t>: La transformación de plazos se lleva a cabo por los intermediarios financieros, especialmente los bancos, que toman prestado a corto plazo y prestan a largo plazo. Así, canalizan el ahorro hacia inversiones productivas y compatibilizan el deseo de los ahorradores de disponer de su ahorro en el corto plazo con la preferencia de los inversores por el crédito a largo plazo.</w:t>
      </w:r>
    </w:p>
    <w:p w14:paraId="5652F59C" w14:textId="77777777" w:rsidR="0046675E" w:rsidRPr="00BB5880" w:rsidRDefault="0046675E" w:rsidP="0046675E">
      <w:pPr>
        <w:pStyle w:val="Nivel3SM"/>
      </w:pPr>
      <w:r w:rsidRPr="00BB5880">
        <w:t>Ahorradores quieren disponibilidad a corto plazo</w:t>
      </w:r>
      <w:r>
        <w:t>.</w:t>
      </w:r>
    </w:p>
    <w:p w14:paraId="47A554B0" w14:textId="77777777" w:rsidR="0046675E" w:rsidRPr="00BB5880" w:rsidRDefault="0046675E" w:rsidP="0046675E">
      <w:pPr>
        <w:pStyle w:val="Nivel3SM"/>
        <w:keepNext/>
      </w:pPr>
      <w:r w:rsidRPr="00BB5880">
        <w:t>Inversores quieren financiarse a largo plazo</w:t>
      </w:r>
      <w:r>
        <w:t>.</w:t>
      </w:r>
    </w:p>
    <w:p w14:paraId="462645A1" w14:textId="77777777" w:rsidR="0046675E" w:rsidRPr="00BB5880" w:rsidRDefault="0046675E" w:rsidP="002B422D">
      <w:pPr>
        <w:pStyle w:val="Nivel4"/>
        <w:ind w:left="1474"/>
      </w:pPr>
      <w:r w:rsidRPr="00BB5880">
        <w:t xml:space="preserve">Esta diferencia de liquidez del ahorro y la inversión da lugar al llamado </w:t>
      </w:r>
      <w:proofErr w:type="spellStart"/>
      <w:r w:rsidRPr="00BB5880">
        <w:rPr>
          <w:i/>
          <w:iCs/>
        </w:rPr>
        <w:t>maturity</w:t>
      </w:r>
      <w:proofErr w:type="spellEnd"/>
      <w:r w:rsidRPr="00BB5880">
        <w:rPr>
          <w:i/>
          <w:iCs/>
        </w:rPr>
        <w:t xml:space="preserve"> </w:t>
      </w:r>
      <w:proofErr w:type="spellStart"/>
      <w:r w:rsidRPr="00BB5880">
        <w:rPr>
          <w:i/>
          <w:iCs/>
        </w:rPr>
        <w:t>mismatch</w:t>
      </w:r>
      <w:proofErr w:type="spellEnd"/>
      <w:r w:rsidRPr="00BB5880">
        <w:t xml:space="preserve"> y debe ser gestionado por el banco y, a su vez, éste debe ser supervisado por el regulador para reducir los riesgos de pánico bancario.</w:t>
      </w:r>
    </w:p>
    <w:p w14:paraId="454A11D9" w14:textId="77777777" w:rsidR="0046675E" w:rsidRPr="00BB5880" w:rsidRDefault="0046675E">
      <w:pPr>
        <w:pStyle w:val="Prrafodelista"/>
        <w:keepNext/>
        <w:numPr>
          <w:ilvl w:val="0"/>
          <w:numId w:val="11"/>
        </w:numPr>
        <w:spacing w:after="0"/>
        <w:ind w:left="568" w:hanging="284"/>
      </w:pPr>
      <w:r w:rsidRPr="00BB5880">
        <w:rPr>
          <w:i/>
          <w:iCs/>
          <w:color w:val="C00000"/>
          <w:u w:val="single"/>
        </w:rPr>
        <w:t>Transferir</w:t>
      </w:r>
      <w:r>
        <w:rPr>
          <w:i/>
          <w:iCs/>
          <w:color w:val="C00000"/>
          <w:u w:val="single"/>
        </w:rPr>
        <w:t> </w:t>
      </w:r>
      <w:r w:rsidRPr="00BB5880">
        <w:rPr>
          <w:i/>
          <w:iCs/>
          <w:color w:val="C00000"/>
          <w:u w:val="single"/>
        </w:rPr>
        <w:t>riesgos</w:t>
      </w:r>
      <w:r w:rsidRPr="00BB5880">
        <w:t>:</w:t>
      </w:r>
    </w:p>
    <w:p w14:paraId="459B7BF0" w14:textId="77777777" w:rsidR="0046675E" w:rsidRPr="00BB5880" w:rsidRDefault="0046675E" w:rsidP="0046675E">
      <w:pPr>
        <w:pStyle w:val="Nivel3SM"/>
        <w:keepNext/>
      </w:pPr>
      <w:r w:rsidRPr="00BB5880">
        <w:t>Transmisión del riesgo de las inversiones desde los ahorradores a los intermediarios financieros y otros agentes menos aversos al riesgo, de manera que el ahorro efectivamente se canalice hacia proyectos de inversión arriesgados.</w:t>
      </w:r>
    </w:p>
    <w:p w14:paraId="78EE7250" w14:textId="77777777" w:rsidR="0046675E" w:rsidRDefault="0046675E" w:rsidP="0046675E">
      <w:pPr>
        <w:pStyle w:val="Nivel4"/>
        <w:ind w:left="1475"/>
      </w:pPr>
      <w:r w:rsidRPr="00BB5880">
        <w:t>Los intermediarios asumen el riesgo de contrapartida a cambio de un diferencial.</w:t>
      </w:r>
    </w:p>
    <w:p w14:paraId="6EA455E1" w14:textId="77777777" w:rsidR="0046675E" w:rsidRPr="00BB5880" w:rsidRDefault="0046675E" w:rsidP="0046675E">
      <w:pPr>
        <w:pStyle w:val="Nivel4"/>
        <w:ind w:left="1475"/>
      </w:pPr>
      <w:r w:rsidRPr="00BB5880">
        <w:t>Además, la especialización de los intermediarios financieros en la valoración del riesgo de default asociado a los deudores reduce los costes de información</w:t>
      </w:r>
      <w:r>
        <w:t xml:space="preserve"> (</w:t>
      </w:r>
      <w:r w:rsidRPr="00BB5880">
        <w:t>conocer la solvencia de un prestatario potencial es costoso y está sujeto a múltiples asimetrías de información</w:t>
      </w:r>
      <w:r>
        <w:t>)</w:t>
      </w:r>
      <w:r w:rsidRPr="00BB5880">
        <w:t>.</w:t>
      </w:r>
    </w:p>
    <w:p w14:paraId="317F8B74" w14:textId="77777777" w:rsidR="0046675E" w:rsidRPr="00BB5880" w:rsidRDefault="0046675E">
      <w:pPr>
        <w:pStyle w:val="Prrafodelista"/>
        <w:keepNext/>
        <w:numPr>
          <w:ilvl w:val="0"/>
          <w:numId w:val="11"/>
        </w:numPr>
        <w:spacing w:after="0"/>
        <w:ind w:left="568" w:hanging="284"/>
        <w:rPr>
          <w:i/>
          <w:iCs/>
          <w:u w:val="single"/>
        </w:rPr>
      </w:pPr>
      <w:r w:rsidRPr="00BB5880">
        <w:rPr>
          <w:i/>
          <w:iCs/>
          <w:color w:val="538135" w:themeColor="accent6" w:themeShade="BF"/>
          <w:u w:val="single"/>
        </w:rPr>
        <w:t>Transferir</w:t>
      </w:r>
      <w:r>
        <w:rPr>
          <w:i/>
          <w:iCs/>
          <w:color w:val="538135" w:themeColor="accent6" w:themeShade="BF"/>
          <w:u w:val="single"/>
        </w:rPr>
        <w:t> </w:t>
      </w:r>
      <w:r w:rsidRPr="00BB5880">
        <w:rPr>
          <w:i/>
          <w:iCs/>
          <w:color w:val="538135" w:themeColor="accent6" w:themeShade="BF"/>
          <w:u w:val="single"/>
        </w:rPr>
        <w:t>fondos</w:t>
      </w:r>
      <w:r w:rsidRPr="00BB5880">
        <w:t xml:space="preserve"> (sistema de pagos):</w:t>
      </w:r>
    </w:p>
    <w:p w14:paraId="0515BE95" w14:textId="77777777" w:rsidR="0046675E" w:rsidRPr="00BB5880" w:rsidRDefault="0046675E" w:rsidP="0046675E">
      <w:pPr>
        <w:pStyle w:val="Nivel3SM"/>
        <w:keepNext/>
      </w:pPr>
      <w:r w:rsidRPr="00BB5880">
        <w:t>Canalización de transferencias financieras que el sistema permite.</w:t>
      </w:r>
    </w:p>
    <w:p w14:paraId="2E3CFAA6" w14:textId="77777777" w:rsidR="0046675E" w:rsidRPr="00BB5880" w:rsidRDefault="0046675E" w:rsidP="0046675E">
      <w:pPr>
        <w:pStyle w:val="Nivel4"/>
        <w:ind w:left="1475"/>
      </w:pPr>
      <w:r w:rsidRPr="00BB5880">
        <w:t>Bancos y otras instituciones financieras permiten a partes alejadas físicamente obligarse y transferir capacidad de compra, asegurando la ejecución efectiva de las transferencias y con ello, permitiendo el tráfico económico.</w:t>
      </w:r>
    </w:p>
    <w:p w14:paraId="746885B2" w14:textId="7600059F" w:rsidR="0046675E" w:rsidRDefault="0046675E" w:rsidP="0046675E">
      <w:pPr>
        <w:pStyle w:val="Nivel1SM"/>
      </w:pPr>
      <w:bookmarkStart w:id="12" w:name="_Hlk147304626"/>
      <w:r>
        <w:t xml:space="preserve">De este modo, es deseable la existencia de </w:t>
      </w:r>
      <w:r w:rsidRPr="00C11CAE">
        <w:rPr>
          <w:i/>
          <w:iCs/>
        </w:rPr>
        <w:t xml:space="preserve">mercados financieros </w:t>
      </w:r>
      <w:r w:rsidR="00DB6890">
        <w:rPr>
          <w:i/>
          <w:iCs/>
        </w:rPr>
        <w:t>amplios,</w:t>
      </w:r>
      <w:r w:rsidRPr="00C11CAE">
        <w:rPr>
          <w:i/>
          <w:iCs/>
        </w:rPr>
        <w:t xml:space="preserve"> profundos</w:t>
      </w:r>
      <w:r w:rsidR="00DB6890">
        <w:rPr>
          <w:i/>
          <w:iCs/>
        </w:rPr>
        <w:t>, transparentes y con libre acceso al mercado</w:t>
      </w:r>
      <w:r>
        <w:t>.</w:t>
      </w:r>
    </w:p>
    <w:p w14:paraId="68DE043C" w14:textId="77777777" w:rsidR="0046675E" w:rsidRPr="00165C36" w:rsidRDefault="0046675E">
      <w:pPr>
        <w:pStyle w:val="Ttulo2"/>
        <w:numPr>
          <w:ilvl w:val="1"/>
          <w:numId w:val="14"/>
        </w:numPr>
        <w:ind w:left="788" w:hanging="431"/>
      </w:pPr>
      <w:bookmarkStart w:id="13" w:name="_Toc146803797"/>
      <w:bookmarkStart w:id="14" w:name="_Toc178011806"/>
      <w:bookmarkEnd w:id="12"/>
      <w:r w:rsidRPr="00C045F9">
        <w:t>Importancia</w:t>
      </w:r>
      <w:r>
        <w:t xml:space="preserve"> y deseabilidad de regulación y supervisión financiera</w:t>
      </w:r>
      <w:bookmarkEnd w:id="13"/>
      <w:bookmarkEnd w:id="14"/>
    </w:p>
    <w:p w14:paraId="28555454" w14:textId="77777777" w:rsidR="0046675E" w:rsidRPr="00C045F9" w:rsidRDefault="0046675E" w:rsidP="00E408E1">
      <w:pPr>
        <w:pStyle w:val="Nivel1SM"/>
        <w:keepNext/>
        <w:spacing w:before="0" w:after="0"/>
      </w:pPr>
      <w:bookmarkStart w:id="15" w:name="_Hlk150846341"/>
      <w:r w:rsidRPr="00C045F9">
        <w:t xml:space="preserve">La </w:t>
      </w:r>
      <w:r w:rsidRPr="00D31243">
        <w:rPr>
          <w:b/>
          <w:bCs/>
        </w:rPr>
        <w:t>importancia económica</w:t>
      </w:r>
      <w:r w:rsidRPr="00C045F9">
        <w:t xml:space="preserve"> del sistema financiero es considerable debido a:</w:t>
      </w:r>
    </w:p>
    <w:p w14:paraId="6C90EEE2" w14:textId="77777777" w:rsidR="0046675E" w:rsidRPr="00C045F9" w:rsidRDefault="0046675E" w:rsidP="00E408E1">
      <w:pPr>
        <w:pStyle w:val="Nivel2SM"/>
      </w:pPr>
      <w:r w:rsidRPr="00D31243">
        <w:rPr>
          <w:i/>
          <w:iCs/>
          <w:u w:val="single"/>
        </w:rPr>
        <w:t>Buen funcionamiento de la economía</w:t>
      </w:r>
      <w:r w:rsidRPr="00D31243">
        <w:t>:</w:t>
      </w:r>
      <w:r>
        <w:t xml:space="preserve"> </w:t>
      </w:r>
      <w:r w:rsidRPr="00C045F9">
        <w:t>Resulta clave para el buen funcionamiento de una economía, ya que permite la transferencia de fondos y de riesgo entre los agentes económicos y la transformación de plazos.</w:t>
      </w:r>
    </w:p>
    <w:p w14:paraId="0F29422D" w14:textId="77777777" w:rsidR="0046675E" w:rsidRPr="00C045F9" w:rsidRDefault="0046675E" w:rsidP="00E408E1">
      <w:pPr>
        <w:pStyle w:val="Nivel2SM"/>
        <w:keepNext/>
        <w:spacing w:after="0"/>
      </w:pPr>
      <w:r w:rsidRPr="00E408E1">
        <w:rPr>
          <w:i/>
          <w:iCs/>
          <w:u w:val="single"/>
        </w:rPr>
        <w:t>Efectos positivos sobre el crecimiento económico</w:t>
      </w:r>
      <w:r>
        <w:t>:</w:t>
      </w:r>
    </w:p>
    <w:p w14:paraId="3CDC6561" w14:textId="77777777" w:rsidR="0046675E" w:rsidRPr="00C045F9" w:rsidRDefault="0046675E" w:rsidP="00E408E1">
      <w:pPr>
        <w:pStyle w:val="Nivel3SM"/>
      </w:pPr>
      <w:r w:rsidRPr="00C045F9">
        <w:t>Posibilita que un mayor volumen de recursos se canalice hacia la inversión productiva.</w:t>
      </w:r>
    </w:p>
    <w:p w14:paraId="6E2A1A72" w14:textId="77777777" w:rsidR="0046675E" w:rsidRPr="00C045F9" w:rsidRDefault="0046675E" w:rsidP="00E408E1">
      <w:pPr>
        <w:pStyle w:val="Nivel3SM"/>
      </w:pPr>
      <w:r w:rsidRPr="00C045F9">
        <w:t>Garantiza la selección de los mejores proyectos de inversión, mejorando la eficiencia asignativa.</w:t>
      </w:r>
    </w:p>
    <w:p w14:paraId="604569F1" w14:textId="77777777" w:rsidR="0046675E" w:rsidRPr="00C045F9" w:rsidRDefault="0046675E" w:rsidP="00E408E1">
      <w:pPr>
        <w:pStyle w:val="Nivel2SM"/>
      </w:pPr>
      <w:r w:rsidRPr="00D31243">
        <w:t>Afecta a la instrumentación de la política fiscal y monetaria</w:t>
      </w:r>
      <w:r w:rsidRPr="00C045F9">
        <w:t>, y tiene importantes efectos sobre la economía real.</w:t>
      </w:r>
    </w:p>
    <w:p w14:paraId="723E3F67" w14:textId="77777777" w:rsidR="00883BFC" w:rsidRDefault="00883BFC" w:rsidP="00E408E1">
      <w:pPr>
        <w:pStyle w:val="Nivel1SM"/>
      </w:pPr>
      <w:bookmarkStart w:id="16" w:name="_Toc146803798"/>
      <w:r>
        <w:t>Por lo tanto</w:t>
      </w:r>
      <w:r w:rsidRPr="00C045F9">
        <w:t xml:space="preserve">, </w:t>
      </w:r>
      <w:r w:rsidRPr="007E45A1">
        <w:t>un funcionamiento inadecuado del sistema financiero puede tener consecuencias muy negativas sobre la economía en su conjunto</w:t>
      </w:r>
      <w:r w:rsidRPr="00C045F9">
        <w:t>.</w:t>
      </w:r>
    </w:p>
    <w:p w14:paraId="7184C118" w14:textId="77777777" w:rsidR="0046675E" w:rsidRDefault="0046675E">
      <w:pPr>
        <w:pStyle w:val="Ttulo2"/>
        <w:numPr>
          <w:ilvl w:val="1"/>
          <w:numId w:val="14"/>
        </w:numPr>
        <w:ind w:left="788" w:hanging="431"/>
      </w:pPr>
      <w:bookmarkStart w:id="17" w:name="_Toc178011807"/>
      <w:r>
        <w:lastRenderedPageBreak/>
        <w:t>¿Qué es regulación y supervisión financiera?</w:t>
      </w:r>
      <w:bookmarkEnd w:id="16"/>
      <w:bookmarkEnd w:id="17"/>
    </w:p>
    <w:p w14:paraId="0CF0AB49" w14:textId="77777777" w:rsidR="0046675E" w:rsidRDefault="0046675E" w:rsidP="00E408E1">
      <w:pPr>
        <w:pStyle w:val="Nivel1SM"/>
        <w:keepNext/>
        <w:keepLines/>
        <w:spacing w:before="0" w:after="0"/>
      </w:pPr>
      <w:r>
        <w:t xml:space="preserve">Como aclaración de partida debemos señalar que </w:t>
      </w:r>
      <w:r w:rsidRPr="00FD64F9">
        <w:rPr>
          <w:i/>
          <w:iCs/>
        </w:rPr>
        <w:t>“regulación”</w:t>
      </w:r>
      <w:r>
        <w:t xml:space="preserve"> y </w:t>
      </w:r>
      <w:r w:rsidRPr="00FD64F9">
        <w:rPr>
          <w:i/>
          <w:iCs/>
        </w:rPr>
        <w:t>“supervisión”</w:t>
      </w:r>
      <w:r>
        <w:t xml:space="preserve"> son frecuentemente tratadas de forma conjunta e incluso indistinta bajo la denominación </w:t>
      </w:r>
      <w:r w:rsidRPr="00FD64F9">
        <w:rPr>
          <w:i/>
          <w:iCs/>
        </w:rPr>
        <w:t>“regulación financiera”</w:t>
      </w:r>
      <w:r w:rsidRPr="00FD64F9">
        <w:rPr>
          <w:rStyle w:val="Refdenotaalpie"/>
        </w:rPr>
        <w:footnoteReference w:id="5"/>
      </w:r>
      <w:r>
        <w:t>, en la medida en que en la práctica ambas actividades suelen ser desarrolladas por la misma autoridad (ya sea sectorial (banca, valores, seguros) o transversal (para todos los sectores)):</w:t>
      </w:r>
    </w:p>
    <w:bookmarkEnd w:id="15"/>
    <w:p w14:paraId="07E7C2D9" w14:textId="77777777" w:rsidR="0046675E" w:rsidRDefault="0046675E" w:rsidP="0046675E">
      <w:pPr>
        <w:pStyle w:val="Nivel2SM"/>
      </w:pPr>
      <w:r>
        <w:rPr>
          <w:i/>
          <w:iCs/>
          <w:u w:val="single"/>
        </w:rPr>
        <w:t>Regulación financiera</w:t>
      </w:r>
      <w:r w:rsidRPr="00FD64F9">
        <w:t>:</w:t>
      </w:r>
      <w:r>
        <w:t xml:space="preserve"> Podemos definirla como el conjunto de medidas aprobadas por las autoridades (nacionales e internacionales) para ordenar la actividad y alcanzar determinados objetivos públicos en los mercados financieros.</w:t>
      </w:r>
    </w:p>
    <w:p w14:paraId="612AC291" w14:textId="77777777" w:rsidR="0046675E" w:rsidRDefault="0046675E" w:rsidP="0046675E">
      <w:pPr>
        <w:pStyle w:val="Nivel2SM"/>
      </w:pPr>
      <w:r>
        <w:rPr>
          <w:i/>
          <w:iCs/>
          <w:u w:val="single"/>
        </w:rPr>
        <w:t>Supervisión financiera</w:t>
      </w:r>
      <w:r w:rsidRPr="00FD64F9">
        <w:t>:</w:t>
      </w:r>
      <w:r>
        <w:t xml:space="preserve"> Se puede definir como el seguimiento que las autoridades hacen de la situación financiera y de la conducta de las entidades, a través de peticiones de información e inspecciones, de las que puede derivarse la aplicación de sanciones.</w:t>
      </w:r>
    </w:p>
    <w:p w14:paraId="4077164F" w14:textId="77777777" w:rsidR="0046675E" w:rsidRDefault="0046675E" w:rsidP="0046675E">
      <w:pPr>
        <w:pStyle w:val="Nivel1SM"/>
        <w:keepNext/>
        <w:spacing w:after="0"/>
      </w:pPr>
      <w:r>
        <w:t xml:space="preserve">Por lo tanto, la regulación financiera persigue </w:t>
      </w:r>
      <w:r>
        <w:rPr>
          <w:b/>
          <w:bCs/>
        </w:rPr>
        <w:t>3 </w:t>
      </w:r>
      <w:r w:rsidRPr="0033476F">
        <w:rPr>
          <w:b/>
          <w:bCs/>
        </w:rPr>
        <w:t>objetivos fundamentales</w:t>
      </w:r>
      <w:r>
        <w:t>:</w:t>
      </w:r>
    </w:p>
    <w:p w14:paraId="339FA22D" w14:textId="77777777" w:rsidR="0046675E" w:rsidRDefault="0046675E" w:rsidP="0046675E">
      <w:pPr>
        <w:pStyle w:val="Nivel2SM"/>
        <w:keepNext/>
        <w:spacing w:after="0"/>
      </w:pPr>
      <w:r>
        <w:t xml:space="preserve">Por un lado, desde un </w:t>
      </w:r>
      <w:r w:rsidRPr="002770B3">
        <w:rPr>
          <w:b/>
          <w:bCs/>
        </w:rPr>
        <w:t>punto de vista microeconómico</w:t>
      </w:r>
      <w:r>
        <w:t>, la regulación persigue 2 objetivos:</w:t>
      </w:r>
    </w:p>
    <w:p w14:paraId="0E1D6B26" w14:textId="77777777" w:rsidR="0046675E" w:rsidRDefault="0046675E">
      <w:pPr>
        <w:pStyle w:val="Prrafodelista"/>
        <w:keepLines/>
        <w:numPr>
          <w:ilvl w:val="0"/>
          <w:numId w:val="12"/>
        </w:numPr>
        <w:spacing w:after="100"/>
        <w:ind w:left="1134" w:hanging="113"/>
      </w:pPr>
      <w:r>
        <w:t xml:space="preserve">Garantizar la </w:t>
      </w:r>
      <w:r w:rsidRPr="002770B3">
        <w:rPr>
          <w:i/>
          <w:iCs/>
        </w:rPr>
        <w:t>capacidad de las entidades individuales para hacer frente a las obligaciones frente a sus acreedores</w:t>
      </w:r>
      <w:r>
        <w:t xml:space="preserve"> (depositantes, tenedores de deuda, accionistas, beneficiarios de seguros, partícipes en fondos de inversión y de pensiones). Este objetivo se alcanza mediante lo que se conoce como </w:t>
      </w:r>
      <w:r w:rsidRPr="002770B3">
        <w:rPr>
          <w:i/>
          <w:iCs/>
          <w:u w:val="single"/>
        </w:rPr>
        <w:t>regulación microprudencial</w:t>
      </w:r>
      <w:r>
        <w:t>, entre la que destaca el establecimiento de requisitos de recursos propios de las entidades (ratios de capital).</w:t>
      </w:r>
    </w:p>
    <w:p w14:paraId="232896A5" w14:textId="77777777" w:rsidR="00E408E1" w:rsidRPr="0033476F" w:rsidRDefault="00E408E1">
      <w:pPr>
        <w:pStyle w:val="Prrafodelista"/>
        <w:numPr>
          <w:ilvl w:val="0"/>
          <w:numId w:val="12"/>
        </w:numPr>
        <w:spacing w:after="0"/>
        <w:ind w:left="1134" w:hanging="113"/>
      </w:pPr>
      <w:r>
        <w:t xml:space="preserve">Garantizar la adecuada </w:t>
      </w:r>
      <w:r w:rsidRPr="002770B3">
        <w:rPr>
          <w:i/>
          <w:iCs/>
        </w:rPr>
        <w:t>protección al consumidor financiero</w:t>
      </w:r>
      <w:r>
        <w:t xml:space="preserve"> mediante la fijación de </w:t>
      </w:r>
      <w:r w:rsidRPr="002770B3">
        <w:rPr>
          <w:i/>
          <w:iCs/>
          <w:u w:val="single"/>
        </w:rPr>
        <w:t>normas de conducta</w:t>
      </w:r>
      <w:r>
        <w:rPr>
          <w:rStyle w:val="Refdenotaalpie"/>
        </w:rPr>
        <w:footnoteReference w:id="6"/>
      </w:r>
      <w:r>
        <w:t>.</w:t>
      </w:r>
    </w:p>
    <w:p w14:paraId="6727FEBF" w14:textId="77777777" w:rsidR="00E408E1" w:rsidRDefault="00E408E1" w:rsidP="00E408E1">
      <w:pPr>
        <w:pStyle w:val="Nivel2SM"/>
        <w:keepNext/>
        <w:numPr>
          <w:ilvl w:val="0"/>
          <w:numId w:val="0"/>
        </w:numPr>
        <w:spacing w:after="0"/>
        <w:ind w:left="567"/>
      </w:pPr>
      <w:r>
        <w:t>Podemos distinguir 2 tipos de sistemas de regulación/supervisión en función de la separación de las autoridades:</w:t>
      </w:r>
    </w:p>
    <w:p w14:paraId="0464D82E" w14:textId="77777777" w:rsidR="00E408E1" w:rsidRDefault="00E408E1" w:rsidP="00E408E1">
      <w:pPr>
        <w:pStyle w:val="Nivel3SM"/>
      </w:pPr>
      <w:r>
        <w:t xml:space="preserve">Si ambos objetivos son perseguidos por autoridades distintas son denominados </w:t>
      </w:r>
      <w:r>
        <w:rPr>
          <w:i/>
          <w:iCs/>
        </w:rPr>
        <w:t>“</w:t>
      </w:r>
      <w:proofErr w:type="spellStart"/>
      <w:r>
        <w:rPr>
          <w:i/>
          <w:iCs/>
        </w:rPr>
        <w:t>twin</w:t>
      </w:r>
      <w:proofErr w:type="spellEnd"/>
      <w:r>
        <w:rPr>
          <w:i/>
          <w:iCs/>
        </w:rPr>
        <w:t xml:space="preserve"> </w:t>
      </w:r>
      <w:proofErr w:type="spellStart"/>
      <w:r>
        <w:rPr>
          <w:i/>
          <w:iCs/>
        </w:rPr>
        <w:t>peaks</w:t>
      </w:r>
      <w:proofErr w:type="spellEnd"/>
      <w:r>
        <w:rPr>
          <w:i/>
          <w:iCs/>
        </w:rPr>
        <w:t>”</w:t>
      </w:r>
      <w:r>
        <w:t xml:space="preserve"> (o </w:t>
      </w:r>
      <w:r>
        <w:rPr>
          <w:i/>
          <w:iCs/>
        </w:rPr>
        <w:t>enfoque funcional</w:t>
      </w:r>
      <w:r>
        <w:t>)</w:t>
      </w:r>
      <w:r w:rsidRPr="0033476F">
        <w:rPr>
          <w:rStyle w:val="Refdenotaalpie"/>
        </w:rPr>
        <w:footnoteReference w:id="7"/>
      </w:r>
      <w:r>
        <w:t>. Señaladamente es el caso del Reino Unido</w:t>
      </w:r>
      <w:r>
        <w:rPr>
          <w:rStyle w:val="Refdenotaalpie"/>
        </w:rPr>
        <w:footnoteReference w:id="8"/>
      </w:r>
      <w:r>
        <w:t>.</w:t>
      </w:r>
    </w:p>
    <w:p w14:paraId="2BC61AAE" w14:textId="77777777" w:rsidR="00E408E1" w:rsidRPr="002770B3" w:rsidRDefault="00E408E1" w:rsidP="00E408E1">
      <w:pPr>
        <w:pStyle w:val="Nivel3SM"/>
        <w:keepNext/>
      </w:pPr>
      <w:r w:rsidRPr="002770B3">
        <w:t>Sin embargo, hay que señalar que en la mayoría de jurisdicciones una misma autoridad lleva a cabo ambas actividades, frecuentemente por sectores (</w:t>
      </w:r>
      <w:r w:rsidRPr="002770B3">
        <w:rPr>
          <w:i/>
          <w:iCs/>
        </w:rPr>
        <w:t>enfoque sectorial</w:t>
      </w:r>
      <w:r w:rsidRPr="002770B3">
        <w:t>)</w:t>
      </w:r>
      <w:bookmarkStart w:id="18" w:name="_Ref125116996"/>
      <w:r w:rsidRPr="002770B3">
        <w:rPr>
          <w:rStyle w:val="Refdenotaalpie"/>
          <w:spacing w:val="-7"/>
        </w:rPr>
        <w:footnoteReference w:id="9"/>
      </w:r>
      <w:bookmarkEnd w:id="18"/>
      <w:r w:rsidRPr="002770B3">
        <w:t>.</w:t>
      </w:r>
    </w:p>
    <w:p w14:paraId="69FA4100" w14:textId="77777777" w:rsidR="00E408E1" w:rsidRPr="002770B3" w:rsidRDefault="00E408E1" w:rsidP="00E408E1">
      <w:pPr>
        <w:pStyle w:val="Nivel4"/>
        <w:keepNext/>
        <w:ind w:left="1474"/>
      </w:pPr>
      <w:r w:rsidRPr="002770B3">
        <w:t xml:space="preserve">Este último es el </w:t>
      </w:r>
      <w:r w:rsidRPr="002770B3">
        <w:rPr>
          <w:i/>
          <w:iCs/>
        </w:rPr>
        <w:t>caso de España</w:t>
      </w:r>
      <w:r w:rsidRPr="002770B3">
        <w:t>, donde existe una autoridad supervisora/reguladora prudencial y de conducta para cada sector:</w:t>
      </w:r>
    </w:p>
    <w:p w14:paraId="409C9B41" w14:textId="77777777" w:rsidR="00E408E1" w:rsidRDefault="00E408E1" w:rsidP="00E408E1">
      <w:pPr>
        <w:pStyle w:val="Nivel5"/>
        <w:ind w:left="1871"/>
      </w:pPr>
      <w:r>
        <w:t xml:space="preserve">Para </w:t>
      </w:r>
      <w:r w:rsidRPr="0033476F">
        <w:rPr>
          <w:i/>
          <w:iCs/>
        </w:rPr>
        <w:t>entidades de crédito</w:t>
      </w:r>
      <w:r>
        <w:t xml:space="preserve">: </w:t>
      </w:r>
      <w:r w:rsidRPr="00F00F66">
        <w:t>Banco de España</w:t>
      </w:r>
      <w:r>
        <w:t xml:space="preserve"> (BdE),</w:t>
      </w:r>
    </w:p>
    <w:p w14:paraId="52FCE8ED" w14:textId="77777777" w:rsidR="00E408E1" w:rsidRPr="002770B3" w:rsidRDefault="00E408E1" w:rsidP="00E408E1">
      <w:pPr>
        <w:pStyle w:val="Nivel5"/>
        <w:ind w:left="1871"/>
      </w:pPr>
      <w:r w:rsidRPr="002770B3">
        <w:t xml:space="preserve">Para </w:t>
      </w:r>
      <w:r w:rsidRPr="002770B3">
        <w:rPr>
          <w:i/>
          <w:iCs/>
        </w:rPr>
        <w:t>mercados de valores</w:t>
      </w:r>
      <w:r w:rsidRPr="002770B3">
        <w:t>: Comisión Nacional del Mercado de Valores (CNMV); y</w:t>
      </w:r>
    </w:p>
    <w:p w14:paraId="4B809D8B" w14:textId="77777777" w:rsidR="00E408E1" w:rsidRDefault="00E408E1" w:rsidP="00E408E1">
      <w:pPr>
        <w:pStyle w:val="Nivel5"/>
        <w:ind w:left="1871"/>
      </w:pPr>
      <w:r>
        <w:lastRenderedPageBreak/>
        <w:t xml:space="preserve">Para </w:t>
      </w:r>
      <w:r w:rsidRPr="0033476F">
        <w:rPr>
          <w:i/>
          <w:iCs/>
        </w:rPr>
        <w:t>aseguradoras y fondos de pensiones</w:t>
      </w:r>
      <w:r>
        <w:t>: Dirección General de Seguros y Fondos de Pensiones (DGSyFP), dentro del Ministerio de Asuntos Económicos y Transformación Digital.</w:t>
      </w:r>
    </w:p>
    <w:p w14:paraId="1FA6816D" w14:textId="77777777" w:rsidR="0046675E" w:rsidRDefault="0046675E" w:rsidP="0046675E">
      <w:pPr>
        <w:pStyle w:val="Nivel2SM"/>
        <w:keepNext/>
        <w:spacing w:after="0"/>
      </w:pPr>
      <w:r>
        <w:t xml:space="preserve">Por otra parte, bajo una </w:t>
      </w:r>
      <w:r w:rsidRPr="002770B3">
        <w:rPr>
          <w:b/>
          <w:bCs/>
        </w:rPr>
        <w:t>perspectiva macroeconómica</w:t>
      </w:r>
      <w:r>
        <w:t>,</w:t>
      </w:r>
    </w:p>
    <w:p w14:paraId="51C001F2" w14:textId="77777777" w:rsidR="0046675E" w:rsidRDefault="0046675E">
      <w:pPr>
        <w:pStyle w:val="Prrafodelista"/>
        <w:keepNext/>
        <w:numPr>
          <w:ilvl w:val="0"/>
          <w:numId w:val="12"/>
        </w:numPr>
        <w:spacing w:after="0"/>
        <w:ind w:left="1134" w:hanging="113"/>
      </w:pPr>
      <w:r>
        <w:t xml:space="preserve">La regulación financiera persigue el </w:t>
      </w:r>
      <w:r w:rsidRPr="00576DFF">
        <w:rPr>
          <w:i/>
          <w:iCs/>
        </w:rPr>
        <w:t>mantenimiento de la estabilidad financiera</w:t>
      </w:r>
      <w:r>
        <w:t xml:space="preserve">. Para este objetivo se lleva a cabo lo que se conoce como </w:t>
      </w:r>
      <w:r w:rsidRPr="002770B3">
        <w:rPr>
          <w:i/>
          <w:iCs/>
          <w:u w:val="single"/>
        </w:rPr>
        <w:t>regulación macroprudencial</w:t>
      </w:r>
      <w:r>
        <w:t>, bajo un análisis en el que se tiene en cuenta la situación no sólo de todos los mercados financieros en conjunto sino también de la economía en general</w:t>
      </w:r>
      <w:r>
        <w:rPr>
          <w:rStyle w:val="Refdenotaalpie"/>
        </w:rPr>
        <w:footnoteReference w:id="10"/>
      </w:r>
      <w:r>
        <w:t>.</w:t>
      </w:r>
    </w:p>
    <w:p w14:paraId="4E178877" w14:textId="77777777" w:rsidR="0046675E" w:rsidRPr="00FD64F9" w:rsidRDefault="0046675E" w:rsidP="0046675E">
      <w:pPr>
        <w:pStyle w:val="Nivel4"/>
        <w:ind w:left="1474"/>
      </w:pPr>
      <w:r>
        <w:t>Tradicionalmente perseguido por las propias autoridades reguladoras/supervisoras sectoriales o bajo la coordinación de estas por el Ministerio de Economía/Finanzas, a raíz de la crisis financiera global de 2008, se ha extendido el establecimiento de autoridades macroprudenciales específicas</w:t>
      </w:r>
      <w:r>
        <w:rPr>
          <w:rStyle w:val="Refdenotaalpie"/>
        </w:rPr>
        <w:footnoteReference w:id="11"/>
      </w:r>
      <w:r>
        <w:t>.</w:t>
      </w:r>
    </w:p>
    <w:p w14:paraId="77DB181E" w14:textId="77777777" w:rsidR="0046675E" w:rsidRDefault="0046675E">
      <w:pPr>
        <w:pStyle w:val="Ttulo2"/>
        <w:numPr>
          <w:ilvl w:val="1"/>
          <w:numId w:val="14"/>
        </w:numPr>
        <w:ind w:left="788" w:hanging="431"/>
      </w:pPr>
      <w:bookmarkStart w:id="19" w:name="_Toc146803799"/>
      <w:bookmarkStart w:id="20" w:name="_Toc178011808"/>
      <w:r w:rsidRPr="00C045F9">
        <w:t>Rasgos básicos del sistema financiero español</w:t>
      </w:r>
      <w:bookmarkEnd w:id="19"/>
      <w:bookmarkEnd w:id="20"/>
    </w:p>
    <w:p w14:paraId="5AD7564B" w14:textId="77777777" w:rsidR="00D161FF" w:rsidRDefault="00D161FF" w:rsidP="00D161FF">
      <w:pPr>
        <w:pStyle w:val="Ttulo6"/>
        <w:spacing w:before="0"/>
      </w:pPr>
      <w:bookmarkStart w:id="21" w:name="_Toc147304409"/>
      <w:r>
        <w:t>Relevancia</w:t>
      </w:r>
      <w:bookmarkEnd w:id="21"/>
    </w:p>
    <w:p w14:paraId="1216723C" w14:textId="77777777" w:rsidR="00D161FF" w:rsidRDefault="00D161FF" w:rsidP="00D161FF">
      <w:pPr>
        <w:pStyle w:val="Nivel1SM"/>
        <w:spacing w:before="0"/>
      </w:pPr>
      <w:r>
        <w:t xml:space="preserve">Antes de nada, el sector financiero español no solo es </w:t>
      </w:r>
      <w:r w:rsidRPr="00473BE7">
        <w:rPr>
          <w:b/>
          <w:bCs/>
        </w:rPr>
        <w:t>relevante en términos de Valor Añadido Bruto</w:t>
      </w:r>
      <w:r>
        <w:t xml:space="preserve"> (~4 % del total), sino que es importante para toda la economía porque todos los sectores institucionales participan en él.</w:t>
      </w:r>
    </w:p>
    <w:p w14:paraId="02292C5C" w14:textId="77777777" w:rsidR="00D161FF" w:rsidRDefault="00D161FF" w:rsidP="00D161FF">
      <w:pPr>
        <w:pStyle w:val="Ttulo6"/>
      </w:pPr>
      <w:bookmarkStart w:id="22" w:name="_Toc147304410"/>
      <w:r>
        <w:t>Características</w:t>
      </w:r>
      <w:bookmarkEnd w:id="22"/>
    </w:p>
    <w:p w14:paraId="0097809F" w14:textId="77777777" w:rsidR="00D161FF" w:rsidRDefault="00D161FF" w:rsidP="00D161FF">
      <w:pPr>
        <w:pStyle w:val="Nivel1SM"/>
        <w:keepNext/>
        <w:spacing w:before="0" w:after="0"/>
      </w:pPr>
      <w:r>
        <w:t xml:space="preserve">Podemos identificar las siguientes </w:t>
      </w:r>
      <w:r w:rsidRPr="00473BE7">
        <w:rPr>
          <w:b/>
          <w:bCs/>
        </w:rPr>
        <w:t>características</w:t>
      </w:r>
      <w:r>
        <w:t xml:space="preserve"> del sistema financiero español:</w:t>
      </w:r>
    </w:p>
    <w:p w14:paraId="4F2DF3E8" w14:textId="77777777" w:rsidR="00D161FF" w:rsidRDefault="00D161FF" w:rsidP="00D161FF">
      <w:pPr>
        <w:pStyle w:val="Nivel2SM"/>
      </w:pPr>
      <w:r>
        <w:rPr>
          <w:i/>
          <w:iCs/>
          <w:u w:val="single"/>
        </w:rPr>
        <w:t>Nivel de productividad</w:t>
      </w:r>
      <w:r>
        <w:t>: Factor trabajo muy productivo en general.</w:t>
      </w:r>
    </w:p>
    <w:p w14:paraId="30F2F932" w14:textId="77777777" w:rsidR="00D161FF" w:rsidRDefault="00D161FF" w:rsidP="00D161FF">
      <w:pPr>
        <w:pStyle w:val="Nivel2SM"/>
        <w:keepNext/>
        <w:spacing w:after="0"/>
      </w:pPr>
      <w:r>
        <w:rPr>
          <w:i/>
          <w:iCs/>
          <w:u w:val="single"/>
        </w:rPr>
        <w:t>Grado de competencia en el mercado</w:t>
      </w:r>
      <w:r>
        <w:t>:</w:t>
      </w:r>
    </w:p>
    <w:p w14:paraId="744ECBCD" w14:textId="77777777" w:rsidR="00D161FF" w:rsidRDefault="00D161FF" w:rsidP="00D161FF">
      <w:pPr>
        <w:pStyle w:val="Nivel3SM"/>
      </w:pPr>
      <w:r>
        <w:t xml:space="preserve">Se trata de un mercado atomizado </w:t>
      </w:r>
      <w:r w:rsidRPr="00473BE7">
        <w:rPr>
          <w:i/>
          <w:iCs/>
        </w:rPr>
        <w:t>por el lado de la demanda</w:t>
      </w:r>
      <w:r>
        <w:t xml:space="preserve"> (i.e. un elevado número de agentes buscan financiación en los mercados financieros).</w:t>
      </w:r>
    </w:p>
    <w:p w14:paraId="0DED731C" w14:textId="77777777" w:rsidR="00D161FF" w:rsidRDefault="00D161FF" w:rsidP="00D161FF">
      <w:pPr>
        <w:pStyle w:val="Nivel3SM"/>
      </w:pPr>
      <w:r>
        <w:rPr>
          <w:i/>
          <w:iCs/>
        </w:rPr>
        <w:t>Por el lado de la oferta</w:t>
      </w:r>
      <w:r>
        <w:t xml:space="preserve"> ha aumentado el grado de concentración (medida por el </w:t>
      </w:r>
      <w:r w:rsidRPr="00473BE7">
        <w:t>índice Herfindahl-Hirschman (HHI)</w:t>
      </w:r>
      <w:r>
        <w:t>) y se produce un mayor grado de concentración que en países de nuestro entorno según el Banco de España.</w:t>
      </w:r>
    </w:p>
    <w:p w14:paraId="3FC3EFE7" w14:textId="6965A18E" w:rsidR="00D161FF" w:rsidRPr="00D161FF" w:rsidRDefault="00D161FF" w:rsidP="00D161FF">
      <w:pPr>
        <w:pStyle w:val="Nivel2SM"/>
      </w:pPr>
      <w:r>
        <w:rPr>
          <w:i/>
          <w:iCs/>
          <w:u w:val="single"/>
        </w:rPr>
        <w:t>Prociclicidad</w:t>
      </w:r>
      <w:r>
        <w:t>: Existe una tendencia a booms de crédito en expansiones que vienen seguidos de contracciones de la oferta de crédito de las entidades financieras en recesiones. En definitiva, los sistemas financieros tienen una tendencia a exagerar o amplificar los ciclos económicos a través de su política de créditos.</w:t>
      </w:r>
    </w:p>
    <w:p w14:paraId="2B391D67" w14:textId="77777777" w:rsidR="0046675E" w:rsidRPr="00C045F9" w:rsidRDefault="0046675E" w:rsidP="0046675E">
      <w:pPr>
        <w:pStyle w:val="Ttulo6"/>
        <w:spacing w:before="0"/>
      </w:pPr>
      <w:bookmarkStart w:id="23" w:name="_Toc146803800"/>
      <w:r w:rsidRPr="00C045F9">
        <w:t>Sectores</w:t>
      </w:r>
      <w:bookmarkEnd w:id="23"/>
    </w:p>
    <w:p w14:paraId="4929BE7A" w14:textId="558D175F" w:rsidR="0046675E" w:rsidRPr="0009367D" w:rsidRDefault="0046675E" w:rsidP="0046675E">
      <w:pPr>
        <w:pStyle w:val="Nivel2SM"/>
      </w:pPr>
      <w:r w:rsidRPr="00C045F9">
        <w:t xml:space="preserve">El sistema financiero español se divide en </w:t>
      </w:r>
      <w:r w:rsidRPr="00C045F9">
        <w:rPr>
          <w:b/>
        </w:rPr>
        <w:t>3</w:t>
      </w:r>
      <w:r>
        <w:rPr>
          <w:b/>
        </w:rPr>
        <w:t> </w:t>
      </w:r>
      <w:r w:rsidRPr="00C045F9">
        <w:rPr>
          <w:b/>
        </w:rPr>
        <w:t>grandes sectores</w:t>
      </w:r>
      <w:r w:rsidRPr="00C045F9">
        <w:t xml:space="preserve"> (</w:t>
      </w:r>
      <w:r w:rsidRPr="00DB6890">
        <w:rPr>
          <w:i/>
          <w:iCs/>
        </w:rPr>
        <w:t>crédito</w:t>
      </w:r>
      <w:r w:rsidR="00DB6890">
        <w:t>;</w:t>
      </w:r>
      <w:r w:rsidRPr="00C045F9">
        <w:t xml:space="preserve"> </w:t>
      </w:r>
      <w:r w:rsidRPr="00DB6890">
        <w:rPr>
          <w:i/>
          <w:iCs/>
        </w:rPr>
        <w:t>valores</w:t>
      </w:r>
      <w:r w:rsidR="00DB6890">
        <w:t>;</w:t>
      </w:r>
      <w:r w:rsidRPr="00C045F9">
        <w:t xml:space="preserve"> y </w:t>
      </w:r>
      <w:r w:rsidRPr="00DB6890">
        <w:rPr>
          <w:i/>
          <w:iCs/>
        </w:rPr>
        <w:t>seguros y fondos de pensiones</w:t>
      </w:r>
      <w:r w:rsidRPr="00C045F9">
        <w:t>), cada uno de los cuales goza de una institución de control-supervisión y de múltiples agentes que participan en los mercados.</w:t>
      </w:r>
    </w:p>
    <w:p w14:paraId="6E455F46" w14:textId="77777777" w:rsidR="004E77A1" w:rsidRDefault="004E77A1" w:rsidP="004E77A1">
      <w:pPr>
        <w:pStyle w:val="Ttulo6"/>
        <w:spacing w:before="0"/>
        <w:rPr>
          <w:u w:val="none"/>
        </w:rPr>
      </w:pPr>
      <w:bookmarkStart w:id="24" w:name="_Toc149935334"/>
      <w:bookmarkStart w:id="25" w:name="_Toc146803801"/>
      <w:r w:rsidRPr="00C045F9">
        <w:lastRenderedPageBreak/>
        <w:t>Modelo de financiación</w:t>
      </w:r>
      <w:r>
        <w:t xml:space="preserve"> continental</w:t>
      </w:r>
      <w:r w:rsidRPr="00207B01">
        <w:rPr>
          <w:u w:val="none"/>
        </w:rPr>
        <w:t xml:space="preserve"> (predomina la canalización de los recursos intermediada)</w:t>
      </w:r>
      <w:bookmarkEnd w:id="24"/>
    </w:p>
    <w:p w14:paraId="7664F8C3" w14:textId="77777777" w:rsidR="004E77A1" w:rsidRPr="008E2BAC" w:rsidRDefault="004E77A1" w:rsidP="004E77A1">
      <w:pPr>
        <w:pStyle w:val="Ttulo7"/>
        <w:spacing w:before="0"/>
      </w:pPr>
      <w:r>
        <w:t>Formas de canalización de recursos</w:t>
      </w:r>
    </w:p>
    <w:p w14:paraId="1AA84641" w14:textId="77777777" w:rsidR="004E77A1" w:rsidRPr="00C045F9" w:rsidRDefault="004E77A1" w:rsidP="004E77A1">
      <w:pPr>
        <w:pStyle w:val="Nivel2SM"/>
        <w:keepNext/>
        <w:spacing w:after="0"/>
      </w:pPr>
      <w:r w:rsidRPr="00C045F9">
        <w:t xml:space="preserve">Dentro del sistema financiero podemos distinguir </w:t>
      </w:r>
      <w:r w:rsidRPr="00CF7DAB">
        <w:rPr>
          <w:b/>
          <w:bCs/>
        </w:rPr>
        <w:t>2 formas de canalización de los recursos</w:t>
      </w:r>
      <w:r>
        <w:t>:</w:t>
      </w:r>
    </w:p>
    <w:p w14:paraId="449BF75E" w14:textId="77777777" w:rsidR="004E77A1" w:rsidRPr="00C045F9" w:rsidRDefault="004E77A1" w:rsidP="004E77A1">
      <w:pPr>
        <w:pStyle w:val="Nivel3SM"/>
        <w:keepNext/>
      </w:pPr>
      <w:r w:rsidRPr="0051726D">
        <w:rPr>
          <w:i/>
          <w:iCs/>
          <w:u w:val="single"/>
        </w:rPr>
        <w:t>Forma directa</w:t>
      </w:r>
      <w:r w:rsidRPr="00C045F9">
        <w:t>:</w:t>
      </w:r>
    </w:p>
    <w:p w14:paraId="2E6D9D21" w14:textId="77777777" w:rsidR="004E77A1" w:rsidRPr="00C045F9" w:rsidRDefault="004E77A1" w:rsidP="004E77A1">
      <w:pPr>
        <w:pStyle w:val="Nivel4"/>
        <w:keepNext/>
        <w:ind w:left="1474"/>
      </w:pPr>
      <w:r w:rsidRPr="00C045F9">
        <w:t xml:space="preserve">Tiene lugar en los </w:t>
      </w:r>
      <w:r w:rsidRPr="00C045F9">
        <w:rPr>
          <w:b/>
        </w:rPr>
        <w:t>mercados financieros</w:t>
      </w:r>
      <w:r w:rsidRPr="00C045F9">
        <w:t>, en los que los demandantes de financiación obtienen los fondos directamente de los ahorradores, mediante la emisión de activos financieros como acciones u obligaciones que otorgan a sus tenedores derechos sobre los ingresos futuros del prestatario.</w:t>
      </w:r>
    </w:p>
    <w:p w14:paraId="3E31B582" w14:textId="77777777" w:rsidR="004E77A1" w:rsidRPr="00C045F9" w:rsidRDefault="004E77A1" w:rsidP="004E77A1">
      <w:pPr>
        <w:pStyle w:val="Nivel5"/>
        <w:ind w:left="1871"/>
      </w:pPr>
      <w:r>
        <w:t>(+) </w:t>
      </w:r>
      <w:r w:rsidRPr="00C045F9">
        <w:t>Así, el recurso a los mercados financieros reduce los costes de transacción y puede abaratar la obtención de financiación.</w:t>
      </w:r>
    </w:p>
    <w:p w14:paraId="140D10C0" w14:textId="77777777" w:rsidR="004E77A1" w:rsidRPr="00C045F9" w:rsidRDefault="004E77A1" w:rsidP="004E77A1">
      <w:pPr>
        <w:pStyle w:val="Nivel5"/>
        <w:ind w:left="1871"/>
      </w:pPr>
      <w:r>
        <w:t>(−) </w:t>
      </w:r>
      <w:r w:rsidRPr="00C045F9">
        <w:t xml:space="preserve">Pero al mismo tiempo los mercados presentan una mayor </w:t>
      </w:r>
      <w:r w:rsidRPr="00C045F9">
        <w:rPr>
          <w:b/>
        </w:rPr>
        <w:t>sensibilidad a los cambios sociopolíticos y económicos</w:t>
      </w:r>
      <w:r w:rsidRPr="00C045F9">
        <w:t>.</w:t>
      </w:r>
    </w:p>
    <w:p w14:paraId="54484507" w14:textId="77777777" w:rsidR="004E77A1" w:rsidRPr="00C045F9" w:rsidRDefault="004E77A1" w:rsidP="004E77A1">
      <w:pPr>
        <w:pStyle w:val="Nivel3SM"/>
        <w:keepNext/>
      </w:pPr>
      <w:r w:rsidRPr="0051726D">
        <w:rPr>
          <w:i/>
          <w:iCs/>
          <w:u w:val="single"/>
        </w:rPr>
        <w:t xml:space="preserve">Forma </w:t>
      </w:r>
      <w:r>
        <w:rPr>
          <w:i/>
          <w:iCs/>
          <w:u w:val="single"/>
        </w:rPr>
        <w:t>intermediada</w:t>
      </w:r>
      <w:r w:rsidRPr="00C045F9">
        <w:t>:</w:t>
      </w:r>
    </w:p>
    <w:p w14:paraId="738D0EFB" w14:textId="77777777" w:rsidR="004E77A1" w:rsidRPr="00C045F9" w:rsidRDefault="004E77A1" w:rsidP="004E77A1">
      <w:pPr>
        <w:pStyle w:val="Nivel4"/>
        <w:keepNext/>
        <w:ind w:left="1474"/>
      </w:pPr>
      <w:r w:rsidRPr="00C045F9">
        <w:t xml:space="preserve">Es llevada a cabo por los </w:t>
      </w:r>
      <w:r w:rsidRPr="00C045F9">
        <w:rPr>
          <w:b/>
        </w:rPr>
        <w:t>intermediarios financieros</w:t>
      </w:r>
      <w:r w:rsidRPr="00C045F9">
        <w:t>, que se sitúan entre ahorradores y demandantes de financiación, prestando a éstos últimos los fondos que a su vez han recibido de los primeros.</w:t>
      </w:r>
    </w:p>
    <w:p w14:paraId="0584B38A" w14:textId="77777777" w:rsidR="004E77A1" w:rsidRPr="00C045F9" w:rsidRDefault="004E77A1" w:rsidP="004E77A1">
      <w:pPr>
        <w:pStyle w:val="Nivel5"/>
        <w:ind w:left="1871"/>
      </w:pPr>
      <w:r>
        <w:t>(+) </w:t>
      </w:r>
      <w:r w:rsidRPr="00C045F9">
        <w:t xml:space="preserve">Permite </w:t>
      </w:r>
      <w:r w:rsidRPr="00C045F9">
        <w:rPr>
          <w:b/>
        </w:rPr>
        <w:t>acceder</w:t>
      </w:r>
      <w:r w:rsidRPr="00C045F9">
        <w:t xml:space="preserve"> a la financiación a </w:t>
      </w:r>
      <w:r w:rsidRPr="00C045F9">
        <w:rPr>
          <w:b/>
        </w:rPr>
        <w:t>agentes que por su tamaño</w:t>
      </w:r>
      <w:r w:rsidRPr="00C045F9">
        <w:t xml:space="preserve"> no pueden acceder a la financiación de los mercados de capitales.</w:t>
      </w:r>
    </w:p>
    <w:p w14:paraId="4EE86E74" w14:textId="77777777" w:rsidR="004E77A1" w:rsidRDefault="004E77A1" w:rsidP="004E77A1">
      <w:pPr>
        <w:pStyle w:val="Nivel5"/>
        <w:ind w:left="1871"/>
      </w:pPr>
      <w:r>
        <w:t>(−) </w:t>
      </w:r>
      <w:r w:rsidRPr="00C045F9">
        <w:t xml:space="preserve">Pero coloca a las </w:t>
      </w:r>
      <w:r w:rsidRPr="00C045F9">
        <w:rPr>
          <w:b/>
        </w:rPr>
        <w:t>empresas</w:t>
      </w:r>
      <w:r w:rsidRPr="00C045F9">
        <w:t xml:space="preserve"> en una situación de </w:t>
      </w:r>
      <w:r w:rsidRPr="00C045F9">
        <w:rPr>
          <w:b/>
        </w:rPr>
        <w:t>dependencia</w:t>
      </w:r>
      <w:r w:rsidRPr="00C045F9">
        <w:t xml:space="preserve"> del crédito bancario.</w:t>
      </w:r>
    </w:p>
    <w:p w14:paraId="45E23042" w14:textId="77777777" w:rsidR="004E77A1" w:rsidRPr="00C045F9" w:rsidRDefault="004E77A1" w:rsidP="004E77A1">
      <w:pPr>
        <w:pStyle w:val="Ttulo7"/>
      </w:pPr>
      <w:r>
        <w:t>Modelo predominante</w:t>
      </w:r>
    </w:p>
    <w:p w14:paraId="11621ED5" w14:textId="77777777" w:rsidR="004E77A1" w:rsidRPr="00CF7DAB" w:rsidRDefault="004E77A1" w:rsidP="004E77A1">
      <w:pPr>
        <w:pStyle w:val="Nivel2SM"/>
        <w:keepNext/>
        <w:spacing w:after="0"/>
        <w:rPr>
          <w:spacing w:val="-2"/>
        </w:rPr>
      </w:pPr>
      <w:r w:rsidRPr="00CF7DAB">
        <w:rPr>
          <w:spacing w:val="-2"/>
        </w:rPr>
        <w:t xml:space="preserve">En los </w:t>
      </w:r>
      <w:r w:rsidRPr="00CF7DAB">
        <w:rPr>
          <w:i/>
          <w:iCs/>
          <w:spacing w:val="-2"/>
        </w:rPr>
        <w:t>países anglosajones</w:t>
      </w:r>
      <w:r w:rsidRPr="00CF7DAB">
        <w:rPr>
          <w:spacing w:val="-2"/>
        </w:rPr>
        <w:t xml:space="preserve"> (p.ej. Estados Unidos y Reino Unido) los mercados constituyen la principal fuente externa de financiación, y en los </w:t>
      </w:r>
      <w:r w:rsidRPr="00CF7DAB">
        <w:rPr>
          <w:i/>
          <w:iCs/>
          <w:spacing w:val="-2"/>
        </w:rPr>
        <w:t>países continentales</w:t>
      </w:r>
      <w:r w:rsidRPr="00CF7DAB">
        <w:rPr>
          <w:spacing w:val="-2"/>
        </w:rPr>
        <w:t xml:space="preserve"> son las entidades bancarias.</w:t>
      </w:r>
    </w:p>
    <w:p w14:paraId="7C459676" w14:textId="77777777" w:rsidR="004E77A1" w:rsidRPr="0009367D" w:rsidRDefault="004E77A1" w:rsidP="004E77A1">
      <w:pPr>
        <w:pStyle w:val="Nivel3SM"/>
      </w:pPr>
      <w:r w:rsidRPr="00C045F9">
        <w:t>Pese a estas diferencias, los niveles de desarrollo económico alcanzados han sido similares en ambos casos, por lo que no parece un factor determinante.</w:t>
      </w:r>
    </w:p>
    <w:p w14:paraId="14AA18D8" w14:textId="77777777" w:rsidR="004E77A1" w:rsidRPr="00C045F9" w:rsidRDefault="004E77A1" w:rsidP="004E77A1">
      <w:pPr>
        <w:pStyle w:val="Nivel2SM"/>
        <w:keepNext/>
        <w:spacing w:after="0"/>
        <w:rPr>
          <w:rStyle w:val="normaltextrun"/>
        </w:rPr>
      </w:pPr>
      <w:r w:rsidRPr="00C045F9">
        <w:t xml:space="preserve">Si algo ha caracterizado al sistema financiero español es seguir un </w:t>
      </w:r>
      <w:r w:rsidRPr="00C045F9">
        <w:rPr>
          <w:b/>
        </w:rPr>
        <w:t>modelo continental</w:t>
      </w:r>
      <w:r w:rsidRPr="00C045F9">
        <w:t xml:space="preserve">, con un </w:t>
      </w:r>
      <w:r w:rsidRPr="00CF7DAB">
        <w:rPr>
          <w:i/>
          <w:iCs/>
        </w:rPr>
        <w:t>gran peso de la financiación bancaria</w:t>
      </w:r>
      <w:r w:rsidRPr="00C045F9">
        <w:t>. De hecho, l</w:t>
      </w:r>
      <w:r w:rsidRPr="00C045F9">
        <w:rPr>
          <w:rStyle w:val="normaltextrun"/>
        </w:rPr>
        <w:t xml:space="preserve">as empresas españolas han sido tradicionalmente y son todavía en la actualidad muy dependientes de la </w:t>
      </w:r>
      <w:r w:rsidRPr="00C045F9">
        <w:rPr>
          <w:rStyle w:val="normaltextrun"/>
          <w:b/>
        </w:rPr>
        <w:t>financiación bancaria</w:t>
      </w:r>
      <w:r w:rsidRPr="00C045F9">
        <w:rPr>
          <w:rStyle w:val="normaltextrun"/>
        </w:rPr>
        <w:t>.</w:t>
      </w:r>
    </w:p>
    <w:p w14:paraId="5C87C034" w14:textId="77777777" w:rsidR="004E77A1" w:rsidRPr="0009367D" w:rsidRDefault="004E77A1" w:rsidP="004E77A1">
      <w:pPr>
        <w:pStyle w:val="Nivel3SM"/>
      </w:pPr>
      <w:r w:rsidRPr="00C045F9">
        <w:t xml:space="preserve">En términos cuantitativos, los activos bancarios representan en España casi el </w:t>
      </w:r>
      <w:r w:rsidRPr="00C045F9">
        <w:rPr>
          <w:b/>
        </w:rPr>
        <w:t>350</w:t>
      </w:r>
      <w:r>
        <w:rPr>
          <w:b/>
        </w:rPr>
        <w:t> %</w:t>
      </w:r>
      <w:r w:rsidRPr="00C045F9">
        <w:rPr>
          <w:b/>
        </w:rPr>
        <w:t xml:space="preserve"> del PIB</w:t>
      </w:r>
      <w:r w:rsidRPr="00C045F9">
        <w:t xml:space="preserve">, frente al </w:t>
      </w:r>
      <w:r w:rsidRPr="00C045F9">
        <w:rPr>
          <w:b/>
        </w:rPr>
        <w:t>250</w:t>
      </w:r>
      <w:r>
        <w:rPr>
          <w:b/>
        </w:rPr>
        <w:t> %</w:t>
      </w:r>
      <w:r w:rsidRPr="00C045F9">
        <w:rPr>
          <w:b/>
        </w:rPr>
        <w:t xml:space="preserve"> de la eurozona</w:t>
      </w:r>
      <w:r w:rsidRPr="00C045F9">
        <w:t>.</w:t>
      </w:r>
    </w:p>
    <w:p w14:paraId="5EE56B66" w14:textId="77777777" w:rsidR="004E77A1" w:rsidRPr="0009367D" w:rsidRDefault="004E77A1" w:rsidP="004E77A1">
      <w:pPr>
        <w:pStyle w:val="Ttulo7"/>
      </w:pPr>
      <w:bookmarkStart w:id="26" w:name="_Toc149935335"/>
      <w:r w:rsidRPr="00C045F9">
        <w:t>Crecimiento de los mercados financieros</w:t>
      </w:r>
      <w:bookmarkEnd w:id="26"/>
      <w:r>
        <w:t xml:space="preserve"> y desarrollo de los intermediarios financieros no bancarios</w:t>
      </w:r>
    </w:p>
    <w:p w14:paraId="22560019" w14:textId="77777777" w:rsidR="004E77A1" w:rsidRPr="00C045F9" w:rsidRDefault="004E77A1" w:rsidP="004E77A1">
      <w:pPr>
        <w:pStyle w:val="Nivel2SM"/>
        <w:keepNext/>
        <w:spacing w:after="0"/>
      </w:pPr>
      <w:r w:rsidRPr="00C045F9">
        <w:t>La evolución del sistema financiero español durante los últimos 30</w:t>
      </w:r>
      <w:r>
        <w:t> </w:t>
      </w:r>
      <w:r w:rsidRPr="00C045F9">
        <w:t xml:space="preserve">años se podría caracterizar por un </w:t>
      </w:r>
      <w:r w:rsidRPr="00207B01">
        <w:rPr>
          <w:b/>
          <w:bCs/>
        </w:rPr>
        <w:t>importante crecimiento de la actividad financiera</w:t>
      </w:r>
      <w:r w:rsidRPr="00C045F9">
        <w:t xml:space="preserve"> que se ha visto reflejada en el </w:t>
      </w:r>
      <w:r w:rsidRPr="00207B01">
        <w:rPr>
          <w:b/>
          <w:bCs/>
        </w:rPr>
        <w:t>fuerte desarrollo de los mercados financieros</w:t>
      </w:r>
      <w:r w:rsidRPr="00C045F9">
        <w:t xml:space="preserve"> lo cual se ha debido principalmente a:</w:t>
      </w:r>
    </w:p>
    <w:p w14:paraId="584E82F7" w14:textId="77777777" w:rsidR="004E77A1" w:rsidRPr="00C045F9" w:rsidRDefault="004E77A1" w:rsidP="004E77A1">
      <w:pPr>
        <w:pStyle w:val="Nivel3SM"/>
      </w:pPr>
      <w:r w:rsidRPr="00C045F9">
        <w:t>El mayor grado de desarrollo económico.</w:t>
      </w:r>
    </w:p>
    <w:p w14:paraId="57032D4C" w14:textId="77777777" w:rsidR="004E77A1" w:rsidRPr="00C045F9" w:rsidRDefault="004E77A1" w:rsidP="004E77A1">
      <w:pPr>
        <w:pStyle w:val="Nivel3SM"/>
      </w:pPr>
      <w:r w:rsidRPr="00C045F9">
        <w:t>La creciente apertura al exterior.</w:t>
      </w:r>
    </w:p>
    <w:p w14:paraId="2FEDA835" w14:textId="77777777" w:rsidR="004E77A1" w:rsidRPr="00C045F9" w:rsidRDefault="004E77A1" w:rsidP="004E77A1">
      <w:pPr>
        <w:pStyle w:val="Nivel3SM"/>
      </w:pPr>
      <w:r w:rsidRPr="00C045F9">
        <w:t>La propia modernización del sistema financiero.</w:t>
      </w:r>
    </w:p>
    <w:p w14:paraId="4B5ACCCC" w14:textId="77777777" w:rsidR="004E77A1" w:rsidRPr="00C045F9" w:rsidRDefault="004E77A1" w:rsidP="004E77A1">
      <w:pPr>
        <w:pStyle w:val="Nivel2SM"/>
        <w:keepNext/>
        <w:spacing w:after="0"/>
      </w:pPr>
      <w:r w:rsidRPr="00C045F9">
        <w:t xml:space="preserve">La expansión de los mercados financieros </w:t>
      </w:r>
      <w:r w:rsidRPr="00C045F9">
        <w:rPr>
          <w:b/>
          <w:u w:val="single"/>
        </w:rPr>
        <w:t>ha impulsado a su vez el desarrollo de los intermediarios financieros no</w:t>
      </w:r>
      <w:r>
        <w:rPr>
          <w:b/>
          <w:u w:val="single"/>
        </w:rPr>
        <w:t> </w:t>
      </w:r>
      <w:r w:rsidRPr="00C045F9">
        <w:rPr>
          <w:b/>
          <w:u w:val="single"/>
        </w:rPr>
        <w:t>bancarios</w:t>
      </w:r>
      <w:r w:rsidRPr="00C045F9">
        <w:t xml:space="preserve"> y, más concretamente, de sus </w:t>
      </w:r>
      <w:r>
        <w:t>3 </w:t>
      </w:r>
      <w:r w:rsidRPr="00C045F9">
        <w:t>modalidades más significativas:</w:t>
      </w:r>
    </w:p>
    <w:p w14:paraId="756F9C40" w14:textId="77777777" w:rsidR="004E77A1" w:rsidRPr="00C045F9" w:rsidRDefault="004E77A1" w:rsidP="004E77A1">
      <w:pPr>
        <w:pStyle w:val="Nivel3SM"/>
      </w:pPr>
      <w:r w:rsidRPr="00C045F9">
        <w:t>Los fondos de inversión.</w:t>
      </w:r>
    </w:p>
    <w:p w14:paraId="55CA43E7" w14:textId="77777777" w:rsidR="004E77A1" w:rsidRPr="00C045F9" w:rsidRDefault="004E77A1" w:rsidP="004E77A1">
      <w:pPr>
        <w:pStyle w:val="Nivel3SM"/>
      </w:pPr>
      <w:r w:rsidRPr="00C045F9">
        <w:t>Los fondos de pensiones.</w:t>
      </w:r>
    </w:p>
    <w:p w14:paraId="4B9BCA1C" w14:textId="77777777" w:rsidR="004E77A1" w:rsidRPr="00C045F9" w:rsidRDefault="004E77A1" w:rsidP="004E77A1">
      <w:pPr>
        <w:pStyle w:val="Nivel3SM"/>
      </w:pPr>
      <w:r w:rsidRPr="00C045F9">
        <w:t>Las compañías aseguradoras.</w:t>
      </w:r>
    </w:p>
    <w:p w14:paraId="32A5822B" w14:textId="77777777" w:rsidR="004E77A1" w:rsidRPr="00C045F9" w:rsidRDefault="004E77A1" w:rsidP="004E77A1">
      <w:pPr>
        <w:pStyle w:val="Nivel2SM"/>
        <w:keepNext/>
        <w:spacing w:after="0"/>
      </w:pPr>
      <w:r w:rsidRPr="00C045F9">
        <w:t xml:space="preserve">No obstante, su </w:t>
      </w:r>
      <w:r w:rsidRPr="00207B01">
        <w:rPr>
          <w:b/>
          <w:bCs/>
        </w:rPr>
        <w:t>importancia relativa en España sigue siendo muy reducida</w:t>
      </w:r>
      <w:r>
        <w:rPr>
          <w:rStyle w:val="Refdenotaalpie"/>
        </w:rPr>
        <w:footnoteReference w:id="12"/>
      </w:r>
      <w:r>
        <w:t>.</w:t>
      </w:r>
    </w:p>
    <w:p w14:paraId="127F77FA" w14:textId="77777777" w:rsidR="004E77A1" w:rsidRPr="00C045F9" w:rsidRDefault="004E77A1" w:rsidP="004E77A1">
      <w:pPr>
        <w:pStyle w:val="Nivel3SM"/>
      </w:pPr>
      <w:r w:rsidRPr="00C045F9">
        <w:rPr>
          <w:rStyle w:val="normaltextrun"/>
        </w:rPr>
        <w:t>En concreto, la</w:t>
      </w:r>
      <w:r>
        <w:rPr>
          <w:rStyle w:val="normaltextrun"/>
        </w:rPr>
        <w:t xml:space="preserve"> </w:t>
      </w:r>
      <w:r w:rsidRPr="00207B01">
        <w:rPr>
          <w:rStyle w:val="normaltextrun"/>
          <w:i/>
          <w:iCs/>
        </w:rPr>
        <w:t>proporción de financiación no bancaria en España se sit</w:t>
      </w:r>
      <w:r>
        <w:rPr>
          <w:rStyle w:val="normaltextrun"/>
          <w:i/>
          <w:iCs/>
        </w:rPr>
        <w:t>ú</w:t>
      </w:r>
      <w:r w:rsidRPr="00207B01">
        <w:rPr>
          <w:rStyle w:val="normaltextrun"/>
          <w:i/>
          <w:iCs/>
        </w:rPr>
        <w:t>a en el 20-30 %</w:t>
      </w:r>
      <w:r w:rsidRPr="00207B01">
        <w:rPr>
          <w:rStyle w:val="normaltextrun"/>
        </w:rPr>
        <w:t>, frente a un 70 % en Estados Unidos o un 50 % en Francia</w:t>
      </w:r>
      <w:r w:rsidRPr="00C045F9">
        <w:rPr>
          <w:rStyle w:val="normaltextrun"/>
        </w:rPr>
        <w:t>.</w:t>
      </w:r>
    </w:p>
    <w:p w14:paraId="3F2A68D1" w14:textId="77777777" w:rsidR="004E77A1" w:rsidRPr="007E2EAD" w:rsidRDefault="004E77A1" w:rsidP="004E77A1">
      <w:pPr>
        <w:pStyle w:val="Nivel3SM"/>
        <w:rPr>
          <w:spacing w:val="-2"/>
        </w:rPr>
      </w:pPr>
      <w:r w:rsidRPr="007E2EAD">
        <w:rPr>
          <w:i/>
          <w:iCs/>
          <w:spacing w:val="-2"/>
        </w:rPr>
        <w:t>Sus activos representan el 75 % del PIB</w:t>
      </w:r>
      <w:r>
        <w:rPr>
          <w:spacing w:val="-2"/>
        </w:rPr>
        <w:t>, frente al</w:t>
      </w:r>
      <w:r w:rsidRPr="007E2EAD">
        <w:rPr>
          <w:spacing w:val="-2"/>
        </w:rPr>
        <w:t xml:space="preserve"> 250-300 % en Estados Unidos y Reino Unido.</w:t>
      </w:r>
    </w:p>
    <w:p w14:paraId="320B7A0A" w14:textId="77777777" w:rsidR="0046675E" w:rsidRPr="0009367D" w:rsidRDefault="0046675E">
      <w:pPr>
        <w:pStyle w:val="Ttulo2"/>
        <w:numPr>
          <w:ilvl w:val="1"/>
          <w:numId w:val="14"/>
        </w:numPr>
        <w:ind w:left="788" w:hanging="431"/>
      </w:pPr>
      <w:bookmarkStart w:id="27" w:name="_Toc146803804"/>
      <w:bookmarkStart w:id="28" w:name="_Toc178011809"/>
      <w:bookmarkEnd w:id="25"/>
      <w:r w:rsidRPr="00C045F9">
        <w:lastRenderedPageBreak/>
        <w:t>Conclusión</w:t>
      </w:r>
      <w:bookmarkEnd w:id="27"/>
      <w:bookmarkEnd w:id="28"/>
    </w:p>
    <w:p w14:paraId="7D559105" w14:textId="23CF13FE" w:rsidR="0046675E" w:rsidRPr="00C045F9" w:rsidRDefault="0046675E" w:rsidP="00B84D3A">
      <w:pPr>
        <w:pStyle w:val="Nivel1SM"/>
        <w:spacing w:before="0"/>
      </w:pPr>
      <w:r w:rsidRPr="00C045F9">
        <w:t xml:space="preserve">De ahora en adelante, nos centraremos exclusivamente en el análisis de la </w:t>
      </w:r>
      <w:r w:rsidR="00D161FF">
        <w:rPr>
          <w:i/>
          <w:iCs/>
        </w:rPr>
        <w:t xml:space="preserve">financiación </w:t>
      </w:r>
      <w:r w:rsidR="00021EA4">
        <w:rPr>
          <w:i/>
          <w:iCs/>
        </w:rPr>
        <w:t>no bancaria</w:t>
      </w:r>
      <w:r w:rsidRPr="00C045F9">
        <w:t>.</w:t>
      </w:r>
    </w:p>
    <w:p w14:paraId="61588C9D" w14:textId="6E9B254B" w:rsidR="00903464" w:rsidRPr="0016214D" w:rsidRDefault="00EB489B" w:rsidP="00CE3D9B">
      <w:pPr>
        <w:pStyle w:val="Ttulo1"/>
      </w:pPr>
      <w:bookmarkStart w:id="29" w:name="_Toc178011810"/>
      <w:r>
        <w:t>IDEA FUNDAMENTAL DE LA FINANCIACIÓN NO BANCARIA</w:t>
      </w:r>
      <w:bookmarkEnd w:id="29"/>
    </w:p>
    <w:p w14:paraId="2DC87AB8" w14:textId="06BD798D" w:rsidR="00EB0B3B" w:rsidRDefault="00EB0B3B">
      <w:pPr>
        <w:pStyle w:val="Ttulo2"/>
        <w:numPr>
          <w:ilvl w:val="1"/>
          <w:numId w:val="24"/>
        </w:numPr>
        <w:ind w:left="788" w:hanging="431"/>
      </w:pPr>
      <w:bookmarkStart w:id="30" w:name="_Toc178011811"/>
      <w:r>
        <w:t>Idea: Posibilidades de financiación y comparación</w:t>
      </w:r>
      <w:bookmarkEnd w:id="30"/>
    </w:p>
    <w:p w14:paraId="7F18A069" w14:textId="77777777" w:rsidR="00EB0B3B" w:rsidRDefault="00EB0B3B" w:rsidP="00EB0B3B">
      <w:pPr>
        <w:pStyle w:val="Ttulo6"/>
        <w:spacing w:before="0"/>
      </w:pPr>
      <w:r>
        <w:t>Posibilidades de financiación de las empresas españolas</w:t>
      </w:r>
    </w:p>
    <w:p w14:paraId="6ECEC57E" w14:textId="77777777" w:rsidR="00EB0B3B" w:rsidRDefault="00EB0B3B" w:rsidP="00B84D3A">
      <w:pPr>
        <w:pStyle w:val="Nivel1SM"/>
        <w:keepNext/>
        <w:spacing w:before="0" w:after="0"/>
      </w:pPr>
      <w:r>
        <w:t xml:space="preserve">Vamos a hacer un paréntesis aquí dado que entronca más con la exposición. Recordemos que </w:t>
      </w:r>
      <w:r w:rsidRPr="00DB6890">
        <w:rPr>
          <w:b/>
          <w:bCs/>
        </w:rPr>
        <w:t>las empresas españolas tienen 2 opciones para encontrar financiación</w:t>
      </w:r>
      <w:r>
        <w:t>:</w:t>
      </w:r>
    </w:p>
    <w:p w14:paraId="0D7B5B9A" w14:textId="77777777" w:rsidR="00EB0B3B" w:rsidRDefault="00EB0B3B">
      <w:pPr>
        <w:pStyle w:val="Prrafodelista"/>
        <w:numPr>
          <w:ilvl w:val="0"/>
          <w:numId w:val="16"/>
        </w:numPr>
        <w:spacing w:after="100"/>
        <w:ind w:left="567" w:hanging="113"/>
      </w:pPr>
      <w:r>
        <w:t xml:space="preserve">La primera tiene lugar </w:t>
      </w:r>
      <w:r w:rsidRPr="00DB6890">
        <w:rPr>
          <w:i/>
          <w:iCs/>
          <w:u w:val="single"/>
        </w:rPr>
        <w:t>a través de los intermediarios financieros</w:t>
      </w:r>
      <w:r>
        <w:t>, medio predominante de obtención de capital de países europeos que se sitúan entre oferentes y demandantes de financiación (bancos). Se realiza a través de instrumentos de deuda y predominan los préstamos bancarios.</w:t>
      </w:r>
    </w:p>
    <w:p w14:paraId="5075DAEB" w14:textId="77777777" w:rsidR="00EB0B3B" w:rsidRDefault="00EB0B3B">
      <w:pPr>
        <w:pStyle w:val="Prrafodelista"/>
        <w:keepNext/>
        <w:numPr>
          <w:ilvl w:val="0"/>
          <w:numId w:val="16"/>
        </w:numPr>
        <w:spacing w:after="0"/>
        <w:ind w:left="567" w:hanging="113"/>
      </w:pPr>
      <w:r>
        <w:t xml:space="preserve">La segunda posibilidad es la </w:t>
      </w:r>
      <w:r w:rsidRPr="00DB6890">
        <w:rPr>
          <w:i/>
          <w:iCs/>
          <w:u w:val="single"/>
        </w:rPr>
        <w:t>financiación no intermediada o financiación en los mercados financieros</w:t>
      </w:r>
      <w:r>
        <w:t xml:space="preserve"> (en los mercados de valores) en los que las empresas obtienen los fondos directamente de los ahorradores (sean instrumentos de renta fija o de renta variable, y que tienen una mayor importancia en países anglosajones).</w:t>
      </w:r>
    </w:p>
    <w:p w14:paraId="545C3725" w14:textId="77777777" w:rsidR="00EB0B3B" w:rsidRDefault="00EB0B3B" w:rsidP="00B84D3A">
      <w:pPr>
        <w:pStyle w:val="Nivel3SM"/>
      </w:pPr>
      <w:r>
        <w:t xml:space="preserve">En concreto, en esta exposición vamos a centrarnos en la </w:t>
      </w:r>
      <w:r>
        <w:rPr>
          <w:i/>
          <w:iCs/>
        </w:rPr>
        <w:t>financiación no bancaria</w:t>
      </w:r>
      <w:r>
        <w:t xml:space="preserve"> (i.e. financiación vía mercados), que permite diversificar las fuentes de financiación.</w:t>
      </w:r>
    </w:p>
    <w:p w14:paraId="70BC751C" w14:textId="77777777" w:rsidR="00EB0B3B" w:rsidRDefault="00EB0B3B" w:rsidP="00B84D3A">
      <w:pPr>
        <w:pStyle w:val="Nivel3SM"/>
      </w:pPr>
      <w:r>
        <w:rPr>
          <w:i/>
          <w:iCs/>
        </w:rPr>
        <w:t>Disclaimer</w:t>
      </w:r>
      <w:r>
        <w:t>: Paradójicamente, los bancos siguen jugando un papel clave en la financiación no bancaria.</w:t>
      </w:r>
    </w:p>
    <w:p w14:paraId="08E597E1" w14:textId="77777777" w:rsidR="00EB0B3B" w:rsidRDefault="00EB0B3B" w:rsidP="00EB0B3B">
      <w:pPr>
        <w:pStyle w:val="Ttulo6"/>
      </w:pPr>
      <w:r>
        <w:t>Comparación de la financiación bancaria y la financiación no bancaria</w:t>
      </w:r>
    </w:p>
    <w:p w14:paraId="6B004B02" w14:textId="77777777" w:rsidR="00EB0B3B" w:rsidRDefault="00EB0B3B" w:rsidP="00B84D3A">
      <w:pPr>
        <w:pStyle w:val="Nivel1SM"/>
        <w:keepNext/>
        <w:spacing w:before="0" w:after="0"/>
      </w:pPr>
      <w:r>
        <w:t xml:space="preserve">Existen múltiples </w:t>
      </w:r>
      <w:r w:rsidRPr="00396860">
        <w:rPr>
          <w:b/>
          <w:bCs/>
        </w:rPr>
        <w:t>diferencias</w:t>
      </w:r>
      <w:r>
        <w:t xml:space="preserve"> entre la financiación bancaria y la financiación no bancaria:</w:t>
      </w:r>
    </w:p>
    <w:p w14:paraId="054A7561" w14:textId="77777777" w:rsidR="00EB0B3B" w:rsidRDefault="00EB0B3B">
      <w:pPr>
        <w:pStyle w:val="Prrafodelista"/>
        <w:keepNext/>
        <w:numPr>
          <w:ilvl w:val="0"/>
          <w:numId w:val="17"/>
        </w:numPr>
        <w:spacing w:after="0"/>
        <w:ind w:left="567" w:hanging="113"/>
      </w:pPr>
      <w:r>
        <w:rPr>
          <w:i/>
          <w:iCs/>
          <w:u w:val="single"/>
        </w:rPr>
        <w:t>Naturaleza de los costes</w:t>
      </w:r>
      <w:r>
        <w:t>:</w:t>
      </w:r>
    </w:p>
    <w:p w14:paraId="1485C236" w14:textId="77777777" w:rsidR="00EB0B3B" w:rsidRDefault="00EB0B3B" w:rsidP="00B84D3A">
      <w:pPr>
        <w:pStyle w:val="Nivel3SM"/>
      </w:pPr>
      <w:r>
        <w:t>Los tipos de interés de un préstamo bancario pueden basarse en estrategias comerciales para atraer clientes y están determinadas por el grado de competencia en el sector bancario. Además, hay que tener en cuenta el coste de la intermediación.</w:t>
      </w:r>
    </w:p>
    <w:p w14:paraId="6A785F64" w14:textId="77777777" w:rsidR="00EB0B3B" w:rsidRDefault="00EB0B3B" w:rsidP="00B84D3A">
      <w:pPr>
        <w:pStyle w:val="Nivel3SM"/>
      </w:pPr>
      <w:r>
        <w:t>Por su parte, los tipos de interés de la financiación no bancaria para comprar bonos de una compañía estará basado en la apreciación del mercado de factores de riesgo de la empresa.</w:t>
      </w:r>
    </w:p>
    <w:p w14:paraId="26F06E00" w14:textId="77777777" w:rsidR="00EB0B3B" w:rsidRDefault="00EB0B3B">
      <w:pPr>
        <w:pStyle w:val="Prrafodelista"/>
        <w:keepNext/>
        <w:numPr>
          <w:ilvl w:val="0"/>
          <w:numId w:val="17"/>
        </w:numPr>
        <w:spacing w:after="0"/>
        <w:ind w:left="567" w:hanging="113"/>
      </w:pPr>
      <w:r>
        <w:rPr>
          <w:i/>
          <w:iCs/>
          <w:u w:val="single"/>
        </w:rPr>
        <w:t>Volúmenes</w:t>
      </w:r>
      <w:r>
        <w:t>:</w:t>
      </w:r>
    </w:p>
    <w:p w14:paraId="70B8B456" w14:textId="77777777" w:rsidR="00EB0B3B" w:rsidRDefault="00EB0B3B" w:rsidP="00B84D3A">
      <w:pPr>
        <w:pStyle w:val="Nivel3SM"/>
      </w:pPr>
      <w:r>
        <w:t>Los préstamos bancarios están perfectamente adaptados a los requisitos de financiación de la compañía, es decir, la empresa puede pedir un préstamo por la cantidad que necesita en el momento que lo necesita.</w:t>
      </w:r>
    </w:p>
    <w:p w14:paraId="78EB4C3D" w14:textId="77777777" w:rsidR="00EB0B3B" w:rsidRDefault="00EB0B3B" w:rsidP="00B84D3A">
      <w:pPr>
        <w:pStyle w:val="Nivel3SM"/>
      </w:pPr>
      <w:r>
        <w:t>En contraposición, los mercados financieros imponen restricciones a las empresas en términos de volumen. Un título de deuda puede por ejemplo no ser líquido en el mercado. Por ejemplo, para las pymes es difícil ir a los mercados a financiarse, son títulos no líquidos por ser poco estandarizados.</w:t>
      </w:r>
    </w:p>
    <w:p w14:paraId="75D8A9E2" w14:textId="77777777" w:rsidR="00EB0B3B" w:rsidRDefault="00EB0B3B">
      <w:pPr>
        <w:pStyle w:val="Prrafodelista"/>
        <w:keepNext/>
        <w:numPr>
          <w:ilvl w:val="0"/>
          <w:numId w:val="17"/>
        </w:numPr>
        <w:spacing w:after="0"/>
        <w:ind w:left="567" w:hanging="113"/>
      </w:pPr>
      <w:r w:rsidRPr="00396860">
        <w:rPr>
          <w:i/>
          <w:iCs/>
          <w:u w:val="single"/>
        </w:rPr>
        <w:t>Vencimiento</w:t>
      </w:r>
      <w:r>
        <w:t>:</w:t>
      </w:r>
    </w:p>
    <w:p w14:paraId="13FA2855" w14:textId="77777777" w:rsidR="00EB0B3B" w:rsidRDefault="00EB0B3B" w:rsidP="00B84D3A">
      <w:pPr>
        <w:pStyle w:val="Nivel3SM"/>
      </w:pPr>
      <w:r>
        <w:t>El mercado de bonos ofrece generalmente financiación a plazos más largos que los préstamos bancarios.</w:t>
      </w:r>
    </w:p>
    <w:p w14:paraId="7EEA07A3" w14:textId="77777777" w:rsidR="00EB0B3B" w:rsidRPr="00DB6890" w:rsidRDefault="00EB0B3B" w:rsidP="00B84D3A">
      <w:pPr>
        <w:pStyle w:val="Nivel3SM"/>
      </w:pPr>
      <w:r>
        <w:t>Los préstamos bancarios casi nunca tienen un vencimiento de más de 5-7 años, mientras que es posible para las empresas financiarse mediante bonos de largo plazo.</w:t>
      </w:r>
    </w:p>
    <w:p w14:paraId="5E20BEA2" w14:textId="1E186033" w:rsidR="00DB6890" w:rsidRDefault="00903464" w:rsidP="00903464">
      <w:pPr>
        <w:pStyle w:val="Ttulo2"/>
      </w:pPr>
      <w:bookmarkStart w:id="31" w:name="_Toc178011812"/>
      <w:r>
        <w:t>Justificación de la financiación no</w:t>
      </w:r>
      <w:r w:rsidR="00021EA4">
        <w:t> </w:t>
      </w:r>
      <w:r>
        <w:t>bancaria</w:t>
      </w:r>
      <w:bookmarkEnd w:id="31"/>
    </w:p>
    <w:p w14:paraId="3356CBF6" w14:textId="6F296D35" w:rsidR="00360E82" w:rsidRDefault="00301D09" w:rsidP="00B84D3A">
      <w:pPr>
        <w:pStyle w:val="Ttulo3"/>
        <w:spacing w:before="0"/>
      </w:pPr>
      <w:bookmarkStart w:id="32" w:name="_Toc178011813"/>
      <w:r>
        <w:t>Argumentos en fa</w:t>
      </w:r>
      <w:r w:rsidR="00903464">
        <w:t>v</w:t>
      </w:r>
      <w:r>
        <w:t>or de una menor financiación bancaria</w:t>
      </w:r>
      <w:bookmarkEnd w:id="32"/>
    </w:p>
    <w:p w14:paraId="04136B0C" w14:textId="77777777" w:rsidR="003D3DDF" w:rsidRDefault="00360E82" w:rsidP="003D3DDF">
      <w:pPr>
        <w:pStyle w:val="Nivel1SM"/>
        <w:keepNext/>
        <w:spacing w:before="0" w:after="0"/>
      </w:pPr>
      <w:r>
        <w:t xml:space="preserve">La </w:t>
      </w:r>
      <w:r w:rsidRPr="00154326">
        <w:rPr>
          <w:b/>
        </w:rPr>
        <w:t>teoría de la regulación bancaria</w:t>
      </w:r>
      <w:r>
        <w:t xml:space="preserve"> ofrece numerosos argumentos a favor de una </w:t>
      </w:r>
      <w:r w:rsidRPr="00154326">
        <w:rPr>
          <w:b/>
        </w:rPr>
        <w:t>menor</w:t>
      </w:r>
      <w:r>
        <w:t xml:space="preserve"> dependencia de una financiación bancaria</w:t>
      </w:r>
      <w:r w:rsidR="00DB6890">
        <w:t xml:space="preserve"> </w:t>
      </w:r>
      <w:r w:rsidR="00DB6890" w:rsidRPr="00DB6890">
        <w:rPr>
          <w:color w:val="767171" w:themeColor="background2" w:themeShade="80"/>
          <w:sz w:val="19"/>
          <w:szCs w:val="19"/>
        </w:rPr>
        <w:t>[ver tema 3.B.28]</w:t>
      </w:r>
      <w:r>
        <w:t>.</w:t>
      </w:r>
    </w:p>
    <w:p w14:paraId="31369043" w14:textId="6F0E64BE" w:rsidR="00360E82" w:rsidRDefault="00360E82" w:rsidP="00750C14">
      <w:pPr>
        <w:pStyle w:val="Nivel2SM"/>
        <w:keepNext/>
        <w:spacing w:after="0"/>
      </w:pPr>
      <w:r>
        <w:t>Algunos ejemplos</w:t>
      </w:r>
      <w:r w:rsidR="003D3DDF">
        <w:t>, en los que nos centraremos en esta exposición incluyen</w:t>
      </w:r>
      <w:r>
        <w:t>:</w:t>
      </w:r>
    </w:p>
    <w:p w14:paraId="15491982" w14:textId="62D91E71" w:rsidR="00360E82" w:rsidRDefault="00360E82" w:rsidP="003D3DDF">
      <w:pPr>
        <w:pStyle w:val="Nivel3SM"/>
      </w:pPr>
      <w:r>
        <w:t xml:space="preserve">Problemas de </w:t>
      </w:r>
      <w:r w:rsidR="00DB6890">
        <w:t>selección adversa</w:t>
      </w:r>
      <w:r>
        <w:t xml:space="preserve"> y </w:t>
      </w:r>
      <w:r w:rsidR="00DB6890">
        <w:t>riesgo moral</w:t>
      </w:r>
      <w:r>
        <w:t>.</w:t>
      </w:r>
    </w:p>
    <w:p w14:paraId="3064486D" w14:textId="08A08C90" w:rsidR="00360E82" w:rsidRDefault="00360E82" w:rsidP="003D3DDF">
      <w:pPr>
        <w:pStyle w:val="Nivel3SM"/>
      </w:pPr>
      <w:r>
        <w:lastRenderedPageBreak/>
        <w:t>El carácter inherente inestable de los bancos (</w:t>
      </w:r>
      <w:r w:rsidRPr="00DB6890">
        <w:rPr>
          <w:smallCaps/>
        </w:rPr>
        <w:t>Diamond</w:t>
      </w:r>
      <w:r>
        <w:t xml:space="preserve"> y </w:t>
      </w:r>
      <w:r w:rsidR="00DB6890">
        <w:rPr>
          <w:smallCaps/>
        </w:rPr>
        <w:t>Dybvig</w:t>
      </w:r>
      <w:r w:rsidR="003D3DDF" w:rsidRPr="003D3DDF">
        <w:t>, 1983</w:t>
      </w:r>
      <w:r>
        <w:t>).</w:t>
      </w:r>
    </w:p>
    <w:p w14:paraId="123B39EB" w14:textId="640CF356" w:rsidR="00360E82" w:rsidRDefault="00360E82" w:rsidP="003D3DDF">
      <w:pPr>
        <w:pStyle w:val="Nivel2SM"/>
        <w:keepNext/>
        <w:spacing w:after="0"/>
      </w:pPr>
      <w:r w:rsidRPr="00AB5C4F">
        <w:t>A</w:t>
      </w:r>
      <w:r w:rsidR="003D3DDF">
        <w:t>demás, a</w:t>
      </w:r>
      <w:r w:rsidRPr="00AB5C4F">
        <w:t xml:space="preserve"> nivel macroeconómico</w:t>
      </w:r>
      <w:r w:rsidR="003D3DDF">
        <w:t xml:space="preserve">, es deseable que las empresas </w:t>
      </w:r>
      <w:r w:rsidR="003D3DDF" w:rsidRPr="003D3DDF">
        <w:rPr>
          <w:i/>
          <w:iCs/>
        </w:rPr>
        <w:t>no dependan excesivamente del</w:t>
      </w:r>
      <w:r w:rsidR="003D3DDF">
        <w:t xml:space="preserve"> </w:t>
      </w:r>
      <w:r w:rsidR="003D3DDF">
        <w:rPr>
          <w:i/>
          <w:iCs/>
        </w:rPr>
        <w:t>crédito bancario</w:t>
      </w:r>
      <w:r w:rsidR="003D3DDF">
        <w:t xml:space="preserve"> debido a los siguientes factores</w:t>
      </w:r>
      <w:r>
        <w:t>:</w:t>
      </w:r>
    </w:p>
    <w:p w14:paraId="0529A851" w14:textId="2E90A17D" w:rsidR="00360E82" w:rsidRDefault="00360E82" w:rsidP="003D3DDF">
      <w:pPr>
        <w:pStyle w:val="Nivel3SM"/>
      </w:pPr>
      <w:r>
        <w:t>Concesión del crédito muy procíclica.</w:t>
      </w:r>
    </w:p>
    <w:p w14:paraId="4B8200E6" w14:textId="2330C9DF" w:rsidR="00360E82" w:rsidRDefault="00360E82" w:rsidP="003D3DDF">
      <w:pPr>
        <w:pStyle w:val="Nivel3SM"/>
        <w:rPr>
          <w:lang w:val="en-US"/>
        </w:rPr>
      </w:pPr>
      <w:r w:rsidRPr="003D3DDF">
        <w:rPr>
          <w:lang w:val="en-US"/>
        </w:rPr>
        <w:t>Riesgo moral (</w:t>
      </w:r>
      <w:r w:rsidR="003D3DDF" w:rsidRPr="00BD3011">
        <w:t>entidades</w:t>
      </w:r>
      <w:r w:rsidR="003D3DDF">
        <w:rPr>
          <w:lang w:val="en-US"/>
        </w:rPr>
        <w:t xml:space="preserve"> </w:t>
      </w:r>
      <w:r w:rsidR="003D3DDF" w:rsidRPr="003D3DDF">
        <w:rPr>
          <w:i/>
          <w:iCs/>
          <w:lang w:val="en-US"/>
        </w:rPr>
        <w:t>too-big-to-fail</w:t>
      </w:r>
      <w:r w:rsidR="003D3DDF" w:rsidRPr="003D3DDF">
        <w:rPr>
          <w:lang w:val="en-US"/>
        </w:rPr>
        <w:t>)</w:t>
      </w:r>
      <w:r w:rsidRPr="003D3DDF">
        <w:rPr>
          <w:lang w:val="en-US"/>
        </w:rPr>
        <w:t>.</w:t>
      </w:r>
    </w:p>
    <w:p w14:paraId="6581B591" w14:textId="6609258C" w:rsidR="003E3C25" w:rsidRPr="00B84D3A" w:rsidRDefault="00301D09" w:rsidP="00903464">
      <w:pPr>
        <w:pStyle w:val="Ttulo6"/>
        <w:rPr>
          <w:u w:val="none"/>
        </w:rPr>
      </w:pPr>
      <w:r>
        <w:t xml:space="preserve">Problemas de información asimétrica: </w:t>
      </w:r>
      <w:bookmarkStart w:id="33" w:name="_Ref124693574"/>
      <w:bookmarkStart w:id="34" w:name="_Ref132704941"/>
      <w:r w:rsidR="003E3C25">
        <w:t>Selección adversa</w:t>
      </w:r>
      <w:bookmarkEnd w:id="33"/>
      <w:r w:rsidR="003E3C25">
        <w:t xml:space="preserve"> y riesgo moral en la concesión de financiación</w:t>
      </w:r>
      <w:bookmarkEnd w:id="34"/>
      <w:r w:rsidR="003E3C25">
        <w:t xml:space="preserve"> llevan a racionamiento del crédito</w:t>
      </w:r>
      <w:r w:rsidR="003E3C25" w:rsidRPr="00B84D3A">
        <w:rPr>
          <w:u w:val="none"/>
        </w:rPr>
        <w:t xml:space="preserve"> [</w:t>
      </w:r>
      <w:r w:rsidR="003E3C25" w:rsidRPr="00B84D3A">
        <w:rPr>
          <w:smallCaps/>
          <w:u w:val="none"/>
        </w:rPr>
        <w:t>Stiglitz</w:t>
      </w:r>
      <w:r w:rsidR="003E3C25" w:rsidRPr="00B84D3A">
        <w:rPr>
          <w:u w:val="none"/>
        </w:rPr>
        <w:t xml:space="preserve"> y </w:t>
      </w:r>
      <w:r w:rsidR="003E3C25" w:rsidRPr="00B84D3A">
        <w:rPr>
          <w:smallCaps/>
          <w:u w:val="none"/>
        </w:rPr>
        <w:t>Weiss</w:t>
      </w:r>
      <w:r w:rsidR="003E3C25" w:rsidRPr="00B84D3A">
        <w:rPr>
          <w:u w:val="none"/>
        </w:rPr>
        <w:t>, 1981]</w:t>
      </w:r>
    </w:p>
    <w:p w14:paraId="0F272615" w14:textId="190D4B2C" w:rsidR="003E3C25" w:rsidRPr="003E3C25" w:rsidRDefault="003E3C25" w:rsidP="00903464">
      <w:pPr>
        <w:pStyle w:val="Ttulo7"/>
        <w:spacing w:before="0"/>
      </w:pPr>
      <w:r>
        <w:t>Idea</w:t>
      </w:r>
    </w:p>
    <w:p w14:paraId="3C1F566A" w14:textId="77777777" w:rsidR="003E3C25" w:rsidRPr="00BB1996" w:rsidRDefault="003E3C25" w:rsidP="003E3C25">
      <w:pPr>
        <w:pStyle w:val="Nivel1SM"/>
        <w:keepNext/>
        <w:spacing w:before="0" w:after="0"/>
        <w:rPr>
          <w:spacing w:val="-5"/>
        </w:rPr>
      </w:pPr>
      <w:r w:rsidRPr="00BB1996">
        <w:rPr>
          <w:spacing w:val="-5"/>
        </w:rPr>
        <w:t>En la concesión de financiación podemos apreciar problemas de información asimétrica y de riesgo moral:</w:t>
      </w:r>
    </w:p>
    <w:p w14:paraId="1942F913" w14:textId="77777777" w:rsidR="003E3C25" w:rsidRDefault="003E3C25" w:rsidP="003E3C25">
      <w:pPr>
        <w:pStyle w:val="Nivel2SM"/>
      </w:pPr>
      <w:r>
        <w:rPr>
          <w:i/>
          <w:iCs/>
          <w:u w:val="single"/>
        </w:rPr>
        <w:t>Selección adversa</w:t>
      </w:r>
      <w:r>
        <w:t>:</w:t>
      </w:r>
      <w:r w:rsidRPr="00055759">
        <w:t xml:space="preserve"> </w:t>
      </w:r>
      <w:r>
        <w:t>Los prestatarios de calidad crediticia baja, y por tanto, menor capacidad de devolución del préstamo expulsan a los de calidad crediticia alta, de modo que los tipos de interés tienden a igualarse al alza para todo tipo de solicitante de crédito.</w:t>
      </w:r>
    </w:p>
    <w:p w14:paraId="395A1C34" w14:textId="77777777" w:rsidR="003E3C25" w:rsidRDefault="003E3C25" w:rsidP="003E3C25">
      <w:pPr>
        <w:pStyle w:val="Nivel2SM"/>
      </w:pPr>
      <w:r>
        <w:rPr>
          <w:i/>
          <w:iCs/>
          <w:u w:val="single"/>
        </w:rPr>
        <w:t>Riesgo moral</w:t>
      </w:r>
      <w:r w:rsidRPr="00055759">
        <w:t>:</w:t>
      </w:r>
      <w:r>
        <w:t xml:space="preserve"> Los prestatarios pueden tener incentivos a una gestión financiera laxa una vez han obtenido el crédito.</w:t>
      </w:r>
    </w:p>
    <w:p w14:paraId="50F8C99C" w14:textId="77777777" w:rsidR="003E3C25" w:rsidRDefault="003E3C25" w:rsidP="003E3C25">
      <w:pPr>
        <w:pStyle w:val="Nivel1SM"/>
        <w:keepNext/>
        <w:spacing w:after="0"/>
      </w:pPr>
      <w:r>
        <w:t xml:space="preserve">El problema de selección adversa en el sistema financiero ha sido ilustrado por </w:t>
      </w:r>
      <w:r>
        <w:rPr>
          <w:smallCaps/>
        </w:rPr>
        <w:t>Stiglitz</w:t>
      </w:r>
      <w:r>
        <w:t xml:space="preserve"> y </w:t>
      </w:r>
      <w:r>
        <w:rPr>
          <w:smallCaps/>
        </w:rPr>
        <w:t>Weiss</w:t>
      </w:r>
      <w:r>
        <w:t xml:space="preserve"> (1981) </w:t>
      </w:r>
      <w:bookmarkStart w:id="35" w:name="_Hlk124693702"/>
      <w:r w:rsidRPr="00145C3F">
        <w:rPr>
          <w:color w:val="767171" w:themeColor="background2" w:themeShade="80"/>
          <w:sz w:val="19"/>
          <w:szCs w:val="19"/>
        </w:rPr>
        <w:t>[ver tema 3.A.13]</w:t>
      </w:r>
      <w:bookmarkEnd w:id="35"/>
      <w:r>
        <w:t>.</w:t>
      </w:r>
    </w:p>
    <w:p w14:paraId="735B53E3" w14:textId="77777777" w:rsidR="003E3C25" w:rsidRDefault="003E3C25" w:rsidP="003E3C25">
      <w:pPr>
        <w:pStyle w:val="Nivel2SM"/>
        <w:keepNext/>
        <w:spacing w:after="0"/>
      </w:pPr>
      <w:r>
        <w:rPr>
          <w:smallCaps/>
        </w:rPr>
        <w:t>Stiglitz</w:t>
      </w:r>
      <w:r>
        <w:t xml:space="preserve"> y </w:t>
      </w:r>
      <w:r>
        <w:rPr>
          <w:smallCaps/>
        </w:rPr>
        <w:t>Weiss</w:t>
      </w:r>
      <w:r>
        <w:t xml:space="preserve"> (1981), en el marco de la Nueva Economía Keynesiana </w:t>
      </w:r>
      <w:r w:rsidRPr="00FC3282">
        <w:rPr>
          <w:color w:val="767171" w:themeColor="background2" w:themeShade="80"/>
          <w:sz w:val="19"/>
          <w:szCs w:val="19"/>
        </w:rPr>
        <w:t>[ver tema 3.A.30]</w:t>
      </w:r>
      <w:r>
        <w:t>, muestran que el mercado de crédito puede estar caracterizado en equilibrio por un racionamiento del crédito.</w:t>
      </w:r>
    </w:p>
    <w:p w14:paraId="11AE3317" w14:textId="77777777" w:rsidR="003E3C25" w:rsidRDefault="003E3C25" w:rsidP="003E3C25">
      <w:pPr>
        <w:pStyle w:val="Nivel3SM"/>
      </w:pPr>
      <w:r>
        <w:t xml:space="preserve">La existencia de </w:t>
      </w:r>
      <w:r w:rsidRPr="00EE5A3C">
        <w:rPr>
          <w:b/>
          <w:bCs/>
        </w:rPr>
        <w:t>información asimétrica en los mercados financieros</w:t>
      </w:r>
      <w:r>
        <w:t xml:space="preserve"> podría provocar que ante un exceso de demanda de crédito para unos tipos de interés dados, el banco prefiera racionar la oferta y mantener los tipos de interés y el exceso de demanda en vez de aumentar los tipos de interés debido a los problemas de </w:t>
      </w:r>
      <w:r w:rsidRPr="00EE5A3C">
        <w:rPr>
          <w:i/>
          <w:iCs/>
        </w:rPr>
        <w:t>selección adversa</w:t>
      </w:r>
      <w:r>
        <w:t xml:space="preserve"> y </w:t>
      </w:r>
      <w:r w:rsidRPr="00EE5A3C">
        <w:rPr>
          <w:i/>
          <w:iCs/>
        </w:rPr>
        <w:t>riesgo moral</w:t>
      </w:r>
      <w:r>
        <w:t xml:space="preserve"> que podrían darse.</w:t>
      </w:r>
    </w:p>
    <w:p w14:paraId="07318453" w14:textId="5E913497" w:rsidR="00E21FBD" w:rsidRDefault="00E21FBD" w:rsidP="00903464">
      <w:pPr>
        <w:pStyle w:val="Ttulo7"/>
      </w:pPr>
      <w:r>
        <w:t>Modelo</w:t>
      </w:r>
    </w:p>
    <w:p w14:paraId="7E63B81A" w14:textId="7B0F84EF" w:rsidR="00E21FBD" w:rsidRPr="00E21FBD" w:rsidRDefault="00E21FBD" w:rsidP="00903464">
      <w:pPr>
        <w:pStyle w:val="Ttulo8"/>
        <w:spacing w:before="0"/>
      </w:pPr>
      <w:r>
        <w:t>Supuestos</w:t>
      </w:r>
    </w:p>
    <w:p w14:paraId="62EAA423" w14:textId="77777777" w:rsidR="003E3C25" w:rsidRDefault="003E3C25" w:rsidP="003E3C25">
      <w:pPr>
        <w:pStyle w:val="Nivel2SM"/>
        <w:keepNext/>
        <w:spacing w:after="0"/>
      </w:pPr>
      <w:r>
        <w:rPr>
          <w:smallCaps/>
        </w:rPr>
        <w:t>Stiglitz</w:t>
      </w:r>
      <w:r>
        <w:t xml:space="preserve"> y </w:t>
      </w:r>
      <w:r>
        <w:rPr>
          <w:smallCaps/>
        </w:rPr>
        <w:t>Weiss</w:t>
      </w:r>
      <w:r>
        <w:t xml:space="preserve"> parten de los siguientes </w:t>
      </w:r>
      <w:r w:rsidRPr="0079432B">
        <w:rPr>
          <w:b/>
          <w:bCs/>
        </w:rPr>
        <w:t>supuestos</w:t>
      </w:r>
      <w:r>
        <w:t>:</w:t>
      </w:r>
    </w:p>
    <w:p w14:paraId="5EA7C80D" w14:textId="77777777" w:rsidR="003E3C25" w:rsidRDefault="003E3C25" w:rsidP="003E3C25">
      <w:pPr>
        <w:pStyle w:val="Nivel3SM"/>
        <w:keepNext/>
      </w:pPr>
      <w:r>
        <w:t>Existen 2 tipos de clientes que piden préstamos para</w:t>
      </w:r>
      <w:r w:rsidRPr="00EE5A3C">
        <w:t xml:space="preserve"> llevar</w:t>
      </w:r>
      <w:r>
        <w:t xml:space="preserve"> a cabo proyectos:</w:t>
      </w:r>
    </w:p>
    <w:p w14:paraId="65B285CB" w14:textId="77777777" w:rsidR="003E3C25" w:rsidRDefault="003E3C25">
      <w:pPr>
        <w:pStyle w:val="Prrafodelista"/>
        <w:numPr>
          <w:ilvl w:val="0"/>
          <w:numId w:val="19"/>
        </w:numPr>
        <w:spacing w:after="0"/>
        <w:ind w:left="1417" w:hanging="113"/>
      </w:pPr>
      <w:r>
        <w:t>Muy rentables y arriesgados; y</w:t>
      </w:r>
    </w:p>
    <w:p w14:paraId="0CC3AC3E" w14:textId="77777777" w:rsidR="003E3C25" w:rsidRDefault="003E3C25">
      <w:pPr>
        <w:pStyle w:val="Prrafodelista"/>
        <w:numPr>
          <w:ilvl w:val="0"/>
          <w:numId w:val="19"/>
        </w:numPr>
        <w:spacing w:after="0"/>
        <w:ind w:left="1417" w:hanging="113"/>
      </w:pPr>
      <w:proofErr w:type="gramStart"/>
      <w:r>
        <w:t>Menos rentables y menos arriesgados</w:t>
      </w:r>
      <w:proofErr w:type="gramEnd"/>
    </w:p>
    <w:p w14:paraId="49B384CA" w14:textId="77777777" w:rsidR="003E3C25" w:rsidRDefault="003E3C25" w:rsidP="003E3C25">
      <w:pPr>
        <w:pStyle w:val="Nivel3SM"/>
      </w:pPr>
      <w:r>
        <w:t>Los bancos que conceden los créditos no saben disti</w:t>
      </w:r>
      <w:r w:rsidRPr="00EE5A3C">
        <w:t>nguir</w:t>
      </w:r>
      <w:r>
        <w:t xml:space="preserve"> entre sus clientes (i.e. existe </w:t>
      </w:r>
      <w:r w:rsidRPr="00EE5A3C">
        <w:rPr>
          <w:i/>
          <w:iCs/>
        </w:rPr>
        <w:t>selección adversa</w:t>
      </w:r>
      <w:r>
        <w:t>).</w:t>
      </w:r>
    </w:p>
    <w:p w14:paraId="06FA110D" w14:textId="47C7E537" w:rsidR="003E3C25" w:rsidRDefault="003E3C25" w:rsidP="00903464">
      <w:pPr>
        <w:pStyle w:val="Ttulo8"/>
      </w:pPr>
      <w:r>
        <w:t>Desarrollo</w:t>
      </w:r>
    </w:p>
    <w:p w14:paraId="426CE721" w14:textId="77777777" w:rsidR="003E3C25" w:rsidRDefault="003E3C25" w:rsidP="00E21FBD">
      <w:pPr>
        <w:pStyle w:val="Nivel2SM"/>
        <w:keepNext/>
        <w:spacing w:after="0"/>
      </w:pPr>
      <w:r>
        <w:t>Los bancos fijan los tipos de interés por criterios medios.</w:t>
      </w:r>
    </w:p>
    <w:p w14:paraId="66EBBACC" w14:textId="77777777" w:rsidR="003E3C25" w:rsidRPr="00EE5A3C" w:rsidRDefault="003E3C25" w:rsidP="00E21FBD">
      <w:pPr>
        <w:pStyle w:val="Nivel3SM"/>
      </w:pPr>
      <w:r w:rsidRPr="00EE5A3C">
        <w:t>La consecuencia de esto es que los tipos de interés se hacen demasiado elevados para aquellos con proyectos menos rentables pero menos arriesgados que acaban abandonando el mercado. Es decir, solo los proyectos más arriesgados van a estar dispuestos a pagar tipos de interés altos.</w:t>
      </w:r>
    </w:p>
    <w:p w14:paraId="7C6A0DD4" w14:textId="77777777" w:rsidR="003E3C25" w:rsidRDefault="003E3C25" w:rsidP="00E21FBD">
      <w:pPr>
        <w:pStyle w:val="Nivel3SM"/>
        <w:keepNext/>
      </w:pPr>
      <w:r>
        <w:rPr>
          <w:i/>
          <w:iCs/>
        </w:rPr>
        <w:t>Ex-post</w:t>
      </w:r>
      <w:r>
        <w:t xml:space="preserve"> los bancos comprueban la calidad crediticia de su cartera y debido a la alta morosidad añaden una prima de riesgo que eleva el tipo de interés, de forma que cada vez excluye a los clientes menos arriesgados y quedan únicamente los clientes más arriesgados (i.e. </w:t>
      </w:r>
      <w:r w:rsidRPr="001E295E">
        <w:rPr>
          <w:b/>
          <w:bCs/>
        </w:rPr>
        <w:t>selección adversa</w:t>
      </w:r>
      <w:r>
        <w:t>).</w:t>
      </w:r>
    </w:p>
    <w:p w14:paraId="0BA18989" w14:textId="77777777" w:rsidR="003E3C25" w:rsidRDefault="003E3C25" w:rsidP="00E21FBD">
      <w:pPr>
        <w:pStyle w:val="Nivel4"/>
        <w:ind w:left="1474"/>
      </w:pPr>
      <w:r>
        <w:t xml:space="preserve">Además, los mayores costes de financiación harán que los individuos se vean obligados a llevar a cabo inversiones más arriesgadas con el dinero prestado, surgiendo así problemas de </w:t>
      </w:r>
      <w:r w:rsidRPr="001E295E">
        <w:rPr>
          <w:b/>
          <w:bCs/>
        </w:rPr>
        <w:t>riesgo moral</w:t>
      </w:r>
      <w:r>
        <w:t xml:space="preserve"> que de nuevo pondrán en peligro la estabilidad de las entidades de crédito.</w:t>
      </w:r>
    </w:p>
    <w:p w14:paraId="4F2608A3" w14:textId="77777777" w:rsidR="003E3C25" w:rsidRDefault="003E3C25" w:rsidP="00E21FBD">
      <w:pPr>
        <w:pStyle w:val="Nivel2SM"/>
        <w:keepNext/>
        <w:spacing w:after="0"/>
      </w:pPr>
      <w:r>
        <w:lastRenderedPageBreak/>
        <w:t>En este tipo de situaciones, los bancos se dan cuenta de que el rendimiento esperado del préstamo bancario no es una función monótona creciente del tipo de interés ya que la fijación del tipo de interés trae dos efectos:</w:t>
      </w:r>
    </w:p>
    <w:p w14:paraId="01263414" w14:textId="77777777" w:rsidR="003E3C25" w:rsidRDefault="003E3C25">
      <w:pPr>
        <w:pStyle w:val="Prrafodelista"/>
        <w:keepNext/>
        <w:numPr>
          <w:ilvl w:val="0"/>
          <w:numId w:val="18"/>
        </w:numPr>
        <w:ind w:left="1135" w:hanging="284"/>
      </w:pPr>
      <w:r>
        <w:t>Mayor rendimiento para la banca debido a los mayores ingresos financieros.</w:t>
      </w:r>
    </w:p>
    <w:p w14:paraId="31A89518" w14:textId="77777777" w:rsidR="003E3C25" w:rsidRDefault="003E3C25">
      <w:pPr>
        <w:pStyle w:val="Prrafodelista"/>
        <w:keepNext/>
        <w:numPr>
          <w:ilvl w:val="0"/>
          <w:numId w:val="18"/>
        </w:numPr>
        <w:spacing w:after="0"/>
        <w:ind w:left="1135" w:hanging="284"/>
      </w:pPr>
      <w:r>
        <w:t>Mayor atracción de proyectos arriesgados con alta morosidad.</w:t>
      </w:r>
    </w:p>
    <w:p w14:paraId="2B6C8B8B" w14:textId="77777777" w:rsidR="003E3C25" w:rsidRDefault="003E3C25" w:rsidP="00653A06">
      <w:pPr>
        <w:spacing w:after="0"/>
      </w:pPr>
      <m:oMathPara>
        <m:oMath>
          <m:r>
            <m:rPr>
              <m:nor/>
            </m:rPr>
            <w:rPr>
              <w:rFonts w:ascii="Cambria Math"/>
            </w:rPr>
            <m:t xml:space="preserve"> </m:t>
          </m:r>
          <m:r>
            <m:rPr>
              <m:nor/>
            </m:rPr>
            <w:rPr>
              <w:i/>
              <w:iCs/>
            </w:rPr>
            <m:t>E</m:t>
          </m:r>
          <m:d>
            <m:dPr>
              <m:begChr m:val="["/>
              <m:endChr m:val="]"/>
              <m:ctrlPr>
                <w:rPr>
                  <w:rFonts w:ascii="Cambria Math" w:hAnsi="Cambria Math"/>
                  <w:i/>
                  <w:iCs/>
                </w:rPr>
              </m:ctrlPr>
            </m:dPr>
            <m:e>
              <m:r>
                <m:rPr>
                  <m:nor/>
                </m:rPr>
                <w:rPr>
                  <w:i/>
                </w:rPr>
                <m:t>B</m:t>
              </m:r>
            </m:e>
          </m:d>
          <m:r>
            <w:rPr>
              <w:rFonts w:ascii="Cambria Math"/>
            </w:rPr>
            <m:t>=</m:t>
          </m:r>
          <m:acc>
            <m:accPr>
              <m:ctrlPr>
                <w:rPr>
                  <w:rFonts w:ascii="Cambria Math" w:hAnsi="Cambria Math"/>
                  <w:i/>
                  <w:iCs/>
                </w:rPr>
              </m:ctrlPr>
            </m:accPr>
            <m:e>
              <m:r>
                <m:rPr>
                  <m:nor/>
                </m:rPr>
                <w:rPr>
                  <w:i/>
                  <w:iCs/>
                </w:rPr>
                <m:t>r</m:t>
              </m:r>
            </m:e>
          </m:acc>
          <m:r>
            <w:rPr>
              <w:rFonts w:ascii="Cambria Math" w:hAnsi="Cambria Math"/>
            </w:rPr>
            <m:t>×</m:t>
          </m:r>
          <m:r>
            <m:rPr>
              <m:nor/>
            </m:rPr>
            <w:rPr>
              <w:i/>
              <w:iCs/>
            </w:rPr>
            <m:t>Probabilidad de repago</m:t>
          </m:r>
          <m:d>
            <m:dPr>
              <m:ctrlPr>
                <w:rPr>
                  <w:rFonts w:ascii="Cambria Math" w:hAnsi="Cambria Math"/>
                  <w:i/>
                  <w:iCs/>
                </w:rPr>
              </m:ctrlPr>
            </m:dPr>
            <m:e>
              <m:limLow>
                <m:limLowPr>
                  <m:ctrlPr>
                    <w:rPr>
                      <w:rFonts w:ascii="Cambria Math" w:hAnsi="Cambria Math"/>
                      <w:i/>
                      <w:iCs/>
                    </w:rPr>
                  </m:ctrlPr>
                </m:limLowPr>
                <m:e>
                  <w:bookmarkStart w:id="36" w:name="_Hlk124695001"/>
                  <m:acc>
                    <m:accPr>
                      <m:ctrlPr>
                        <w:rPr>
                          <w:rFonts w:ascii="Cambria Math" w:hAnsi="Cambria Math"/>
                          <w:i/>
                          <w:iCs/>
                        </w:rPr>
                      </m:ctrlPr>
                    </m:accPr>
                    <m:e>
                      <m:r>
                        <m:rPr>
                          <m:nor/>
                        </m:rPr>
                        <w:rPr>
                          <w:i/>
                          <w:iCs/>
                        </w:rPr>
                        <m:t>r</m:t>
                      </m:r>
                    </m:e>
                  </m:acc>
                  <w:bookmarkEnd w:id="36"/>
                </m:e>
                <m:lim>
                  <m:r>
                    <w:rPr>
                      <w:rFonts w:ascii="Cambria Math" w:hAnsi="Cambria Math"/>
                    </w:rPr>
                    <m:t>-</m:t>
                  </m:r>
                </m:lim>
              </m:limLow>
            </m:e>
          </m:d>
        </m:oMath>
      </m:oMathPara>
    </w:p>
    <w:p w14:paraId="7E321FF5" w14:textId="77777777" w:rsidR="003E3C25" w:rsidRDefault="003E3C25" w:rsidP="00E21FBD">
      <w:pPr>
        <w:pStyle w:val="Nivel3SM"/>
        <w:keepNext/>
      </w:pPr>
      <w:r>
        <w:t xml:space="preserve">A medida que aumenta el tipo de interés disminuye la probabilidad de repago, por lo que a partir de un determinado tipo de interés, </w:t>
      </w:r>
      <m:oMath>
        <m:acc>
          <m:accPr>
            <m:ctrlPr>
              <w:rPr>
                <w:rFonts w:ascii="Cambria Math" w:hAnsi="Cambria Math"/>
                <w:i/>
                <w:iCs/>
              </w:rPr>
            </m:ctrlPr>
          </m:accPr>
          <m:e>
            <m:r>
              <m:rPr>
                <m:nor/>
              </m:rPr>
              <w:rPr>
                <w:i/>
                <w:iCs/>
              </w:rPr>
              <m:t>r</m:t>
            </m:r>
          </m:e>
        </m:acc>
        <m:r>
          <m:rPr>
            <m:nor/>
          </m:rPr>
          <w:rPr>
            <w:i/>
            <w:iCs/>
          </w:rPr>
          <m:t>*</m:t>
        </m:r>
      </m:oMath>
      <w:r>
        <w:t>, este segundo efecto predominará sobre el primero y el rendimiento esperado del banco irá decreciendo.</w:t>
      </w:r>
    </w:p>
    <w:p w14:paraId="6400F4FF" w14:textId="56D2CF4D" w:rsidR="003E3C25" w:rsidRDefault="003E3C25" w:rsidP="00E21FBD">
      <w:pPr>
        <w:pStyle w:val="Nivel4"/>
        <w:ind w:left="1474"/>
        <w:rPr>
          <w:rFonts w:eastAsiaTheme="minorEastAsia"/>
          <w:iCs/>
        </w:rPr>
      </w:pPr>
      <w:r>
        <w:t>Esto se aprecia en la</w:t>
      </w:r>
      <w:r>
        <w:rPr>
          <w:rFonts w:eastAsiaTheme="minorEastAsia"/>
          <w:iCs/>
        </w:rPr>
        <w:t xml:space="preserve"> </w:t>
      </w:r>
      <w:r>
        <w:rPr>
          <w:rFonts w:eastAsiaTheme="minorEastAsia"/>
          <w:iCs/>
        </w:rPr>
        <w:fldChar w:fldCharType="begin"/>
      </w:r>
      <w:r>
        <w:rPr>
          <w:rFonts w:eastAsiaTheme="minorEastAsia"/>
          <w:iCs/>
        </w:rPr>
        <w:instrText xml:space="preserve"> REF _Ref108096675 \h  \* MERGEFORMAT </w:instrText>
      </w:r>
      <w:r>
        <w:rPr>
          <w:rFonts w:eastAsiaTheme="minorEastAsia"/>
          <w:iCs/>
        </w:rPr>
      </w:r>
      <w:r>
        <w:rPr>
          <w:rFonts w:eastAsiaTheme="minorEastAsia"/>
          <w:iCs/>
        </w:rPr>
        <w:fldChar w:fldCharType="separate"/>
      </w:r>
      <w:r w:rsidR="00374255">
        <w:t>Imagen 1</w:t>
      </w:r>
      <w:r>
        <w:rPr>
          <w:rFonts w:eastAsiaTheme="minorEastAsia"/>
          <w:iCs/>
        </w:rPr>
        <w:fldChar w:fldCharType="end"/>
      </w:r>
      <w:r>
        <w:t xml:space="preserve">, que muestra el retorno esperado del banco, el cual se calcula como la probabilidad de repago multiplicado por el tipo de interés. Vemos como al principio la curva es creciente hasta el punto </w:t>
      </w:r>
      <m:oMath>
        <m:acc>
          <m:accPr>
            <m:ctrlPr>
              <w:rPr>
                <w:rFonts w:ascii="Cambria Math" w:hAnsi="Cambria Math"/>
                <w:i/>
                <w:iCs/>
              </w:rPr>
            </m:ctrlPr>
          </m:accPr>
          <m:e>
            <m:r>
              <m:rPr>
                <m:nor/>
              </m:rPr>
              <w:rPr>
                <w:i/>
                <w:iCs/>
              </w:rPr>
              <m:t>r</m:t>
            </m:r>
          </m:e>
        </m:acc>
        <m:r>
          <m:rPr>
            <m:nor/>
          </m:rPr>
          <w:rPr>
            <w:i/>
            <w:iCs/>
          </w:rPr>
          <m:t>*</m:t>
        </m:r>
      </m:oMath>
      <w:r>
        <w:rPr>
          <w:rFonts w:eastAsiaTheme="minorEastAsia"/>
          <w:iCs/>
        </w:rPr>
        <w:t>, a partir del cual la probabilidad de repago es tan reducida que las posibles ganancias de un tipo mayor son superadas por la baja probabilidad de repago.</w:t>
      </w:r>
    </w:p>
    <w:p w14:paraId="13C3CDF4" w14:textId="4918D151" w:rsidR="003E3C25" w:rsidRPr="00AE75A3" w:rsidRDefault="003E3C25" w:rsidP="003E3C25">
      <w:pPr>
        <w:pStyle w:val="Ttuloimagen"/>
        <w:rPr>
          <w:smallCaps w:val="0"/>
        </w:rPr>
      </w:pPr>
      <w:bookmarkStart w:id="37" w:name="_Ref108096675"/>
      <w:r>
        <w:t>Imagen </w:t>
      </w:r>
      <w:r>
        <w:fldChar w:fldCharType="begin"/>
      </w:r>
      <w:r>
        <w:instrText xml:space="preserve"> SEQ Ilustración \* ARABIC </w:instrText>
      </w:r>
      <w:r>
        <w:fldChar w:fldCharType="separate"/>
      </w:r>
      <w:r w:rsidR="00374255">
        <w:t>1</w:t>
      </w:r>
      <w:r>
        <w:fldChar w:fldCharType="end"/>
      </w:r>
      <w:bookmarkEnd w:id="37"/>
      <w:r>
        <w:rPr>
          <w:smallCaps w:val="0"/>
        </w:rPr>
        <w:t xml:space="preserve">.– </w:t>
      </w:r>
      <w:r w:rsidRPr="00AE75A3">
        <w:rPr>
          <w:i/>
          <w:iCs/>
          <w:smallCaps w:val="0"/>
        </w:rPr>
        <w:t>Tasa de interés que maximiza el retorno esperado del banco</w:t>
      </w:r>
    </w:p>
    <w:p w14:paraId="59C0D205" w14:textId="77777777" w:rsidR="003E3C25" w:rsidRDefault="003E3C25" w:rsidP="003E3C25">
      <w:pPr>
        <w:pStyle w:val="Imagen"/>
      </w:pPr>
      <w:r>
        <w:drawing>
          <wp:inline distT="0" distB="0" distL="0" distR="0" wp14:anchorId="6FA0DEEF" wp14:editId="09956ECA">
            <wp:extent cx="2552700" cy="1533525"/>
            <wp:effectExtent l="0" t="0" r="0" b="9525"/>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pic:spPr>
                </pic:pic>
              </a:graphicData>
            </a:graphic>
          </wp:inline>
        </w:drawing>
      </w:r>
    </w:p>
    <w:p w14:paraId="5545F57D" w14:textId="77777777" w:rsidR="003E3C25" w:rsidRPr="00AE75A3" w:rsidRDefault="003E3C25" w:rsidP="003E3C25">
      <w:pPr>
        <w:pStyle w:val="PiedeImagen"/>
        <w:rPr>
          <w:i w:val="0"/>
          <w:iCs/>
        </w:rPr>
      </w:pPr>
      <w:r>
        <w:t>Fuente</w:t>
      </w:r>
      <w:r>
        <w:rPr>
          <w:i w:val="0"/>
          <w:iCs/>
        </w:rPr>
        <w:t>:</w:t>
      </w:r>
      <w:r w:rsidRPr="00AE75A3">
        <w:t xml:space="preserve"> </w:t>
      </w:r>
      <w:r w:rsidRPr="00E10880">
        <w:rPr>
          <w:i w:val="0"/>
          <w:iCs/>
        </w:rPr>
        <w:t xml:space="preserve">Stiglitz, J. E. &amp; Weiss, A. (1981). </w:t>
      </w:r>
      <w:r w:rsidRPr="00E10880">
        <w:rPr>
          <w:i w:val="0"/>
          <w:iCs/>
          <w:lang w:val="en-US"/>
        </w:rPr>
        <w:t xml:space="preserve">Credit rationing in markets with imperfect information. </w:t>
      </w:r>
      <w:r w:rsidRPr="00E10880">
        <w:t>The American economic review</w:t>
      </w:r>
      <w:r w:rsidRPr="00E10880">
        <w:rPr>
          <w:i w:val="0"/>
          <w:iCs/>
        </w:rPr>
        <w:t>, 71(3), 393-410.</w:t>
      </w:r>
    </w:p>
    <w:p w14:paraId="77E796EC" w14:textId="7E039135" w:rsidR="003E3C25" w:rsidRDefault="003E3C25" w:rsidP="00795EED">
      <w:pPr>
        <w:pStyle w:val="Nivel3SM"/>
      </w:pPr>
      <w:bookmarkStart w:id="38" w:name="_Hlk147309481"/>
      <w:r w:rsidRPr="0079432B">
        <w:t xml:space="preserve">La </w:t>
      </w:r>
      <w:r w:rsidRPr="0079432B">
        <w:fldChar w:fldCharType="begin"/>
      </w:r>
      <w:r w:rsidRPr="0079432B">
        <w:instrText xml:space="preserve"> REF _Ref108096770 \h  \* MERGEFORMAT </w:instrText>
      </w:r>
      <w:r w:rsidRPr="0079432B">
        <w:fldChar w:fldCharType="separate"/>
      </w:r>
      <w:r w:rsidR="00374255">
        <w:t>Imagen 2</w:t>
      </w:r>
      <w:r w:rsidRPr="0079432B">
        <w:fldChar w:fldCharType="end"/>
      </w:r>
      <w:r w:rsidRPr="0079432B">
        <w:t xml:space="preserve"> muestra una curva de demanda de dinero decreciente</w:t>
      </w:r>
      <w:r w:rsidR="004D796F">
        <w:t xml:space="preserve"> en </w:t>
      </w:r>
      <w:r w:rsidR="004D796F">
        <w:rPr>
          <w:i/>
          <w:iCs/>
        </w:rPr>
        <w:t>r</w:t>
      </w:r>
      <w:r w:rsidRPr="0079432B">
        <w:t xml:space="preserve"> y una curva de oferta cóncava en un tramo correspondiente al tipo de interés máximo mencionado anteriormente</w:t>
      </w:r>
      <w:r w:rsidR="004D796F">
        <w:t xml:space="preserve"> (pues primero crece conforme aumenta la rentabilidad unitaria esperada y luego decrece cuando disminuye esta)</w:t>
      </w:r>
      <w:bookmarkEnd w:id="38"/>
      <w:r w:rsidRPr="0079432B">
        <w:t xml:space="preserve">. Para que se vacíe el mercado de crédito, los bancos deberían fijar una tasa de interés correspondiente al cruce de ambas curvas (solución de información perfecta). No obstante, los bancos buscarán maximizar su rentabilidad y fijarán el tipo de interés en </w:t>
      </w:r>
      <m:oMath>
        <m:acc>
          <m:accPr>
            <m:ctrlPr>
              <w:rPr>
                <w:rFonts w:ascii="Cambria Math" w:hAnsi="Cambria Math"/>
                <w:i/>
                <w:iCs/>
              </w:rPr>
            </m:ctrlPr>
          </m:accPr>
          <m:e>
            <m:r>
              <m:rPr>
                <m:nor/>
              </m:rPr>
              <w:rPr>
                <w:i/>
                <w:iCs/>
              </w:rPr>
              <m:t>r</m:t>
            </m:r>
          </m:e>
        </m:acc>
        <m:r>
          <m:rPr>
            <m:nor/>
          </m:rPr>
          <w:rPr>
            <w:i/>
          </w:rPr>
          <m:t>*</m:t>
        </m:r>
      </m:oMath>
      <w:r w:rsidRPr="0079432B">
        <w:t>. Si en ese tipo de interés hay exceso de demanda de crédito, lo que ocurre es simplemente que el mercado se vacía por el lado corto y se da un racionamiento del crédito. Los problemas de riesgo moral y selección adversa llevan a un racionamiento de la provisión del crédito dado por la diferencia entre oferta y demanda.</w:t>
      </w:r>
    </w:p>
    <w:p w14:paraId="0A95C5C3" w14:textId="77777777" w:rsidR="003E3C25" w:rsidRDefault="003E3C25" w:rsidP="00795EED">
      <w:pPr>
        <w:pStyle w:val="Nivel2SM"/>
        <w:keepNext/>
        <w:spacing w:after="0"/>
      </w:pPr>
      <w:r>
        <w:t>En definitiva, la información asimétrica en el mercado de crédito provoca un racionamiento (i.e. pérdida de transacciones potencialmente beneficiosas).</w:t>
      </w:r>
    </w:p>
    <w:p w14:paraId="2ED07E37" w14:textId="2AA19FCD" w:rsidR="003E3C25" w:rsidRPr="00AE75A3" w:rsidRDefault="003E3C25" w:rsidP="003E3C25">
      <w:pPr>
        <w:pStyle w:val="Ttuloimagen"/>
        <w:rPr>
          <w:smallCaps w:val="0"/>
        </w:rPr>
      </w:pPr>
      <w:bookmarkStart w:id="39" w:name="_Ref108096770"/>
      <w:r>
        <w:t>Imagen </w:t>
      </w:r>
      <w:r>
        <w:fldChar w:fldCharType="begin"/>
      </w:r>
      <w:r>
        <w:instrText xml:space="preserve"> SEQ Ilustración \* ARABIC </w:instrText>
      </w:r>
      <w:r>
        <w:fldChar w:fldCharType="separate"/>
      </w:r>
      <w:r w:rsidR="00374255">
        <w:t>2</w:t>
      </w:r>
      <w:r>
        <w:fldChar w:fldCharType="end"/>
      </w:r>
      <w:bookmarkEnd w:id="39"/>
      <w:r>
        <w:rPr>
          <w:smallCaps w:val="0"/>
        </w:rPr>
        <w:t xml:space="preserve">.– </w:t>
      </w:r>
      <w:r w:rsidRPr="00E10880">
        <w:rPr>
          <w:i/>
          <w:iCs/>
          <w:smallCaps w:val="0"/>
        </w:rPr>
        <w:t>Determinación del</w:t>
      </w:r>
      <w:r>
        <w:rPr>
          <w:smallCaps w:val="0"/>
        </w:rPr>
        <w:t xml:space="preserve"> </w:t>
      </w:r>
      <w:r>
        <w:rPr>
          <w:i/>
          <w:iCs/>
          <w:smallCaps w:val="0"/>
        </w:rPr>
        <w:t>equilibrio de mercado</w:t>
      </w:r>
    </w:p>
    <w:p w14:paraId="0F86DC8D" w14:textId="77777777" w:rsidR="003E3C25" w:rsidRDefault="003E3C25" w:rsidP="003E3C25">
      <w:pPr>
        <w:pStyle w:val="Imagen"/>
      </w:pPr>
      <w:r>
        <w:drawing>
          <wp:inline distT="0" distB="0" distL="0" distR="0" wp14:anchorId="44C7E784" wp14:editId="44098C45">
            <wp:extent cx="2286420" cy="1390992"/>
            <wp:effectExtent l="0" t="0" r="0" b="0"/>
            <wp:docPr id="25" name="Imagen 2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 Dibujo de ingeniería&#10;&#10;Descripción generada automáticamente"/>
                    <pic:cNvPicPr>
                      <a:picLocks noChangeAspect="1" noChangeArrowheads="1"/>
                    </pic:cNvPicPr>
                  </pic:nvPicPr>
                  <pic:blipFill rotWithShape="1">
                    <a:blip r:embed="rId10"/>
                    <a:srcRect t="5945" b="1"/>
                    <a:stretch/>
                  </pic:blipFill>
                  <pic:spPr bwMode="auto">
                    <a:xfrm>
                      <a:off x="0" y="0"/>
                      <a:ext cx="2286788" cy="1391216"/>
                    </a:xfrm>
                    <a:prstGeom prst="rect">
                      <a:avLst/>
                    </a:prstGeom>
                    <a:noFill/>
                    <a:ln>
                      <a:noFill/>
                    </a:ln>
                    <a:extLst>
                      <a:ext uri="{53640926-AAD7-44D8-BBD7-CCE9431645EC}">
                        <a14:shadowObscured xmlns:a14="http://schemas.microsoft.com/office/drawing/2010/main"/>
                      </a:ext>
                    </a:extLst>
                  </pic:spPr>
                </pic:pic>
              </a:graphicData>
            </a:graphic>
          </wp:inline>
        </w:drawing>
      </w:r>
    </w:p>
    <w:p w14:paraId="43C7B529" w14:textId="77777777" w:rsidR="003E3C25" w:rsidRDefault="003E3C25" w:rsidP="003E3C25">
      <w:pPr>
        <w:pStyle w:val="PiedeImagen"/>
        <w:rPr>
          <w:i w:val="0"/>
          <w:iCs/>
        </w:rPr>
      </w:pPr>
      <w:r>
        <w:t>Fuente</w:t>
      </w:r>
      <w:r>
        <w:rPr>
          <w:i w:val="0"/>
          <w:iCs/>
        </w:rPr>
        <w:t>:</w:t>
      </w:r>
      <w:r w:rsidRPr="00AE75A3">
        <w:t xml:space="preserve"> </w:t>
      </w:r>
      <w:r w:rsidRPr="00E10880">
        <w:rPr>
          <w:i w:val="0"/>
          <w:iCs/>
        </w:rPr>
        <w:t xml:space="preserve">Stiglitz, J. E. &amp; Weiss, A. (1981). </w:t>
      </w:r>
      <w:r w:rsidRPr="00E10880">
        <w:rPr>
          <w:i w:val="0"/>
          <w:iCs/>
          <w:lang w:val="en-US"/>
        </w:rPr>
        <w:t xml:space="preserve">Credit rationing in markets with imperfect information. </w:t>
      </w:r>
      <w:r w:rsidRPr="00E10880">
        <w:t>The American economic review</w:t>
      </w:r>
      <w:r w:rsidRPr="00E10880">
        <w:rPr>
          <w:i w:val="0"/>
          <w:iCs/>
        </w:rPr>
        <w:t>, 71(3), 393-410.</w:t>
      </w:r>
    </w:p>
    <w:p w14:paraId="4383B606" w14:textId="2FCCB7FD" w:rsidR="00E0489A" w:rsidRPr="00E0489A" w:rsidRDefault="00E0489A" w:rsidP="00E0489A">
      <w:pPr>
        <w:pStyle w:val="Nivel2SM"/>
        <w:rPr>
          <w:b/>
          <w:bCs/>
        </w:rPr>
      </w:pPr>
      <w:r>
        <w:rPr>
          <w:b/>
          <w:bCs/>
        </w:rPr>
        <w:t xml:space="preserve">Un </w:t>
      </w:r>
      <w:proofErr w:type="spellStart"/>
      <w:r>
        <w:rPr>
          <w:b/>
          <w:bCs/>
          <w:i/>
          <w:iCs/>
        </w:rPr>
        <w:t>credit</w:t>
      </w:r>
      <w:proofErr w:type="spellEnd"/>
      <w:r>
        <w:rPr>
          <w:b/>
          <w:bCs/>
          <w:i/>
          <w:iCs/>
        </w:rPr>
        <w:t xml:space="preserve"> </w:t>
      </w:r>
      <w:proofErr w:type="spellStart"/>
      <w:r>
        <w:rPr>
          <w:b/>
          <w:bCs/>
          <w:i/>
          <w:iCs/>
        </w:rPr>
        <w:t>crunch</w:t>
      </w:r>
      <w:proofErr w:type="spellEnd"/>
      <w:r w:rsidRPr="00E0489A">
        <w:rPr>
          <w:b/>
          <w:bCs/>
        </w:rPr>
        <w:t xml:space="preserve"> afectará c</w:t>
      </w:r>
      <w:r>
        <w:rPr>
          <w:b/>
          <w:bCs/>
        </w:rPr>
        <w:t>on más intensidad a las economías con un tejido productivo muy fragmentado</w:t>
      </w:r>
      <w:r w:rsidRPr="00E0489A">
        <w:t xml:space="preserve"> (i.e. con muchas pymes, como España), ya que </w:t>
      </w:r>
      <w:r>
        <w:rPr>
          <w:b/>
          <w:bCs/>
        </w:rPr>
        <w:t xml:space="preserve">para las pymes el canal bancario es prácticamente el único canal de financiación posible </w:t>
      </w:r>
      <w:r w:rsidRPr="00E0489A">
        <w:t xml:space="preserve">(mientras que las grandes empresas </w:t>
      </w:r>
      <w:r w:rsidRPr="00E0489A">
        <w:lastRenderedPageBreak/>
        <w:t>tienen más fácil acceso a fuentes alternativas como la emisión de acciones o de obligaciones que veremos posteriormente).</w:t>
      </w:r>
    </w:p>
    <w:p w14:paraId="5F7DB89D" w14:textId="2C6C0DCE" w:rsidR="003E3C25" w:rsidRDefault="003E3C25" w:rsidP="00903464">
      <w:pPr>
        <w:pStyle w:val="Ttulo8"/>
      </w:pPr>
      <w:r w:rsidRPr="0079432B">
        <w:t>Implicaciones</w:t>
      </w:r>
    </w:p>
    <w:p w14:paraId="75204D40" w14:textId="77777777" w:rsidR="003E3C25" w:rsidRDefault="003E3C25" w:rsidP="00E21FBD">
      <w:pPr>
        <w:pStyle w:val="Nivel2SM"/>
        <w:keepNext/>
        <w:spacing w:after="0"/>
      </w:pPr>
      <w:r>
        <w:t>En la práctica existen mecanismos para desvelar más información, por ejemplo:</w:t>
      </w:r>
    </w:p>
    <w:p w14:paraId="734097DE" w14:textId="77777777" w:rsidR="003E3C25" w:rsidRDefault="003E3C25" w:rsidP="00E21FBD">
      <w:pPr>
        <w:pStyle w:val="Nivel3SM"/>
        <w:keepNext/>
      </w:pPr>
      <w:r>
        <w:t xml:space="preserve">En relación al problema de </w:t>
      </w:r>
      <w:r>
        <w:rPr>
          <w:i/>
          <w:iCs/>
        </w:rPr>
        <w:t>selección adversa</w:t>
      </w:r>
      <w:r w:rsidRPr="00785B1F">
        <w:t>:</w:t>
      </w:r>
    </w:p>
    <w:p w14:paraId="100F172A" w14:textId="77777777" w:rsidR="003E3C25" w:rsidRDefault="003E3C25" w:rsidP="00E21FBD">
      <w:pPr>
        <w:pStyle w:val="Nivel4"/>
        <w:keepNext/>
        <w:ind w:left="1474"/>
      </w:pPr>
      <w:r w:rsidRPr="001E76CA">
        <w:rPr>
          <w:i/>
          <w:iCs/>
        </w:rPr>
        <w:t>Mecanismos de señalización</w:t>
      </w:r>
      <w:r>
        <w:t xml:space="preserve">: El empleo por parte del demandante de crédito de la existencia de un </w:t>
      </w:r>
      <w:r w:rsidRPr="00AF1FC1">
        <w:rPr>
          <w:i/>
          <w:iCs/>
        </w:rPr>
        <w:t>colateral</w:t>
      </w:r>
      <w:r>
        <w:t xml:space="preserve"> o de un </w:t>
      </w:r>
      <w:r w:rsidRPr="00AF1FC1">
        <w:rPr>
          <w:i/>
          <w:iCs/>
        </w:rPr>
        <w:t>historial de crédito</w:t>
      </w:r>
      <w:r>
        <w:rPr>
          <w:rStyle w:val="Refdenotaalpie"/>
        </w:rPr>
        <w:footnoteReference w:id="13"/>
      </w:r>
      <w:r>
        <w:t xml:space="preserve"> o </w:t>
      </w:r>
      <w:proofErr w:type="spellStart"/>
      <w:r>
        <w:rPr>
          <w:i/>
          <w:iCs/>
        </w:rPr>
        <w:t>credit</w:t>
      </w:r>
      <w:proofErr w:type="spellEnd"/>
      <w:r>
        <w:rPr>
          <w:i/>
          <w:iCs/>
        </w:rPr>
        <w:t xml:space="preserve"> </w:t>
      </w:r>
      <w:proofErr w:type="spellStart"/>
      <w:r>
        <w:rPr>
          <w:i/>
          <w:iCs/>
        </w:rPr>
        <w:t>scoring</w:t>
      </w:r>
      <w:proofErr w:type="spellEnd"/>
      <w:r>
        <w:t>.</w:t>
      </w:r>
    </w:p>
    <w:p w14:paraId="2DF84EF2" w14:textId="77777777" w:rsidR="003E3C25" w:rsidRDefault="003E3C25" w:rsidP="00E21FBD">
      <w:pPr>
        <w:pStyle w:val="Nivel5"/>
        <w:ind w:left="1871"/>
      </w:pPr>
      <w:r>
        <w:t>Sin embargo, esto puede dar lugar a la expulsión de algunos sectores de la sociedad especialmente vulnerables del mercado porque carecen de historial crediticio y no pueden demostrar de ninguna manera su capacidad de pago.</w:t>
      </w:r>
    </w:p>
    <w:p w14:paraId="29F96598" w14:textId="77777777" w:rsidR="003E3C25" w:rsidRDefault="003E3C25" w:rsidP="00E21FBD">
      <w:pPr>
        <w:pStyle w:val="Nivel4"/>
        <w:ind w:left="1474"/>
      </w:pPr>
      <w:r w:rsidRPr="00E21FBD">
        <w:rPr>
          <w:i/>
          <w:iCs/>
        </w:rPr>
        <w:t>Concesión de avales para que las entidades sean menos reacias a prestar</w:t>
      </w:r>
      <w:r>
        <w:t xml:space="preserve"> (no deja de ser una forma de compartir riesgos).</w:t>
      </w:r>
    </w:p>
    <w:p w14:paraId="5FBB3D3A" w14:textId="77777777" w:rsidR="003E3C25" w:rsidRDefault="003E3C25" w:rsidP="00E21FBD">
      <w:pPr>
        <w:pStyle w:val="Nivel4"/>
        <w:keepNext/>
        <w:ind w:left="1474"/>
      </w:pPr>
      <w:r>
        <w:rPr>
          <w:i/>
          <w:iCs/>
        </w:rPr>
        <w:t>Banca pública</w:t>
      </w:r>
      <w:r>
        <w:t>, es decir, el regulador puede permitir que el sector público sustituya a las entidades financieras privadas como agente de financiación y que permita la concesión de préstamos a donde no llegue el mercado.</w:t>
      </w:r>
    </w:p>
    <w:p w14:paraId="2D28BF13" w14:textId="77777777" w:rsidR="003E3C25" w:rsidRDefault="003E3C25" w:rsidP="00E21FBD">
      <w:pPr>
        <w:pStyle w:val="Nivel5"/>
        <w:ind w:left="1871"/>
      </w:pPr>
      <w:r>
        <w:t>Es el caso de las agencias financieras estatales, como el Instituto de Crédito Oficial (ICO) español, que pone a disposición de particulares y empresas vulnerables (como jóvenes o pymes) crédito a unas condiciones mejores a las que obtendrían en el libre mercado</w:t>
      </w:r>
      <w:r>
        <w:rPr>
          <w:rStyle w:val="Refdenotaalpie"/>
        </w:rPr>
        <w:footnoteReference w:id="14"/>
      </w:r>
      <w:r>
        <w:t>.</w:t>
      </w:r>
    </w:p>
    <w:p w14:paraId="0F37100D" w14:textId="77777777" w:rsidR="003E3C25" w:rsidRDefault="003E3C25" w:rsidP="00E21FBD">
      <w:pPr>
        <w:pStyle w:val="Nivel3SM"/>
        <w:keepNext/>
      </w:pPr>
      <w:r>
        <w:t xml:space="preserve">En relación al problema de </w:t>
      </w:r>
      <w:r>
        <w:rPr>
          <w:i/>
          <w:iCs/>
        </w:rPr>
        <w:t>riesgo moral</w:t>
      </w:r>
      <w:r>
        <w:t>:</w:t>
      </w:r>
    </w:p>
    <w:p w14:paraId="4E6F7586" w14:textId="77777777" w:rsidR="003E3C25" w:rsidRDefault="003E3C25" w:rsidP="00E21FBD">
      <w:pPr>
        <w:pStyle w:val="Nivel4"/>
        <w:keepNext/>
        <w:ind w:left="1474"/>
      </w:pPr>
      <w:r w:rsidRPr="00043C8B">
        <w:rPr>
          <w:i/>
          <w:iCs/>
        </w:rPr>
        <w:t>Influir en las condiciones contractuales para reducir el riesgo moral</w:t>
      </w:r>
      <w:r>
        <w:t xml:space="preserve">: </w:t>
      </w:r>
      <w:r w:rsidRPr="00055759">
        <w:t>Como solución, el regulador puede imponer medidas, o fomentar buenas prácticas en su instrumentación por las propias entidades, como</w:t>
      </w:r>
      <w:r>
        <w:t xml:space="preserve"> por ejemplo:</w:t>
      </w:r>
    </w:p>
    <w:p w14:paraId="24FC755D" w14:textId="77777777" w:rsidR="003E3C25" w:rsidRDefault="003E3C25" w:rsidP="00E21FBD">
      <w:pPr>
        <w:pStyle w:val="Nivel5"/>
        <w:ind w:left="1871"/>
      </w:pPr>
      <w:r>
        <w:t>L</w:t>
      </w:r>
      <w:r w:rsidRPr="00055759">
        <w:t>a limitación al tamaño del crédito concedido en función de aspectos como el valor de la garantía aportada (</w:t>
      </w:r>
      <w:r w:rsidRPr="00055759">
        <w:rPr>
          <w:i/>
          <w:iCs/>
        </w:rPr>
        <w:t>loan-</w:t>
      </w:r>
      <w:proofErr w:type="spellStart"/>
      <w:r w:rsidRPr="00055759">
        <w:rPr>
          <w:i/>
          <w:iCs/>
        </w:rPr>
        <w:t>to</w:t>
      </w:r>
      <w:proofErr w:type="spellEnd"/>
      <w:r w:rsidRPr="00055759">
        <w:rPr>
          <w:i/>
          <w:iCs/>
        </w:rPr>
        <w:t>-</w:t>
      </w:r>
      <w:proofErr w:type="spellStart"/>
      <w:r w:rsidRPr="00055759">
        <w:rPr>
          <w:i/>
          <w:iCs/>
        </w:rPr>
        <w:t>value</w:t>
      </w:r>
      <w:proofErr w:type="spellEnd"/>
      <w:r w:rsidRPr="00055759">
        <w:t>)</w:t>
      </w:r>
      <w:r>
        <w:t xml:space="preserve">; </w:t>
      </w:r>
      <w:r w:rsidRPr="00055759">
        <w:t>o</w:t>
      </w:r>
    </w:p>
    <w:p w14:paraId="042F48E8" w14:textId="77777777" w:rsidR="003E3C25" w:rsidRPr="00055759" w:rsidRDefault="003E3C25" w:rsidP="00E21FBD">
      <w:pPr>
        <w:pStyle w:val="Nivel5"/>
        <w:keepNext/>
        <w:ind w:left="1871"/>
      </w:pPr>
      <w:r>
        <w:t>L</w:t>
      </w:r>
      <w:r w:rsidRPr="00055759">
        <w:t>a solicitud por las entidades prestamistas de la extensión de garantías por los prestatarios, como la entrega de activos o la posibilidad de apropiarse de los mismos vía ejecución en caso de impago.</w:t>
      </w:r>
    </w:p>
    <w:p w14:paraId="250C90C6" w14:textId="77777777" w:rsidR="003E3C25" w:rsidRDefault="003E3C25" w:rsidP="00E21FBD">
      <w:pPr>
        <w:pStyle w:val="Nivel6"/>
        <w:keepNext/>
        <w:ind w:left="2212"/>
      </w:pPr>
      <w:r>
        <w:t xml:space="preserve">Este argumento ha sido utilizado para oponerse a la </w:t>
      </w:r>
      <w:r w:rsidRPr="00834B9C">
        <w:rPr>
          <w:i/>
          <w:iCs/>
        </w:rPr>
        <w:t>dación en pago</w:t>
      </w:r>
      <w:r>
        <w:t xml:space="preserve"> (l</w:t>
      </w:r>
      <w:r w:rsidRPr="00DF0618">
        <w:t>a dación en pago es una cláusula legal que permite cancelar una deuda hipotecaria a cambio de entregar la vivienda a la entidad bancaria</w:t>
      </w:r>
      <w:r>
        <w:t>). Se argumenta que la cancelación de la deuda meramente con la entrega de la vivienda reduce los incentivos de los agentes a pagar. En algunos países como España, aunque la Ley Hipotecaria prevea la posibilidad de dación en pago, en la práctica no se realiza y existen garantías muy amplias que el deudor entrega al acreedor.</w:t>
      </w:r>
    </w:p>
    <w:p w14:paraId="6E1AC103" w14:textId="51086A1B" w:rsidR="003E3C25" w:rsidRPr="00785B1F" w:rsidRDefault="003E3C25" w:rsidP="00E21FBD">
      <w:pPr>
        <w:pStyle w:val="Nivel7"/>
        <w:ind w:left="2438"/>
      </w:pPr>
      <w:r>
        <w:t xml:space="preserve">Ello tiene la ventaja de favorecer la financiación y a tipos de interés más reducidos. Una prueba de ello es que en España el </w:t>
      </w:r>
      <w:r w:rsidR="00D7551B">
        <w:t>77</w:t>
      </w:r>
      <w:r>
        <w:t> % de los hogares son propietarios de la vivienda habitual (un porcentaje superior al de otros países desarrollados).</w:t>
      </w:r>
    </w:p>
    <w:p w14:paraId="136B7C11" w14:textId="77777777" w:rsidR="003E3C25" w:rsidRPr="00641828" w:rsidRDefault="003E3C25" w:rsidP="00E21FBD">
      <w:pPr>
        <w:pStyle w:val="Nivel7"/>
        <w:ind w:left="2438"/>
      </w:pPr>
      <w:r w:rsidRPr="00641828">
        <w:t xml:space="preserve">Sin embargo, la dación en pago se puede justificar desde un punto de vista teórico por una asignación de riesgos más eficiente. El problema es que en una crisis económica, la carga principal recae sobre el deudor. Sin embargo, teniendo en cuenta que los deudores hipotecarios (i.e. hogares) son modelizados como aversos al riesgo, la solución no sería que soporten todas las consecuencias. Es eficiente proporcionarles un seguro, </w:t>
      </w:r>
      <w:r w:rsidRPr="00641828">
        <w:lastRenderedPageBreak/>
        <w:t>aunque sea parcial. Esta es la razón por la que en la práctica totalidad de las economías desarrolladas existen provisiones contractuales y legales para la limitación de la responsabilidad de los deudores</w:t>
      </w:r>
      <w:r w:rsidRPr="00641828">
        <w:rPr>
          <w:rStyle w:val="Refdenotaalpie"/>
          <w:spacing w:val="-2"/>
        </w:rPr>
        <w:footnoteReference w:id="15"/>
      </w:r>
      <w:r w:rsidRPr="00641828">
        <w:t>.</w:t>
      </w:r>
    </w:p>
    <w:p w14:paraId="1D8341EA" w14:textId="77777777" w:rsidR="003E3C25" w:rsidRPr="000C722D" w:rsidRDefault="003E3C25" w:rsidP="00E21FBD">
      <w:pPr>
        <w:pStyle w:val="Nivel2SM"/>
        <w:keepNext/>
        <w:spacing w:after="0"/>
      </w:pPr>
      <w:r>
        <w:t xml:space="preserve">Este modelo tiene importantes </w:t>
      </w:r>
      <w:r w:rsidRPr="00AF1FC1">
        <w:rPr>
          <w:b/>
          <w:bCs/>
        </w:rPr>
        <w:t>implicaciones en crecimiento económico</w:t>
      </w:r>
      <w:r>
        <w:t>, ya que el racionamiento del crédito puede llevar a la falta de implementación de proyectos de inversión potencialmente rentables y con ello, reducir el crecimiento económico.</w:t>
      </w:r>
    </w:p>
    <w:p w14:paraId="4F846827" w14:textId="77777777" w:rsidR="003E3C25" w:rsidRPr="00AF1FC1" w:rsidRDefault="003E3C25" w:rsidP="00E21FBD">
      <w:pPr>
        <w:pStyle w:val="Nivel3SM"/>
      </w:pPr>
      <w:r w:rsidRPr="00AF1FC1">
        <w:t xml:space="preserve">Una posible solución que ha tenido cierto éxito en los países en desarrollo son los </w:t>
      </w:r>
      <w:r w:rsidRPr="00AF1FC1">
        <w:rPr>
          <w:i/>
          <w:iCs/>
        </w:rPr>
        <w:t>microcréditos</w:t>
      </w:r>
      <w:r w:rsidRPr="00AF1FC1">
        <w:t>. Los miembros de una comunidad tienen más información que el banco de forma que acaban excluyendo a los propios morosos mediante un sistema tal que cuando se produce un impago se le deniega el crédito en el futuro.</w:t>
      </w:r>
    </w:p>
    <w:p w14:paraId="259C7836" w14:textId="77777777" w:rsidR="003E3C25" w:rsidRDefault="003E3C25" w:rsidP="00E21FBD">
      <w:pPr>
        <w:pStyle w:val="Nivel2SM"/>
        <w:keepNext/>
        <w:spacing w:after="0"/>
      </w:pPr>
      <w:r>
        <w:t xml:space="preserve">Este modelo, además, arroja </w:t>
      </w:r>
      <w:r w:rsidRPr="00AF1FC1">
        <w:t>implicaciones de política monetaria</w:t>
      </w:r>
      <w:r>
        <w:t>.</w:t>
      </w:r>
    </w:p>
    <w:p w14:paraId="7EBC7380" w14:textId="77777777" w:rsidR="003E3C25" w:rsidRPr="0079432B" w:rsidRDefault="003E3C25" w:rsidP="00E21FBD">
      <w:pPr>
        <w:pStyle w:val="Nivel3SM"/>
        <w:keepNext/>
      </w:pPr>
      <w:r w:rsidRPr="0079432B">
        <w:t>En una situación de racionamiento como la anterior, una política monetaria expansiva del banco central podría aumentar dicha oferta de préstamos que hiciese desaparecer el racionamiento de crédito. Por lo tanto, dicha política tendría efectos reales.</w:t>
      </w:r>
    </w:p>
    <w:p w14:paraId="1EA7E512" w14:textId="77777777" w:rsidR="003E3C25" w:rsidRDefault="003E3C25" w:rsidP="00E21FBD">
      <w:pPr>
        <w:pStyle w:val="Nivel4"/>
        <w:ind w:left="1474"/>
      </w:pPr>
      <w:r>
        <w:t xml:space="preserve">Un buen ejemplo serían los planes de </w:t>
      </w:r>
      <w:proofErr w:type="spellStart"/>
      <w:r w:rsidRPr="00ED4F87">
        <w:rPr>
          <w:i/>
        </w:rPr>
        <w:t>Quantitative</w:t>
      </w:r>
      <w:proofErr w:type="spellEnd"/>
      <w:r w:rsidRPr="00ED4F87">
        <w:rPr>
          <w:i/>
        </w:rPr>
        <w:t xml:space="preserve"> </w:t>
      </w:r>
      <w:proofErr w:type="spellStart"/>
      <w:r w:rsidRPr="00ED4F87">
        <w:rPr>
          <w:i/>
        </w:rPr>
        <w:t>Easing</w:t>
      </w:r>
      <w:proofErr w:type="spellEnd"/>
      <w:r>
        <w:t xml:space="preserve"> llevados a cabo por el Banco Central Europeo, la Reserva Federal en EEUU y otros Bancos Centrales.</w:t>
      </w:r>
    </w:p>
    <w:p w14:paraId="2A0BA8D9" w14:textId="4816BA38" w:rsidR="003E3C25" w:rsidRPr="00ED4F87" w:rsidRDefault="003E3C25" w:rsidP="00E21FBD">
      <w:pPr>
        <w:pStyle w:val="Nivel4"/>
        <w:ind w:left="1474"/>
      </w:pPr>
      <w:r>
        <w:t xml:space="preserve">En nuestro gráfico de la </w:t>
      </w:r>
      <w:r>
        <w:fldChar w:fldCharType="begin"/>
      </w:r>
      <w:r>
        <w:instrText xml:space="preserve"> REF _Ref108096770 \h </w:instrText>
      </w:r>
      <w:r>
        <w:fldChar w:fldCharType="separate"/>
      </w:r>
      <w:r w:rsidR="00374255">
        <w:t>Imagen </w:t>
      </w:r>
      <w:r w:rsidR="00374255">
        <w:rPr>
          <w:noProof/>
        </w:rPr>
        <w:t>2</w:t>
      </w:r>
      <w:r>
        <w:fldChar w:fldCharType="end"/>
      </w:r>
      <w:r>
        <w:t>, esto provocaría un desplazamiento de la curva de oferta de préstamos hacia arriba alcanzándose el máximo de la curva después de haber satisfecho la demanda.</w:t>
      </w:r>
    </w:p>
    <w:p w14:paraId="0091CA5C" w14:textId="77777777" w:rsidR="003E3C25" w:rsidRDefault="003E3C25" w:rsidP="00E21FBD">
      <w:pPr>
        <w:pStyle w:val="Nivel2SM"/>
        <w:keepNext/>
        <w:spacing w:after="0"/>
      </w:pPr>
      <w:r>
        <w:t xml:space="preserve">Una forma de medir la información asimétrica en el mercado de crédito es la constatación por parte de </w:t>
      </w:r>
      <w:r>
        <w:rPr>
          <w:smallCaps/>
        </w:rPr>
        <w:t>Tirole</w:t>
      </w:r>
      <w:r w:rsidRPr="00E34CE9">
        <w:t xml:space="preserve"> </w:t>
      </w:r>
      <w:r>
        <w:t xml:space="preserve">y </w:t>
      </w:r>
      <w:r>
        <w:rPr>
          <w:smallCaps/>
        </w:rPr>
        <w:t>Holmström</w:t>
      </w:r>
      <w:r>
        <w:t xml:space="preserve"> (2013) de que las grandes empresas del S&amp;P500 en Estados Unidos se sientan estos días en una cifra cercana a 1.450 millones de dólares de efectivo </w:t>
      </w:r>
      <w:r w:rsidRPr="00DF436C">
        <w:rPr>
          <w:color w:val="767171" w:themeColor="background2" w:themeShade="80"/>
          <w:sz w:val="19"/>
          <w:szCs w:val="19"/>
        </w:rPr>
        <w:t>[ver tema 3.B.3]</w:t>
      </w:r>
      <w:r>
        <w:t>.</w:t>
      </w:r>
    </w:p>
    <w:p w14:paraId="2ED2BBF7" w14:textId="404DB7D2" w:rsidR="003E3C25" w:rsidRPr="003E3C25" w:rsidRDefault="003E3C25" w:rsidP="00E21FBD">
      <w:pPr>
        <w:pStyle w:val="Nivel3SM"/>
      </w:pPr>
      <w:r>
        <w:t xml:space="preserve">Este comportamiento </w:t>
      </w:r>
      <w:r w:rsidRPr="00AF1FC1">
        <w:t>se justifica precisamente por el racionamiento en el mercado de crédito derivado de la información asimétrica. Las empresas acumulan efectivo ya que la autofinanciación es una forma alternativa de financiarse.</w:t>
      </w:r>
    </w:p>
    <w:p w14:paraId="0C62CC02" w14:textId="3BAD27C6" w:rsidR="00301D09" w:rsidRDefault="00301D09" w:rsidP="00903464">
      <w:pPr>
        <w:pStyle w:val="Ttulo6"/>
      </w:pPr>
      <w:r>
        <w:t>Carácter inherentemente inestable de los bancos</w:t>
      </w:r>
      <w:r w:rsidRPr="00B84D3A">
        <w:rPr>
          <w:u w:val="none"/>
        </w:rPr>
        <w:t xml:space="preserve"> </w:t>
      </w:r>
      <w:r w:rsidR="00B84D3A">
        <w:rPr>
          <w:u w:val="none"/>
        </w:rPr>
        <w:t>[</w:t>
      </w:r>
      <w:r w:rsidRPr="00B84D3A">
        <w:rPr>
          <w:smallCaps/>
          <w:u w:val="none"/>
        </w:rPr>
        <w:t>Diamond</w:t>
      </w:r>
      <w:r w:rsidRPr="00B84D3A">
        <w:rPr>
          <w:u w:val="none"/>
        </w:rPr>
        <w:t xml:space="preserve"> y </w:t>
      </w:r>
      <w:r w:rsidRPr="00B84D3A">
        <w:rPr>
          <w:smallCaps/>
          <w:u w:val="none"/>
        </w:rPr>
        <w:t>Dybvig</w:t>
      </w:r>
      <w:r w:rsidR="003D3DDF" w:rsidRPr="00B84D3A">
        <w:rPr>
          <w:u w:val="none"/>
        </w:rPr>
        <w:t>, 1983</w:t>
      </w:r>
      <w:r w:rsidR="00B84D3A">
        <w:rPr>
          <w:u w:val="none"/>
        </w:rPr>
        <w:t>]</w:t>
      </w:r>
    </w:p>
    <w:p w14:paraId="61C4DD15" w14:textId="1C117F68" w:rsidR="004D796F" w:rsidRDefault="004D796F" w:rsidP="004D796F">
      <w:pPr>
        <w:pStyle w:val="Notaalopositor"/>
      </w:pPr>
      <w:r>
        <w:t>Contar someramente en este tema (resumir</w:t>
      </w:r>
      <w:r w:rsidR="00BB6412">
        <w:t xml:space="preserve"> lo que hay aquí</w:t>
      </w:r>
      <w:r w:rsidR="00AF4535">
        <w:t xml:space="preserve"> de palabra</w:t>
      </w:r>
      <w:r>
        <w:t>).</w:t>
      </w:r>
    </w:p>
    <w:p w14:paraId="36E20F47" w14:textId="77777777" w:rsidR="004D796F" w:rsidRPr="00A13698" w:rsidRDefault="004D796F" w:rsidP="00903464">
      <w:pPr>
        <w:pStyle w:val="Ttulo7"/>
        <w:spacing w:before="0"/>
      </w:pPr>
      <w:r>
        <w:t>Idea</w:t>
      </w:r>
    </w:p>
    <w:p w14:paraId="1970F787" w14:textId="77777777" w:rsidR="004D796F" w:rsidRDefault="004D796F" w:rsidP="004D796F">
      <w:pPr>
        <w:pStyle w:val="Nivel1SM"/>
        <w:keepNext/>
        <w:spacing w:before="0" w:after="0"/>
      </w:pPr>
      <w:r>
        <w:t xml:space="preserve">Los </w:t>
      </w:r>
      <w:r w:rsidRPr="00A13698">
        <w:rPr>
          <w:i/>
          <w:iCs/>
        </w:rPr>
        <w:t>problemas de coordinación y equilibrios múltiples</w:t>
      </w:r>
      <w:r>
        <w:t xml:space="preserve"> son estudiados por </w:t>
      </w:r>
      <w:r>
        <w:rPr>
          <w:smallCaps/>
        </w:rPr>
        <w:t>Diamond</w:t>
      </w:r>
      <w:r>
        <w:t xml:space="preserve"> y </w:t>
      </w:r>
      <w:r>
        <w:rPr>
          <w:smallCaps/>
        </w:rPr>
        <w:t>Dybvig</w:t>
      </w:r>
      <w:r>
        <w:t xml:space="preserve"> (1983)</w:t>
      </w:r>
      <w:r>
        <w:rPr>
          <w:rStyle w:val="Refdenotaalpie"/>
        </w:rPr>
        <w:footnoteReference w:id="16"/>
      </w:r>
      <w:r>
        <w:t>.</w:t>
      </w:r>
    </w:p>
    <w:p w14:paraId="1DD4BCA1" w14:textId="77777777" w:rsidR="004D796F" w:rsidRDefault="004D796F" w:rsidP="004D796F">
      <w:pPr>
        <w:pStyle w:val="Nivel2SM"/>
      </w:pPr>
      <w:r>
        <w:t>En su modelo de crisis bancarias con equilibrios múltiples, el equilibrio malo llevaría a que incluso los depositantes más pacientes retiren el dinero en base a creencias sobre el comportamiento del resto. Sería un comportamiento racional ante la duda de que el banco pueda hacer frente a sus obligaciones, derivada de la retirada masiva de depósitos.</w:t>
      </w:r>
    </w:p>
    <w:p w14:paraId="05552404" w14:textId="77777777" w:rsidR="004D796F" w:rsidRDefault="004D796F" w:rsidP="004D796F">
      <w:pPr>
        <w:pStyle w:val="Nivel2SM"/>
      </w:pPr>
      <w:r>
        <w:t>Por tanto, un problema de coordinación entre depositantes pacientes y depositantes impacientes en presencia de incertidumbre puede generar una crisis bancaria. Una característica que intensifica la probabilidad de una crisis bancaria por problemas de coordinación es el descalce de plazos (los pasivos bancarios son líquidos a corto plazo y los activos ilíquidos a largo plazo). Para hacer frente a pasivos a corto plazo (depósitos a la vista) una entidad puede tener que liquidar activos por debajo del precio de mercado (</w:t>
      </w:r>
      <w:proofErr w:type="spellStart"/>
      <w:r w:rsidRPr="006D0F9A">
        <w:rPr>
          <w:i/>
          <w:iCs/>
        </w:rPr>
        <w:t>fire</w:t>
      </w:r>
      <w:proofErr w:type="spellEnd"/>
      <w:r w:rsidRPr="006D0F9A">
        <w:rPr>
          <w:i/>
          <w:iCs/>
        </w:rPr>
        <w:t xml:space="preserve"> sale</w:t>
      </w:r>
      <w:r>
        <w:t>).</w:t>
      </w:r>
    </w:p>
    <w:p w14:paraId="2E53516C" w14:textId="77777777" w:rsidR="004D796F" w:rsidRDefault="004D796F" w:rsidP="004D796F">
      <w:pPr>
        <w:pStyle w:val="Nivel2SM"/>
      </w:pPr>
      <w:r>
        <w:t>La liquidez y eventualmente la solvencia de un banco estarán amenazadas cuando tiene que liquidar activos por debajo del precio de mercado en condiciones normales.</w:t>
      </w:r>
    </w:p>
    <w:p w14:paraId="107DBE61" w14:textId="77777777" w:rsidR="004D796F" w:rsidRPr="003C7282" w:rsidRDefault="004D796F" w:rsidP="004D796F">
      <w:pPr>
        <w:pStyle w:val="Nivel1SM"/>
        <w:spacing w:before="0"/>
        <w:rPr>
          <w:spacing w:val="-4"/>
        </w:rPr>
      </w:pPr>
      <w:bookmarkStart w:id="40" w:name="_Hlk124701816"/>
      <w:bookmarkStart w:id="41" w:name="_Hlk109579052"/>
      <w:r w:rsidRPr="003C7282">
        <w:rPr>
          <w:spacing w:val="-4"/>
        </w:rPr>
        <w:lastRenderedPageBreak/>
        <w:t xml:space="preserve">Los </w:t>
      </w:r>
      <w:r w:rsidRPr="003C7282">
        <w:rPr>
          <w:b/>
          <w:bCs/>
          <w:spacing w:val="-4"/>
        </w:rPr>
        <w:t>pánicos bancarios</w:t>
      </w:r>
      <w:r w:rsidRPr="003C7282">
        <w:rPr>
          <w:spacing w:val="-4"/>
        </w:rPr>
        <w:t xml:space="preserve"> son un tema recurrente en la historia económica. Las crisis financieras están relacionadas con corridas de deuda bancaria de corto plazo, es decir, situaciones en las que los tenedores de deuda de corto plazo “corren” en masa a sus intermediarios financieros a liquidar sus ahorros, forzando a los intermediarios a llevar a cabo ventas de activos que les podrían hacer insolventes.</w:t>
      </w:r>
    </w:p>
    <w:p w14:paraId="42FD3647" w14:textId="77777777" w:rsidR="004D796F" w:rsidRDefault="004D796F" w:rsidP="004D796F">
      <w:pPr>
        <w:pStyle w:val="Nivel1SM"/>
        <w:keepNext/>
        <w:spacing w:after="0"/>
      </w:pPr>
      <w:r>
        <w:t xml:space="preserve">El modelo de </w:t>
      </w:r>
      <w:r w:rsidRPr="00016389">
        <w:rPr>
          <w:smallCaps/>
        </w:rPr>
        <w:t>Diamond</w:t>
      </w:r>
      <w:r>
        <w:t xml:space="preserve"> y </w:t>
      </w:r>
      <w:r w:rsidRPr="00016389">
        <w:rPr>
          <w:smallCaps/>
        </w:rPr>
        <w:t>Dybvig</w:t>
      </w:r>
      <w:r>
        <w:t xml:space="preserve"> (1983) busca explicar este fenómeno. </w:t>
      </w:r>
      <w:r w:rsidRPr="00016389">
        <w:t>Se</w:t>
      </w:r>
      <w:r>
        <w:t xml:space="preserve"> trata de un modelo en el que el </w:t>
      </w:r>
      <w:r w:rsidRPr="00712745">
        <w:rPr>
          <w:i/>
          <w:iCs/>
        </w:rPr>
        <w:t>pánico bancario</w:t>
      </w:r>
      <w:r>
        <w:t xml:space="preserve"> puede llevar a la </w:t>
      </w:r>
      <w:r w:rsidRPr="00712745">
        <w:rPr>
          <w:i/>
          <w:iCs/>
        </w:rPr>
        <w:t>quiebra</w:t>
      </w:r>
      <w:r>
        <w:t xml:space="preserve"> a la entidad debido a que el banco dispone de </w:t>
      </w:r>
      <w:r w:rsidRPr="00712745">
        <w:rPr>
          <w:i/>
          <w:iCs/>
        </w:rPr>
        <w:t>activos poco líquidos</w:t>
      </w:r>
      <w:r>
        <w:t xml:space="preserve"> y de </w:t>
      </w:r>
      <w:r w:rsidRPr="00712745">
        <w:rPr>
          <w:i/>
          <w:iCs/>
        </w:rPr>
        <w:t>pasivos muy líquidos</w:t>
      </w:r>
      <w:r>
        <w:t>. Esta contribución, nos permitirá indagar en:</w:t>
      </w:r>
    </w:p>
    <w:p w14:paraId="07180DA0" w14:textId="77777777" w:rsidR="004D796F" w:rsidRDefault="004D796F" w:rsidP="004D796F">
      <w:pPr>
        <w:pStyle w:val="Nivel2"/>
        <w:ind w:left="482"/>
      </w:pPr>
      <w:r>
        <w:t>Los beneficios de la transformación de liquidez realizada por los intermediarios financieros;</w:t>
      </w:r>
    </w:p>
    <w:p w14:paraId="40CF5FB5" w14:textId="77777777" w:rsidR="004D796F" w:rsidRDefault="004D796F" w:rsidP="004D796F">
      <w:pPr>
        <w:pStyle w:val="Nivel2"/>
        <w:ind w:left="482"/>
      </w:pPr>
      <w:r>
        <w:t xml:space="preserve">Los riesgos de esta transformación de liquidez (i.e. </w:t>
      </w:r>
      <w:r w:rsidRPr="003E7343">
        <w:t>susceptibilidad</w:t>
      </w:r>
      <w:r>
        <w:t xml:space="preserve"> a pánicos bancarios); y</w:t>
      </w:r>
    </w:p>
    <w:p w14:paraId="6E977F83" w14:textId="77777777" w:rsidR="004D796F" w:rsidRPr="00712745" w:rsidRDefault="004D796F" w:rsidP="004D796F">
      <w:pPr>
        <w:pStyle w:val="Nivel2"/>
        <w:ind w:left="482"/>
      </w:pPr>
      <w:r>
        <w:t>Provee un marco para proponer medidas de política económica.</w:t>
      </w:r>
    </w:p>
    <w:p w14:paraId="4503BFD9" w14:textId="77777777" w:rsidR="004D796F" w:rsidRDefault="004D796F" w:rsidP="00903464">
      <w:pPr>
        <w:pStyle w:val="Ttulo7"/>
      </w:pPr>
      <w:r>
        <w:t>Modelo</w:t>
      </w:r>
    </w:p>
    <w:p w14:paraId="3BE3BA07" w14:textId="77777777" w:rsidR="004D796F" w:rsidRPr="00604D0F" w:rsidRDefault="004D796F" w:rsidP="00903464">
      <w:pPr>
        <w:pStyle w:val="Ttulo8"/>
        <w:spacing w:before="0"/>
      </w:pPr>
      <w:r w:rsidRPr="00604D0F">
        <w:t>Supuestos</w:t>
      </w:r>
    </w:p>
    <w:p w14:paraId="2A648259" w14:textId="77777777" w:rsidR="004D796F" w:rsidRDefault="004D796F" w:rsidP="004D796F">
      <w:pPr>
        <w:pStyle w:val="Nivel1SM"/>
        <w:keepNext/>
        <w:spacing w:before="0" w:after="0"/>
      </w:pPr>
      <w:r>
        <w:t>El modelo parte de los siguientes supuestos:</w:t>
      </w:r>
    </w:p>
    <w:p w14:paraId="6CE96812" w14:textId="77777777" w:rsidR="004D796F" w:rsidRDefault="004D796F" w:rsidP="004D796F">
      <w:pPr>
        <w:pStyle w:val="Nivel2SM"/>
        <w:keepNext/>
        <w:spacing w:after="0"/>
      </w:pPr>
      <w:r>
        <w:t xml:space="preserve">Supongamos que existen </w:t>
      </w:r>
      <w:r w:rsidRPr="00A92D27">
        <w:rPr>
          <w:b/>
          <w:bCs/>
        </w:rPr>
        <w:t>3</w:t>
      </w:r>
      <w:r>
        <w:rPr>
          <w:b/>
          <w:bCs/>
        </w:rPr>
        <w:t> </w:t>
      </w:r>
      <w:r w:rsidRPr="00A92D27">
        <w:rPr>
          <w:b/>
          <w:bCs/>
        </w:rPr>
        <w:t>tipos de agentes en la economía</w:t>
      </w:r>
      <w:r>
        <w:t>:</w:t>
      </w:r>
    </w:p>
    <w:p w14:paraId="514A6F47" w14:textId="77777777" w:rsidR="004D796F" w:rsidRDefault="004D796F" w:rsidP="004D796F">
      <w:pPr>
        <w:pStyle w:val="Nivel3SM"/>
      </w:pPr>
      <w:r>
        <w:t xml:space="preserve">Los </w:t>
      </w:r>
      <w:r w:rsidRPr="002156DC">
        <w:rPr>
          <w:i/>
          <w:iCs/>
          <w:u w:val="single"/>
        </w:rPr>
        <w:t>inversores</w:t>
      </w:r>
      <w:r>
        <w:t xml:space="preserve"> prefieren tomar </w:t>
      </w:r>
      <w:r w:rsidRPr="002156DC">
        <w:rPr>
          <w:i/>
          <w:iCs/>
        </w:rPr>
        <w:t>préstamos a largo plazo</w:t>
      </w:r>
      <w:r>
        <w:t>, pues los retornos de sus inversiones tardan tiempo en materializares.</w:t>
      </w:r>
    </w:p>
    <w:p w14:paraId="2F9BD0A2" w14:textId="77777777" w:rsidR="004D796F" w:rsidRDefault="004D796F" w:rsidP="004D796F">
      <w:pPr>
        <w:pStyle w:val="Nivel3SM"/>
      </w:pPr>
      <w:r>
        <w:t xml:space="preserve">Los </w:t>
      </w:r>
      <w:r w:rsidRPr="002156DC">
        <w:rPr>
          <w:i/>
          <w:iCs/>
          <w:u w:val="single"/>
        </w:rPr>
        <w:t>ahorradores</w:t>
      </w:r>
      <w:r>
        <w:t xml:space="preserve">, por su parte, prefieren hacer </w:t>
      </w:r>
      <w:r w:rsidRPr="002156DC">
        <w:rPr>
          <w:i/>
          <w:iCs/>
        </w:rPr>
        <w:t>depósitos a corto plazo</w:t>
      </w:r>
      <w:r>
        <w:t>, pues saben que pueden tener necesidades repentinas e impredecibles de dinero en efectivo (p.ej. enfermedades).</w:t>
      </w:r>
    </w:p>
    <w:p w14:paraId="079FA887" w14:textId="77777777" w:rsidR="004D796F" w:rsidRDefault="004D796F" w:rsidP="004D796F">
      <w:pPr>
        <w:pStyle w:val="Nivel3SM"/>
        <w:keepNext/>
      </w:pPr>
      <w:r>
        <w:t xml:space="preserve">Los </w:t>
      </w:r>
      <w:r w:rsidRPr="00EE5AA3">
        <w:rPr>
          <w:i/>
          <w:iCs/>
          <w:u w:val="single"/>
        </w:rPr>
        <w:t>bancos</w:t>
      </w:r>
      <w:r>
        <w:t xml:space="preserve"> pueden proporcionar un valioso servicio mediante la canalización de fondos de los ahorradores a los inversores.</w:t>
      </w:r>
    </w:p>
    <w:p w14:paraId="1310F612" w14:textId="77777777" w:rsidR="004D796F" w:rsidRDefault="004D796F" w:rsidP="004D796F">
      <w:pPr>
        <w:pStyle w:val="Nivel4"/>
        <w:ind w:left="1474"/>
      </w:pPr>
      <w:r>
        <w:t>Depositantes individuales pueden no ser capaces de hacer estos préstamos a largo plazo por sí mismos, ya que saben que de repente pueden necesitar acceso inmediato a sus fondos.</w:t>
      </w:r>
    </w:p>
    <w:p w14:paraId="0CBCDEC5" w14:textId="77777777" w:rsidR="004D796F" w:rsidRPr="00EE5AA3" w:rsidRDefault="004D796F" w:rsidP="004D796F">
      <w:pPr>
        <w:pStyle w:val="Nivel2SM"/>
        <w:keepNext/>
        <w:spacing w:after="0"/>
      </w:pPr>
      <w:r>
        <w:t xml:space="preserve">Nuestra economía consistirá en </w:t>
      </w:r>
      <w:r w:rsidRPr="00A92D27">
        <w:rPr>
          <w:b/>
          <w:bCs/>
        </w:rPr>
        <w:t>3</w:t>
      </w:r>
      <w:r>
        <w:rPr>
          <w:b/>
          <w:bCs/>
        </w:rPr>
        <w:t> </w:t>
      </w:r>
      <w:r w:rsidRPr="00A92D27">
        <w:rPr>
          <w:b/>
          <w:bCs/>
        </w:rPr>
        <w:t>períodos</w:t>
      </w:r>
      <w:r>
        <w:t xml:space="preserve">, indexados por </w:t>
      </w:r>
      <m:oMath>
        <m:r>
          <m:rPr>
            <m:nor/>
          </m:rPr>
          <w:rPr>
            <w:i/>
            <w:iCs/>
          </w:rPr>
          <m:t>T</m:t>
        </m:r>
      </m:oMath>
      <w:r>
        <w:rPr>
          <w:rFonts w:eastAsiaTheme="minorEastAsia"/>
          <w:iCs/>
        </w:rPr>
        <w:t>:</w:t>
      </w:r>
    </w:p>
    <w:p w14:paraId="44BAD0F5" w14:textId="77777777" w:rsidR="004D796F" w:rsidRPr="00EE5AA3" w:rsidRDefault="004D796F" w:rsidP="004D796F">
      <w:pPr>
        <w:pStyle w:val="Nivel3SM"/>
      </w:pPr>
      <m:oMath>
        <m:r>
          <m:rPr>
            <m:nor/>
          </m:rPr>
          <w:rPr>
            <w:i/>
          </w:rPr>
          <m:t>T</m:t>
        </m:r>
        <m:r>
          <w:rPr>
            <w:rFonts w:ascii="Cambria Math"/>
          </w:rPr>
          <m:t>=</m:t>
        </m:r>
        <m:r>
          <m:rPr>
            <m:nor/>
          </m:rPr>
          <w:rPr>
            <w:i/>
          </w:rPr>
          <m:t>0</m:t>
        </m:r>
      </m:oMath>
      <w:r>
        <w:t xml:space="preserve"> es el presente;</w:t>
      </w:r>
    </w:p>
    <w:p w14:paraId="4DEF12FB" w14:textId="77777777" w:rsidR="004D796F" w:rsidRPr="00EE5AA3" w:rsidRDefault="004D796F" w:rsidP="004D796F">
      <w:pPr>
        <w:pStyle w:val="Nivel3SM"/>
      </w:pPr>
      <m:oMath>
        <m:r>
          <m:rPr>
            <m:nor/>
          </m:rPr>
          <w:rPr>
            <w:i/>
          </w:rPr>
          <m:t>T</m:t>
        </m:r>
        <m:r>
          <w:rPr>
            <w:rFonts w:ascii="Cambria Math"/>
          </w:rPr>
          <m:t>=</m:t>
        </m:r>
        <m:r>
          <m:rPr>
            <m:nor/>
          </m:rPr>
          <w:rPr>
            <w:i/>
          </w:rPr>
          <m:t>1</m:t>
        </m:r>
      </m:oMath>
      <w:r w:rsidRPr="00EE5AA3">
        <w:t xml:space="preserve"> y </w:t>
      </w:r>
      <m:oMath>
        <m:r>
          <m:rPr>
            <m:nor/>
          </m:rPr>
          <w:rPr>
            <w:i/>
          </w:rPr>
          <m:t>T</m:t>
        </m:r>
        <m:r>
          <w:rPr>
            <w:rFonts w:ascii="Cambria Math"/>
          </w:rPr>
          <m:t>=</m:t>
        </m:r>
        <m:r>
          <m:rPr>
            <m:nor/>
          </m:rPr>
          <w:rPr>
            <w:i/>
          </w:rPr>
          <m:t>2</m:t>
        </m:r>
      </m:oMath>
      <w:r w:rsidRPr="00EE5AA3">
        <w:t xml:space="preserve"> miden el futuro</w:t>
      </w:r>
      <w:r>
        <w:t>.</w:t>
      </w:r>
    </w:p>
    <w:p w14:paraId="67B80810" w14:textId="77777777" w:rsidR="004D796F" w:rsidRPr="00EE5AA3" w:rsidRDefault="004D796F" w:rsidP="004D796F">
      <w:pPr>
        <w:pStyle w:val="Nivel2SM"/>
        <w:keepNext/>
        <w:spacing w:after="0"/>
      </w:pPr>
      <w:r>
        <w:t>Existen (muchos) hogares que son idénticos (</w:t>
      </w:r>
      <w:r>
        <w:rPr>
          <w:i/>
        </w:rPr>
        <w:t>ex ante</w:t>
      </w:r>
      <w:r>
        <w:t xml:space="preserve">) y tienen una dotación inicial de 1 u.m. en </w:t>
      </w:r>
      <m:oMath>
        <m:r>
          <m:rPr>
            <m:nor/>
          </m:rPr>
          <w:rPr>
            <w:i/>
          </w:rPr>
          <m:t>T</m:t>
        </m:r>
        <m:r>
          <w:rPr>
            <w:rFonts w:ascii="Cambria Math"/>
          </w:rPr>
          <m:t>=</m:t>
        </m:r>
        <m:r>
          <m:rPr>
            <m:nor/>
          </m:rPr>
          <w:rPr>
            <w:i/>
          </w:rPr>
          <m:t>0</m:t>
        </m:r>
      </m:oMath>
      <w:r>
        <w:t xml:space="preserve">. Estos hogares van a necesitar consumir en </w:t>
      </w:r>
      <m:oMath>
        <m:r>
          <m:rPr>
            <m:nor/>
          </m:rPr>
          <w:rPr>
            <w:i/>
          </w:rPr>
          <m:t>T</m:t>
        </m:r>
        <m:r>
          <w:rPr>
            <w:rFonts w:ascii="Cambria Math"/>
          </w:rPr>
          <m:t>=</m:t>
        </m:r>
        <m:r>
          <m:rPr>
            <m:nor/>
          </m:rPr>
          <w:rPr>
            <w:i/>
          </w:rPr>
          <m:t>1</m:t>
        </m:r>
      </m:oMath>
      <w:r>
        <w:t xml:space="preserve"> </w:t>
      </w:r>
      <w:r w:rsidRPr="00EE5AA3">
        <w:t>o</w:t>
      </w:r>
      <w:r>
        <w:t xml:space="preserve"> en </w:t>
      </w:r>
      <m:oMath>
        <m:r>
          <m:rPr>
            <m:nor/>
          </m:rPr>
          <w:rPr>
            <w:i/>
          </w:rPr>
          <m:t>T</m:t>
        </m:r>
        <m:r>
          <w:rPr>
            <w:rFonts w:ascii="Cambria Math"/>
          </w:rPr>
          <m:t>=</m:t>
        </m:r>
        <m:r>
          <m:rPr>
            <m:nor/>
          </m:rPr>
          <w:rPr>
            <w:i/>
          </w:rPr>
          <m:t>2</m:t>
        </m:r>
      </m:oMath>
      <w:r>
        <w:t>, solo que no saben en qué período:</w:t>
      </w:r>
    </w:p>
    <w:p w14:paraId="1A1A48B3" w14:textId="77777777" w:rsidR="004D796F" w:rsidRPr="00EE5AA3" w:rsidRDefault="004D796F" w:rsidP="004D796F">
      <w:pPr>
        <w:pStyle w:val="Nivel3SM"/>
      </w:pPr>
      <w:r w:rsidRPr="00EE5AA3">
        <w:rPr>
          <w:i/>
          <w:u w:val="single"/>
        </w:rPr>
        <w:t>Existe incertidumbre idiosincrática</w:t>
      </w:r>
      <w:r>
        <w:t>, ya que cada individuo no sabe si va a ser de tipo </w:t>
      </w:r>
      <w:r>
        <w:rPr>
          <w:i/>
        </w:rPr>
        <w:t>1</w:t>
      </w:r>
      <w:r>
        <w:t xml:space="preserve"> (necesita consumir en </w:t>
      </w:r>
      <m:oMath>
        <m:r>
          <m:rPr>
            <m:nor/>
          </m:rPr>
          <w:rPr>
            <w:i/>
          </w:rPr>
          <m:t>T</m:t>
        </m:r>
        <m:r>
          <w:rPr>
            <w:rFonts w:ascii="Cambria Math"/>
          </w:rPr>
          <m:t>=</m:t>
        </m:r>
        <m:r>
          <m:rPr>
            <m:nor/>
          </m:rPr>
          <w:rPr>
            <w:i/>
          </w:rPr>
          <m:t>1</m:t>
        </m:r>
      </m:oMath>
      <w:r>
        <w:t>) o de tipo </w:t>
      </w:r>
      <w:r>
        <w:rPr>
          <w:i/>
        </w:rPr>
        <w:t>2</w:t>
      </w:r>
      <w:r>
        <w:t xml:space="preserve"> (puede esperar para consumir hasta </w:t>
      </w:r>
      <m:oMath>
        <m:r>
          <m:rPr>
            <m:nor/>
          </m:rPr>
          <w:rPr>
            <w:i/>
          </w:rPr>
          <m:t>T</m:t>
        </m:r>
        <m:r>
          <w:rPr>
            <w:rFonts w:ascii="Cambria Math"/>
          </w:rPr>
          <m:t>=</m:t>
        </m:r>
        <m:r>
          <m:rPr>
            <m:nor/>
          </m:rPr>
          <w:rPr>
            <w:i/>
          </w:rPr>
          <m:t>2</m:t>
        </m:r>
      </m:oMath>
      <w:r>
        <w:t xml:space="preserve">). Esto lo sabrá una vez llegado </w:t>
      </w:r>
      <m:oMath>
        <m:r>
          <m:rPr>
            <m:nor/>
          </m:rPr>
          <w:rPr>
            <w:i/>
          </w:rPr>
          <m:t>T</m:t>
        </m:r>
        <m:r>
          <w:rPr>
            <w:rFonts w:ascii="Cambria Math"/>
          </w:rPr>
          <m:t>=</m:t>
        </m:r>
        <m:r>
          <m:rPr>
            <m:nor/>
          </m:rPr>
          <w:rPr>
            <w:i/>
          </w:rPr>
          <m:t>1</m:t>
        </m:r>
      </m:oMath>
      <w:r>
        <w:t>.</w:t>
      </w:r>
    </w:p>
    <w:p w14:paraId="7D63AA4E" w14:textId="77777777" w:rsidR="004D796F" w:rsidRPr="009E69D5" w:rsidRDefault="004D796F" w:rsidP="004D796F">
      <w:pPr>
        <w:pStyle w:val="Nivel3SM"/>
      </w:pPr>
      <w:r>
        <w:t xml:space="preserve">Sin embargo, </w:t>
      </w:r>
      <w:r w:rsidRPr="00EE5AA3">
        <w:rPr>
          <w:i/>
          <w:u w:val="single"/>
        </w:rPr>
        <w:t>no hay incertidumbre agregada</w:t>
      </w:r>
      <w:r w:rsidRPr="00EE5AA3">
        <w:t xml:space="preserve">, </w:t>
      </w:r>
      <w:r>
        <w:t>ya que se sabe que una fracción fija</w:t>
      </w:r>
      <m:oMath>
        <m:r>
          <w:rPr>
            <w:rFonts w:ascii="Cambria Math" w:hAnsi="Cambria Math"/>
          </w:rPr>
          <m:t xml:space="preserve"> </m:t>
        </m:r>
        <m:r>
          <m:rPr>
            <m:nor/>
          </m:rPr>
          <w:rPr>
            <w:i/>
          </w:rPr>
          <m:t>τ</m:t>
        </m:r>
        <m:r>
          <w:rPr>
            <w:rFonts w:ascii="Cambria Math" w:hAnsi="Cambria Math"/>
          </w:rPr>
          <m:t>∈</m:t>
        </m:r>
        <m:d>
          <m:dPr>
            <m:begChr m:val="["/>
            <m:endChr m:val="]"/>
            <m:ctrlPr>
              <w:rPr>
                <w:rFonts w:ascii="Cambria Math" w:hAnsi="Cambria Math"/>
                <w:i/>
              </w:rPr>
            </m:ctrlPr>
          </m:dPr>
          <m:e>
            <m:r>
              <m:rPr>
                <m:nor/>
              </m:rPr>
              <w:rPr>
                <w:i/>
              </w:rPr>
              <m:t>0,1</m:t>
            </m:r>
          </m:e>
        </m:d>
      </m:oMath>
      <w:r>
        <w:t xml:space="preserve"> de los hogares será de tipo </w:t>
      </w:r>
      <w:r>
        <w:rPr>
          <w:i/>
        </w:rPr>
        <w:t>1</w:t>
      </w:r>
      <w:r>
        <w:t xml:space="preserve">, y una fracción fija </w:t>
      </w:r>
      <m:oMath>
        <m:r>
          <m:rPr>
            <m:nor/>
          </m:rPr>
          <w:rPr>
            <w:i/>
          </w:rPr>
          <m:t>1</m:t>
        </m:r>
        <m:r>
          <w:rPr>
            <w:rFonts w:ascii="Cambria Math" w:hAnsi="Cambria Math"/>
          </w:rPr>
          <m:t>-</m:t>
        </m:r>
        <m:r>
          <m:rPr>
            <m:nor/>
          </m:rPr>
          <w:rPr>
            <w:i/>
          </w:rPr>
          <m:t>τ</m:t>
        </m:r>
      </m:oMath>
      <w:r>
        <w:t xml:space="preserve"> será de tipo </w:t>
      </w:r>
      <w:r>
        <w:rPr>
          <w:i/>
        </w:rPr>
        <w:t>2</w:t>
      </w:r>
      <w:r>
        <w:t>.</w:t>
      </w:r>
    </w:p>
    <w:p w14:paraId="738963C6" w14:textId="77777777" w:rsidR="004D796F" w:rsidRDefault="004D796F" w:rsidP="004D796F">
      <w:pPr>
        <w:pStyle w:val="Nivel2SM"/>
        <w:keepNext/>
        <w:spacing w:after="0"/>
      </w:pPr>
      <w:r>
        <w:t xml:space="preserve">También existen </w:t>
      </w:r>
      <w:r w:rsidRPr="00A92D27">
        <w:rPr>
          <w:b/>
          <w:bCs/>
        </w:rPr>
        <w:t>2</w:t>
      </w:r>
      <w:r>
        <w:rPr>
          <w:b/>
          <w:bCs/>
        </w:rPr>
        <w:t> </w:t>
      </w:r>
      <w:r w:rsidRPr="00A92D27">
        <w:rPr>
          <w:b/>
          <w:bCs/>
        </w:rPr>
        <w:t>activos</w:t>
      </w:r>
      <w:r>
        <w:t>:</w:t>
      </w:r>
    </w:p>
    <w:p w14:paraId="78C5A36E" w14:textId="77777777" w:rsidR="004D796F" w:rsidRPr="00EE5AA3" w:rsidRDefault="004D796F" w:rsidP="004D796F">
      <w:pPr>
        <w:pStyle w:val="Nivel3SM"/>
      </w:pPr>
      <w:r>
        <w:rPr>
          <w:i/>
        </w:rPr>
        <w:t>Efectivo</w:t>
      </w:r>
      <w:r>
        <w:t xml:space="preserve">: No provee ningún rendimiento, por lo que si el individuo ahorra su dotación inicial de 1 u.m. en </w:t>
      </w:r>
      <m:oMath>
        <m:r>
          <m:rPr>
            <m:nor/>
          </m:rPr>
          <w:rPr>
            <w:i/>
          </w:rPr>
          <m:t>T</m:t>
        </m:r>
        <m:r>
          <w:rPr>
            <w:rFonts w:ascii="Cambria Math"/>
          </w:rPr>
          <m:t>=</m:t>
        </m:r>
        <m:r>
          <m:rPr>
            <m:nor/>
          </m:rPr>
          <w:rPr>
            <w:i/>
          </w:rPr>
          <m:t>0</m:t>
        </m:r>
      </m:oMath>
      <w:r>
        <w:t xml:space="preserve">, tendrá 1 u.m disponible para consumir en </w:t>
      </w:r>
      <m:oMath>
        <m:r>
          <m:rPr>
            <m:nor/>
          </m:rPr>
          <w:rPr>
            <w:i/>
          </w:rPr>
          <m:t>T</m:t>
        </m:r>
        <m:r>
          <w:rPr>
            <w:rFonts w:ascii="Cambria Math"/>
          </w:rPr>
          <m:t>=</m:t>
        </m:r>
        <m:r>
          <m:rPr>
            <m:nor/>
          </m:rPr>
          <w:rPr>
            <w:i/>
          </w:rPr>
          <m:t>1</m:t>
        </m:r>
      </m:oMath>
      <w:r w:rsidRPr="00EE5AA3">
        <w:t xml:space="preserve"> </w:t>
      </w:r>
      <w:r>
        <w:t>o en</w:t>
      </w:r>
      <w:r w:rsidRPr="00EE5AA3">
        <w:t xml:space="preserve"> </w:t>
      </w:r>
      <m:oMath>
        <m:r>
          <m:rPr>
            <m:nor/>
          </m:rPr>
          <w:rPr>
            <w:i/>
          </w:rPr>
          <m:t>T</m:t>
        </m:r>
        <m:r>
          <w:rPr>
            <w:rFonts w:ascii="Cambria Math"/>
          </w:rPr>
          <m:t>=</m:t>
        </m:r>
        <m:r>
          <m:rPr>
            <m:nor/>
          </m:rPr>
          <w:rPr>
            <w:i/>
          </w:rPr>
          <m:t>2</m:t>
        </m:r>
      </m:oMath>
      <w:r>
        <w:t>.</w:t>
      </w:r>
    </w:p>
    <w:p w14:paraId="511BA095" w14:textId="77777777" w:rsidR="004D796F" w:rsidRPr="009E69D5" w:rsidRDefault="004D796F" w:rsidP="004D796F">
      <w:pPr>
        <w:pStyle w:val="Nivel3SM"/>
        <w:keepNext/>
      </w:pPr>
      <w:r>
        <w:rPr>
          <w:i/>
        </w:rPr>
        <w:t>Oportunidad de inversión no líquida</w:t>
      </w:r>
      <w:r>
        <w:t xml:space="preserve">: Si invierte 1 u.m. en </w:t>
      </w:r>
      <m:oMath>
        <m:r>
          <m:rPr>
            <m:nor/>
          </m:rPr>
          <w:rPr>
            <w:i/>
          </w:rPr>
          <m:t>T</m:t>
        </m:r>
        <m:r>
          <w:rPr>
            <w:rFonts w:ascii="Cambria Math"/>
          </w:rPr>
          <m:t>=</m:t>
        </m:r>
        <m:r>
          <m:rPr>
            <m:nor/>
          </m:rPr>
          <w:rPr>
            <w:i/>
          </w:rPr>
          <m:t>0</m:t>
        </m:r>
      </m:oMath>
      <w:r>
        <w:t>, puede obtener:</w:t>
      </w:r>
    </w:p>
    <w:p w14:paraId="2BEC4414" w14:textId="77777777" w:rsidR="004D796F" w:rsidRDefault="00000000" w:rsidP="004D796F">
      <w:pPr>
        <w:pStyle w:val="Nivel4"/>
        <w:ind w:left="1474"/>
      </w:pPr>
      <m:oMath>
        <m:sSub>
          <m:sSubPr>
            <m:ctrlPr>
              <w:rPr>
                <w:rFonts w:ascii="Cambria Math" w:hAnsi="Cambria Math"/>
                <w:i/>
              </w:rPr>
            </m:ctrlPr>
          </m:sSubPr>
          <m:e>
            <m:r>
              <m:rPr>
                <m:nor/>
              </m:rPr>
              <w:rPr>
                <w:i/>
              </w:rPr>
              <m:t>r</m:t>
            </m:r>
          </m:e>
          <m:sub>
            <m:r>
              <m:rPr>
                <m:nor/>
              </m:rPr>
              <w:rPr>
                <w:i/>
              </w:rPr>
              <m:t>1</m:t>
            </m:r>
          </m:sub>
        </m:sSub>
      </m:oMath>
      <w:r w:rsidR="004D796F">
        <w:t xml:space="preserve"> </w:t>
      </w:r>
      <w:proofErr w:type="spellStart"/>
      <w:r w:rsidR="004D796F">
        <w:t>si</w:t>
      </w:r>
      <w:proofErr w:type="spellEnd"/>
      <w:r w:rsidR="004D796F">
        <w:t xml:space="preserve"> liquida la inversión en </w:t>
      </w:r>
      <m:oMath>
        <m:r>
          <m:rPr>
            <m:nor/>
          </m:rPr>
          <w:rPr>
            <w:i/>
          </w:rPr>
          <m:t>T</m:t>
        </m:r>
        <m:r>
          <w:rPr>
            <w:rFonts w:ascii="Cambria Math"/>
          </w:rPr>
          <m:t>=</m:t>
        </m:r>
        <m:r>
          <m:rPr>
            <m:nor/>
          </m:rPr>
          <w:rPr>
            <w:i/>
          </w:rPr>
          <m:t>1</m:t>
        </m:r>
      </m:oMath>
      <w:r w:rsidR="004D796F">
        <w:t xml:space="preserve">; </w:t>
      </w:r>
      <w:r w:rsidR="004D796F" w:rsidRPr="00EE5AA3">
        <w:t>y</w:t>
      </w:r>
    </w:p>
    <w:p w14:paraId="21FC85D7" w14:textId="77777777" w:rsidR="004D796F" w:rsidRDefault="00000000" w:rsidP="004D796F">
      <w:pPr>
        <w:pStyle w:val="Nivel4"/>
        <w:ind w:left="1474"/>
      </w:pPr>
      <m:oMath>
        <m:sSub>
          <m:sSubPr>
            <m:ctrlPr>
              <w:rPr>
                <w:rFonts w:ascii="Cambria Math" w:hAnsi="Cambria Math"/>
                <w:i/>
              </w:rPr>
            </m:ctrlPr>
          </m:sSubPr>
          <m:e>
            <m:r>
              <m:rPr>
                <m:nor/>
              </m:rPr>
              <w:rPr>
                <w:i/>
              </w:rPr>
              <m:t>r</m:t>
            </m:r>
          </m:e>
          <m:sub>
            <m:r>
              <m:rPr>
                <m:nor/>
              </m:rPr>
              <w:rPr>
                <w:i/>
              </w:rPr>
              <m:t>2</m:t>
            </m:r>
          </m:sub>
        </m:sSub>
      </m:oMath>
      <w:r w:rsidR="004D796F">
        <w:t xml:space="preserve"> </w:t>
      </w:r>
      <w:proofErr w:type="spellStart"/>
      <w:r w:rsidR="004D796F">
        <w:t>si</w:t>
      </w:r>
      <w:proofErr w:type="spellEnd"/>
      <w:r w:rsidR="004D796F">
        <w:t xml:space="preserve"> liquida la inversión en</w:t>
      </w:r>
      <w:r w:rsidR="004D796F" w:rsidRPr="00EE5AA3">
        <w:t xml:space="preserve"> </w:t>
      </w:r>
      <m:oMath>
        <m:r>
          <m:rPr>
            <m:nor/>
          </m:rPr>
          <w:rPr>
            <w:i/>
          </w:rPr>
          <m:t>T</m:t>
        </m:r>
        <m:r>
          <w:rPr>
            <w:rFonts w:ascii="Cambria Math"/>
          </w:rPr>
          <m:t>=</m:t>
        </m:r>
        <m:r>
          <m:rPr>
            <m:nor/>
          </m:rPr>
          <w:rPr>
            <w:i/>
          </w:rPr>
          <m:t>2</m:t>
        </m:r>
      </m:oMath>
      <w:r w:rsidR="004D796F">
        <w:t>.</w:t>
      </w:r>
    </w:p>
    <w:p w14:paraId="6FA74306" w14:textId="08BA4AB9" w:rsidR="004D796F" w:rsidRDefault="00000000" w:rsidP="004D796F">
      <w:pPr>
        <w:pStyle w:val="Nivel4"/>
        <w:ind w:left="1474"/>
      </w:pPr>
      <m:oMath>
        <m:sSub>
          <m:sSubPr>
            <m:ctrlPr>
              <w:rPr>
                <w:rFonts w:ascii="Cambria Math" w:hAnsi="Cambria Math"/>
                <w:i/>
              </w:rPr>
            </m:ctrlPr>
          </m:sSubPr>
          <m:e>
            <m:r>
              <m:rPr>
                <m:nor/>
              </m:rPr>
              <w:rPr>
                <w:i/>
              </w:rPr>
              <m:t>r</m:t>
            </m:r>
          </m:e>
          <m:sub>
            <m:r>
              <m:rPr>
                <m:nor/>
              </m:rPr>
              <w:rPr>
                <w:i/>
              </w:rPr>
              <m:t>1</m:t>
            </m:r>
          </m:sub>
        </m:sSub>
        <m:r>
          <w:rPr>
            <w:rFonts w:ascii="Cambria Math" w:hAnsi="Cambria Math"/>
          </w:rPr>
          <m:t>&lt;</m:t>
        </m:r>
        <m:r>
          <m:rPr>
            <m:nor/>
          </m:rPr>
          <w:rPr>
            <w:i/>
          </w:rPr>
          <m:t>1</m:t>
        </m:r>
        <m:r>
          <w:rPr>
            <w:rFonts w:ascii="Cambria Math" w:hAnsi="Cambria Math"/>
          </w:rPr>
          <m:t>&lt;</m:t>
        </m:r>
        <m:sSub>
          <m:sSubPr>
            <m:ctrlPr>
              <w:rPr>
                <w:rFonts w:ascii="Cambria Math" w:hAnsi="Cambria Math"/>
                <w:i/>
              </w:rPr>
            </m:ctrlPr>
          </m:sSubPr>
          <m:e>
            <m:r>
              <m:rPr>
                <m:nor/>
              </m:rPr>
              <w:rPr>
                <w:i/>
              </w:rPr>
              <m:t>r</m:t>
            </m:r>
          </m:e>
          <m:sub>
            <m:r>
              <m:rPr>
                <m:nor/>
              </m:rPr>
              <w:rPr>
                <w:i/>
              </w:rPr>
              <m:t>2</m:t>
            </m:r>
          </m:sub>
        </m:sSub>
      </m:oMath>
    </w:p>
    <w:p w14:paraId="7EC326AD" w14:textId="2B5929EC" w:rsidR="004D796F" w:rsidRPr="009E69D5" w:rsidRDefault="004D796F" w:rsidP="004D796F">
      <w:pPr>
        <w:pStyle w:val="Nivel2SM"/>
        <w:keepNext/>
        <w:spacing w:after="0"/>
      </w:pPr>
      <w:r>
        <w:t xml:space="preserve">Cada hogar tiene una función de utilidad creciente y cóncava en </w:t>
      </w:r>
      <m:oMath>
        <m:r>
          <m:rPr>
            <m:nor/>
          </m:rPr>
          <w:rPr>
            <w:i/>
          </w:rPr>
          <m:t>c</m:t>
        </m:r>
      </m:oMath>
      <w:r>
        <w:t xml:space="preserve">, que hará que el individuo sea averso al riesgo y tenga un incentivo para suavizar el consumo entre los diferentes estados de la naturaleza </w:t>
      </w:r>
      <w:r w:rsidRPr="009E69D5">
        <w:rPr>
          <w:color w:val="767171" w:themeColor="background2" w:themeShade="80"/>
          <w:sz w:val="19"/>
          <w:szCs w:val="19"/>
        </w:rPr>
        <w:t>[ver tema 3.A.7]</w:t>
      </w:r>
      <w:r>
        <w:t>. De este modo</w:t>
      </w:r>
      <w:r w:rsidR="00C32E29">
        <w:t>,</w:t>
      </w:r>
      <w:r>
        <w:t xml:space="preserve"> su utilidad esperada es simplemente la suma de sus flujos de utilidad ponderada por la probabilidad de pertenecer a cada tipo:</w:t>
      </w:r>
    </w:p>
    <w:p w14:paraId="1FAFB176" w14:textId="77777777" w:rsidR="004D796F" w:rsidRDefault="004D796F" w:rsidP="004D796F">
      <w:pPr>
        <w:pStyle w:val="Nivel2"/>
        <w:keepNext/>
        <w:numPr>
          <w:ilvl w:val="0"/>
          <w:numId w:val="0"/>
        </w:numPr>
        <w:spacing w:after="0"/>
        <w:ind w:left="567"/>
        <w:rPr>
          <w:rFonts w:eastAsiaTheme="minorEastAsia"/>
        </w:rPr>
      </w:pPr>
      <m:oMathPara>
        <m:oMath>
          <m:r>
            <m:rPr>
              <m:nor/>
            </m:rPr>
            <w:rPr>
              <w:rFonts w:ascii="Cambria Math"/>
              <w:iCs/>
            </w:rPr>
            <w:lastRenderedPageBreak/>
            <m:t xml:space="preserve"> </m:t>
          </m:r>
          <m:r>
            <m:rPr>
              <m:nor/>
            </m:rPr>
            <w:rPr>
              <w:i/>
            </w:rPr>
            <m:t>E</m:t>
          </m:r>
          <m:d>
            <m:dPr>
              <m:begChr m:val="["/>
              <m:endChr m:val="]"/>
              <m:ctrlPr>
                <w:rPr>
                  <w:rFonts w:ascii="Cambria Math" w:hAnsi="Cambria Math"/>
                  <w:i/>
                </w:rPr>
              </m:ctrlPr>
            </m:dPr>
            <m:e>
              <m:r>
                <m:rPr>
                  <m:nor/>
                </m:rPr>
                <w:rPr>
                  <w:i/>
                </w:rPr>
                <m:t>U</m:t>
              </m:r>
            </m:e>
          </m:d>
          <m:r>
            <w:rPr>
              <w:rFonts w:ascii="Cambria Math"/>
            </w:rPr>
            <m:t>=</m:t>
          </m:r>
          <m:r>
            <m:rPr>
              <m:nor/>
            </m:rPr>
            <w:rPr>
              <w:i/>
            </w:rPr>
            <m:t>τ</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rPr>
            <m:t>+</m:t>
          </m:r>
          <m:d>
            <m:dPr>
              <m:ctrlPr>
                <w:rPr>
                  <w:rFonts w:ascii="Cambria Math" w:hAnsi="Cambria Math"/>
                  <w:i/>
                </w:rPr>
              </m:ctrlPr>
            </m:dPr>
            <m:e>
              <m:r>
                <m:rPr>
                  <m:nor/>
                </m:rPr>
                <w:rPr>
                  <w:i/>
                </w:rPr>
                <m:t>1</m:t>
              </m:r>
              <m:r>
                <w:rPr>
                  <w:rFonts w:ascii="Cambria Math" w:hAnsi="Cambria Math"/>
                </w:rPr>
                <m:t>-</m:t>
              </m:r>
              <m:r>
                <m:rPr>
                  <m:nor/>
                </m:rPr>
                <w:rPr>
                  <w:i/>
                </w:rPr>
                <m:t>τ</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m:rPr>
              <m:sty m:val="p"/>
            </m:rPr>
            <w:rPr>
              <w:rFonts w:ascii="Cambria Math" w:eastAsiaTheme="minorEastAsia" w:hAnsi="Cambria Math"/>
            </w:rPr>
            <w:br/>
          </m:r>
        </m:oMath>
      </m:oMathPara>
      <w:r>
        <w:rPr>
          <w:rFonts w:eastAsiaTheme="minorEastAsia"/>
        </w:rPr>
        <w:t xml:space="preserve">donde </w:t>
      </w:r>
      <m:oMath>
        <m:sSub>
          <m:sSubPr>
            <m:ctrlPr>
              <w:rPr>
                <w:rFonts w:ascii="Cambria Math" w:hAnsi="Cambria Math"/>
                <w:i/>
              </w:rPr>
            </m:ctrlPr>
          </m:sSubPr>
          <m:e>
            <m:r>
              <m:rPr>
                <m:nor/>
              </m:rPr>
              <w:rPr>
                <w:i/>
              </w:rPr>
              <m:t>c</m:t>
            </m:r>
          </m:e>
          <m:sub>
            <m:r>
              <m:rPr>
                <m:nor/>
              </m:rPr>
              <w:rPr>
                <w:i/>
              </w:rPr>
              <m:t>1</m:t>
            </m:r>
          </m:sub>
        </m:sSub>
      </m:oMath>
      <w:r>
        <w:rPr>
          <w:rFonts w:eastAsiaTheme="minorEastAsia"/>
        </w:rPr>
        <w:t xml:space="preserve"> y </w:t>
      </w:r>
      <m:oMath>
        <m:sSub>
          <m:sSubPr>
            <m:ctrlPr>
              <w:rPr>
                <w:rFonts w:ascii="Cambria Math" w:hAnsi="Cambria Math"/>
                <w:i/>
              </w:rPr>
            </m:ctrlPr>
          </m:sSubPr>
          <m:e>
            <m:r>
              <m:rPr>
                <m:nor/>
              </m:rPr>
              <w:rPr>
                <w:i/>
              </w:rPr>
              <m:t>c</m:t>
            </m:r>
          </m:e>
          <m:sub>
            <m:r>
              <m:rPr>
                <m:nor/>
              </m:rPr>
              <w:rPr>
                <w:i/>
              </w:rPr>
              <m:t>2</m:t>
            </m:r>
          </m:sub>
        </m:sSub>
      </m:oMath>
      <w:r>
        <w:rPr>
          <w:rFonts w:eastAsiaTheme="minorEastAsia"/>
        </w:rPr>
        <w:t xml:space="preserve"> son el consumo en cada fecha dependiendo del tipo de consumidor.</w:t>
      </w:r>
    </w:p>
    <w:p w14:paraId="3237C406" w14:textId="77777777" w:rsidR="004D796F" w:rsidRDefault="004D796F" w:rsidP="00903464">
      <w:pPr>
        <w:pStyle w:val="Ttulo8"/>
      </w:pPr>
      <w:r w:rsidRPr="00604D0F">
        <w:t>Desarrollo</w:t>
      </w:r>
    </w:p>
    <w:p w14:paraId="2067F0F3" w14:textId="77777777" w:rsidR="004D796F" w:rsidRDefault="004D796F" w:rsidP="004D796F">
      <w:pPr>
        <w:pStyle w:val="Nivel1SM"/>
        <w:keepNext/>
        <w:spacing w:before="0" w:after="0"/>
      </w:pPr>
      <w:r>
        <w:t>Habiendo planteado el escenario del modelo, supongamos 5 escenarios básicos:</w:t>
      </w:r>
    </w:p>
    <w:p w14:paraId="4E935ACA" w14:textId="77777777" w:rsidR="004D796F" w:rsidRDefault="004D796F">
      <w:pPr>
        <w:pStyle w:val="Prrafodelista"/>
        <w:numPr>
          <w:ilvl w:val="0"/>
          <w:numId w:val="20"/>
        </w:numPr>
        <w:spacing w:after="100"/>
        <w:ind w:left="568" w:hanging="284"/>
      </w:pPr>
      <w:r>
        <w:rPr>
          <w:i/>
          <w:iCs/>
        </w:rPr>
        <w:t>Autarquía</w:t>
      </w:r>
      <w:r>
        <w:t xml:space="preserve"> (i.e. ausencia de bancos ni de mercados competitivos).</w:t>
      </w:r>
    </w:p>
    <w:p w14:paraId="060EE049" w14:textId="77777777" w:rsidR="004D796F" w:rsidRDefault="004D796F">
      <w:pPr>
        <w:pStyle w:val="Prrafodelista"/>
        <w:numPr>
          <w:ilvl w:val="0"/>
          <w:numId w:val="20"/>
        </w:numPr>
        <w:spacing w:after="100"/>
        <w:ind w:left="568" w:hanging="284"/>
      </w:pPr>
      <w:r>
        <w:rPr>
          <w:i/>
          <w:iCs/>
        </w:rPr>
        <w:t xml:space="preserve">Existencia de mercados financieros abiertos en </w:t>
      </w:r>
      <m:oMath>
        <m:r>
          <m:rPr>
            <m:nor/>
          </m:rPr>
          <w:rPr>
            <w:i/>
          </w:rPr>
          <m:t>T</m:t>
        </m:r>
        <m:r>
          <w:rPr>
            <w:rFonts w:ascii="Cambria Math"/>
          </w:rPr>
          <m:t>=</m:t>
        </m:r>
        <m:r>
          <m:rPr>
            <m:nor/>
          </m:rPr>
          <w:rPr>
            <w:i/>
          </w:rPr>
          <m:t>1</m:t>
        </m:r>
      </m:oMath>
      <w:r>
        <w:t>.</w:t>
      </w:r>
    </w:p>
    <w:p w14:paraId="03BF0F63" w14:textId="77777777" w:rsidR="004D796F" w:rsidRDefault="004D796F">
      <w:pPr>
        <w:pStyle w:val="Prrafodelista"/>
        <w:numPr>
          <w:ilvl w:val="0"/>
          <w:numId w:val="20"/>
        </w:numPr>
        <w:spacing w:after="100"/>
        <w:ind w:left="568" w:hanging="284"/>
      </w:pPr>
      <w:r>
        <w:rPr>
          <w:i/>
          <w:iCs/>
        </w:rPr>
        <w:t>Existencia de un planificador social</w:t>
      </w:r>
      <w:r>
        <w:t>.</w:t>
      </w:r>
    </w:p>
    <w:p w14:paraId="53BE0BA6" w14:textId="77777777" w:rsidR="004D796F" w:rsidRDefault="004D796F">
      <w:pPr>
        <w:pStyle w:val="Prrafodelista"/>
        <w:numPr>
          <w:ilvl w:val="0"/>
          <w:numId w:val="20"/>
        </w:numPr>
        <w:spacing w:after="100"/>
        <w:ind w:left="568" w:hanging="284"/>
      </w:pPr>
      <w:r>
        <w:rPr>
          <w:i/>
          <w:iCs/>
        </w:rPr>
        <w:t>Bancos competitivos</w:t>
      </w:r>
      <w:r>
        <w:t xml:space="preserve"> (equilibrio óptimo).</w:t>
      </w:r>
    </w:p>
    <w:p w14:paraId="3CD1D278" w14:textId="77777777" w:rsidR="004D796F" w:rsidRPr="00AB3FBF" w:rsidRDefault="004D796F">
      <w:pPr>
        <w:pStyle w:val="Prrafodelista"/>
        <w:numPr>
          <w:ilvl w:val="0"/>
          <w:numId w:val="20"/>
        </w:numPr>
        <w:spacing w:after="100"/>
        <w:ind w:left="568" w:hanging="284"/>
      </w:pPr>
      <w:r>
        <w:rPr>
          <w:i/>
          <w:iCs/>
        </w:rPr>
        <w:t xml:space="preserve">Bancos competitivos </w:t>
      </w:r>
      <w:r w:rsidRPr="00C36438">
        <w:t>(</w:t>
      </w:r>
      <w:r>
        <w:t>pánico bancario</w:t>
      </w:r>
      <w:r w:rsidRPr="00C36438">
        <w:t>)</w:t>
      </w:r>
      <w:r>
        <w:t>.</w:t>
      </w:r>
    </w:p>
    <w:p w14:paraId="58842666" w14:textId="77777777" w:rsidR="004D796F" w:rsidRDefault="004D796F">
      <w:pPr>
        <w:pStyle w:val="Ttulo10"/>
        <w:numPr>
          <w:ilvl w:val="0"/>
          <w:numId w:val="21"/>
        </w:numPr>
        <w:tabs>
          <w:tab w:val="num" w:pos="360"/>
        </w:tabs>
        <w:ind w:left="1560" w:hanging="284"/>
      </w:pPr>
      <w:r>
        <w:t>Autarquía (ausencia de mercados competitivos)</w:t>
      </w:r>
    </w:p>
    <w:p w14:paraId="60C20AF8" w14:textId="77777777" w:rsidR="004D796F" w:rsidRDefault="004D796F" w:rsidP="004D796F">
      <w:pPr>
        <w:pStyle w:val="Nivel1SM"/>
        <w:keepNext/>
        <w:spacing w:before="0" w:after="0"/>
      </w:pPr>
      <w:r>
        <w:t>En primer lugar, supongamos una situación en la que los agentes deben decidir de manera individual qué hacer con su dotación inicial.</w:t>
      </w:r>
    </w:p>
    <w:p w14:paraId="0F2BA5DC" w14:textId="77777777" w:rsidR="004D796F" w:rsidRDefault="004D796F" w:rsidP="004D796F">
      <w:pPr>
        <w:pStyle w:val="Nivel2SM"/>
        <w:keepNext/>
      </w:pPr>
      <w:r>
        <w:t>Podría mantener todo en efectivo, en cuyo caso su consumo será igual a 1 u.m. independientemente del tipo de agente que resulte ser.</w:t>
      </w:r>
    </w:p>
    <w:p w14:paraId="1886B3A1" w14:textId="77777777" w:rsidR="004D796F" w:rsidRDefault="004D796F" w:rsidP="004D796F">
      <w:pPr>
        <w:pStyle w:val="Nivel2SM"/>
        <w:keepNext/>
      </w:pPr>
      <w:r>
        <w:t xml:space="preserve">Podría invertir todo en la oportunidad de inversión no líquida, en cuyo caso su consumo será igual a </w:t>
      </w:r>
      <m:oMath>
        <m:sSub>
          <m:sSubPr>
            <m:ctrlPr>
              <w:rPr>
                <w:rFonts w:ascii="Cambria Math" w:hAnsi="Cambria Math"/>
                <w:i/>
              </w:rPr>
            </m:ctrlPr>
          </m:sSubPr>
          <m:e>
            <m:r>
              <m:rPr>
                <m:nor/>
              </m:rPr>
              <w:rPr>
                <w:i/>
              </w:rPr>
              <m:t>r</m:t>
            </m:r>
          </m:e>
          <m:sub>
            <m:r>
              <m:rPr>
                <m:nor/>
              </m:rPr>
              <w:rPr>
                <w:i/>
              </w:rPr>
              <m:t>1</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1</w:t>
      </w:r>
      <w:r>
        <w:rPr>
          <w:rFonts w:eastAsiaTheme="minorEastAsia"/>
        </w:rPr>
        <w:t xml:space="preserve"> e igual a </w:t>
      </w:r>
      <m:oMath>
        <m:sSub>
          <m:sSubPr>
            <m:ctrlPr>
              <w:rPr>
                <w:rFonts w:ascii="Cambria Math" w:hAnsi="Cambria Math"/>
                <w:i/>
              </w:rPr>
            </m:ctrlPr>
          </m:sSubPr>
          <m:e>
            <m:r>
              <m:rPr>
                <m:nor/>
              </m:rPr>
              <w:rPr>
                <w:i/>
              </w:rPr>
              <m:t>r</m:t>
            </m:r>
          </m:e>
          <m:sub>
            <m:r>
              <m:rPr>
                <m:nor/>
              </m:rPr>
              <w:rPr>
                <w:i/>
              </w:rPr>
              <m:t>2</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2</w:t>
      </w:r>
      <w:r>
        <w:rPr>
          <w:rFonts w:eastAsiaTheme="minorEastAsia"/>
        </w:rPr>
        <w:t>.</w:t>
      </w:r>
    </w:p>
    <w:p w14:paraId="02A5DEA4" w14:textId="77777777" w:rsidR="004D796F" w:rsidRDefault="004D796F" w:rsidP="004D796F">
      <w:pPr>
        <w:pStyle w:val="Nivel2SM"/>
      </w:pPr>
      <w:r>
        <w:t>Podría adoptar cualquier posición intermedia.</w:t>
      </w:r>
    </w:p>
    <w:p w14:paraId="305AE111" w14:textId="77777777" w:rsidR="004D796F" w:rsidRDefault="004D796F" w:rsidP="004D796F">
      <w:pPr>
        <w:pStyle w:val="Nivel1SM"/>
        <w:keepNext/>
        <w:spacing w:after="0"/>
      </w:pPr>
      <w:r>
        <w:t>Es decir, dada la rentabilidad de los activos, la asignación de consumo será:</w:t>
      </w:r>
    </w:p>
    <w:p w14:paraId="29791874" w14:textId="77777777" w:rsidR="004D796F" w:rsidRDefault="00000000" w:rsidP="004D796F">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r>
          <m:rPr>
            <m:nor/>
          </m:rPr>
          <w:rPr>
            <w:i/>
          </w:rPr>
          <m:t>1</m:t>
        </m:r>
      </m:oMath>
      <w:r w:rsidR="004D796F">
        <w:t xml:space="preserve"> si mantienen todos sus ahorros en efectivo; y</w:t>
      </w:r>
    </w:p>
    <w:p w14:paraId="25ABEB5D" w14:textId="77777777" w:rsidR="004D796F" w:rsidRPr="009E69D5" w:rsidRDefault="00000000" w:rsidP="004D796F">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r</m:t>
            </m:r>
          </m:e>
          <m:sub>
            <m:r>
              <m:rPr>
                <m:nor/>
              </m:rPr>
              <w:rPr>
                <w:i/>
              </w:rPr>
              <m:t>1</m:t>
            </m:r>
          </m:sub>
        </m:sSub>
      </m:oMath>
      <w:r w:rsidR="004D796F">
        <w:t xml:space="preserve"> y </w:t>
      </w:r>
      <m:oMath>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r</m:t>
            </m:r>
          </m:e>
          <m:sub>
            <m:r>
              <m:rPr>
                <m:nor/>
              </m:rPr>
              <w:rPr>
                <w:i/>
              </w:rPr>
              <m:t>2</m:t>
            </m:r>
          </m:sub>
        </m:sSub>
      </m:oMath>
      <w:r w:rsidR="004D796F">
        <w:t xml:space="preserve"> si deciden mantener todos sus ahorros en la inversión no líquida.</w:t>
      </w:r>
    </w:p>
    <w:p w14:paraId="4F7124BA" w14:textId="77777777" w:rsidR="004D796F" w:rsidRPr="00ED42D9" w:rsidRDefault="004D796F" w:rsidP="004D796F">
      <w:pPr>
        <w:pStyle w:val="Nivel1SM"/>
        <w:keepNext/>
        <w:spacing w:after="0"/>
      </w:pPr>
      <w:r>
        <w:t xml:space="preserve">Esto queda resumido en la siguiente gráfica, donde la línea morada refleja la restricción presupuestaria </w:t>
      </w:r>
      <w:r w:rsidRPr="00B56D7E">
        <w:rPr>
          <w:sz w:val="19"/>
          <w:szCs w:val="19"/>
        </w:rPr>
        <w:t>(i.e. el continuo de posibilidades a disposición del hogar)</w:t>
      </w:r>
      <w:r>
        <w:t xml:space="preserve"> y la curva verde representa la curva de indiferencia del hogar </w:t>
      </w:r>
      <w:r w:rsidRPr="00B56D7E">
        <w:rPr>
          <w:sz w:val="19"/>
          <w:szCs w:val="19"/>
        </w:rPr>
        <w:t>(que al ser averso al riesgo es convexa con respecto al origen de coordenadas)</w:t>
      </w:r>
      <w:r>
        <w:t>:</w:t>
      </w:r>
    </w:p>
    <w:p w14:paraId="429ADA86" w14:textId="545891D8" w:rsidR="004D796F" w:rsidRDefault="004D796F" w:rsidP="004D796F">
      <w:pPr>
        <w:pStyle w:val="Ttuloimagen"/>
        <w:rPr>
          <w:i/>
          <w:iCs/>
          <w:smallCaps w:val="0"/>
        </w:rPr>
      </w:pPr>
      <w:r>
        <w:t>Imagen </w:t>
      </w:r>
      <w:r>
        <w:fldChar w:fldCharType="begin"/>
      </w:r>
      <w:r>
        <w:instrText xml:space="preserve"> SEQ Ilustración \* ARABIC </w:instrText>
      </w:r>
      <w:r>
        <w:fldChar w:fldCharType="separate"/>
      </w:r>
      <w:r w:rsidR="00374255">
        <w:t>3</w:t>
      </w:r>
      <w:r>
        <w:fldChar w:fldCharType="end"/>
      </w:r>
      <w:r>
        <w:rPr>
          <w:smallCaps w:val="0"/>
        </w:rPr>
        <w:t xml:space="preserve">.– </w:t>
      </w:r>
      <w:r>
        <w:rPr>
          <w:i/>
          <w:iCs/>
          <w:smallCaps w:val="0"/>
        </w:rPr>
        <w:t>Asignación de consumo en autarquía</w:t>
      </w:r>
    </w:p>
    <w:p w14:paraId="49BE102F" w14:textId="77777777" w:rsidR="004D796F" w:rsidRDefault="004D796F" w:rsidP="004D796F">
      <w:pPr>
        <w:pStyle w:val="Imagen"/>
      </w:pPr>
      <w:r>
        <w:drawing>
          <wp:inline distT="0" distB="0" distL="0" distR="0" wp14:anchorId="732290F6" wp14:editId="10201991">
            <wp:extent cx="3840000" cy="2160000"/>
            <wp:effectExtent l="0" t="0" r="8255" b="0"/>
            <wp:docPr id="137198539"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8539" name="Imagen 1" descr="Gráfico&#10;&#10;Descripción generada automáticamente"/>
                    <pic:cNvPicPr/>
                  </pic:nvPicPr>
                  <pic:blipFill>
                    <a:blip r:embed="rId11"/>
                    <a:stretch>
                      <a:fillRect/>
                    </a:stretch>
                  </pic:blipFill>
                  <pic:spPr>
                    <a:xfrm>
                      <a:off x="0" y="0"/>
                      <a:ext cx="3840000" cy="2160000"/>
                    </a:xfrm>
                    <a:prstGeom prst="rect">
                      <a:avLst/>
                    </a:prstGeom>
                  </pic:spPr>
                </pic:pic>
              </a:graphicData>
            </a:graphic>
          </wp:inline>
        </w:drawing>
      </w:r>
    </w:p>
    <w:p w14:paraId="1B7FBC2F" w14:textId="73E530B9" w:rsidR="004D796F" w:rsidRDefault="004D796F" w:rsidP="004D796F">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12" w:history="1">
        <w:r w:rsidRPr="0096192B">
          <w:rPr>
            <w:rStyle w:val="Hipervnculo"/>
            <w:i w:val="0"/>
            <w:iCs/>
            <w:spacing w:val="-4"/>
          </w:rPr>
          <w:t>https://www.fundacionareces.es/fundacionareces/es/actividades/premios-nobel-de-economia-2022-crisis-financieras-y-el-papel-de-los-bancos.html</w:t>
        </w:r>
      </w:hyperlink>
    </w:p>
    <w:p w14:paraId="0E631A23" w14:textId="77777777" w:rsidR="004D796F" w:rsidRPr="00B56D7E" w:rsidRDefault="004D796F" w:rsidP="004D796F">
      <w:pPr>
        <w:pStyle w:val="Nivel1SM"/>
      </w:pPr>
      <w:r>
        <w:t xml:space="preserve">Hasta aquí, sin la introducción de un banco ni de mercados financieros, los hogares decidirán que cantidad desean invertir en </w:t>
      </w:r>
      <m:oMath>
        <m:r>
          <m:rPr>
            <m:nor/>
          </m:rPr>
          <w:rPr>
            <w:i/>
          </w:rPr>
          <m:t>T</m:t>
        </m:r>
        <m:r>
          <w:rPr>
            <w:rFonts w:ascii="Cambria Math"/>
          </w:rPr>
          <m:t>=</m:t>
        </m:r>
        <m:r>
          <m:rPr>
            <m:nor/>
          </m:rPr>
          <w:rPr>
            <w:i/>
          </w:rPr>
          <m:t>0</m:t>
        </m:r>
      </m:oMath>
      <w:r>
        <w:t xml:space="preserve"> dependiendo del valor de </w:t>
      </w:r>
      <m:oMath>
        <m:sSub>
          <m:sSubPr>
            <m:ctrlPr>
              <w:rPr>
                <w:rFonts w:ascii="Cambria Math" w:hAnsi="Cambria Math"/>
                <w:i/>
              </w:rPr>
            </m:ctrlPr>
          </m:sSubPr>
          <m:e>
            <m:r>
              <m:rPr>
                <m:nor/>
              </m:rPr>
              <w:rPr>
                <w:i/>
              </w:rPr>
              <m:t>r</m:t>
            </m:r>
          </m:e>
          <m:sub>
            <m:r>
              <m:rPr>
                <m:nor/>
              </m:rPr>
              <w:rPr>
                <w:i/>
              </w:rPr>
              <m:t>1</m:t>
            </m:r>
          </m:sub>
        </m:sSub>
      </m:oMath>
      <w:r>
        <w:t xml:space="preserve"> y </w:t>
      </w:r>
      <m:oMath>
        <m:sSub>
          <m:sSubPr>
            <m:ctrlPr>
              <w:rPr>
                <w:rFonts w:ascii="Cambria Math" w:hAnsi="Cambria Math"/>
                <w:i/>
              </w:rPr>
            </m:ctrlPr>
          </m:sSubPr>
          <m:e>
            <m:r>
              <m:rPr>
                <m:nor/>
              </m:rPr>
              <w:rPr>
                <w:i/>
              </w:rPr>
              <m:t>r</m:t>
            </m:r>
          </m:e>
          <m:sub>
            <m:r>
              <m:rPr>
                <m:nor/>
              </m:rPr>
              <w:rPr>
                <w:i/>
              </w:rPr>
              <m:t>2</m:t>
            </m:r>
          </m:sub>
        </m:sSub>
      </m:oMath>
      <w:r>
        <w:t xml:space="preserve"> (y todos decidirán lo mismo, pues son idénticos </w:t>
      </w:r>
      <w:r>
        <w:rPr>
          <w:i/>
          <w:iCs/>
        </w:rPr>
        <w:t>ex ante</w:t>
      </w:r>
      <w:r>
        <w:t>).</w:t>
      </w:r>
    </w:p>
    <w:p w14:paraId="0AEE7A00" w14:textId="77777777" w:rsidR="004D796F" w:rsidRPr="001D726D" w:rsidRDefault="004D796F">
      <w:pPr>
        <w:pStyle w:val="Ttulo10"/>
        <w:numPr>
          <w:ilvl w:val="0"/>
          <w:numId w:val="21"/>
        </w:numPr>
        <w:tabs>
          <w:tab w:val="num" w:pos="360"/>
        </w:tabs>
        <w:ind w:left="1560" w:hanging="284"/>
        <w:rPr>
          <w:szCs w:val="20"/>
        </w:rPr>
      </w:pPr>
      <w:r>
        <w:t xml:space="preserve">Existencia de mercados financieros abiertos en </w:t>
      </w:r>
      <m:oMath>
        <m:r>
          <m:rPr>
            <m:nor/>
          </m:rPr>
          <w:rPr>
            <w:szCs w:val="20"/>
          </w:rPr>
          <m:t>T</m:t>
        </m:r>
        <m:r>
          <w:rPr>
            <w:rFonts w:ascii="Cambria Math"/>
            <w:szCs w:val="20"/>
          </w:rPr>
          <m:t>=</m:t>
        </m:r>
        <m:r>
          <m:rPr>
            <m:nor/>
          </m:rPr>
          <w:rPr>
            <w:szCs w:val="20"/>
          </w:rPr>
          <m:t>1</m:t>
        </m:r>
      </m:oMath>
    </w:p>
    <w:p w14:paraId="79CAF7D6" w14:textId="57370AB5" w:rsidR="004D796F" w:rsidRPr="000E5625" w:rsidRDefault="004D796F" w:rsidP="004D796F">
      <w:pPr>
        <w:pStyle w:val="Nivel1SM"/>
        <w:keepNext/>
        <w:spacing w:before="0" w:after="0"/>
      </w:pPr>
      <w:r>
        <w:t>La existencia de mercados financieros permite a los hogares “ponerse de acuerdo” para invertir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w:bookmarkStart w:id="42" w:name="_Hlk150934733"/>
      <m:oMath>
        <m:d>
          <m:dPr>
            <m:ctrlPr>
              <w:rPr>
                <w:rFonts w:ascii="Cambria Math" w:hAnsi="Cambria Math"/>
                <w:i/>
              </w:rPr>
            </m:ctrlPr>
          </m:dPr>
          <m:e>
            <m:r>
              <m:rPr>
                <m:nor/>
              </m:rPr>
              <w:rPr>
                <w:i/>
              </w:rPr>
              <m:t>1</m:t>
            </m:r>
            <m:r>
              <w:rPr>
                <w:rFonts w:ascii="Cambria Math" w:hAnsi="Cambria Math"/>
              </w:rPr>
              <m:t>-</m:t>
            </m:r>
            <m:r>
              <m:rPr>
                <m:nor/>
              </m:rPr>
              <w:rPr>
                <w:i/>
              </w:rPr>
              <m:t>τ</m:t>
            </m:r>
          </m:e>
        </m:d>
      </m:oMath>
      <w:bookmarkEnd w:id="42"/>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7A92C287" w14:textId="77777777" w:rsidR="004D796F" w:rsidRPr="000E5625" w:rsidRDefault="004D796F" w:rsidP="004D796F">
      <w:pPr>
        <w:pStyle w:val="Nivel2SM"/>
      </w:pPr>
      <w:r>
        <w:t>Una vez llegado</w:t>
      </w:r>
      <w:r w:rsidRPr="000E5625">
        <w:t xml:space="preserve"> el período </w:t>
      </w:r>
      <m:oMath>
        <m:r>
          <m:rPr>
            <m:nor/>
          </m:rPr>
          <w:rPr>
            <w:i/>
          </w:rPr>
          <m:t>T</m:t>
        </m:r>
        <m:r>
          <w:rPr>
            <w:rFonts w:ascii="Cambria Math"/>
          </w:rPr>
          <m:t>=</m:t>
        </m:r>
        <m:r>
          <m:rPr>
            <m:nor/>
          </m:rPr>
          <w:rPr>
            <w:i/>
          </w:rPr>
          <m:t>1</m:t>
        </m:r>
      </m:oMath>
      <w:r>
        <w:rPr>
          <w:rFonts w:eastAsiaTheme="minorEastAsia"/>
        </w:rPr>
        <w:t>, los individuos de tipo 1 tendrán que abandonar su posición en el activo no líquido, pero en lugar de retirar estos fondos y obtener una rentabilidad inferior a 1, podrán vender estos activos a los individuos de tipo </w:t>
      </w:r>
      <w:r w:rsidRPr="000E5625">
        <w:rPr>
          <w:rFonts w:eastAsiaTheme="minorEastAsia"/>
          <w:i/>
          <w:iCs/>
        </w:rPr>
        <w:t>2</w:t>
      </w:r>
      <w:r>
        <w:rPr>
          <w:rFonts w:eastAsiaTheme="minorEastAsia"/>
        </w:rPr>
        <w:t xml:space="preserve"> a cambio de su ahorro en efectivo.</w:t>
      </w:r>
    </w:p>
    <w:p w14:paraId="6B3DA38F" w14:textId="77777777" w:rsidR="004D796F" w:rsidRPr="004225AD" w:rsidRDefault="004D796F" w:rsidP="004D796F">
      <w:pPr>
        <w:pStyle w:val="Nivel1SM"/>
        <w:spacing w:before="0"/>
        <w:rPr>
          <w:spacing w:val="-2"/>
        </w:rPr>
      </w:pPr>
      <w:r w:rsidRPr="004225AD">
        <w:rPr>
          <w:spacing w:val="-2"/>
        </w:rPr>
        <w:lastRenderedPageBreak/>
        <w:t>En términos gráficos, esta posibilidad permite mejorar la utilidad con respecto a la utilidad de autarquía y alcanzar el punto </w:t>
      </w:r>
      <w:r w:rsidRPr="004225AD">
        <w:rPr>
          <w:i/>
          <w:iCs/>
          <w:spacing w:val="-2"/>
        </w:rPr>
        <w:t>M</w:t>
      </w:r>
      <w:r w:rsidRPr="004225AD">
        <w:rPr>
          <w:spacing w:val="-2"/>
        </w:rPr>
        <w:t>, en el que los individuos de tipo </w:t>
      </w:r>
      <w:r w:rsidRPr="004225AD">
        <w:rPr>
          <w:i/>
          <w:iCs/>
          <w:spacing w:val="-2"/>
        </w:rPr>
        <w:t>1</w:t>
      </w:r>
      <w:r w:rsidRPr="004225AD">
        <w:rPr>
          <w:spacing w:val="-2"/>
        </w:rPr>
        <w:t xml:space="preserve"> obtienen 1 u.m. en el período </w:t>
      </w:r>
      <m:oMath>
        <m:r>
          <m:rPr>
            <m:nor/>
          </m:rPr>
          <w:rPr>
            <w:i/>
            <w:spacing w:val="-2"/>
          </w:rPr>
          <m:t>T</m:t>
        </m:r>
        <m:r>
          <w:rPr>
            <w:rFonts w:ascii="Cambria Math"/>
            <w:spacing w:val="-2"/>
          </w:rPr>
          <m:t>=</m:t>
        </m:r>
        <m:r>
          <m:rPr>
            <m:nor/>
          </m:rPr>
          <w:rPr>
            <w:i/>
            <w:spacing w:val="-2"/>
          </w:rPr>
          <m:t>1</m:t>
        </m:r>
      </m:oMath>
      <w:r w:rsidRPr="004225AD">
        <w:rPr>
          <w:rFonts w:eastAsiaTheme="minorEastAsia"/>
          <w:spacing w:val="-2"/>
        </w:rPr>
        <w:t xml:space="preserve"> y los individuos de tipo </w:t>
      </w:r>
      <w:r w:rsidRPr="004225AD">
        <w:rPr>
          <w:rFonts w:eastAsiaTheme="minorEastAsia"/>
          <w:i/>
          <w:iCs/>
          <w:spacing w:val="-2"/>
        </w:rPr>
        <w:t>2</w:t>
      </w:r>
      <w:r w:rsidRPr="004225AD">
        <w:rPr>
          <w:rFonts w:eastAsiaTheme="minorEastAsia"/>
          <w:spacing w:val="-2"/>
        </w:rPr>
        <w:t xml:space="preserve"> obtienen </w:t>
      </w:r>
      <m:oMath>
        <m:sSub>
          <m:sSubPr>
            <m:ctrlPr>
              <w:rPr>
                <w:rFonts w:ascii="Cambria Math" w:hAnsi="Cambria Math"/>
                <w:i/>
                <w:spacing w:val="-2"/>
              </w:rPr>
            </m:ctrlPr>
          </m:sSubPr>
          <m:e>
            <m:r>
              <m:rPr>
                <m:nor/>
              </m:rPr>
              <w:rPr>
                <w:i/>
                <w:spacing w:val="-2"/>
              </w:rPr>
              <m:t>r</m:t>
            </m:r>
          </m:e>
          <m:sub>
            <m:r>
              <m:rPr>
                <m:nor/>
              </m:rPr>
              <w:rPr>
                <w:i/>
                <w:spacing w:val="-2"/>
              </w:rPr>
              <m:t>2</m:t>
            </m:r>
          </m:sub>
        </m:sSub>
      </m:oMath>
      <w:r w:rsidRPr="004225AD">
        <w:rPr>
          <w:rFonts w:eastAsiaTheme="minorEastAsia"/>
          <w:spacing w:val="-2"/>
        </w:rPr>
        <w:t xml:space="preserve"> u.m. en </w:t>
      </w:r>
      <m:oMath>
        <m:r>
          <m:rPr>
            <m:nor/>
          </m:rPr>
          <w:rPr>
            <w:i/>
            <w:spacing w:val="-2"/>
          </w:rPr>
          <m:t>T</m:t>
        </m:r>
        <m:r>
          <w:rPr>
            <w:rFonts w:ascii="Cambria Math"/>
            <w:spacing w:val="-2"/>
          </w:rPr>
          <m:t>=</m:t>
        </m:r>
        <m:r>
          <m:rPr>
            <m:nor/>
          </m:rPr>
          <w:rPr>
            <w:i/>
            <w:spacing w:val="-2"/>
          </w:rPr>
          <m:t>2</m:t>
        </m:r>
      </m:oMath>
      <w:r w:rsidRPr="004225AD">
        <w:rPr>
          <w:spacing w:val="-2"/>
        </w:rPr>
        <w:t>:</w:t>
      </w:r>
    </w:p>
    <w:p w14:paraId="36B8A228" w14:textId="593A1C81" w:rsidR="004D796F" w:rsidRDefault="004D796F" w:rsidP="004D796F">
      <w:pPr>
        <w:pStyle w:val="Ttuloimagen"/>
        <w:rPr>
          <w:i/>
          <w:iCs/>
          <w:smallCaps w:val="0"/>
        </w:rPr>
      </w:pPr>
      <w:r>
        <w:t>Imagen </w:t>
      </w:r>
      <w:r>
        <w:fldChar w:fldCharType="begin"/>
      </w:r>
      <w:r>
        <w:instrText xml:space="preserve"> SEQ Ilustración \* ARABIC </w:instrText>
      </w:r>
      <w:r>
        <w:fldChar w:fldCharType="separate"/>
      </w:r>
      <w:r w:rsidR="00374255">
        <w:t>4</w:t>
      </w:r>
      <w:r>
        <w:fldChar w:fldCharType="end"/>
      </w:r>
      <w:r>
        <w:rPr>
          <w:smallCaps w:val="0"/>
        </w:rPr>
        <w:t xml:space="preserve">.– </w:t>
      </w:r>
      <w:r>
        <w:rPr>
          <w:i/>
          <w:iCs/>
          <w:smallCaps w:val="0"/>
        </w:rPr>
        <w:t>Asignación de tras la introducción de mercados financieros</w:t>
      </w:r>
    </w:p>
    <w:p w14:paraId="6431A016" w14:textId="77777777" w:rsidR="004D796F" w:rsidRDefault="004D796F" w:rsidP="004D796F">
      <w:pPr>
        <w:pStyle w:val="Imagen"/>
      </w:pPr>
      <w:r>
        <w:drawing>
          <wp:inline distT="0" distB="0" distL="0" distR="0" wp14:anchorId="3A818E3E" wp14:editId="173AADB4">
            <wp:extent cx="3839999" cy="2159999"/>
            <wp:effectExtent l="0" t="0" r="8255" b="0"/>
            <wp:docPr id="1584461082" name="Imagen 158446108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61082" name="Imagen 1584461082" descr="Gráfico, Gráfico radial&#10;&#10;Descripción generada automáticamente"/>
                    <pic:cNvPicPr/>
                  </pic:nvPicPr>
                  <pic:blipFill>
                    <a:blip r:embed="rId13"/>
                    <a:stretch>
                      <a:fillRect/>
                    </a:stretch>
                  </pic:blipFill>
                  <pic:spPr>
                    <a:xfrm>
                      <a:off x="0" y="0"/>
                      <a:ext cx="3839999" cy="2159999"/>
                    </a:xfrm>
                    <a:prstGeom prst="rect">
                      <a:avLst/>
                    </a:prstGeom>
                  </pic:spPr>
                </pic:pic>
              </a:graphicData>
            </a:graphic>
          </wp:inline>
        </w:drawing>
      </w:r>
    </w:p>
    <w:p w14:paraId="5ED757BD" w14:textId="3C7A906E" w:rsidR="004D796F" w:rsidRDefault="004D796F" w:rsidP="004D796F">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14" w:history="1">
        <w:r w:rsidRPr="0096192B">
          <w:rPr>
            <w:rStyle w:val="Hipervnculo"/>
            <w:i w:val="0"/>
            <w:iCs/>
            <w:spacing w:val="-4"/>
          </w:rPr>
          <w:t>https://www.fundacionareces.es/fundacionareces/es/actividades/premios-nobel-de-economia-2022-crisis-financieras-y-el-papel-de-los-bancos.html</w:t>
        </w:r>
      </w:hyperlink>
    </w:p>
    <w:p w14:paraId="064DCF25" w14:textId="77777777" w:rsidR="004D796F" w:rsidRPr="00B24EEF" w:rsidRDefault="004D796F" w:rsidP="004D796F">
      <w:pPr>
        <w:pStyle w:val="Nivel1SM"/>
      </w:pPr>
      <w:r>
        <w:t>Sin embargo, veremos que esta situación no es óptima.</w:t>
      </w:r>
    </w:p>
    <w:p w14:paraId="72107DFA" w14:textId="77777777" w:rsidR="004D796F" w:rsidRDefault="004D796F">
      <w:pPr>
        <w:pStyle w:val="Ttulo10"/>
        <w:numPr>
          <w:ilvl w:val="0"/>
          <w:numId w:val="21"/>
        </w:numPr>
        <w:tabs>
          <w:tab w:val="num" w:pos="360"/>
        </w:tabs>
        <w:ind w:left="1560" w:hanging="284"/>
      </w:pPr>
      <w:r>
        <w:t>Existencia de un planificador social</w:t>
      </w:r>
    </w:p>
    <w:p w14:paraId="7DBDE138" w14:textId="77777777" w:rsidR="004D796F" w:rsidRDefault="004D796F" w:rsidP="004D796F">
      <w:pPr>
        <w:pStyle w:val="Nivel1SM"/>
        <w:keepNext/>
        <w:keepLines/>
        <w:spacing w:before="0" w:after="0"/>
      </w:pPr>
      <w:r>
        <w:t>Para ello, introduzcamos la existencia de un planificador social para ver cuál sería la asignación óptima. En particular, supondremos que el planificador social decide recoger los ahorros de todos los hogares e invertir con el objetivo de maximizar el bienestar social. Conociendo la proporción de individuos de cada tipo y las preferencias de los hogares dispone de las siguientes opciones:</w:t>
      </w:r>
    </w:p>
    <w:p w14:paraId="787615DB" w14:textId="00DC0CB1" w:rsidR="004D796F" w:rsidRPr="00093BF3" w:rsidRDefault="004D796F" w:rsidP="004D796F">
      <w:pPr>
        <w:pStyle w:val="Nivel2SM"/>
      </w:pPr>
      <w:r>
        <w:t>Puede obtener la asignación descentralizada con existencia de mercados financieros si invierte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m:oMath>
        <m:d>
          <m:dPr>
            <m:ctrlPr>
              <w:rPr>
                <w:rFonts w:ascii="Cambria Math" w:hAnsi="Cambria Math"/>
                <w:i/>
              </w:rPr>
            </m:ctrlPr>
          </m:dPr>
          <m:e>
            <m:r>
              <m:rPr>
                <m:nor/>
              </m:rPr>
              <w:rPr>
                <w:i/>
              </w:rPr>
              <m:t>1</m:t>
            </m:r>
            <m:r>
              <w:rPr>
                <w:rFonts w:ascii="Cambria Math" w:hAnsi="Cambria Math"/>
              </w:rPr>
              <m:t>-</m:t>
            </m:r>
            <m:r>
              <m:rPr>
                <m:nor/>
              </m:rPr>
              <w:rPr>
                <w:i/>
              </w:rPr>
              <m:t>τ</m:t>
            </m:r>
          </m:e>
        </m:d>
      </m:oMath>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65315DC7" w14:textId="77777777" w:rsidR="004D796F" w:rsidRDefault="004D796F" w:rsidP="004D796F">
      <w:pPr>
        <w:pStyle w:val="Nivel2SM"/>
      </w:pPr>
      <w:r>
        <w:t>Pero, si conoce las preferencias de los hogares, al ser éstos aversos al riesgo, podrían preferir una asignación en la que las diferencias entre los pagos a los agentes del tipo </w:t>
      </w:r>
      <w:r w:rsidRPr="00993E1A">
        <w:rPr>
          <w:i/>
          <w:iCs/>
        </w:rPr>
        <w:t>1</w:t>
      </w:r>
      <w:r>
        <w:t xml:space="preserve"> y los pagos a los agentes del tipo </w:t>
      </w:r>
      <w:r w:rsidRPr="00993E1A">
        <w:rPr>
          <w:i/>
          <w:iCs/>
        </w:rPr>
        <w:t>2</w:t>
      </w:r>
      <w:r>
        <w:t xml:space="preserve"> sean más reducidas (i.e. una asignación más cercana a la línea de certeza).</w:t>
      </w:r>
    </w:p>
    <w:p w14:paraId="31E798CD" w14:textId="77777777" w:rsidR="004D796F" w:rsidRDefault="004D796F" w:rsidP="004D796F">
      <w:pPr>
        <w:pStyle w:val="Nivel1SM"/>
        <w:keepNext/>
        <w:spacing w:after="0"/>
      </w:pPr>
      <w:r>
        <w:t>Por tanto, en términos gráficos, la solución se encontrará en la tangencia entre la restricción presupuestaria del planificador social y la curva de indiferencia de los hogares:</w:t>
      </w:r>
    </w:p>
    <w:p w14:paraId="1CDDAD77" w14:textId="43F2B22B" w:rsidR="004D796F" w:rsidRDefault="004D796F" w:rsidP="004D796F">
      <w:pPr>
        <w:pStyle w:val="Ttuloimagen"/>
        <w:rPr>
          <w:i/>
          <w:iCs/>
          <w:smallCaps w:val="0"/>
        </w:rPr>
      </w:pPr>
      <w:r>
        <w:t>Imagen </w:t>
      </w:r>
      <w:r>
        <w:fldChar w:fldCharType="begin"/>
      </w:r>
      <w:r>
        <w:instrText xml:space="preserve"> SEQ Ilustración \* ARABIC </w:instrText>
      </w:r>
      <w:r>
        <w:fldChar w:fldCharType="separate"/>
      </w:r>
      <w:r w:rsidR="00374255">
        <w:t>5</w:t>
      </w:r>
      <w:r>
        <w:fldChar w:fldCharType="end"/>
      </w:r>
      <w:r>
        <w:rPr>
          <w:smallCaps w:val="0"/>
        </w:rPr>
        <w:t xml:space="preserve">.– </w:t>
      </w:r>
      <w:r>
        <w:rPr>
          <w:i/>
          <w:iCs/>
          <w:smallCaps w:val="0"/>
        </w:rPr>
        <w:t>Asignación de consumo por parte de un planificador social</w:t>
      </w:r>
    </w:p>
    <w:p w14:paraId="7F548285" w14:textId="77777777" w:rsidR="004D796F" w:rsidRDefault="004D796F" w:rsidP="004D796F">
      <w:pPr>
        <w:pStyle w:val="Imagen"/>
      </w:pPr>
      <w:r>
        <w:drawing>
          <wp:inline distT="0" distB="0" distL="0" distR="0" wp14:anchorId="41268950" wp14:editId="7E6EA15E">
            <wp:extent cx="3839999" cy="2159999"/>
            <wp:effectExtent l="0" t="0" r="8255" b="0"/>
            <wp:docPr id="29657354" name="Imagen 2965735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7354" name="Imagen 29657354" descr="Gráfico, Gráfico radial&#10;&#10;Descripción generada automáticamente"/>
                    <pic:cNvPicPr/>
                  </pic:nvPicPr>
                  <pic:blipFill>
                    <a:blip r:embed="rId15"/>
                    <a:stretch>
                      <a:fillRect/>
                    </a:stretch>
                  </pic:blipFill>
                  <pic:spPr>
                    <a:xfrm>
                      <a:off x="0" y="0"/>
                      <a:ext cx="3839999" cy="2159999"/>
                    </a:xfrm>
                    <a:prstGeom prst="rect">
                      <a:avLst/>
                    </a:prstGeom>
                  </pic:spPr>
                </pic:pic>
              </a:graphicData>
            </a:graphic>
          </wp:inline>
        </w:drawing>
      </w:r>
    </w:p>
    <w:p w14:paraId="682035C7" w14:textId="2F344086" w:rsidR="004D796F" w:rsidRDefault="004D796F" w:rsidP="004D796F">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16" w:history="1">
        <w:r w:rsidRPr="0096192B">
          <w:rPr>
            <w:rStyle w:val="Hipervnculo"/>
            <w:i w:val="0"/>
            <w:iCs/>
            <w:spacing w:val="-4"/>
          </w:rPr>
          <w:t>https://www.fundacionareces.es/fundacionareces/es/actividades/premios-nobel-de-economia-2022-crisis-financieras-y-el-papel-de-los-bancos.html</w:t>
        </w:r>
      </w:hyperlink>
    </w:p>
    <w:p w14:paraId="36BC1119" w14:textId="77777777" w:rsidR="004D796F" w:rsidRDefault="004D796F" w:rsidP="004D796F">
      <w:pPr>
        <w:pStyle w:val="Nivel1SM"/>
        <w:keepNext/>
        <w:spacing w:after="0"/>
      </w:pPr>
      <w:r>
        <w:lastRenderedPageBreak/>
        <w:t xml:space="preserve">Nótese que la asignación óptima permite un reparto de riesgos y da lugar a una situación preferida a la situación de autarquía, y además, preferida a la situación de equilibrio con mercados financieros en </w:t>
      </w:r>
      <m:oMath>
        <m:r>
          <m:rPr>
            <m:nor/>
          </m:rPr>
          <w:rPr>
            <w:i/>
          </w:rPr>
          <m:t>T</m:t>
        </m:r>
        <m:r>
          <w:rPr>
            <w:rFonts w:ascii="Cambria Math"/>
          </w:rPr>
          <m:t>=</m:t>
        </m:r>
        <m:r>
          <m:rPr>
            <m:nor/>
          </m:rPr>
          <w:rPr>
            <w:i/>
          </w:rPr>
          <m:t>1</m:t>
        </m:r>
      </m:oMath>
      <w:r>
        <w:t>.</w:t>
      </w:r>
    </w:p>
    <w:p w14:paraId="67E8C4F2" w14:textId="77777777" w:rsidR="004D796F" w:rsidRPr="005931EB" w:rsidRDefault="004D796F" w:rsidP="004D796F">
      <w:pPr>
        <w:pStyle w:val="Nivel2SM"/>
        <w:keepNext/>
        <w:spacing w:after="0"/>
      </w:pPr>
      <w:r>
        <w:t xml:space="preserve">Esto último es así, debido a que la apertura de un mercado en </w:t>
      </w:r>
      <m:oMath>
        <m:r>
          <m:rPr>
            <m:nor/>
          </m:rPr>
          <w:rPr>
            <w:i/>
          </w:rPr>
          <m:t>T</m:t>
        </m:r>
        <m:r>
          <w:rPr>
            <w:rFonts w:ascii="Cambria Math"/>
          </w:rPr>
          <m:t>=</m:t>
        </m:r>
        <m:r>
          <m:rPr>
            <m:nor/>
          </m:rPr>
          <w:rPr>
            <w:i/>
          </w:rPr>
          <m:t>1</m:t>
        </m:r>
      </m:oMath>
      <w:r>
        <w:rPr>
          <w:rFonts w:eastAsiaTheme="minorEastAsia"/>
        </w:rPr>
        <w:t xml:space="preserve"> (tras la resolución de la incertidumbre) no permite el reparto de riesgos en </w:t>
      </w:r>
      <m:oMath>
        <m:r>
          <m:rPr>
            <m:nor/>
          </m:rPr>
          <w:rPr>
            <w:i/>
          </w:rPr>
          <m:t>T</m:t>
        </m:r>
        <m:r>
          <w:rPr>
            <w:rFonts w:ascii="Cambria Math"/>
          </w:rPr>
          <m:t>=</m:t>
        </m:r>
        <m:r>
          <m:rPr>
            <m:nor/>
          </m:rPr>
          <w:rPr>
            <w:i/>
          </w:rPr>
          <m:t>0</m:t>
        </m:r>
      </m:oMath>
      <w:r>
        <w:rPr>
          <w:rFonts w:eastAsiaTheme="minorEastAsia"/>
        </w:rPr>
        <w:t>.</w:t>
      </w:r>
    </w:p>
    <w:p w14:paraId="67D86216" w14:textId="77777777" w:rsidR="004D796F" w:rsidRPr="00B46A21" w:rsidRDefault="004D796F" w:rsidP="004D796F">
      <w:pPr>
        <w:pStyle w:val="Nivel3SM"/>
        <w:rPr>
          <w:spacing w:val="-3"/>
        </w:rPr>
      </w:pPr>
      <w:r w:rsidRPr="00B46A21">
        <w:rPr>
          <w:spacing w:val="-3"/>
        </w:rPr>
        <w:t xml:space="preserve">Es decir, llegado </w:t>
      </w:r>
      <m:oMath>
        <m:r>
          <m:rPr>
            <m:nor/>
          </m:rPr>
          <w:rPr>
            <w:i/>
            <w:spacing w:val="-3"/>
          </w:rPr>
          <m:t>T</m:t>
        </m:r>
        <m:r>
          <w:rPr>
            <w:rFonts w:ascii="Cambria Math"/>
            <w:spacing w:val="-3"/>
          </w:rPr>
          <m:t>=</m:t>
        </m:r>
        <m:r>
          <m:rPr>
            <m:nor/>
          </m:rPr>
          <w:rPr>
            <w:i/>
            <w:spacing w:val="-3"/>
          </w:rPr>
          <m:t>1</m:t>
        </m:r>
      </m:oMath>
      <w:r w:rsidRPr="00B46A21">
        <w:rPr>
          <w:spacing w:val="-3"/>
        </w:rPr>
        <w:t xml:space="preserve"> los agentes de tipo </w:t>
      </w:r>
      <w:r w:rsidRPr="00B46A21">
        <w:rPr>
          <w:i/>
          <w:iCs/>
          <w:spacing w:val="-3"/>
        </w:rPr>
        <w:t>1</w:t>
      </w:r>
      <w:r w:rsidRPr="00B46A21">
        <w:rPr>
          <w:spacing w:val="-3"/>
        </w:rPr>
        <w:t xml:space="preserve"> no tienen la capacidad de reclamar un reparto más equitativo y, por lo tanto, no se produce una distribución eficiente de los riesgos. En otras palabras, se produce un fallo de mercado asociado a la existencia de </w:t>
      </w:r>
      <w:r w:rsidRPr="00B46A21">
        <w:rPr>
          <w:i/>
          <w:iCs/>
          <w:spacing w:val="-3"/>
        </w:rPr>
        <w:t>mercados incompletos</w:t>
      </w:r>
      <w:r w:rsidRPr="00B46A21">
        <w:rPr>
          <w:spacing w:val="-3"/>
        </w:rPr>
        <w:t>.</w:t>
      </w:r>
    </w:p>
    <w:p w14:paraId="7337CE97" w14:textId="77777777" w:rsidR="004D796F" w:rsidRPr="00AD641D" w:rsidRDefault="004D796F" w:rsidP="004D796F">
      <w:pPr>
        <w:pStyle w:val="Nivel3SM"/>
      </w:pPr>
      <w:r>
        <w:t>Para resolverlo el planificador observa el tipo de consumidor y realiza una distribución eficiente de los riesgos en función de las preferencias de los individuos.</w:t>
      </w:r>
    </w:p>
    <w:p w14:paraId="3EFD6693" w14:textId="77777777" w:rsidR="004D796F" w:rsidRDefault="004D796F">
      <w:pPr>
        <w:pStyle w:val="Ttulo10"/>
        <w:numPr>
          <w:ilvl w:val="0"/>
          <w:numId w:val="21"/>
        </w:numPr>
        <w:tabs>
          <w:tab w:val="num" w:pos="360"/>
        </w:tabs>
        <w:ind w:left="1560" w:hanging="284"/>
      </w:pPr>
      <w:r>
        <w:t>Bancos competitivos. Posibilidad I: Óptimo social</w:t>
      </w:r>
    </w:p>
    <w:p w14:paraId="1A54E8A6" w14:textId="1135E911" w:rsidR="004D796F" w:rsidRDefault="004D796F" w:rsidP="004D796F">
      <w:pPr>
        <w:pStyle w:val="Nivel1SM"/>
        <w:spacing w:before="0"/>
      </w:pPr>
      <w:r>
        <w:t xml:space="preserve">Alcanzado este punto, </w:t>
      </w:r>
      <w:r>
        <w:rPr>
          <w:smallCaps/>
        </w:rPr>
        <w:t>Diamond</w:t>
      </w:r>
      <w:r>
        <w:t xml:space="preserve"> y </w:t>
      </w:r>
      <w:r>
        <w:rPr>
          <w:smallCaps/>
        </w:rPr>
        <w:t>Dybvig</w:t>
      </w:r>
      <w:r>
        <w:t xml:space="preserve"> se plantean la cuestión clave de su artículo: </w:t>
      </w:r>
      <w:r w:rsidRPr="001D726D">
        <w:rPr>
          <w:i/>
          <w:iCs/>
        </w:rPr>
        <w:t>¿</w:t>
      </w:r>
      <w:r>
        <w:rPr>
          <w:i/>
          <w:iCs/>
        </w:rPr>
        <w:t>es posible llegar a la solución óptima de manera descentralizada</w:t>
      </w:r>
      <w:r w:rsidRPr="001D726D">
        <w:rPr>
          <w:i/>
          <w:iCs/>
        </w:rPr>
        <w:t>?</w:t>
      </w:r>
    </w:p>
    <w:p w14:paraId="466DFA93" w14:textId="77777777" w:rsidR="004D796F" w:rsidRPr="009E69D5" w:rsidRDefault="004D796F" w:rsidP="004D796F">
      <w:pPr>
        <w:pStyle w:val="Nivel1SM"/>
        <w:keepNext/>
        <w:spacing w:after="0"/>
      </w:pPr>
      <w:r>
        <w:t xml:space="preserve">Para ello, </w:t>
      </w:r>
      <w:r w:rsidRPr="001D726D">
        <w:t>introducimos</w:t>
      </w:r>
      <w:r>
        <w:t xml:space="preserve"> un </w:t>
      </w:r>
      <w:r w:rsidRPr="009E69D5">
        <w:rPr>
          <w:b/>
          <w:bCs/>
        </w:rPr>
        <w:t>banco</w:t>
      </w:r>
      <w:r>
        <w:t xml:space="preserve"> que va a actuar como aseguradora y que por simplicidad suponemos que no intenta obtener beneficios, sino que tan solo busca mejorar la situación de las familias sin importar si las familias decidieran financiar la inversión de manera independiente.</w:t>
      </w:r>
    </w:p>
    <w:p w14:paraId="0432C42E" w14:textId="77777777" w:rsidR="004D796F" w:rsidRDefault="004D796F" w:rsidP="004D796F">
      <w:pPr>
        <w:pStyle w:val="Nivel2SM"/>
        <w:keepNext/>
        <w:spacing w:after="0"/>
      </w:pPr>
      <w:r>
        <w:t xml:space="preserve">Para ello se basan en la </w:t>
      </w:r>
      <w:r w:rsidRPr="009E69D5">
        <w:rPr>
          <w:i/>
          <w:iCs/>
        </w:rPr>
        <w:t>ley de grandes números</w:t>
      </w:r>
      <w:r>
        <w:t>:</w:t>
      </w:r>
    </w:p>
    <w:p w14:paraId="2A9CC5F8" w14:textId="2C9D8247" w:rsidR="004D796F" w:rsidRDefault="004D796F" w:rsidP="004D796F">
      <w:pPr>
        <w:pStyle w:val="Nivel3SM"/>
      </w:pPr>
      <w:r>
        <w:t>Un hogar individual tiene incertidumbre sobre cu</w:t>
      </w:r>
      <w:r w:rsidR="00EE4EC9">
        <w:t>á</w:t>
      </w:r>
      <w:r>
        <w:t>ndo necesitará consumir, lo que da lugar a una preferencia por la liquidez.</w:t>
      </w:r>
    </w:p>
    <w:p w14:paraId="5B6389D8" w14:textId="77777777" w:rsidR="004D796F" w:rsidRDefault="004D796F" w:rsidP="004D796F">
      <w:pPr>
        <w:pStyle w:val="Nivel3SM"/>
      </w:pPr>
      <w:r>
        <w:t>Sin embargo, a nivel agregado no existe incertidumbre.</w:t>
      </w:r>
    </w:p>
    <w:p w14:paraId="14ABF9A4" w14:textId="77777777" w:rsidR="004D796F" w:rsidRDefault="004D796F" w:rsidP="004D796F">
      <w:pPr>
        <w:pStyle w:val="Nivel3SM"/>
      </w:pPr>
      <w:r>
        <w:t>El banco puede obtener recursos de muchos hogares explotando este falta de incertidumbre agregada y ofrecer a los hogares un activo que sea más líquido que el proyecto de inversión y que los hogares prefieran tanto frente a la inversión directa como frente al efectivo.</w:t>
      </w:r>
    </w:p>
    <w:p w14:paraId="2494B7B6" w14:textId="77777777" w:rsidR="004D796F" w:rsidRDefault="004D796F" w:rsidP="004D796F">
      <w:pPr>
        <w:pStyle w:val="Nivel2SM"/>
        <w:keepNext/>
        <w:spacing w:after="0"/>
      </w:pPr>
      <w:r>
        <w:t>De este modo, este activo ofrecido por el banco dará una rentabilidad tal que:</w:t>
      </w:r>
    </w:p>
    <w:p w14:paraId="78587E41" w14:textId="77777777" w:rsidR="004D796F" w:rsidRPr="009E69D5" w:rsidRDefault="00000000" w:rsidP="004D796F">
      <w:pPr>
        <w:pStyle w:val="Nivel3SM"/>
      </w:pPr>
      <m:oMath>
        <m:sSubSup>
          <m:sSubSupPr>
            <m:ctrlPr>
              <w:rPr>
                <w:rFonts w:ascii="Cambria Math" w:hAnsi="Cambria Math"/>
                <w:i/>
              </w:rPr>
            </m:ctrlPr>
          </m:sSubSupPr>
          <m:e>
            <m:r>
              <m:rPr>
                <m:nor/>
              </m:rPr>
              <w:rPr>
                <w:i/>
              </w:rPr>
              <m:t>r</m:t>
            </m:r>
          </m:e>
          <m:sub>
            <m:r>
              <m:rPr>
                <m:nor/>
              </m:rPr>
              <w:rPr>
                <w:i/>
              </w:rPr>
              <m:t>1</m:t>
            </m:r>
          </m:sub>
          <m:sup>
            <m:r>
              <m:rPr>
                <m:nor/>
              </m:rPr>
              <w:rPr>
                <w:i/>
              </w:rPr>
              <m:t>d</m:t>
            </m:r>
          </m:sup>
        </m:sSubSup>
        <m:r>
          <w:rPr>
            <w:rFonts w:ascii="Cambria Math" w:hAnsi="Cambria Math"/>
          </w:rPr>
          <m:t>&gt;</m:t>
        </m:r>
        <m:sSub>
          <m:sSubPr>
            <m:ctrlPr>
              <w:rPr>
                <w:rFonts w:ascii="Cambria Math" w:hAnsi="Cambria Math"/>
                <w:i/>
              </w:rPr>
            </m:ctrlPr>
          </m:sSubPr>
          <m:e>
            <m:r>
              <m:rPr>
                <m:nor/>
              </m:rPr>
              <w:rPr>
                <w:i/>
              </w:rPr>
              <m:t>r</m:t>
            </m:r>
          </m:e>
          <m:sub>
            <m:r>
              <m:rPr>
                <m:nor/>
              </m:rPr>
              <w:rPr>
                <w:i/>
              </w:rPr>
              <m:t>1</m:t>
            </m:r>
          </m:sub>
        </m:sSub>
      </m:oMath>
      <w:r w:rsidR="004D796F">
        <w:t>, de forma que si el agente necesitara retirar su inversión de forma anticipada no se viera tan perjudicado.</w:t>
      </w:r>
    </w:p>
    <w:p w14:paraId="75F08C34" w14:textId="77777777" w:rsidR="004D796F" w:rsidRDefault="00000000" w:rsidP="004D796F">
      <w:pPr>
        <w:pStyle w:val="Nivel3SM"/>
      </w:pPr>
      <m:oMath>
        <m:sSubSup>
          <m:sSubSupPr>
            <m:ctrlPr>
              <w:rPr>
                <w:rFonts w:ascii="Cambria Math" w:hAnsi="Cambria Math"/>
                <w:i/>
              </w:rPr>
            </m:ctrlPr>
          </m:sSubSupPr>
          <m:e>
            <m:r>
              <m:rPr>
                <m:nor/>
              </m:rPr>
              <w:rPr>
                <w:i/>
              </w:rPr>
              <m:t>r</m:t>
            </m:r>
          </m:e>
          <m:sub>
            <m:r>
              <m:rPr>
                <m:nor/>
              </m:rPr>
              <w:rPr>
                <w:i/>
              </w:rPr>
              <m:t>2</m:t>
            </m:r>
          </m:sub>
          <m:sup>
            <m:r>
              <m:rPr>
                <m:nor/>
              </m:rPr>
              <w:rPr>
                <w:i/>
              </w:rPr>
              <m:t>d</m:t>
            </m:r>
          </m:sup>
        </m:sSubSup>
        <m:r>
          <w:rPr>
            <w:rFonts w:ascii="Cambria Math" w:hAnsi="Cambria Math"/>
          </w:rPr>
          <m:t>&lt;</m:t>
        </m:r>
        <m:sSub>
          <m:sSubPr>
            <m:ctrlPr>
              <w:rPr>
                <w:rFonts w:ascii="Cambria Math" w:hAnsi="Cambria Math"/>
                <w:i/>
              </w:rPr>
            </m:ctrlPr>
          </m:sSubPr>
          <m:e>
            <m:r>
              <m:rPr>
                <m:nor/>
              </m:rPr>
              <w:rPr>
                <w:i/>
              </w:rPr>
              <m:t>r</m:t>
            </m:r>
          </m:e>
          <m:sub>
            <m:r>
              <m:rPr>
                <m:nor/>
              </m:rPr>
              <w:rPr>
                <w:i/>
              </w:rPr>
              <m:t>2</m:t>
            </m:r>
          </m:sub>
        </m:sSub>
      </m:oMath>
      <w:r w:rsidR="004D796F">
        <w:t>, de forma que si el individuo mantiene la inversión hasta el segundo período recibe menos dinero.</w:t>
      </w:r>
    </w:p>
    <w:p w14:paraId="283FAC31" w14:textId="77777777" w:rsidR="004D796F" w:rsidRDefault="004D796F" w:rsidP="004D796F">
      <w:pPr>
        <w:pStyle w:val="Nivel3SM"/>
      </w:pPr>
      <w:r>
        <w:t>De este modo, los hogares están reduciendo el riesgo al sacrificar parte de la rentabilidad que obtendrían si son del tipo </w:t>
      </w:r>
      <w:r w:rsidRPr="0096192B">
        <w:rPr>
          <w:i/>
          <w:iCs/>
        </w:rPr>
        <w:t>2</w:t>
      </w:r>
      <w:r>
        <w:t xml:space="preserve"> (se podría contemplar como el pago de una prima) a cambio de rentabilidad en caso de ser de tipo </w:t>
      </w:r>
      <w:r w:rsidRPr="0096192B">
        <w:rPr>
          <w:i/>
          <w:iCs/>
        </w:rPr>
        <w:t>1</w:t>
      </w:r>
      <w:r w:rsidRPr="008A242F">
        <w:rPr>
          <w:rStyle w:val="Refdenotaalpie"/>
        </w:rPr>
        <w:footnoteReference w:id="17"/>
      </w:r>
      <w:r>
        <w:t>.</w:t>
      </w:r>
    </w:p>
    <w:p w14:paraId="2DBD8CAC" w14:textId="5C2444A3" w:rsidR="004D796F" w:rsidRDefault="004D796F" w:rsidP="004D796F">
      <w:pPr>
        <w:pStyle w:val="Ttuloimagen"/>
        <w:rPr>
          <w:i/>
          <w:iCs/>
          <w:smallCaps w:val="0"/>
        </w:rPr>
      </w:pPr>
      <w:r>
        <w:t>Imagen </w:t>
      </w:r>
      <w:r>
        <w:fldChar w:fldCharType="begin"/>
      </w:r>
      <w:r>
        <w:instrText xml:space="preserve"> SEQ Ilustración \* ARABIC </w:instrText>
      </w:r>
      <w:r>
        <w:fldChar w:fldCharType="separate"/>
      </w:r>
      <w:r w:rsidR="00374255">
        <w:t>6</w:t>
      </w:r>
      <w:r>
        <w:fldChar w:fldCharType="end"/>
      </w:r>
      <w:r>
        <w:rPr>
          <w:smallCaps w:val="0"/>
        </w:rPr>
        <w:t xml:space="preserve">.– </w:t>
      </w:r>
      <w:r>
        <w:rPr>
          <w:i/>
          <w:iCs/>
          <w:smallCaps w:val="0"/>
        </w:rPr>
        <w:t>Asignación de consumo con bancos competitivos (situación óptima)</w:t>
      </w:r>
    </w:p>
    <w:p w14:paraId="5BCA7727" w14:textId="77777777" w:rsidR="004D796F" w:rsidRDefault="004D796F" w:rsidP="004D796F">
      <w:pPr>
        <w:pStyle w:val="Imagen"/>
      </w:pPr>
      <w:r>
        <w:drawing>
          <wp:inline distT="0" distB="0" distL="0" distR="0" wp14:anchorId="75319525" wp14:editId="0A33B258">
            <wp:extent cx="3840000" cy="2160000"/>
            <wp:effectExtent l="0" t="0" r="8255" b="0"/>
            <wp:docPr id="1732044290" name="Imagen 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4290" name="Imagen 2" descr="Gráfico, Gráfico radial&#10;&#10;Descripción generada automáticamente"/>
                    <pic:cNvPicPr/>
                  </pic:nvPicPr>
                  <pic:blipFill>
                    <a:blip r:embed="rId17"/>
                    <a:stretch>
                      <a:fillRect/>
                    </a:stretch>
                  </pic:blipFill>
                  <pic:spPr>
                    <a:xfrm>
                      <a:off x="0" y="0"/>
                      <a:ext cx="3840000" cy="2160000"/>
                    </a:xfrm>
                    <a:prstGeom prst="rect">
                      <a:avLst/>
                    </a:prstGeom>
                  </pic:spPr>
                </pic:pic>
              </a:graphicData>
            </a:graphic>
          </wp:inline>
        </w:drawing>
      </w:r>
    </w:p>
    <w:p w14:paraId="0149F6C0" w14:textId="42050343" w:rsidR="004D796F" w:rsidRPr="0096192B" w:rsidRDefault="004D796F" w:rsidP="004D796F">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18" w:history="1">
        <w:r w:rsidRPr="0096192B">
          <w:rPr>
            <w:rStyle w:val="Hipervnculo"/>
            <w:i w:val="0"/>
            <w:iCs/>
            <w:spacing w:val="-4"/>
          </w:rPr>
          <w:t>https://www.fundacionareces.es/fundacionareces/es/actividades/premios-nobel-de-economia-2022-crisis-financieras-y-el-papel-de-los-bancos.html</w:t>
        </w:r>
      </w:hyperlink>
    </w:p>
    <w:p w14:paraId="0D8BE697" w14:textId="77777777" w:rsidR="004D796F" w:rsidRDefault="004D796F" w:rsidP="004D796F">
      <w:pPr>
        <w:pStyle w:val="Nivel1SM"/>
      </w:pPr>
      <w:r w:rsidRPr="00BD6A25">
        <w:rPr>
          <w:b/>
          <w:bCs/>
        </w:rPr>
        <w:t>En condiciones normales</w:t>
      </w:r>
      <w:r>
        <w:t xml:space="preserve">, en un sistema bancario, las necesidades repentinas de efectivo de los ahorradores </w:t>
      </w:r>
      <w:r w:rsidRPr="00BD6A25">
        <w:rPr>
          <w:b/>
          <w:bCs/>
        </w:rPr>
        <w:t>no generan un pánico bancario</w:t>
      </w:r>
      <w:r>
        <w:t xml:space="preserve"> ya que, mediante la aceptación de depósitos de </w:t>
      </w:r>
      <w:r>
        <w:lastRenderedPageBreak/>
        <w:t xml:space="preserve">particulares con </w:t>
      </w:r>
      <w:r>
        <w:rPr>
          <w:i/>
          <w:iCs/>
        </w:rPr>
        <w:t>diferentes situaciones personales</w:t>
      </w:r>
      <w:r>
        <w:t xml:space="preserve">, el banco sólo espera la retirada diaria de una pequeña fracción de los depósitos (ley de grandes números). Así, un banco puede otorgar préstamos durante un largo horizonte, mientras mantiene pequeñas cantidades de efectivo para atender a los depositantes que lo necesitan. Esto daría lugar a un </w:t>
      </w:r>
      <w:r>
        <w:rPr>
          <w:i/>
          <w:iCs/>
        </w:rPr>
        <w:t>equilibrio de Nash</w:t>
      </w:r>
      <w:r>
        <w:t xml:space="preserve">, en el que todos los individuos se están </w:t>
      </w:r>
      <w:r w:rsidRPr="0096192B">
        <w:t>comportando</w:t>
      </w:r>
      <w:r>
        <w:t xml:space="preserve"> de manera óptima dado cómo consideran que el resto de individuos va a actuar y no tienen ningún incentivo a desviarse.</w:t>
      </w:r>
    </w:p>
    <w:p w14:paraId="4B19E33B" w14:textId="77777777" w:rsidR="004D796F" w:rsidRDefault="004D796F">
      <w:pPr>
        <w:pStyle w:val="Ttulo10"/>
        <w:numPr>
          <w:ilvl w:val="0"/>
          <w:numId w:val="21"/>
        </w:numPr>
        <w:tabs>
          <w:tab w:val="num" w:pos="360"/>
        </w:tabs>
        <w:ind w:left="1560" w:hanging="284"/>
      </w:pPr>
      <w:r>
        <w:t>Bancos competitivos. Posibilidad II: Pánico bancario</w:t>
      </w:r>
    </w:p>
    <w:p w14:paraId="3B2F3280" w14:textId="77777777" w:rsidR="004D796F" w:rsidRPr="000B3839" w:rsidRDefault="004D796F" w:rsidP="004D796F">
      <w:pPr>
        <w:pStyle w:val="Nivel1SM"/>
        <w:keepNext/>
        <w:spacing w:before="0" w:after="0"/>
      </w:pPr>
      <w:r w:rsidRPr="000B3839">
        <w:t>En e</w:t>
      </w:r>
      <w:r>
        <w:t xml:space="preserve">stas circunstancias, ¿cuándo tendría sentido retirar el dinero en </w:t>
      </w:r>
      <m:oMath>
        <m:r>
          <m:rPr>
            <m:nor/>
          </m:rPr>
          <w:rPr>
            <w:i/>
          </w:rPr>
          <m:t>T</m:t>
        </m:r>
        <m:r>
          <w:rPr>
            <w:rFonts w:ascii="Cambria Math"/>
          </w:rPr>
          <m:t>=</m:t>
        </m:r>
        <m:r>
          <m:rPr>
            <m:nor/>
          </m:rPr>
          <w:rPr>
            <w:i/>
          </w:rPr>
          <m:t>1</m:t>
        </m:r>
      </m:oMath>
      <w:r>
        <w:rPr>
          <w:rFonts w:eastAsiaTheme="minorEastAsia"/>
        </w:rPr>
        <w:t xml:space="preserve"> para los individuos de tipo </w:t>
      </w:r>
      <w:r>
        <w:rPr>
          <w:rFonts w:eastAsiaTheme="minorEastAsia"/>
          <w:i/>
          <w:iCs/>
        </w:rPr>
        <w:t>2</w:t>
      </w:r>
      <w:r>
        <w:t xml:space="preserve">? Sólo si creen que en </w:t>
      </w:r>
      <m:oMath>
        <m:r>
          <m:rPr>
            <m:nor/>
          </m:rPr>
          <w:rPr>
            <w:i/>
          </w:rPr>
          <m:t>T</m:t>
        </m:r>
        <m:r>
          <w:rPr>
            <w:rFonts w:ascii="Cambria Math"/>
          </w:rPr>
          <m:t>=</m:t>
        </m:r>
        <m:r>
          <m:rPr>
            <m:nor/>
          </m:rPr>
          <w:rPr>
            <w:i/>
          </w:rPr>
          <m:t>2</m:t>
        </m:r>
      </m:oMath>
      <w:r>
        <w:rPr>
          <w:rFonts w:eastAsiaTheme="minorEastAsia"/>
        </w:rPr>
        <w:t xml:space="preserve"> obtendrán menos de </w:t>
      </w:r>
      <m:oMath>
        <m:sSubSup>
          <m:sSubSupPr>
            <m:ctrlPr>
              <w:rPr>
                <w:rFonts w:ascii="Cambria Math" w:hAnsi="Cambria Math"/>
                <w:i/>
              </w:rPr>
            </m:ctrlPr>
          </m:sSubSupPr>
          <m:e>
            <m:r>
              <m:rPr>
                <m:nor/>
              </m:rPr>
              <w:rPr>
                <w:i/>
              </w:rPr>
              <m:t>r</m:t>
            </m:r>
          </m:e>
          <m:sub>
            <m:r>
              <m:rPr>
                <m:nor/>
              </m:rPr>
              <w:rPr>
                <w:i/>
              </w:rPr>
              <m:t>1</m:t>
            </m:r>
          </m:sub>
          <m:sup>
            <m:r>
              <m:rPr>
                <m:nor/>
              </m:rPr>
              <w:rPr>
                <w:i/>
              </w:rPr>
              <m:t>d</m:t>
            </m:r>
          </m:sup>
        </m:sSubSup>
      </m:oMath>
      <w:r>
        <w:rPr>
          <w:rFonts w:eastAsiaTheme="minorEastAsia"/>
        </w:rPr>
        <w:t>.</w:t>
      </w:r>
    </w:p>
    <w:p w14:paraId="1CB1356A" w14:textId="77777777" w:rsidR="004D796F" w:rsidRDefault="004D796F" w:rsidP="004D796F">
      <w:pPr>
        <w:pStyle w:val="Nivel2SM"/>
      </w:pPr>
      <w:r>
        <w:t>Así, si creo que otros individuos (suficientes) de tipo </w:t>
      </w:r>
      <w:r>
        <w:rPr>
          <w:i/>
          <w:iCs/>
        </w:rPr>
        <w:t>2</w:t>
      </w:r>
      <w:r>
        <w:t xml:space="preserve"> van a retirar sus ahorros pronto o me preocupa que las inversiones que lleva a cabo el banco no van a salir bien tendré incentivos a retirar mis ahorros antes de tiempo.</w:t>
      </w:r>
    </w:p>
    <w:p w14:paraId="555ADFF9" w14:textId="77777777" w:rsidR="004D796F" w:rsidRDefault="004D796F" w:rsidP="004D796F">
      <w:pPr>
        <w:pStyle w:val="Nivel1SM"/>
        <w:keepNext/>
        <w:spacing w:after="0"/>
      </w:pPr>
      <w:r>
        <w:t>Centrémonos en el caso en que creemos que otros individuos (suficientes) de tipo </w:t>
      </w:r>
      <w:r w:rsidRPr="00324402">
        <w:rPr>
          <w:i/>
          <w:iCs/>
        </w:rPr>
        <w:t>2</w:t>
      </w:r>
      <w:r>
        <w:t xml:space="preserve"> van a retirar sus ahorros pronto</w:t>
      </w:r>
      <w:r>
        <w:rPr>
          <w:rStyle w:val="Refdenotaalpie"/>
        </w:rPr>
        <w:footnoteReference w:id="18"/>
      </w:r>
      <w:r>
        <w:t>.</w:t>
      </w:r>
    </w:p>
    <w:p w14:paraId="1A4F43B4" w14:textId="77777777" w:rsidR="004D796F" w:rsidRDefault="004D796F" w:rsidP="004D796F">
      <w:pPr>
        <w:pStyle w:val="Nivel2SM"/>
      </w:pPr>
      <w:r>
        <w:t>Si los depositantes exigieran simultáneamente su dinero, se produciría la quiebra del banco, ya que éste sólo dispone de una parte de efectivo y no puede exigir la devolución de los préstamos ya que éstos se hicieron a largo plazo.</w:t>
      </w:r>
    </w:p>
    <w:p w14:paraId="6DE5079C" w14:textId="77777777" w:rsidR="004D796F" w:rsidRDefault="004D796F" w:rsidP="004D796F">
      <w:pPr>
        <w:pStyle w:val="Nivel2SM"/>
      </w:pPr>
      <w:r>
        <w:t>De esta forma, los primeros depositantes en exigir su dinero podrán recuperarlo, pero los más rezagados se quedarán sin su dinero tras la quiebra del banco.</w:t>
      </w:r>
    </w:p>
    <w:p w14:paraId="0661E6DC" w14:textId="77777777" w:rsidR="004D796F" w:rsidRDefault="004D796F" w:rsidP="004D796F">
      <w:pPr>
        <w:pStyle w:val="Nivel1SM"/>
        <w:keepNext/>
        <w:spacing w:after="0"/>
      </w:pPr>
      <w:r>
        <w:t xml:space="preserve">Así, se produce una situación de </w:t>
      </w:r>
      <w:r w:rsidRPr="002156DC">
        <w:rPr>
          <w:i/>
          <w:iCs/>
          <w:u w:val="single"/>
        </w:rPr>
        <w:t>equilibrios múltiples</w:t>
      </w:r>
      <w:r>
        <w:t xml:space="preserve"> de Nash en el que los </w:t>
      </w:r>
      <w:r>
        <w:rPr>
          <w:i/>
          <w:iCs/>
        </w:rPr>
        <w:t>fallos de coordinación</w:t>
      </w:r>
      <w:r>
        <w:t xml:space="preserve"> pueden generar un </w:t>
      </w:r>
      <w:r>
        <w:rPr>
          <w:i/>
          <w:iCs/>
        </w:rPr>
        <w:t>equilibrio sub-óptimo</w:t>
      </w:r>
      <w:r>
        <w:t>:</w:t>
      </w:r>
    </w:p>
    <w:p w14:paraId="74E22AB5" w14:textId="77777777" w:rsidR="004D796F" w:rsidRDefault="004D796F" w:rsidP="004D796F">
      <w:pPr>
        <w:pStyle w:val="Nivel2SM"/>
      </w:pPr>
      <w:r>
        <w:t xml:space="preserve">Si un depositante espera que los demás no retiren su dinero, él no retirará el suyo, y, como todos los depositantes razonan igual, el </w:t>
      </w:r>
      <w:r w:rsidRPr="002156DC">
        <w:rPr>
          <w:b/>
          <w:bCs/>
        </w:rPr>
        <w:t>banco continuará operando</w:t>
      </w:r>
      <w:r>
        <w:t>.</w:t>
      </w:r>
    </w:p>
    <w:p w14:paraId="238D6914" w14:textId="77777777" w:rsidR="004D796F" w:rsidRDefault="004D796F" w:rsidP="004D796F">
      <w:pPr>
        <w:pStyle w:val="Nivel2SM"/>
      </w:pPr>
      <w:r>
        <w:t xml:space="preserve">Pero si, por cualquier razón, espera que los demás retiren su dinero, él se apresurará a retirar el suyo, y, como todos los depositantes razonan igual, se producirá un </w:t>
      </w:r>
      <w:r w:rsidRPr="002156DC">
        <w:rPr>
          <w:b/>
          <w:bCs/>
        </w:rPr>
        <w:t>pánico bancario</w:t>
      </w:r>
      <w:r>
        <w:t xml:space="preserve"> en el que todo el mundo intentará sacar todo su dinero simultáneamente, dando lugar a la quiebra del banco. Sólo los primeros depositantes en exigir su dinero podrán recuperarlo, pero los más rezagados se quedarán sin su dinero tras la quiebra del banco.</w:t>
      </w:r>
    </w:p>
    <w:p w14:paraId="0304D98B" w14:textId="77777777" w:rsidR="004D796F" w:rsidRDefault="004D796F" w:rsidP="004D796F">
      <w:pPr>
        <w:pStyle w:val="Nivel1SM"/>
        <w:keepNext/>
        <w:spacing w:after="0"/>
      </w:pPr>
      <w:r>
        <w:t>Así, da igual que el banco esté completamente sano y sea rentable: un evento que varíe las expectativas de los individuos es suficiente para alcanzar el equilibrio de pánico bancario, es decir, la mera creencia de sus depositantes de que el resto va a retirar su dinero hace que quiebre.</w:t>
      </w:r>
    </w:p>
    <w:p w14:paraId="6C1A6297" w14:textId="1ED5E036" w:rsidR="004D796F" w:rsidRPr="00C45ADC" w:rsidRDefault="004D796F" w:rsidP="004D796F">
      <w:pPr>
        <w:pStyle w:val="Nivel2SM"/>
        <w:rPr>
          <w:spacing w:val="-2"/>
        </w:rPr>
      </w:pPr>
      <w:r w:rsidRPr="00C45ADC">
        <w:rPr>
          <w:spacing w:val="-2"/>
        </w:rPr>
        <w:t xml:space="preserve">A esto en economía a veces se le conoce como </w:t>
      </w:r>
      <w:hyperlink r:id="rId19" w:history="1">
        <w:r w:rsidRPr="001C12C3">
          <w:rPr>
            <w:rStyle w:val="Hipervnculo"/>
            <w:color w:val="auto"/>
            <w:spacing w:val="-2"/>
          </w:rPr>
          <w:t>equilibrio de manchas solares</w:t>
        </w:r>
      </w:hyperlink>
      <w:r w:rsidRPr="00C45ADC">
        <w:rPr>
          <w:spacing w:val="-2"/>
        </w:rPr>
        <w:t xml:space="preserve"> (</w:t>
      </w:r>
      <w:proofErr w:type="spellStart"/>
      <w:r w:rsidRPr="00C45ADC">
        <w:rPr>
          <w:i/>
          <w:iCs/>
          <w:spacing w:val="-2"/>
        </w:rPr>
        <w:t>sunspot</w:t>
      </w:r>
      <w:proofErr w:type="spellEnd"/>
      <w:r w:rsidRPr="00C45ADC">
        <w:rPr>
          <w:i/>
          <w:iCs/>
          <w:spacing w:val="-2"/>
        </w:rPr>
        <w:t xml:space="preserve"> </w:t>
      </w:r>
      <w:proofErr w:type="spellStart"/>
      <w:r w:rsidRPr="00C45ADC">
        <w:rPr>
          <w:i/>
          <w:iCs/>
          <w:spacing w:val="-2"/>
        </w:rPr>
        <w:t>equilibrium</w:t>
      </w:r>
      <w:proofErr w:type="spellEnd"/>
      <w:r w:rsidRPr="00C45ADC">
        <w:rPr>
          <w:spacing w:val="-2"/>
        </w:rPr>
        <w:t>).</w:t>
      </w:r>
    </w:p>
    <w:p w14:paraId="4B45246E" w14:textId="77777777" w:rsidR="004D796F" w:rsidRDefault="004D796F" w:rsidP="004D796F">
      <w:pPr>
        <w:pStyle w:val="Nivel2SM"/>
      </w:pPr>
      <w:r>
        <w:t xml:space="preserve">Es, por tanto, un modelo con </w:t>
      </w:r>
      <w:r>
        <w:rPr>
          <w:i/>
          <w:iCs/>
        </w:rPr>
        <w:t>profecías autocumplidas</w:t>
      </w:r>
      <w:r>
        <w:t xml:space="preserve"> (pues el incentivo de cada depositante a retirar sus fondos depende de lo que cree que van a hacer los demás).</w:t>
      </w:r>
    </w:p>
    <w:p w14:paraId="36937E2E" w14:textId="77777777" w:rsidR="004D796F" w:rsidRDefault="004D796F" w:rsidP="004D796F">
      <w:pPr>
        <w:pStyle w:val="Nivel1SM"/>
        <w:keepNext/>
        <w:spacing w:after="0"/>
      </w:pPr>
      <w:r>
        <w:t>Nótese que en términos de bienestar se produce la siguiente situación:</w:t>
      </w:r>
    </w:p>
    <w:p w14:paraId="535C8BF8" w14:textId="77777777" w:rsidR="004D796F" w:rsidRDefault="00000000" w:rsidP="004D796F">
      <w:pPr>
        <w:spacing w:after="100"/>
      </w:pPr>
      <m:oMathPara>
        <m:oMath>
          <m:sSubSup>
            <m:sSubSupPr>
              <m:ctrlPr>
                <w:rPr>
                  <w:rFonts w:ascii="Cambria Math" w:hAnsi="Cambria Math"/>
                  <w:i/>
                </w:rPr>
              </m:ctrlPr>
            </m:sSubSupPr>
            <m:e>
              <m:r>
                <m:rPr>
                  <m:nor/>
                </m:rPr>
                <w:rPr>
                  <w:i/>
                </w:rPr>
                <m:t>U</m:t>
              </m:r>
            </m:e>
            <m:sub>
              <m:r>
                <m:rPr>
                  <m:nor/>
                </m:rPr>
                <w:rPr>
                  <w:i/>
                </w:rPr>
                <m:t>pánico bancario</m:t>
              </m:r>
            </m:sub>
            <m:sup>
              <m:r>
                <m:rPr>
                  <m:nor/>
                </m:rPr>
                <w:rPr>
                  <w:i/>
                </w:rPr>
                <m:t>bancos compet.</m:t>
              </m:r>
            </m:sup>
          </m:sSubSup>
          <m:r>
            <w:rPr>
              <w:rFonts w:ascii="Cambria Math" w:hAnsi="Cambria Math"/>
            </w:rPr>
            <m:t>&lt;</m:t>
          </m:r>
          <m:sSub>
            <m:sSubPr>
              <m:ctrlPr>
                <w:rPr>
                  <w:rFonts w:ascii="Cambria Math" w:hAnsi="Cambria Math"/>
                  <w:i/>
                </w:rPr>
              </m:ctrlPr>
            </m:sSubPr>
            <m:e>
              <m:r>
                <m:rPr>
                  <m:nor/>
                </m:rPr>
                <w:rPr>
                  <w:i/>
                </w:rPr>
                <m:t>U</m:t>
              </m:r>
            </m:e>
            <m:sub>
              <m:r>
                <m:rPr>
                  <m:nor/>
                </m:rPr>
                <w:rPr>
                  <w:i/>
                </w:rPr>
                <m:t>autarquía</m:t>
              </m:r>
            </m:sub>
          </m:sSub>
          <m:r>
            <w:rPr>
              <w:rFonts w:ascii="Cambria Math" w:hAnsi="Cambria Math"/>
            </w:rPr>
            <m:t>&lt;</m:t>
          </m:r>
          <m:sSub>
            <m:sSubPr>
              <m:ctrlPr>
                <w:rPr>
                  <w:rFonts w:ascii="Cambria Math" w:hAnsi="Cambria Math"/>
                  <w:i/>
                </w:rPr>
              </m:ctrlPr>
            </m:sSubPr>
            <m:e>
              <m:r>
                <m:rPr>
                  <m:nor/>
                </m:rPr>
                <w:rPr>
                  <w:i/>
                </w:rPr>
                <m:t>U</m:t>
              </m:r>
            </m:e>
            <m:sub>
              <m:eqArr>
                <m:eqArrPr>
                  <m:ctrlPr>
                    <w:rPr>
                      <w:rFonts w:ascii="Cambria Math" w:hAnsi="Cambria Math"/>
                      <w:i/>
                    </w:rPr>
                  </m:ctrlPr>
                </m:eqArrPr>
                <m:e>
                  <m:r>
                    <m:rPr>
                      <m:nor/>
                    </m:rPr>
                    <w:rPr>
                      <w:i/>
                    </w:rPr>
                    <m:t>mdo. finan.</m:t>
                  </m:r>
                </m:e>
                <m:e>
                  <m:r>
                    <m:rPr>
                      <m:nor/>
                    </m:rPr>
                    <w:rPr>
                      <w:i/>
                    </w:rPr>
                    <m:t>en T</m:t>
                  </m:r>
                  <m:r>
                    <w:rPr>
                      <w:rFonts w:ascii="Cambria Math" w:hAnsi="Cambria Math"/>
                    </w:rPr>
                    <m:t>=</m:t>
                  </m:r>
                  <m:r>
                    <m:rPr>
                      <m:nor/>
                    </m:rPr>
                    <w:rPr>
                      <w:i/>
                    </w:rPr>
                    <m:t>1</m:t>
                  </m:r>
                </m:e>
              </m:eqArr>
            </m:sub>
          </m:sSub>
          <m:r>
            <w:rPr>
              <w:rFonts w:ascii="Cambria Math" w:hAnsi="Cambria Math"/>
            </w:rPr>
            <m:t>&lt;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U</m:t>
                      </m:r>
                    </m:e>
                    <m:sub>
                      <m:r>
                        <m:rPr>
                          <m:nor/>
                        </m:rPr>
                        <w:rPr>
                          <w:i/>
                        </w:rPr>
                        <m:t>eq. óptimo</m:t>
                      </m:r>
                    </m:sub>
                    <m:sup>
                      <m:r>
                        <m:rPr>
                          <m:nor/>
                        </m:rPr>
                        <w:rPr>
                          <w:i/>
                        </w:rPr>
                        <m:t>bancos compet.</m:t>
                      </m:r>
                    </m:sup>
                  </m:sSubSup>
                </m:e>
              </m:groupChr>
            </m:e>
            <m:lim>
              <w:bookmarkStart w:id="43" w:name="_Hlk143258300"/>
              <m:sSub>
                <m:sSubPr>
                  <m:ctrlPr>
                    <w:rPr>
                      <w:rFonts w:ascii="Cambria Math" w:hAnsi="Cambria Math"/>
                      <w:i/>
                    </w:rPr>
                  </m:ctrlPr>
                </m:sSubPr>
                <m:e>
                  <m:r>
                    <m:rPr>
                      <m:nor/>
                    </m:rPr>
                    <w:rPr>
                      <w:i/>
                    </w:rPr>
                    <m:t>U</m:t>
                  </m:r>
                </m:e>
                <m:sub>
                  <m:r>
                    <m:rPr>
                      <m:nor/>
                    </m:rPr>
                    <w:rPr>
                      <w:i/>
                    </w:rPr>
                    <m:t>óptima</m:t>
                  </m:r>
                </m:sub>
              </m:sSub>
              <w:bookmarkEnd w:id="43"/>
            </m:lim>
          </m:limLow>
        </m:oMath>
      </m:oMathPara>
    </w:p>
    <w:p w14:paraId="20727A18" w14:textId="77777777" w:rsidR="004D796F" w:rsidRPr="00604D0F" w:rsidRDefault="004D796F" w:rsidP="00903464">
      <w:pPr>
        <w:pStyle w:val="Ttulo8"/>
      </w:pPr>
      <w:r w:rsidRPr="00604D0F">
        <w:t>Implicaciones</w:t>
      </w:r>
    </w:p>
    <w:p w14:paraId="62C2ABC1" w14:textId="77777777" w:rsidR="004D796F" w:rsidRDefault="004D796F" w:rsidP="004D796F">
      <w:pPr>
        <w:pStyle w:val="Nivel1SM"/>
        <w:keepNext/>
        <w:spacing w:before="0" w:after="0"/>
      </w:pPr>
      <w:r>
        <w:t>Los gobiernos pueden combatir el pánico bancario de 3 formas:</w:t>
      </w:r>
    </w:p>
    <w:p w14:paraId="6143FE6D" w14:textId="77777777" w:rsidR="004D796F" w:rsidRDefault="004D796F" w:rsidP="004D796F">
      <w:pPr>
        <w:pStyle w:val="Letra"/>
        <w:spacing w:after="0"/>
        <w:ind w:left="567"/>
      </w:pPr>
      <w:r>
        <w:rPr>
          <w:i/>
          <w:iCs/>
        </w:rPr>
        <w:t>Asegurar los depósitos de los individuos en caso de quiebra del banco</w:t>
      </w:r>
      <w:r>
        <w:t xml:space="preserve">, con un fondo específico para ello (en España (y en la Unión Europea en general), hasta 100.000 €; en Estados Unidos, tras los pánicos bancarios de la Gran Depresión se creó la </w:t>
      </w:r>
      <w:r>
        <w:rPr>
          <w:i/>
          <w:iCs/>
        </w:rPr>
        <w:t xml:space="preserve">Federal </w:t>
      </w:r>
      <w:proofErr w:type="spellStart"/>
      <w:r>
        <w:rPr>
          <w:i/>
          <w:iCs/>
        </w:rPr>
        <w:t>Deposit</w:t>
      </w:r>
      <w:proofErr w:type="spellEnd"/>
      <w:r>
        <w:rPr>
          <w:i/>
          <w:iCs/>
        </w:rPr>
        <w:t xml:space="preserve"> </w:t>
      </w:r>
      <w:proofErr w:type="spellStart"/>
      <w:r>
        <w:rPr>
          <w:i/>
          <w:iCs/>
        </w:rPr>
        <w:t>Insurance</w:t>
      </w:r>
      <w:proofErr w:type="spellEnd"/>
      <w:r>
        <w:rPr>
          <w:i/>
          <w:iCs/>
        </w:rPr>
        <w:t xml:space="preserve"> </w:t>
      </w:r>
      <w:proofErr w:type="spellStart"/>
      <w:r>
        <w:rPr>
          <w:i/>
          <w:iCs/>
        </w:rPr>
        <w:t>Corporation</w:t>
      </w:r>
      <w:proofErr w:type="spellEnd"/>
      <w:r>
        <w:t xml:space="preserve">). De esta manera, como los depositantes saben que van a recuperar su dinero incluso si el banco </w:t>
      </w:r>
      <w:r>
        <w:lastRenderedPageBreak/>
        <w:t>quiebra, no retiran sus fondos, por lo que esta medida, en caso de ser creíble, le sale “gratis” al Gobierno.</w:t>
      </w:r>
    </w:p>
    <w:p w14:paraId="08848A58" w14:textId="77777777" w:rsidR="004D796F" w:rsidRDefault="004D796F" w:rsidP="004D796F">
      <w:pPr>
        <w:pStyle w:val="Letra"/>
        <w:keepNext/>
        <w:spacing w:after="0"/>
        <w:ind w:left="567"/>
      </w:pPr>
      <w:r>
        <w:rPr>
          <w:i/>
          <w:iCs/>
        </w:rPr>
        <w:t>Suspender la retirada de efectivo temporalmente</w:t>
      </w:r>
      <w:r>
        <w:t>, mientras el banco recupera parte de sus préstamos para poder hacer frente a las retiradas (como ocurrió en Grecia, donde en la primera mitad del año 2015 salieron 50.000 millones de euros, lo que obligó al Gobierno griego a imponer un “corralito” a finales de junio de ese año).</w:t>
      </w:r>
    </w:p>
    <w:p w14:paraId="5FBC1747" w14:textId="77777777" w:rsidR="004D796F" w:rsidRDefault="004D796F" w:rsidP="004D796F">
      <w:pPr>
        <w:pStyle w:val="Nivel3SM"/>
      </w:pPr>
      <w:r>
        <w:t xml:space="preserve">Esto en la práctica es económicamente costoso (algunas personas realmente necesitan sus fondos inmediatamente) y no evita el pánico bancario </w:t>
      </w:r>
      <w:r>
        <w:rPr>
          <w:i/>
          <w:iCs/>
        </w:rPr>
        <w:t>per se</w:t>
      </w:r>
      <w:r>
        <w:t>, pero es efectivo a la hora de prevenir crisis de liquidez que fuercen a los bancos a declararse insolventes.</w:t>
      </w:r>
    </w:p>
    <w:p w14:paraId="4DD5D94E" w14:textId="77777777" w:rsidR="004D796F" w:rsidRDefault="004D796F" w:rsidP="004D796F">
      <w:pPr>
        <w:pStyle w:val="Letra"/>
        <w:keepNext/>
        <w:spacing w:after="0"/>
        <w:ind w:left="567"/>
      </w:pPr>
      <w:r>
        <w:t>El Banco Central puede actuar como prestamista de última instancia (</w:t>
      </w:r>
      <w:proofErr w:type="spellStart"/>
      <w:r>
        <w:rPr>
          <w:i/>
          <w:iCs/>
        </w:rPr>
        <w:t>Lender</w:t>
      </w:r>
      <w:proofErr w:type="spellEnd"/>
      <w:r>
        <w:rPr>
          <w:i/>
          <w:iCs/>
        </w:rPr>
        <w:t xml:space="preserve"> </w:t>
      </w:r>
      <w:proofErr w:type="spellStart"/>
      <w:r>
        <w:rPr>
          <w:i/>
          <w:iCs/>
        </w:rPr>
        <w:t>of</w:t>
      </w:r>
      <w:proofErr w:type="spellEnd"/>
      <w:r>
        <w:rPr>
          <w:i/>
          <w:iCs/>
        </w:rPr>
        <w:t xml:space="preserve"> </w:t>
      </w:r>
      <w:proofErr w:type="spellStart"/>
      <w:r>
        <w:rPr>
          <w:i/>
          <w:iCs/>
        </w:rPr>
        <w:t>Last</w:t>
      </w:r>
      <w:proofErr w:type="spellEnd"/>
      <w:r>
        <w:rPr>
          <w:i/>
          <w:iCs/>
        </w:rPr>
        <w:t xml:space="preserve"> Resort</w:t>
      </w:r>
      <w:r>
        <w:t>) creando reservas para hacer frente a los pagos. Si los bancos se quedan sin liquidez para hacer frente a la demanda de retirada de efectivo, podrían solicitar fondos al Banco Central.</w:t>
      </w:r>
    </w:p>
    <w:p w14:paraId="1FFE6F5D" w14:textId="77777777" w:rsidR="004D796F" w:rsidRDefault="004D796F" w:rsidP="004D796F">
      <w:pPr>
        <w:pStyle w:val="Nivel3SM"/>
        <w:keepNext/>
      </w:pPr>
      <w:r>
        <w:t>Esto se llevó a cabo en la Gran Depresión, pero no acabó con la crisis debido a 2 principales problemas:</w:t>
      </w:r>
    </w:p>
    <w:p w14:paraId="7F02F715" w14:textId="77777777" w:rsidR="004D796F" w:rsidRDefault="004D796F" w:rsidP="004D796F">
      <w:pPr>
        <w:pStyle w:val="Nivel4"/>
        <w:ind w:left="1474"/>
      </w:pPr>
      <w:r>
        <w:t>El estigma que generaba para los bancos, que no querían pedir prestado a la Reserva Federal por miedo a quedar expuestos como débiles.</w:t>
      </w:r>
    </w:p>
    <w:p w14:paraId="2FCDD897" w14:textId="48069B9C" w:rsidR="004D796F" w:rsidRDefault="004D796F" w:rsidP="004D796F">
      <w:pPr>
        <w:pStyle w:val="Nivel4"/>
        <w:keepNext/>
        <w:ind w:left="1474"/>
      </w:pPr>
      <w:r>
        <w:t xml:space="preserve">Tal y como exponen </w:t>
      </w:r>
      <w:hyperlink r:id="rId20" w:history="1">
        <w:r w:rsidRPr="0061163D">
          <w:rPr>
            <w:rStyle w:val="Hipervnculo"/>
            <w:smallCaps/>
            <w:color w:val="auto"/>
          </w:rPr>
          <w:t>Friedman</w:t>
        </w:r>
        <w:r w:rsidRPr="0061163D">
          <w:rPr>
            <w:rStyle w:val="Hipervnculo"/>
            <w:color w:val="auto"/>
          </w:rPr>
          <w:t xml:space="preserve"> y </w:t>
        </w:r>
        <w:r w:rsidRPr="0061163D">
          <w:rPr>
            <w:rStyle w:val="Hipervnculo"/>
            <w:smallCaps/>
            <w:color w:val="auto"/>
          </w:rPr>
          <w:t>Schwartz</w:t>
        </w:r>
      </w:hyperlink>
      <w:r>
        <w:t>, l</w:t>
      </w:r>
      <w:r w:rsidRPr="005B260C">
        <w:t>a</w:t>
      </w:r>
      <w:r>
        <w:t xml:space="preserve"> Reserva Federal no entendió su rol y sus poderes.</w:t>
      </w:r>
    </w:p>
    <w:p w14:paraId="06FAEB5B" w14:textId="77777777" w:rsidR="004D796F" w:rsidRPr="00712745" w:rsidRDefault="004D796F" w:rsidP="004D796F">
      <w:pPr>
        <w:pStyle w:val="Nivel5"/>
        <w:ind w:left="1871"/>
      </w:pPr>
      <w:r>
        <w:rPr>
          <w:smallCaps/>
        </w:rPr>
        <w:t>Friedman</w:t>
      </w:r>
      <w:r>
        <w:t xml:space="preserve"> y </w:t>
      </w:r>
      <w:r>
        <w:rPr>
          <w:smallCaps/>
        </w:rPr>
        <w:t>Schwartz</w:t>
      </w:r>
      <w:r>
        <w:t xml:space="preserve"> argumentaron que la Reserva Federal podría haber </w:t>
      </w:r>
      <w:r w:rsidRPr="00A92D27">
        <w:rPr>
          <w:rStyle w:val="Nivel5Car"/>
        </w:rPr>
        <w:t>reducido</w:t>
      </w:r>
      <w:r>
        <w:t xml:space="preserve"> la severidad de la Depresión mediante una política monetaria más acomodaticia, pero no lo hizo</w:t>
      </w:r>
      <w:r>
        <w:rPr>
          <w:rStyle w:val="Refdenotaalpie"/>
        </w:rPr>
        <w:footnoteReference w:id="19"/>
      </w:r>
      <w:r>
        <w:t>.</w:t>
      </w:r>
    </w:p>
    <w:p w14:paraId="6323B502" w14:textId="77777777" w:rsidR="004D796F" w:rsidRDefault="004D796F" w:rsidP="00903464">
      <w:pPr>
        <w:pStyle w:val="Ttulo7"/>
      </w:pPr>
      <w:bookmarkStart w:id="44" w:name="_Hlk124701908"/>
      <w:bookmarkEnd w:id="40"/>
      <w:r>
        <w:t>Extensiones</w:t>
      </w:r>
    </w:p>
    <w:p w14:paraId="6BE3FB58" w14:textId="77777777" w:rsidR="004D796F" w:rsidRDefault="004D796F" w:rsidP="004D796F">
      <w:pPr>
        <w:pStyle w:val="Nivel1SM"/>
        <w:keepNext/>
        <w:spacing w:before="0" w:after="0"/>
      </w:pPr>
      <w:r>
        <w:t>Su influencia hasta el día de hoy ha sido enorme. En la actualidad se usa para:</w:t>
      </w:r>
    </w:p>
    <w:p w14:paraId="242E5535" w14:textId="77777777" w:rsidR="004D796F" w:rsidRDefault="004D796F" w:rsidP="004D796F">
      <w:pPr>
        <w:pStyle w:val="Nivel2SM"/>
      </w:pPr>
      <w:r>
        <w:t>Estudio del papel del banco central como prestamista de última instancia.</w:t>
      </w:r>
    </w:p>
    <w:p w14:paraId="20879E02" w14:textId="77777777" w:rsidR="004D796F" w:rsidRDefault="004D796F" w:rsidP="004D796F">
      <w:pPr>
        <w:pStyle w:val="Nivel2SM"/>
      </w:pPr>
      <w:r>
        <w:t>Posible efecto disciplinador de los pánicos bancarios (estas teorías argumentan que los pánicos bancarios no siempre son negativos, sino que podrían tener efectos positivos).</w:t>
      </w:r>
    </w:p>
    <w:p w14:paraId="0DC57EB5" w14:textId="77777777" w:rsidR="004D796F" w:rsidRDefault="004D796F" w:rsidP="004D796F">
      <w:pPr>
        <w:pStyle w:val="Nivel2SM"/>
      </w:pPr>
      <w:r>
        <w:t>Estudio de pánicos bancarios basados en información (a diferencia del modelo básico, basado en la creencia de que otros agentes retirarán sus depósitos).</w:t>
      </w:r>
    </w:p>
    <w:p w14:paraId="6C9AA045" w14:textId="77777777" w:rsidR="004D796F" w:rsidRPr="003F2B19" w:rsidRDefault="004D796F" w:rsidP="004D796F">
      <w:pPr>
        <w:pStyle w:val="Nivel2SM"/>
      </w:pPr>
      <w:r>
        <w:t>Incluso para el estudio de la introducción de moneda digital de los bancos centrales.</w:t>
      </w:r>
    </w:p>
    <w:p w14:paraId="030371F4" w14:textId="77777777" w:rsidR="004D796F" w:rsidRDefault="004D796F" w:rsidP="00903464">
      <w:pPr>
        <w:pStyle w:val="Ttulo7"/>
      </w:pPr>
      <w:r>
        <w:t>Evidencia empírica</w:t>
      </w:r>
    </w:p>
    <w:p w14:paraId="36374CEC" w14:textId="77777777" w:rsidR="004D796F" w:rsidRPr="00712745" w:rsidRDefault="004D796F" w:rsidP="00903464">
      <w:pPr>
        <w:pStyle w:val="Ttulo7"/>
      </w:pPr>
      <w:r>
        <w:t>Valoración</w:t>
      </w:r>
      <w:bookmarkEnd w:id="41"/>
      <w:bookmarkEnd w:id="44"/>
    </w:p>
    <w:p w14:paraId="028EC4D2" w14:textId="77777777" w:rsidR="004D796F" w:rsidRDefault="004D796F" w:rsidP="004D796F">
      <w:pPr>
        <w:pStyle w:val="Nivel1SM"/>
        <w:keepNext/>
        <w:spacing w:before="0" w:after="0"/>
      </w:pPr>
      <w:r>
        <w:rPr>
          <w:i/>
          <w:iCs/>
        </w:rPr>
        <w:t>Solución</w:t>
      </w:r>
      <w:r w:rsidRPr="006D0F9A">
        <w:t>:</w:t>
      </w:r>
      <w:r>
        <w:t xml:space="preserve"> Creación de Fondos de Garantías de Depósitos para evitar pánicos bancarios.</w:t>
      </w:r>
    </w:p>
    <w:p w14:paraId="65C1F7DF" w14:textId="77777777" w:rsidR="004D796F" w:rsidRDefault="004D796F" w:rsidP="004D796F">
      <w:pPr>
        <w:pStyle w:val="Nivel2SM"/>
      </w:pPr>
      <w:r>
        <w:t>Junto a la normativa prudencial para garantizar la dotación de recursos propios suficientes por las entidades, el regulador introduce medidas para hacer frente al impacto sistémico de la crisis de una entidad financiera. Por un lado, es necesario establecer un orden de prelación claro en el derecho de cobro por parte de los acreedores (depositantes, tenedores de deuda y accionistas). En este sentido, la especial sensibilidad de los depositantes como clientes minoristas ha conducido a la dotación de fondos de garantía de depósitos, los cuales garantizan un mínimo derecho de reintegro a favor de los depositantes en crisis</w:t>
      </w:r>
      <w:r>
        <w:rPr>
          <w:rStyle w:val="Refdenotaalpie"/>
        </w:rPr>
        <w:footnoteReference w:id="20"/>
      </w:r>
      <w:r>
        <w:t>.</w:t>
      </w:r>
    </w:p>
    <w:p w14:paraId="0A3EED2A" w14:textId="6900FB9F" w:rsidR="004D796F" w:rsidRPr="004D796F" w:rsidRDefault="004D796F" w:rsidP="004D796F">
      <w:pPr>
        <w:pStyle w:val="Nivel2SM"/>
      </w:pPr>
      <w:r>
        <w:t>Además, a raíz de la reciente crisis financiera, se está impulsando la elaboración de planes de resolución por las entidades en las que se prevean los pasos a seguir, en primer lugar, para tratar de mantener a flote la entidad (</w:t>
      </w:r>
      <w:proofErr w:type="spellStart"/>
      <w:r w:rsidRPr="004D796F">
        <w:rPr>
          <w:i/>
          <w:iCs/>
        </w:rPr>
        <w:t>going</w:t>
      </w:r>
      <w:proofErr w:type="spellEnd"/>
      <w:r w:rsidRPr="004D796F">
        <w:rPr>
          <w:i/>
          <w:iCs/>
        </w:rPr>
        <w:t xml:space="preserve"> </w:t>
      </w:r>
      <w:proofErr w:type="spellStart"/>
      <w:r w:rsidRPr="004D796F">
        <w:rPr>
          <w:i/>
          <w:iCs/>
        </w:rPr>
        <w:t>concern</w:t>
      </w:r>
      <w:proofErr w:type="spellEnd"/>
      <w:r>
        <w:t>) y, eventualmente, para organizar la disolución ordenada de la misma (</w:t>
      </w:r>
      <w:proofErr w:type="spellStart"/>
      <w:r w:rsidRPr="004D796F">
        <w:rPr>
          <w:i/>
          <w:iCs/>
        </w:rPr>
        <w:t>gone</w:t>
      </w:r>
      <w:proofErr w:type="spellEnd"/>
      <w:r w:rsidRPr="004D796F">
        <w:rPr>
          <w:i/>
          <w:iCs/>
        </w:rPr>
        <w:t xml:space="preserve"> </w:t>
      </w:r>
      <w:proofErr w:type="spellStart"/>
      <w:r w:rsidRPr="004D796F">
        <w:rPr>
          <w:i/>
          <w:iCs/>
        </w:rPr>
        <w:t>concern</w:t>
      </w:r>
      <w:proofErr w:type="spellEnd"/>
      <w:r>
        <w:t xml:space="preserve">) en caso de que resulte imposible cubrir las </w:t>
      </w:r>
      <w:r>
        <w:lastRenderedPageBreak/>
        <w:t>necesidades de capital con recursos propios, acudiendo al mercado (ampliaciones de capital, emisiones de deuda) o aplicando pérdidas a los acreedores (</w:t>
      </w:r>
      <w:proofErr w:type="spellStart"/>
      <w:r w:rsidRPr="004D796F">
        <w:rPr>
          <w:i/>
          <w:iCs/>
        </w:rPr>
        <w:t>bail</w:t>
      </w:r>
      <w:proofErr w:type="spellEnd"/>
      <w:r w:rsidRPr="004D796F">
        <w:rPr>
          <w:i/>
          <w:iCs/>
        </w:rPr>
        <w:t>-in</w:t>
      </w:r>
      <w:r w:rsidRPr="00224E7F">
        <w:rPr>
          <w:rStyle w:val="Refdenotaalpie"/>
        </w:rPr>
        <w:footnoteReference w:id="21"/>
      </w:r>
      <w:r>
        <w:t>).</w:t>
      </w:r>
    </w:p>
    <w:p w14:paraId="1DA3694C" w14:textId="0E482E12" w:rsidR="00301D09" w:rsidRDefault="00301D09" w:rsidP="00903464">
      <w:pPr>
        <w:pStyle w:val="Ttulo3"/>
      </w:pPr>
      <w:bookmarkStart w:id="45" w:name="_Toc178011814"/>
      <w:r>
        <w:t>Justificaciones específicas al caso español</w:t>
      </w:r>
      <w:bookmarkEnd w:id="45"/>
    </w:p>
    <w:p w14:paraId="6BC3CA56" w14:textId="548F98E1" w:rsidR="00E0489A" w:rsidRDefault="00E0489A" w:rsidP="00E0489A">
      <w:pPr>
        <w:pStyle w:val="Nivel1SM"/>
        <w:keepNext/>
        <w:spacing w:before="0" w:after="0"/>
      </w:pPr>
      <w:r>
        <w:t>Antes del estallido de la crisis económica, el 80 % de la financiación de las empresas españolas provenía de entidades bancarias, según se indica en varias publicaciones.</w:t>
      </w:r>
    </w:p>
    <w:p w14:paraId="37C2FF52" w14:textId="1A21D80E" w:rsidR="00E0489A" w:rsidRDefault="00E0489A" w:rsidP="00E0489A">
      <w:pPr>
        <w:pStyle w:val="Nivel2SM"/>
      </w:pPr>
      <w:r>
        <w:t xml:space="preserve">Esto contrasta fuertemente con los modelos anglosajones, donde los porcentajes son los inversos al español (i.e. 70 %-80 % de financiación </w:t>
      </w:r>
      <w:r w:rsidR="00021EA4">
        <w:t>no bancaria</w:t>
      </w:r>
      <w:r>
        <w:t>).</w:t>
      </w:r>
    </w:p>
    <w:p w14:paraId="201FC7D4" w14:textId="4E9A439B" w:rsidR="00E0489A" w:rsidRDefault="00E0489A" w:rsidP="00E0489A">
      <w:pPr>
        <w:pStyle w:val="Nivel2SM"/>
      </w:pPr>
      <w:r>
        <w:t>De acuerdo con el Consejo de Estabilidad Financiera</w:t>
      </w:r>
      <w:r w:rsidR="000C739B">
        <w:t xml:space="preserve"> (</w:t>
      </w:r>
      <w:proofErr w:type="spellStart"/>
      <w:r w:rsidR="000C739B">
        <w:rPr>
          <w:i/>
          <w:iCs/>
        </w:rPr>
        <w:t>Financial</w:t>
      </w:r>
      <w:proofErr w:type="spellEnd"/>
      <w:r w:rsidR="000C739B">
        <w:rPr>
          <w:i/>
          <w:iCs/>
        </w:rPr>
        <w:t xml:space="preserve"> </w:t>
      </w:r>
      <w:proofErr w:type="spellStart"/>
      <w:r w:rsidR="000C739B">
        <w:rPr>
          <w:i/>
          <w:iCs/>
        </w:rPr>
        <w:t>Stability</w:t>
      </w:r>
      <w:proofErr w:type="spellEnd"/>
      <w:r w:rsidR="000C739B">
        <w:rPr>
          <w:i/>
          <w:iCs/>
        </w:rPr>
        <w:t xml:space="preserve"> </w:t>
      </w:r>
      <w:proofErr w:type="spellStart"/>
      <w:r w:rsidR="000C739B">
        <w:rPr>
          <w:i/>
          <w:iCs/>
        </w:rPr>
        <w:t>Board</w:t>
      </w:r>
      <w:proofErr w:type="spellEnd"/>
      <w:r w:rsidR="000C739B">
        <w:t>, FSB)</w:t>
      </w:r>
      <w:r w:rsidR="000C739B">
        <w:rPr>
          <w:rStyle w:val="Refdenotaalpie"/>
        </w:rPr>
        <w:footnoteReference w:id="22"/>
      </w:r>
      <w:r>
        <w:t xml:space="preserve">, a nivel mundial la financiación </w:t>
      </w:r>
      <w:r w:rsidR="00021EA4">
        <w:t>no bancaria</w:t>
      </w:r>
      <w:r>
        <w:t xml:space="preserve"> será de </w:t>
      </w:r>
      <w:r w:rsidR="000C739B">
        <w:t>un 49,2 %</w:t>
      </w:r>
      <w:r>
        <w:t>.</w:t>
      </w:r>
    </w:p>
    <w:p w14:paraId="433F2E8E" w14:textId="73E32307" w:rsidR="00BF09A1" w:rsidRDefault="00154326" w:rsidP="00506963">
      <w:pPr>
        <w:pStyle w:val="Nivel1SM"/>
        <w:keepNext/>
        <w:spacing w:after="0"/>
      </w:pPr>
      <w:r>
        <w:t>L</w:t>
      </w:r>
      <w:r w:rsidR="00360E82">
        <w:t>a</w:t>
      </w:r>
      <w:r w:rsidR="00BF09A1">
        <w:t xml:space="preserve">s </w:t>
      </w:r>
      <w:r w:rsidR="0046675E">
        <w:t>2 </w:t>
      </w:r>
      <w:r w:rsidR="00360E82">
        <w:t>justificaci</w:t>
      </w:r>
      <w:r w:rsidR="00BF09A1">
        <w:t>ones</w:t>
      </w:r>
      <w:r w:rsidR="00360E82">
        <w:t xml:space="preserve"> más importante</w:t>
      </w:r>
      <w:r w:rsidR="00BF09A1">
        <w:t>s</w:t>
      </w:r>
      <w:r w:rsidR="00360E82">
        <w:t xml:space="preserve"> que además aplica</w:t>
      </w:r>
      <w:r w:rsidR="00BF09A1">
        <w:t>n</w:t>
      </w:r>
      <w:r w:rsidR="00360E82">
        <w:t xml:space="preserve"> plenamente al caso español</w:t>
      </w:r>
      <w:r w:rsidR="00BF09A1">
        <w:t xml:space="preserve"> son:</w:t>
      </w:r>
    </w:p>
    <w:p w14:paraId="69E9D553" w14:textId="7C83801A" w:rsidR="00BF09A1" w:rsidRDefault="00BF09A1" w:rsidP="00506963">
      <w:pPr>
        <w:pStyle w:val="Nivel2SM"/>
      </w:pPr>
      <w:r>
        <w:t xml:space="preserve">Un </w:t>
      </w:r>
      <w:r w:rsidRPr="00154326">
        <w:rPr>
          <w:b/>
        </w:rPr>
        <w:t>racionamiento de crédito</w:t>
      </w:r>
      <w:r>
        <w:t xml:space="preserve"> en caso de crisis que rápidamente afecta a la </w:t>
      </w:r>
      <w:r w:rsidRPr="00154326">
        <w:rPr>
          <w:b/>
        </w:rPr>
        <w:t>economía real</w:t>
      </w:r>
      <w:r w:rsidR="00154326">
        <w:t xml:space="preserve"> (ya mencionada “concesión procíclica del crédito”).</w:t>
      </w:r>
    </w:p>
    <w:p w14:paraId="4AA9C5E4" w14:textId="77777777" w:rsidR="00BF09A1" w:rsidRDefault="00BF09A1" w:rsidP="00506963">
      <w:pPr>
        <w:pStyle w:val="Nivel2SM"/>
      </w:pPr>
      <w:r>
        <w:t>E</w:t>
      </w:r>
      <w:r w:rsidR="00360E82">
        <w:t xml:space="preserve">l </w:t>
      </w:r>
      <w:r>
        <w:t xml:space="preserve">temido </w:t>
      </w:r>
      <w:r w:rsidR="00360E82" w:rsidRPr="009A678F">
        <w:rPr>
          <w:b/>
          <w:bCs/>
        </w:rPr>
        <w:t>círculo vicioso entre la deuda pública y deuda bancaria</w:t>
      </w:r>
      <w:r w:rsidR="00360E82">
        <w:t>.</w:t>
      </w:r>
    </w:p>
    <w:p w14:paraId="6689D30D" w14:textId="3CF2D3C2" w:rsidR="00BF09A1" w:rsidRPr="00CA4F2A" w:rsidRDefault="00BF09A1" w:rsidP="00903464">
      <w:pPr>
        <w:pStyle w:val="Ttulo6"/>
      </w:pPr>
      <w:r>
        <w:t xml:space="preserve">Racionamiento de crédito: </w:t>
      </w:r>
      <w:r w:rsidRPr="00CA4F2A">
        <w:t>Crisis financiera internacional</w:t>
      </w:r>
    </w:p>
    <w:p w14:paraId="52F31F89" w14:textId="77777777" w:rsidR="00BF09A1" w:rsidRDefault="00BF09A1" w:rsidP="00903464">
      <w:pPr>
        <w:pStyle w:val="Ttulo7"/>
        <w:spacing w:before="0"/>
      </w:pPr>
      <w:r>
        <w:t>Origen</w:t>
      </w:r>
    </w:p>
    <w:p w14:paraId="29629281" w14:textId="77777777" w:rsidR="00BF09A1" w:rsidRDefault="00BF09A1" w:rsidP="009A678F">
      <w:pPr>
        <w:pStyle w:val="Nivel2SM"/>
      </w:pPr>
      <w:r>
        <w:t xml:space="preserve">La crisis se inició en el verano de 2007, pero se agravó con la quiebra de </w:t>
      </w:r>
      <w:r w:rsidRPr="00024DA2">
        <w:rPr>
          <w:b/>
          <w:u w:val="single"/>
        </w:rPr>
        <w:t>Lehman Brothers</w:t>
      </w:r>
      <w:r>
        <w:t xml:space="preserve"> en septiembre de 2008. La crisis llevó al colapso a importantes bancos de diversos países, expuestos a las </w:t>
      </w:r>
      <w:r w:rsidRPr="00024DA2">
        <w:rPr>
          <w:b/>
        </w:rPr>
        <w:t>hipotecas subprime</w:t>
      </w:r>
      <w:r>
        <w:t>.</w:t>
      </w:r>
    </w:p>
    <w:p w14:paraId="6999DF96" w14:textId="77777777" w:rsidR="00BF09A1" w:rsidRDefault="00BF09A1" w:rsidP="00903464">
      <w:pPr>
        <w:pStyle w:val="Ttulo7"/>
      </w:pPr>
      <w:r>
        <w:t>Impacto</w:t>
      </w:r>
    </w:p>
    <w:p w14:paraId="1B5B5839" w14:textId="77777777" w:rsidR="00BF09A1" w:rsidRDefault="00BF09A1" w:rsidP="009A678F">
      <w:pPr>
        <w:pStyle w:val="Nivel2SM"/>
        <w:keepNext/>
        <w:spacing w:after="0"/>
      </w:pPr>
      <w:r w:rsidRPr="005601F2">
        <w:t>Reducido impacto directo pero importante impacto indirecto</w:t>
      </w:r>
      <w:r>
        <w:t>:</w:t>
      </w:r>
    </w:p>
    <w:p w14:paraId="2F19536F" w14:textId="77777777" w:rsidR="00BF09A1" w:rsidRDefault="00BF09A1" w:rsidP="009A678F">
      <w:pPr>
        <w:pStyle w:val="Nivel3SM"/>
      </w:pPr>
      <w:r>
        <w:t xml:space="preserve">El </w:t>
      </w:r>
      <w:r w:rsidRPr="009A678F">
        <w:rPr>
          <w:i/>
          <w:iCs/>
          <w:u w:val="single"/>
        </w:rPr>
        <w:t>impacto directo</w:t>
      </w:r>
      <w:r>
        <w:t xml:space="preserve"> de esta crisis en la solvencia de la banca española fue limitado, gracias al modelo de negocio de las entidades nacionales (banca tradicional minorista de </w:t>
      </w:r>
      <w:r w:rsidRPr="00024DA2">
        <w:rPr>
          <w:b/>
        </w:rPr>
        <w:t>originar para mantener</w:t>
      </w:r>
      <w:r>
        <w:t xml:space="preserve">) y a la exigente regulación y supervisión del Banco de España (p.ej. </w:t>
      </w:r>
      <w:r w:rsidRPr="00024DA2">
        <w:rPr>
          <w:b/>
        </w:rPr>
        <w:t>prohibición de implementación de un modelo de tipo originar para distribuir</w:t>
      </w:r>
      <w:r>
        <w:t>).</w:t>
      </w:r>
    </w:p>
    <w:p w14:paraId="6B834028" w14:textId="2CD0625F" w:rsidR="00BF09A1" w:rsidRPr="009079B2" w:rsidRDefault="00BF09A1" w:rsidP="009A678F">
      <w:pPr>
        <w:pStyle w:val="Nivel3SM"/>
        <w:keepNext/>
      </w:pPr>
      <w:r>
        <w:t>No obstante</w:t>
      </w:r>
      <w:r w:rsidR="009A678F">
        <w:t>,</w:t>
      </w:r>
      <w:r>
        <w:t xml:space="preserve"> el </w:t>
      </w:r>
      <w:r w:rsidRPr="009A678F">
        <w:rPr>
          <w:i/>
          <w:iCs/>
          <w:u w:val="single"/>
        </w:rPr>
        <w:t>impacto indirecto</w:t>
      </w:r>
      <w:r>
        <w:t xml:space="preserve"> de la crisis financiera internacional fue importante: La caída de </w:t>
      </w:r>
      <w:r w:rsidR="009A678F">
        <w:t>Lehman Brothers</w:t>
      </w:r>
      <w:r>
        <w:t xml:space="preserve"> generó un problema de racionamiento de crédito en los mercados interbancarios, donde éstos representaban la </w:t>
      </w:r>
      <w:r w:rsidRPr="009079B2">
        <w:t>principal fuente de financiación del sector financiero nacional.</w:t>
      </w:r>
    </w:p>
    <w:p w14:paraId="2541343F" w14:textId="6AEE7A5A" w:rsidR="00BF09A1" w:rsidRDefault="00BF09A1" w:rsidP="009A678F">
      <w:pPr>
        <w:pStyle w:val="Nivel4"/>
        <w:ind w:left="1474"/>
      </w:pPr>
      <w:r>
        <w:t xml:space="preserve">Y es que, las elevadas tasas a las que </w:t>
      </w:r>
      <w:r w:rsidRPr="00823419">
        <w:rPr>
          <w:b/>
          <w:bCs/>
        </w:rPr>
        <w:t>creció la</w:t>
      </w:r>
      <w:r>
        <w:t xml:space="preserve"> </w:t>
      </w:r>
      <w:r w:rsidRPr="00024DA2">
        <w:rPr>
          <w:b/>
        </w:rPr>
        <w:t>demanda del crédito</w:t>
      </w:r>
      <w:r>
        <w:t xml:space="preserve"> en el período 1994-2007, unido al </w:t>
      </w:r>
      <w:r w:rsidRPr="00024DA2">
        <w:rPr>
          <w:b/>
        </w:rPr>
        <w:t xml:space="preserve">estancamiento </w:t>
      </w:r>
      <w:r w:rsidRPr="00024DA2">
        <w:t>de sus fuentes de recursos tradicionales</w:t>
      </w:r>
      <w:r>
        <w:t xml:space="preserve"> (</w:t>
      </w:r>
      <w:r w:rsidRPr="00024DA2">
        <w:rPr>
          <w:b/>
        </w:rPr>
        <w:t>depósitos de la población</w:t>
      </w:r>
      <w:r>
        <w:t xml:space="preserve">), llevó a que las entidades españolas buscasen otras fuentes de financiación: El endeudamiento en los mercados </w:t>
      </w:r>
      <w:r w:rsidRPr="00FE745B">
        <w:rPr>
          <w:b/>
        </w:rPr>
        <w:t>interbancarios</w:t>
      </w:r>
      <w:r>
        <w:t xml:space="preserve"> de la eurozona, aprovechando la integración financiera surgida a raíz de la UEM.</w:t>
      </w:r>
    </w:p>
    <w:p w14:paraId="6D2491A9" w14:textId="0E1639FD" w:rsidR="00BF09A1" w:rsidRPr="000C739B" w:rsidRDefault="00BF09A1" w:rsidP="000C739B">
      <w:pPr>
        <w:pStyle w:val="Nivel4"/>
        <w:ind w:left="1474"/>
      </w:pPr>
      <w:r w:rsidRPr="000C739B">
        <w:t xml:space="preserve">La congelación de los mercados financieros internacionales </w:t>
      </w:r>
      <w:r w:rsidRPr="000C739B">
        <w:rPr>
          <w:b/>
          <w:bCs/>
        </w:rPr>
        <w:t>provocó una disminución de la financiación bancaria a sectores clave</w:t>
      </w:r>
      <w:r w:rsidRPr="000C739B">
        <w:t xml:space="preserve"> del crecimiento nacional como la construcción y la promoción inmobiliaria.</w:t>
      </w:r>
    </w:p>
    <w:p w14:paraId="03ACB2CE" w14:textId="77DB0BD8" w:rsidR="00BF09A1" w:rsidRPr="004012D2" w:rsidRDefault="00BF09A1" w:rsidP="00903464">
      <w:pPr>
        <w:pStyle w:val="Ttulo7"/>
      </w:pPr>
      <w:r w:rsidRPr="004012D2">
        <w:t xml:space="preserve">A nivel empírico: Importancia de las </w:t>
      </w:r>
      <w:r w:rsidR="008E0B7D">
        <w:t>pymes</w:t>
      </w:r>
    </w:p>
    <w:p w14:paraId="212A7FC8" w14:textId="77F39724" w:rsidR="00BF09A1" w:rsidRDefault="00BF09A1" w:rsidP="009A678F">
      <w:pPr>
        <w:pStyle w:val="Nivel2SM"/>
      </w:pPr>
      <w:r>
        <w:t xml:space="preserve">El pánico bancario desatado en 2008 y los fuertes </w:t>
      </w:r>
      <w:r w:rsidRPr="008D4D8F">
        <w:rPr>
          <w:b/>
        </w:rPr>
        <w:t>racionamientos de crédito</w:t>
      </w:r>
      <w:r>
        <w:t xml:space="preserve"> posteriores </w:t>
      </w:r>
      <w:r w:rsidRPr="008D4D8F">
        <w:rPr>
          <w:b/>
        </w:rPr>
        <w:t>han afectado sobre todo a la</w:t>
      </w:r>
      <w:r w:rsidR="008F01B2">
        <w:rPr>
          <w:b/>
        </w:rPr>
        <w:t>s</w:t>
      </w:r>
      <w:r w:rsidRPr="008D4D8F">
        <w:rPr>
          <w:b/>
        </w:rPr>
        <w:t xml:space="preserve"> </w:t>
      </w:r>
      <w:r w:rsidR="008E0B7D">
        <w:rPr>
          <w:b/>
        </w:rPr>
        <w:t>pyme</w:t>
      </w:r>
      <w:r w:rsidR="008F01B2">
        <w:rPr>
          <w:b/>
        </w:rPr>
        <w:t>s</w:t>
      </w:r>
      <w:r>
        <w:t>. Teniendo en cuenta que dicho tipo de empresa presenta entre un 95</w:t>
      </w:r>
      <w:r w:rsidR="008E0B7D">
        <w:t> %</w:t>
      </w:r>
      <w:r>
        <w:t xml:space="preserve"> y un 99</w:t>
      </w:r>
      <w:r w:rsidR="008E0B7D">
        <w:t> %</w:t>
      </w:r>
      <w:r>
        <w:t xml:space="preserve"> del tejido industrial y crea alrededor de un 65</w:t>
      </w:r>
      <w:r w:rsidR="008E0B7D">
        <w:t> %</w:t>
      </w:r>
      <w:r>
        <w:t xml:space="preserve"> del empleo, es de una gran importancia facilitar financiación alternativa para la</w:t>
      </w:r>
      <w:r w:rsidR="008F01B2">
        <w:t>s</w:t>
      </w:r>
      <w:r>
        <w:t xml:space="preserve"> </w:t>
      </w:r>
      <w:r w:rsidR="008E0B7D">
        <w:t>pyme</w:t>
      </w:r>
      <w:r w:rsidR="008F01B2">
        <w:t>s</w:t>
      </w:r>
      <w:r>
        <w:t>.</w:t>
      </w:r>
    </w:p>
    <w:p w14:paraId="7BDCECB1" w14:textId="23A342A0" w:rsidR="00360E82" w:rsidRPr="0046675E" w:rsidRDefault="00360E82" w:rsidP="00903464">
      <w:pPr>
        <w:pStyle w:val="Ttulo6"/>
      </w:pPr>
      <w:r w:rsidRPr="00360E82">
        <w:lastRenderedPageBreak/>
        <w:t xml:space="preserve">Círculo vicioso de la deuda </w:t>
      </w:r>
      <w:r w:rsidR="001A3FE2">
        <w:t>pública</w:t>
      </w:r>
      <w:r w:rsidRPr="00360E82">
        <w:t xml:space="preserve"> y deuda bancaria</w:t>
      </w:r>
    </w:p>
    <w:p w14:paraId="657139A9" w14:textId="77777777" w:rsidR="00BF09A1" w:rsidRPr="00BF09A1" w:rsidRDefault="00BF09A1" w:rsidP="00903464">
      <w:pPr>
        <w:pStyle w:val="Ttulo7"/>
        <w:spacing w:before="0"/>
      </w:pPr>
      <w:r w:rsidRPr="00BF09A1">
        <w:t>Origen</w:t>
      </w:r>
    </w:p>
    <w:p w14:paraId="68A811EE" w14:textId="4E97F45F" w:rsidR="00BF09A1" w:rsidRDefault="00BF09A1" w:rsidP="001A3FE2">
      <w:pPr>
        <w:pStyle w:val="Nivel2SM"/>
        <w:keepNext/>
        <w:spacing w:after="0"/>
      </w:pPr>
      <w:r>
        <w:t xml:space="preserve">La publicación de unas cuentas falsas por parte de las AAPP griegas, asistidas a su vez para su falsificación por Goldman Sachs, tuvo efectos contagio muy negativos para el conjunto del euro y sus </w:t>
      </w:r>
      <w:r w:rsidR="0046675E">
        <w:t>Estados miembros</w:t>
      </w:r>
      <w:r>
        <w:t>. Para España:</w:t>
      </w:r>
    </w:p>
    <w:p w14:paraId="12C4C216" w14:textId="3686B75B" w:rsidR="00BF09A1" w:rsidRDefault="00BF09A1" w:rsidP="001A3FE2">
      <w:pPr>
        <w:pStyle w:val="Nivel3SM"/>
      </w:pPr>
      <w:r>
        <w:t xml:space="preserve">Rápido </w:t>
      </w:r>
      <w:r w:rsidRPr="00B87BED">
        <w:rPr>
          <w:b/>
        </w:rPr>
        <w:t>contagio</w:t>
      </w:r>
      <w:r>
        <w:t xml:space="preserve"> sobre el </w:t>
      </w:r>
      <w:r w:rsidRPr="00B87BED">
        <w:rPr>
          <w:b/>
        </w:rPr>
        <w:t>coste de financiación y deuda de España</w:t>
      </w:r>
      <w:r>
        <w:t xml:space="preserve"> y prácticamente pérdida de acceso a los mercados financieros al aumentar considerablemente la prima de riesgo.</w:t>
      </w:r>
    </w:p>
    <w:p w14:paraId="21568BAD" w14:textId="77777777" w:rsidR="00360E82" w:rsidRDefault="00BF09A1" w:rsidP="001A3FE2">
      <w:pPr>
        <w:pStyle w:val="Nivel3SM"/>
      </w:pPr>
      <w:r>
        <w:t xml:space="preserve">A su vez, dada la importante </w:t>
      </w:r>
      <w:r w:rsidRPr="00B87BED">
        <w:rPr>
          <w:b/>
        </w:rPr>
        <w:t>exposición a la deuda soberana</w:t>
      </w:r>
      <w:r>
        <w:t xml:space="preserve"> de las </w:t>
      </w:r>
      <w:r w:rsidRPr="00B87BED">
        <w:rPr>
          <w:b/>
        </w:rPr>
        <w:t>entidades financieras nacionales</w:t>
      </w:r>
      <w:r>
        <w:t xml:space="preserve"> éstas sufrieron </w:t>
      </w:r>
      <w:r w:rsidRPr="001A1B5B">
        <w:rPr>
          <w:b/>
        </w:rPr>
        <w:t>problemas de hojas de balance</w:t>
      </w:r>
      <w:r>
        <w:t>.</w:t>
      </w:r>
    </w:p>
    <w:p w14:paraId="7FC60785" w14:textId="77777777" w:rsidR="00BF09A1" w:rsidRPr="00BF09A1" w:rsidRDefault="00BF09A1" w:rsidP="00903464">
      <w:pPr>
        <w:pStyle w:val="Ttulo7"/>
      </w:pPr>
      <w:r>
        <w:t>Impacto</w:t>
      </w:r>
    </w:p>
    <w:p w14:paraId="18793069" w14:textId="572A035E" w:rsidR="00BF09A1" w:rsidRDefault="00BF09A1" w:rsidP="00990EC4">
      <w:pPr>
        <w:pStyle w:val="Nivel1SM"/>
        <w:keepNext/>
        <w:spacing w:before="0" w:after="0"/>
      </w:pPr>
      <w:r w:rsidRPr="0066726F">
        <w:t xml:space="preserve">La anterior situación podría llevar a un círculo vicioso entre la deuda del </w:t>
      </w:r>
      <w:r w:rsidR="0066726F">
        <w:t>E</w:t>
      </w:r>
      <w:r w:rsidRPr="0066726F">
        <w:t>stado y la deuda bancaria</w:t>
      </w:r>
      <w:r>
        <w:t>:</w:t>
      </w:r>
    </w:p>
    <w:p w14:paraId="7C42EB4E" w14:textId="772335C6" w:rsidR="00BF09A1" w:rsidRPr="00B87BED" w:rsidRDefault="00BF09A1" w:rsidP="00990EC4">
      <w:pPr>
        <w:pStyle w:val="Nivel2SM"/>
        <w:keepNext/>
        <w:spacing w:after="0"/>
        <w:rPr>
          <w:b/>
        </w:rPr>
      </w:pPr>
      <w:r w:rsidRPr="00990EC4">
        <w:rPr>
          <w:i/>
          <w:iCs/>
          <w:u w:val="single"/>
        </w:rPr>
        <w:t>Paso</w:t>
      </w:r>
      <w:r w:rsidR="001A3FE2" w:rsidRPr="00990EC4">
        <w:rPr>
          <w:i/>
          <w:iCs/>
          <w:u w:val="single"/>
        </w:rPr>
        <w:t> </w:t>
      </w:r>
      <w:r w:rsidRPr="00990EC4">
        <w:rPr>
          <w:i/>
          <w:iCs/>
          <w:u w:val="single"/>
        </w:rPr>
        <w:t>1</w:t>
      </w:r>
      <w:r>
        <w:t>:</w:t>
      </w:r>
    </w:p>
    <w:p w14:paraId="2E4A1443" w14:textId="596CBCBB" w:rsidR="00BF09A1" w:rsidRPr="0097052D" w:rsidRDefault="00BF09A1" w:rsidP="00990EC4">
      <w:pPr>
        <w:pStyle w:val="Nivel3SM"/>
      </w:pPr>
      <w:r>
        <w:t xml:space="preserve">El shock de solvencia crea una </w:t>
      </w:r>
      <w:r w:rsidRPr="00E63C2A">
        <w:rPr>
          <w:u w:val="single"/>
        </w:rPr>
        <w:t>pérdida de credibilidad</w:t>
      </w:r>
      <w:r>
        <w:t xml:space="preserve"> en la sostenibilidad de la deuda del </w:t>
      </w:r>
      <w:r w:rsidR="008F01B2">
        <w:t>E</w:t>
      </w:r>
      <w:r>
        <w:t xml:space="preserve">stado por lo que el gobierno </w:t>
      </w:r>
      <w:r w:rsidRPr="00B87BED">
        <w:rPr>
          <w:u w:val="single"/>
        </w:rPr>
        <w:t>pierde acceso a los mercados de capitales</w:t>
      </w:r>
      <w:r>
        <w:t>.</w:t>
      </w:r>
    </w:p>
    <w:p w14:paraId="6AF80ACE" w14:textId="60D46E56" w:rsidR="00BF09A1" w:rsidRPr="00B87BED" w:rsidRDefault="00BF09A1" w:rsidP="00990EC4">
      <w:pPr>
        <w:pStyle w:val="Nivel3SM"/>
      </w:pPr>
      <w:r>
        <w:t xml:space="preserve">El sector público </w:t>
      </w:r>
      <w:r w:rsidRPr="00154326">
        <w:rPr>
          <w:u w:val="single"/>
        </w:rPr>
        <w:t>acude por tanto al sector bancario</w:t>
      </w:r>
      <w:r>
        <w:t xml:space="preserve"> para la financiación de su deuda.</w:t>
      </w:r>
    </w:p>
    <w:p w14:paraId="48C37114" w14:textId="60D4DAA2" w:rsidR="00BF09A1" w:rsidRPr="003D2335" w:rsidRDefault="00BF09A1" w:rsidP="00990EC4">
      <w:pPr>
        <w:pStyle w:val="Nivel2SM"/>
        <w:keepNext/>
        <w:spacing w:after="0"/>
        <w:rPr>
          <w:b/>
        </w:rPr>
      </w:pPr>
      <w:r w:rsidRPr="00990EC4">
        <w:rPr>
          <w:i/>
          <w:iCs/>
          <w:u w:val="single"/>
        </w:rPr>
        <w:t>Paso</w:t>
      </w:r>
      <w:r w:rsidR="001A3FE2" w:rsidRPr="00990EC4">
        <w:rPr>
          <w:i/>
          <w:iCs/>
          <w:u w:val="single"/>
        </w:rPr>
        <w:t> </w:t>
      </w:r>
      <w:r w:rsidRPr="00990EC4">
        <w:rPr>
          <w:i/>
          <w:iCs/>
          <w:u w:val="single"/>
        </w:rPr>
        <w:t>2</w:t>
      </w:r>
      <w:r>
        <w:t>:</w:t>
      </w:r>
    </w:p>
    <w:p w14:paraId="0CD5EA01" w14:textId="5F2174BF" w:rsidR="00BF09A1" w:rsidRPr="0095392E" w:rsidRDefault="00BF09A1" w:rsidP="00990EC4">
      <w:pPr>
        <w:pStyle w:val="Nivel3SM"/>
        <w:rPr>
          <w:b/>
        </w:rPr>
      </w:pPr>
      <w:r>
        <w:t xml:space="preserve">El </w:t>
      </w:r>
      <w:r w:rsidRPr="00154326">
        <w:rPr>
          <w:u w:val="single"/>
        </w:rPr>
        <w:t>sector bancario compra los bonos</w:t>
      </w:r>
      <w:r>
        <w:t xml:space="preserve"> emitidos por el gobierno y sufre importantes </w:t>
      </w:r>
      <w:r w:rsidRPr="00734985">
        <w:rPr>
          <w:u w:val="single"/>
        </w:rPr>
        <w:t>pérdidas por problemas de hojas de balance</w:t>
      </w:r>
      <w:r>
        <w:t xml:space="preserve"> (la pérdida de credibilidad en los mercados provoca una disminución del precio de los bonos).</w:t>
      </w:r>
    </w:p>
    <w:p w14:paraId="057EE4C2" w14:textId="77777777" w:rsidR="00BF09A1" w:rsidRPr="003D2335" w:rsidRDefault="00BF09A1" w:rsidP="00990EC4">
      <w:pPr>
        <w:pStyle w:val="Nivel3SM"/>
        <w:rPr>
          <w:b/>
        </w:rPr>
      </w:pPr>
      <w:r>
        <w:t xml:space="preserve">Debido a las pérdidas los </w:t>
      </w:r>
      <w:r w:rsidRPr="00154326">
        <w:t>bancos también pierden su acceso a los mercados financieros</w:t>
      </w:r>
      <w:r>
        <w:t xml:space="preserve"> por lo que</w:t>
      </w:r>
      <w:r w:rsidRPr="00211EEC">
        <w:t xml:space="preserve"> </w:t>
      </w:r>
      <w:r w:rsidRPr="00154326">
        <w:t>acuden al sector público</w:t>
      </w:r>
      <w:r>
        <w:t>.</w:t>
      </w:r>
    </w:p>
    <w:p w14:paraId="701AA963" w14:textId="286690D6" w:rsidR="00BF09A1" w:rsidRPr="003D2335" w:rsidRDefault="00BF09A1" w:rsidP="00990EC4">
      <w:pPr>
        <w:pStyle w:val="Nivel2SM"/>
        <w:keepNext/>
        <w:spacing w:after="0"/>
        <w:rPr>
          <w:b/>
        </w:rPr>
      </w:pPr>
      <w:r w:rsidRPr="00990EC4">
        <w:rPr>
          <w:i/>
          <w:iCs/>
          <w:u w:val="single"/>
        </w:rPr>
        <w:t>Paso</w:t>
      </w:r>
      <w:r w:rsidR="001E7109" w:rsidRPr="00990EC4">
        <w:rPr>
          <w:i/>
          <w:iCs/>
          <w:u w:val="single"/>
        </w:rPr>
        <w:t> </w:t>
      </w:r>
      <w:r w:rsidRPr="00990EC4">
        <w:rPr>
          <w:i/>
          <w:iCs/>
          <w:u w:val="single"/>
        </w:rPr>
        <w:t>3</w:t>
      </w:r>
      <w:r>
        <w:t>:</w:t>
      </w:r>
    </w:p>
    <w:p w14:paraId="49E11CAC" w14:textId="77777777" w:rsidR="00360E82" w:rsidRDefault="00BF09A1" w:rsidP="00990EC4">
      <w:pPr>
        <w:pStyle w:val="Nivel3SM"/>
      </w:pPr>
      <w:r>
        <w:t xml:space="preserve">Esto </w:t>
      </w:r>
      <w:r w:rsidRPr="00E63C2A">
        <w:t>aumentaría de nuevo las necesidades de endeudamiento del sector público</w:t>
      </w:r>
      <w:r>
        <w:t xml:space="preserve"> lo que </w:t>
      </w:r>
      <w:r w:rsidRPr="00E63C2A">
        <w:t>volvería a reiniciar el círculo vicioso</w:t>
      </w:r>
      <w:r>
        <w:t>.</w:t>
      </w:r>
    </w:p>
    <w:p w14:paraId="4A7D6723" w14:textId="4EBB6CC2" w:rsidR="004012D2" w:rsidRPr="0046675E" w:rsidRDefault="00BF09A1" w:rsidP="00903464">
      <w:pPr>
        <w:pStyle w:val="Ttulo7"/>
      </w:pPr>
      <w:r w:rsidRPr="008D4D8F">
        <w:t>Medidas</w:t>
      </w:r>
    </w:p>
    <w:p w14:paraId="47EA78EA" w14:textId="77777777" w:rsidR="00BF09A1" w:rsidRDefault="00BF09A1" w:rsidP="00990EC4">
      <w:pPr>
        <w:pStyle w:val="Nivel1SM"/>
        <w:spacing w:before="0"/>
      </w:pPr>
      <w:r>
        <w:t xml:space="preserve">Se implementaron diferentes medidas como </w:t>
      </w:r>
      <w:r w:rsidR="008D4D8F">
        <w:t xml:space="preserve">el FAAF, </w:t>
      </w:r>
      <w:r>
        <w:t xml:space="preserve">el FROB o el rescate bancario que llevó a la creación de la SAREB a la que fueron a parar todos los activos tóxicos de los bancos. </w:t>
      </w:r>
    </w:p>
    <w:p w14:paraId="363E4095" w14:textId="13C21752" w:rsidR="00BF09A1" w:rsidRDefault="00BF09A1" w:rsidP="00903464">
      <w:pPr>
        <w:pStyle w:val="Ttulo7"/>
      </w:pPr>
      <w:r w:rsidRPr="00BF09A1">
        <w:t xml:space="preserve">Financiación </w:t>
      </w:r>
      <w:r w:rsidR="00021EA4">
        <w:t>no bancaria</w:t>
      </w:r>
    </w:p>
    <w:p w14:paraId="0D40613C" w14:textId="0157898B" w:rsidR="00BF09A1" w:rsidRDefault="00BF09A1" w:rsidP="00990EC4">
      <w:pPr>
        <w:pStyle w:val="Nivel1SM"/>
        <w:spacing w:before="0"/>
      </w:pPr>
      <w:r>
        <w:t>No obstante</w:t>
      </w:r>
      <w:r w:rsidR="009A678F">
        <w:t>,</w:t>
      </w:r>
      <w:r>
        <w:t xml:space="preserve"> ninguna </w:t>
      </w:r>
      <w:r w:rsidR="00734985">
        <w:t>de las soluciones provistas ataj</w:t>
      </w:r>
      <w:r>
        <w:t xml:space="preserve">an el verdadero problema de fondo y representan únicamente un parche al verdadero problema del sistema financiero nacional: </w:t>
      </w:r>
      <w:r w:rsidR="00990EC4">
        <w:t>s</w:t>
      </w:r>
      <w:r>
        <w:t xml:space="preserve">u </w:t>
      </w:r>
      <w:r w:rsidRPr="00990EC4">
        <w:rPr>
          <w:b/>
          <w:bCs/>
        </w:rPr>
        <w:t>excesiva financiación bancaria</w:t>
      </w:r>
      <w:r>
        <w:t>. Es necesario implementar nuevas fuentes alternativas. Comentamos a continuación las principales que existen a nivel nacional.</w:t>
      </w:r>
    </w:p>
    <w:p w14:paraId="3244FC50" w14:textId="5C1023FA" w:rsidR="00EB489B" w:rsidRDefault="00EB489B" w:rsidP="00EB489B">
      <w:pPr>
        <w:pStyle w:val="Ttulo2"/>
      </w:pPr>
      <w:bookmarkStart w:id="46" w:name="_Toc178011815"/>
      <w:r>
        <w:t>Clasificación de los mercados financieros españoles</w:t>
      </w:r>
      <w:bookmarkEnd w:id="46"/>
    </w:p>
    <w:p w14:paraId="14836B38" w14:textId="77777777" w:rsidR="00531125" w:rsidRPr="00D92F0E" w:rsidRDefault="00531125" w:rsidP="00531125">
      <w:pPr>
        <w:pStyle w:val="Nivel1SM"/>
        <w:keepNext/>
        <w:spacing w:before="0" w:after="0"/>
      </w:pPr>
      <w:r>
        <w:t xml:space="preserve">Los mercados financieros se pueden </w:t>
      </w:r>
      <w:r w:rsidRPr="00D92F0E">
        <w:rPr>
          <w:b/>
          <w:bCs/>
        </w:rPr>
        <w:t>clasificar</w:t>
      </w:r>
      <w:r>
        <w:t xml:space="preserve"> en función de:</w:t>
      </w:r>
    </w:p>
    <w:p w14:paraId="10B50F40" w14:textId="77777777" w:rsidR="00531125" w:rsidRPr="006E21E6" w:rsidRDefault="00531125">
      <w:pPr>
        <w:pStyle w:val="Prrafodelista"/>
        <w:keepNext/>
        <w:numPr>
          <w:ilvl w:val="0"/>
          <w:numId w:val="26"/>
        </w:numPr>
        <w:spacing w:after="0"/>
        <w:ind w:left="567" w:hanging="113"/>
      </w:pPr>
      <w:r>
        <w:rPr>
          <w:i/>
          <w:iCs/>
          <w:u w:val="single"/>
        </w:rPr>
        <w:t xml:space="preserve">Según </w:t>
      </w:r>
      <w:r w:rsidRPr="00A1735D">
        <w:rPr>
          <w:i/>
          <w:iCs/>
          <w:u w:val="single"/>
        </w:rPr>
        <w:t xml:space="preserve">el </w:t>
      </w:r>
      <w:r>
        <w:rPr>
          <w:i/>
          <w:iCs/>
          <w:u w:val="single"/>
        </w:rPr>
        <w:t>instrumento negociado</w:t>
      </w:r>
      <w:r w:rsidRPr="006E21E6">
        <w:t>:</w:t>
      </w:r>
    </w:p>
    <w:p w14:paraId="0D16BDCE" w14:textId="77777777" w:rsidR="00531125" w:rsidRDefault="00531125" w:rsidP="00531125">
      <w:pPr>
        <w:pStyle w:val="Nivel3SM"/>
        <w:keepNext/>
      </w:pPr>
      <w:r w:rsidRPr="00D92F0E">
        <w:rPr>
          <w:i/>
          <w:iCs/>
        </w:rPr>
        <w:t>Mercados de renta fija</w:t>
      </w:r>
      <w:r w:rsidRPr="006E21E6">
        <w:t xml:space="preserve">: </w:t>
      </w:r>
      <w:r w:rsidRPr="007B3709">
        <w:t xml:space="preserve">Mercados donde se negocian títulos que </w:t>
      </w:r>
      <w:r w:rsidRPr="004254F0">
        <w:rPr>
          <w:bCs/>
        </w:rPr>
        <w:t>no</w:t>
      </w:r>
      <w:r w:rsidRPr="007B3709">
        <w:t xml:space="preserve"> conllevan derechos de propiedad y su remuneración no depende de la situación del emisor</w:t>
      </w:r>
      <w:r>
        <w:t>:</w:t>
      </w:r>
    </w:p>
    <w:p w14:paraId="3C7C3A1D" w14:textId="77777777" w:rsidR="00531125" w:rsidRPr="003E2822" w:rsidRDefault="00531125">
      <w:pPr>
        <w:pStyle w:val="Prrafodelista"/>
        <w:keepNext/>
        <w:numPr>
          <w:ilvl w:val="0"/>
          <w:numId w:val="28"/>
        </w:numPr>
        <w:spacing w:after="0"/>
        <w:ind w:left="1418" w:hanging="284"/>
        <w:rPr>
          <w:sz w:val="19"/>
          <w:szCs w:val="19"/>
        </w:rPr>
      </w:pPr>
      <w:r w:rsidRPr="003E2822">
        <w:rPr>
          <w:i/>
          <w:iCs/>
          <w:sz w:val="19"/>
          <w:szCs w:val="19"/>
        </w:rPr>
        <w:t>Esquema de pagos o derechos económicos</w:t>
      </w:r>
      <w:r w:rsidRPr="003E2822">
        <w:rPr>
          <w:sz w:val="19"/>
          <w:szCs w:val="19"/>
        </w:rPr>
        <w:t>: En el caso de la renta fija, su relación de pagos están estipulados en una relación contractual entre el emisor y el inversor.</w:t>
      </w:r>
    </w:p>
    <w:p w14:paraId="04CE3FCF" w14:textId="77777777" w:rsidR="00531125" w:rsidRPr="003E2822" w:rsidRDefault="00531125" w:rsidP="00531125">
      <w:pPr>
        <w:pStyle w:val="Nivel5"/>
        <w:ind w:left="1871"/>
        <w:rPr>
          <w:sz w:val="19"/>
          <w:szCs w:val="19"/>
        </w:rPr>
      </w:pPr>
      <w:r w:rsidRPr="003E2822">
        <w:rPr>
          <w:sz w:val="19"/>
          <w:szCs w:val="19"/>
        </w:rPr>
        <w:t>Así, su remuneración no depende de la evolución económico-financiera del emisor, sino que viene especificada por una fórmula</w:t>
      </w:r>
      <w:r w:rsidRPr="003E2822">
        <w:rPr>
          <w:rStyle w:val="Refdenotaalpie"/>
          <w:sz w:val="19"/>
          <w:szCs w:val="19"/>
        </w:rPr>
        <w:footnoteReference w:id="23"/>
      </w:r>
      <w:r w:rsidRPr="003E2822">
        <w:rPr>
          <w:sz w:val="19"/>
          <w:szCs w:val="19"/>
        </w:rPr>
        <w:t>.</w:t>
      </w:r>
    </w:p>
    <w:p w14:paraId="7772906F" w14:textId="77777777" w:rsidR="00531125" w:rsidRPr="003E2822" w:rsidRDefault="00531125">
      <w:pPr>
        <w:pStyle w:val="Prrafodelista"/>
        <w:numPr>
          <w:ilvl w:val="0"/>
          <w:numId w:val="28"/>
        </w:numPr>
        <w:spacing w:after="0"/>
        <w:ind w:left="1418" w:hanging="284"/>
        <w:rPr>
          <w:sz w:val="19"/>
          <w:szCs w:val="19"/>
        </w:rPr>
      </w:pPr>
      <w:r w:rsidRPr="003E2822">
        <w:rPr>
          <w:i/>
          <w:iCs/>
          <w:sz w:val="19"/>
          <w:szCs w:val="19"/>
        </w:rPr>
        <w:lastRenderedPageBreak/>
        <w:t>Vencimiento y cupones</w:t>
      </w:r>
      <w:r w:rsidRPr="003E2822">
        <w:rPr>
          <w:sz w:val="19"/>
          <w:szCs w:val="19"/>
        </w:rPr>
        <w:t>: Los activos de renta fija tienen generalmente un vencimiento definido (puede ser deuda perpetua sin vencimiento). A vencimiento se devuelve el principal o el valor nominal (suma prestada inicialmente)</w:t>
      </w:r>
      <w:r w:rsidRPr="003E2822">
        <w:rPr>
          <w:rStyle w:val="Refdenotaalpie"/>
          <w:sz w:val="19"/>
          <w:szCs w:val="19"/>
        </w:rPr>
        <w:footnoteReference w:id="24"/>
      </w:r>
      <w:r w:rsidRPr="003E2822">
        <w:rPr>
          <w:sz w:val="19"/>
          <w:szCs w:val="19"/>
        </w:rPr>
        <w:t>.</w:t>
      </w:r>
    </w:p>
    <w:p w14:paraId="011BE0EC" w14:textId="77777777" w:rsidR="00531125" w:rsidRPr="003E2822" w:rsidRDefault="00531125">
      <w:pPr>
        <w:pStyle w:val="Prrafodelista"/>
        <w:numPr>
          <w:ilvl w:val="0"/>
          <w:numId w:val="28"/>
        </w:numPr>
        <w:spacing w:after="0"/>
        <w:ind w:left="1418" w:hanging="284"/>
        <w:rPr>
          <w:sz w:val="19"/>
          <w:szCs w:val="19"/>
        </w:rPr>
      </w:pPr>
      <w:r w:rsidRPr="003E2822">
        <w:rPr>
          <w:i/>
          <w:iCs/>
          <w:sz w:val="19"/>
          <w:szCs w:val="19"/>
        </w:rPr>
        <w:t>Derechos políticos</w:t>
      </w:r>
      <w:r w:rsidRPr="003E2822">
        <w:rPr>
          <w:sz w:val="19"/>
          <w:szCs w:val="19"/>
        </w:rPr>
        <w:t>: Los títulos de renta fija no conllevan derechos de propiedad ni derechos políticos asociados. En este caso, la relación es puramente económica ya que los títulos de renta fija representan una porción de la deuda de una empresa. El financiador es acreedor no socio.</w:t>
      </w:r>
    </w:p>
    <w:p w14:paraId="2590751C" w14:textId="77777777" w:rsidR="00531125" w:rsidRPr="003E2822" w:rsidRDefault="00531125">
      <w:pPr>
        <w:pStyle w:val="Prrafodelista"/>
        <w:numPr>
          <w:ilvl w:val="0"/>
          <w:numId w:val="28"/>
        </w:numPr>
        <w:spacing w:after="0"/>
        <w:ind w:left="1418" w:hanging="284"/>
        <w:rPr>
          <w:sz w:val="19"/>
          <w:szCs w:val="19"/>
        </w:rPr>
      </w:pPr>
      <w:r w:rsidRPr="003E2822">
        <w:rPr>
          <w:i/>
          <w:iCs/>
          <w:sz w:val="19"/>
          <w:szCs w:val="19"/>
        </w:rPr>
        <w:t>Orden de prelación</w:t>
      </w:r>
      <w:r w:rsidRPr="003E2822">
        <w:rPr>
          <w:sz w:val="19"/>
          <w:szCs w:val="19"/>
        </w:rPr>
        <w:t>: Los instrumentos de renta fija se satisfacen de forma prioritaria en caso de liquidación de la empresa a los instrumentos de renta variable.</w:t>
      </w:r>
    </w:p>
    <w:p w14:paraId="31E96F91" w14:textId="77777777" w:rsidR="00531125" w:rsidRPr="003E2822" w:rsidRDefault="00531125">
      <w:pPr>
        <w:pStyle w:val="Prrafodelista"/>
        <w:numPr>
          <w:ilvl w:val="0"/>
          <w:numId w:val="28"/>
        </w:numPr>
        <w:spacing w:after="0"/>
        <w:ind w:left="1418" w:hanging="284"/>
        <w:rPr>
          <w:sz w:val="19"/>
          <w:szCs w:val="19"/>
        </w:rPr>
      </w:pPr>
      <w:r w:rsidRPr="003E2822">
        <w:rPr>
          <w:i/>
          <w:iCs/>
          <w:sz w:val="19"/>
          <w:szCs w:val="19"/>
        </w:rPr>
        <w:t>Tratamiento contable</w:t>
      </w:r>
      <w:r w:rsidRPr="003E2822">
        <w:rPr>
          <w:sz w:val="19"/>
          <w:szCs w:val="19"/>
        </w:rPr>
        <w:t>: Los títulos de renta fija forman parte del pasivo del emisor (permiten financiación) y del activo del inversor (al generar derechos económicos).</w:t>
      </w:r>
    </w:p>
    <w:p w14:paraId="6369DC16" w14:textId="77777777" w:rsidR="00531125" w:rsidRDefault="00531125" w:rsidP="00531125">
      <w:pPr>
        <w:pStyle w:val="Nivel3SM"/>
      </w:pPr>
      <w:r w:rsidRPr="00D92F0E">
        <w:rPr>
          <w:i/>
          <w:iCs/>
        </w:rPr>
        <w:t>Mercados de renta variable</w:t>
      </w:r>
      <w:r w:rsidRPr="00D92F0E">
        <w:t>: Mercados donde se negocian títulos que conllevan derechos de propiedad</w:t>
      </w:r>
      <w:r w:rsidRPr="006E21E6">
        <w:t xml:space="preserve"> para el poseedor de los títulos y su remuneración está ligada a la evolución económico-financiera del emisor.</w:t>
      </w:r>
    </w:p>
    <w:p w14:paraId="6F2D2858" w14:textId="77777777" w:rsidR="00531125" w:rsidRPr="003E2822" w:rsidRDefault="00531125">
      <w:pPr>
        <w:pStyle w:val="Prrafodelista"/>
        <w:keepNext/>
        <w:numPr>
          <w:ilvl w:val="0"/>
          <w:numId w:val="29"/>
        </w:numPr>
        <w:spacing w:after="0"/>
        <w:ind w:left="1418" w:hanging="284"/>
        <w:rPr>
          <w:sz w:val="19"/>
          <w:szCs w:val="19"/>
        </w:rPr>
      </w:pPr>
      <w:r w:rsidRPr="003E2822">
        <w:rPr>
          <w:i/>
          <w:iCs/>
          <w:sz w:val="19"/>
          <w:szCs w:val="19"/>
        </w:rPr>
        <w:t>Esquema de pagos o derechos económicos</w:t>
      </w:r>
      <w:r w:rsidRPr="003E2822">
        <w:rPr>
          <w:sz w:val="19"/>
          <w:szCs w:val="19"/>
        </w:rPr>
        <w:t>: En el caso de la renta variable, su relación de pagos no está estipulada en una relación contractual entre el emisor y el inversor.</w:t>
      </w:r>
    </w:p>
    <w:p w14:paraId="3271B327" w14:textId="77777777" w:rsidR="00531125" w:rsidRPr="003E2822" w:rsidRDefault="00531125" w:rsidP="00531125">
      <w:pPr>
        <w:pStyle w:val="Nivel5"/>
        <w:ind w:left="1871"/>
        <w:rPr>
          <w:sz w:val="19"/>
          <w:szCs w:val="19"/>
        </w:rPr>
      </w:pPr>
      <w:r w:rsidRPr="003E2822">
        <w:rPr>
          <w:sz w:val="19"/>
          <w:szCs w:val="19"/>
        </w:rPr>
        <w:t>Así, la remuneración de los activos de renta variable depende de la evolución económico-financiera del emisor.</w:t>
      </w:r>
    </w:p>
    <w:p w14:paraId="4EF2AA52" w14:textId="77777777" w:rsidR="00531125" w:rsidRPr="003E2822" w:rsidRDefault="00531125">
      <w:pPr>
        <w:pStyle w:val="Prrafodelista"/>
        <w:numPr>
          <w:ilvl w:val="0"/>
          <w:numId w:val="29"/>
        </w:numPr>
        <w:spacing w:after="0"/>
        <w:ind w:left="1418" w:hanging="284"/>
        <w:rPr>
          <w:sz w:val="19"/>
          <w:szCs w:val="19"/>
        </w:rPr>
      </w:pPr>
      <w:r w:rsidRPr="003E2822">
        <w:rPr>
          <w:i/>
          <w:iCs/>
          <w:sz w:val="19"/>
          <w:szCs w:val="19"/>
        </w:rPr>
        <w:t>Vencimiento y cupones</w:t>
      </w:r>
      <w:r w:rsidRPr="003E2822">
        <w:rPr>
          <w:sz w:val="19"/>
          <w:szCs w:val="19"/>
        </w:rPr>
        <w:t>: Los activos de renta variable no especifican un vencimiento.</w:t>
      </w:r>
      <w:r w:rsidRPr="003E2822">
        <w:rPr>
          <w:sz w:val="19"/>
          <w:szCs w:val="19"/>
        </w:rPr>
        <w:br/>
        <w:t>Se dice que las acciones son perpetuas, por lo que su vencimiento depende de la voluntad del inversor de venderlas a un nuevo accionista en el mercado secundario.</w:t>
      </w:r>
    </w:p>
    <w:p w14:paraId="4E7CECBF" w14:textId="77777777" w:rsidR="00531125" w:rsidRPr="003E2822" w:rsidRDefault="00531125">
      <w:pPr>
        <w:pStyle w:val="Prrafodelista"/>
        <w:numPr>
          <w:ilvl w:val="0"/>
          <w:numId w:val="29"/>
        </w:numPr>
        <w:spacing w:after="0"/>
        <w:ind w:left="1418" w:hanging="284"/>
        <w:rPr>
          <w:sz w:val="19"/>
          <w:szCs w:val="19"/>
        </w:rPr>
      </w:pPr>
      <w:r w:rsidRPr="003E2822">
        <w:rPr>
          <w:i/>
          <w:iCs/>
          <w:sz w:val="19"/>
          <w:szCs w:val="19"/>
        </w:rPr>
        <w:t>Derechos políticos</w:t>
      </w:r>
      <w:r w:rsidRPr="003E2822">
        <w:rPr>
          <w:sz w:val="19"/>
          <w:szCs w:val="19"/>
        </w:rPr>
        <w:t>: Los activos de renta variable, otorgan a su tenedor derechos políticos. El accionista es socio y, por lo tanto, las acciones conllevan no sólo derechos económicos sino también derechos políticos.</w:t>
      </w:r>
    </w:p>
    <w:p w14:paraId="299336E0" w14:textId="77777777" w:rsidR="00531125" w:rsidRPr="003E2822" w:rsidRDefault="00531125">
      <w:pPr>
        <w:pStyle w:val="Prrafodelista"/>
        <w:numPr>
          <w:ilvl w:val="0"/>
          <w:numId w:val="29"/>
        </w:numPr>
        <w:spacing w:after="0"/>
        <w:ind w:left="1418" w:hanging="284"/>
        <w:rPr>
          <w:sz w:val="19"/>
          <w:szCs w:val="19"/>
        </w:rPr>
      </w:pPr>
      <w:r w:rsidRPr="003E2822">
        <w:rPr>
          <w:i/>
          <w:iCs/>
          <w:sz w:val="19"/>
          <w:szCs w:val="19"/>
        </w:rPr>
        <w:t>Orden de prelación</w:t>
      </w:r>
      <w:r w:rsidRPr="003E2822">
        <w:rPr>
          <w:sz w:val="19"/>
          <w:szCs w:val="19"/>
        </w:rPr>
        <w:t>: Los instrumentos de renta variable se satisfacen sólo tras haber hecho frente a las obligaciones con los deudores de la empresa.</w:t>
      </w:r>
    </w:p>
    <w:p w14:paraId="0FAD00E6" w14:textId="77777777" w:rsidR="00531125" w:rsidRPr="003E2822" w:rsidRDefault="00531125">
      <w:pPr>
        <w:pStyle w:val="Prrafodelista"/>
        <w:numPr>
          <w:ilvl w:val="0"/>
          <w:numId w:val="29"/>
        </w:numPr>
        <w:spacing w:after="0"/>
        <w:ind w:left="1418" w:hanging="284"/>
        <w:rPr>
          <w:sz w:val="19"/>
          <w:szCs w:val="19"/>
        </w:rPr>
      </w:pPr>
      <w:r w:rsidRPr="003E2822">
        <w:rPr>
          <w:i/>
          <w:iCs/>
          <w:sz w:val="19"/>
          <w:szCs w:val="19"/>
        </w:rPr>
        <w:t>Tratamiento contable</w:t>
      </w:r>
      <w:r w:rsidRPr="003E2822">
        <w:rPr>
          <w:sz w:val="19"/>
          <w:szCs w:val="19"/>
        </w:rPr>
        <w:t>: Los títulos de renta variable forman parte del patrimonio neto del emisor (permiten financiación) y del activo del inversor (al generar derechos económicos).</w:t>
      </w:r>
    </w:p>
    <w:p w14:paraId="7B084301" w14:textId="77777777" w:rsidR="00531125" w:rsidRDefault="00531125" w:rsidP="00531125">
      <w:pPr>
        <w:pStyle w:val="Nivel3SM"/>
      </w:pPr>
      <w:r>
        <w:rPr>
          <w:i/>
          <w:iCs/>
        </w:rPr>
        <w:t>Mercados de derivados</w:t>
      </w:r>
      <w:r>
        <w:t>: A diferencia de los instrumentos de renta fija y renta variable, estos instrumentos no se utilizan para que un emisor se financie sino que son instrumentos cuyo valor depende de un activo subyacente. De este modo, sirven para la cobertura de riesgos y la especulación.</w:t>
      </w:r>
    </w:p>
    <w:p w14:paraId="06FF7A33" w14:textId="77777777" w:rsidR="00531125" w:rsidRPr="00B81687" w:rsidRDefault="00531125" w:rsidP="00531125">
      <w:pPr>
        <w:pStyle w:val="Nivel3SM"/>
      </w:pPr>
      <w:r>
        <w:rPr>
          <w:i/>
          <w:iCs/>
        </w:rPr>
        <w:t>Mercados de divisas</w:t>
      </w:r>
      <w:r>
        <w:t>: Se intercambian divisas entre sí.</w:t>
      </w:r>
    </w:p>
    <w:p w14:paraId="11FF9B52" w14:textId="77777777" w:rsidR="00531125" w:rsidRPr="006E21E6" w:rsidRDefault="00531125">
      <w:pPr>
        <w:pStyle w:val="Prrafodelista"/>
        <w:keepNext/>
        <w:numPr>
          <w:ilvl w:val="0"/>
          <w:numId w:val="26"/>
        </w:numPr>
        <w:spacing w:after="0"/>
        <w:ind w:left="567" w:hanging="113"/>
      </w:pPr>
      <w:r>
        <w:rPr>
          <w:i/>
          <w:iCs/>
          <w:u w:val="single"/>
        </w:rPr>
        <w:t>Según e</w:t>
      </w:r>
      <w:r w:rsidRPr="00D92F0E">
        <w:rPr>
          <w:i/>
          <w:iCs/>
          <w:u w:val="single"/>
        </w:rPr>
        <w:t xml:space="preserve">l </w:t>
      </w:r>
      <w:r>
        <w:rPr>
          <w:bCs/>
          <w:i/>
          <w:iCs/>
          <w:u w:val="single"/>
        </w:rPr>
        <w:t>vencimiento de los títulos</w:t>
      </w:r>
      <w:r w:rsidRPr="006E21E6">
        <w:t>:</w:t>
      </w:r>
    </w:p>
    <w:p w14:paraId="15F65363" w14:textId="77777777" w:rsidR="00531125" w:rsidRPr="006E21E6" w:rsidRDefault="00531125" w:rsidP="00531125">
      <w:pPr>
        <w:pStyle w:val="Nivel3SM"/>
      </w:pPr>
      <w:r w:rsidRPr="00D92F0E">
        <w:rPr>
          <w:i/>
          <w:iCs/>
        </w:rPr>
        <w:t>Mercados monetarios</w:t>
      </w:r>
      <w:r w:rsidRPr="006E21E6">
        <w:t>: Se intercambian activos de deuda con vencimiento a corto plazo (generalmente, menos de 18</w:t>
      </w:r>
      <w:r>
        <w:t> </w:t>
      </w:r>
      <w:r w:rsidRPr="006E21E6">
        <w:t>meses)</w:t>
      </w:r>
      <w:r>
        <w:rPr>
          <w:rStyle w:val="Refdenotaalpie"/>
        </w:rPr>
        <w:footnoteReference w:id="25"/>
      </w:r>
      <w:r w:rsidRPr="006E21E6">
        <w:t>.</w:t>
      </w:r>
    </w:p>
    <w:p w14:paraId="25E9B217" w14:textId="77777777" w:rsidR="00531125" w:rsidRPr="006E21E6" w:rsidRDefault="00531125" w:rsidP="00531125">
      <w:pPr>
        <w:pStyle w:val="Nivel3SM"/>
      </w:pPr>
      <w:r w:rsidRPr="00D92F0E">
        <w:rPr>
          <w:i/>
          <w:iCs/>
        </w:rPr>
        <w:t>Mercados de capitales (mercado de deuda)</w:t>
      </w:r>
      <w:r w:rsidRPr="006E21E6">
        <w:t>: Se intercambian activos de deuda con vencimiento a medio y largo plazo.</w:t>
      </w:r>
    </w:p>
    <w:p w14:paraId="1161EDE1" w14:textId="77777777" w:rsidR="00531125" w:rsidRPr="006E21E6" w:rsidRDefault="00531125">
      <w:pPr>
        <w:pStyle w:val="Prrafodelista"/>
        <w:keepNext/>
        <w:numPr>
          <w:ilvl w:val="0"/>
          <w:numId w:val="26"/>
        </w:numPr>
        <w:spacing w:after="0"/>
        <w:ind w:left="567" w:hanging="113"/>
      </w:pPr>
      <w:r>
        <w:rPr>
          <w:i/>
          <w:iCs/>
          <w:u w:val="single"/>
        </w:rPr>
        <w:t>Según la fase de negociación de los activos</w:t>
      </w:r>
      <w:r w:rsidRPr="006E21E6">
        <w:t>:</w:t>
      </w:r>
    </w:p>
    <w:p w14:paraId="74EF9C30" w14:textId="77777777" w:rsidR="00531125" w:rsidRDefault="00531125" w:rsidP="003D0E2F">
      <w:pPr>
        <w:pStyle w:val="Nivel3SM"/>
        <w:keepNext/>
      </w:pPr>
      <w:r w:rsidRPr="00D92F0E">
        <w:rPr>
          <w:i/>
          <w:iCs/>
        </w:rPr>
        <w:t>Mercados primarios</w:t>
      </w:r>
      <w:r w:rsidRPr="006E21E6">
        <w:t>: Mercados donde se colocan los títulos nuevos</w:t>
      </w:r>
      <w:r>
        <w:rPr>
          <w:rStyle w:val="Refdenotaalpie"/>
        </w:rPr>
        <w:footnoteReference w:id="26"/>
      </w:r>
      <w:r w:rsidRPr="006E21E6">
        <w:t>.</w:t>
      </w:r>
    </w:p>
    <w:p w14:paraId="3475E567" w14:textId="205A6E56" w:rsidR="003D0E2F" w:rsidRPr="006E21E6" w:rsidRDefault="003D0E2F" w:rsidP="003D0E2F">
      <w:pPr>
        <w:pStyle w:val="Nivel4"/>
        <w:ind w:left="1474"/>
      </w:pPr>
      <w:r>
        <w:t>En cuanto a la colocación en el mercado primario</w:t>
      </w:r>
      <w:r w:rsidR="001C2128">
        <w:t xml:space="preserve">, la ley del mercado de valores establece la libertad de emisión, si bien ésta deberá satisfacer una serie de requisitos que incluyen su comunicación a la CNMV y la publicación de un folleto informativo </w:t>
      </w:r>
      <w:r w:rsidR="001C2128">
        <w:lastRenderedPageBreak/>
        <w:t>aprobado por esta con, entre otras cosas, las características básicas de la emisión y las cuentas anuales y los informes de auditoría de la empresa emisora.</w:t>
      </w:r>
    </w:p>
    <w:p w14:paraId="2747DA45" w14:textId="77777777" w:rsidR="00531125" w:rsidRDefault="00531125" w:rsidP="003D0E2F">
      <w:pPr>
        <w:pStyle w:val="Nivel3SM"/>
        <w:keepNext/>
      </w:pPr>
      <w:r w:rsidRPr="00D92F0E">
        <w:rPr>
          <w:i/>
          <w:iCs/>
        </w:rPr>
        <w:t>Mercados secundarios</w:t>
      </w:r>
      <w:r w:rsidRPr="006E21E6">
        <w:t>:</w:t>
      </w:r>
      <w:r>
        <w:t xml:space="preserve"> </w:t>
      </w:r>
      <w:r w:rsidRPr="006E21E6">
        <w:t>Mercados donde se transfieren títulos ya emitidos</w:t>
      </w:r>
      <w:r>
        <w:rPr>
          <w:rStyle w:val="Refdenotaalpie"/>
        </w:rPr>
        <w:footnoteReference w:id="27"/>
      </w:r>
      <w:r w:rsidRPr="006E21E6">
        <w:t>.</w:t>
      </w:r>
    </w:p>
    <w:p w14:paraId="135E1CEB" w14:textId="395DF48F" w:rsidR="003D0E2F" w:rsidRPr="006E21E6" w:rsidRDefault="003D0E2F" w:rsidP="003D0E2F">
      <w:pPr>
        <w:pStyle w:val="Nivel4"/>
        <w:ind w:left="1474"/>
      </w:pPr>
      <w:r>
        <w:t>Por lo que se refiere a la admisión en los mercados secundarios oficiales d ellos valores emitidos en el mercado primario, la autorización corresponde a la CNMV a solicitud del emisor. Dicha solicitud deberá ser aprobada también por la sociedad rectora del mercado de renta fija privado (AIAF) o del mercado de renta variable (Bolsas de Valores).</w:t>
      </w:r>
    </w:p>
    <w:p w14:paraId="0A8D5439" w14:textId="77777777" w:rsidR="00531125" w:rsidRPr="006E21E6" w:rsidRDefault="00531125">
      <w:pPr>
        <w:pStyle w:val="Prrafodelista"/>
        <w:keepNext/>
        <w:numPr>
          <w:ilvl w:val="0"/>
          <w:numId w:val="26"/>
        </w:numPr>
        <w:spacing w:after="0"/>
        <w:ind w:left="567" w:hanging="113"/>
      </w:pPr>
      <w:r>
        <w:rPr>
          <w:i/>
          <w:iCs/>
          <w:u w:val="single"/>
        </w:rPr>
        <w:t>Según</w:t>
      </w:r>
      <w:r w:rsidRPr="00A1735D">
        <w:rPr>
          <w:i/>
          <w:iCs/>
          <w:u w:val="single"/>
        </w:rPr>
        <w:t xml:space="preserve"> la forma de organización</w:t>
      </w:r>
      <w:r w:rsidRPr="006E21E6">
        <w:t>:</w:t>
      </w:r>
    </w:p>
    <w:p w14:paraId="6AE4C94C" w14:textId="07B5C1A1" w:rsidR="00531125" w:rsidRPr="003D0E2F" w:rsidRDefault="00531125" w:rsidP="003D0E2F">
      <w:pPr>
        <w:pStyle w:val="Nivel3SM"/>
      </w:pPr>
      <w:r w:rsidRPr="00D92F0E">
        <w:rPr>
          <w:i/>
          <w:iCs/>
        </w:rPr>
        <w:t>Mercados organizados</w:t>
      </w:r>
      <w:r>
        <w:t xml:space="preserve">: Determinan las reglas de juego de cómo se producen las operaciones de </w:t>
      </w:r>
      <w:r w:rsidRPr="003D0E2F">
        <w:t>compraventa de activos financieros.</w:t>
      </w:r>
    </w:p>
    <w:p w14:paraId="660B6A75" w14:textId="77777777" w:rsidR="00531125" w:rsidRDefault="00531125" w:rsidP="003D0E2F">
      <w:pPr>
        <w:pStyle w:val="Nivel3SM"/>
      </w:pPr>
      <w:r w:rsidRPr="003D0E2F">
        <w:rPr>
          <w:i/>
          <w:iCs/>
        </w:rPr>
        <w:t>Mercados no organizados (over-the-counter)</w:t>
      </w:r>
      <w:r w:rsidRPr="003D0E2F">
        <w:t>: Esto implica que el mercado está formado por muchos</w:t>
      </w:r>
      <w:r>
        <w:t xml:space="preserve"> operadores que negocian entre sí sin que existe un mercado centralizado.</w:t>
      </w:r>
    </w:p>
    <w:p w14:paraId="5F000276" w14:textId="77777777" w:rsidR="00531125" w:rsidRPr="006E21E6" w:rsidRDefault="00531125">
      <w:pPr>
        <w:pStyle w:val="Prrafodelista"/>
        <w:keepNext/>
        <w:numPr>
          <w:ilvl w:val="0"/>
          <w:numId w:val="26"/>
        </w:numPr>
        <w:spacing w:after="0"/>
        <w:ind w:left="567" w:hanging="113"/>
      </w:pPr>
      <w:r w:rsidRPr="00A1735D">
        <w:rPr>
          <w:i/>
          <w:iCs/>
          <w:u w:val="single"/>
        </w:rPr>
        <w:t>Según el supervisor</w:t>
      </w:r>
      <w:r w:rsidRPr="006E21E6">
        <w:t>:</w:t>
      </w:r>
    </w:p>
    <w:p w14:paraId="1E6B61A7" w14:textId="77777777" w:rsidR="00531125" w:rsidRPr="00783D5D" w:rsidRDefault="00531125" w:rsidP="00531125">
      <w:pPr>
        <w:pStyle w:val="Nivel3SM"/>
        <w:rPr>
          <w:bCs/>
        </w:rPr>
      </w:pPr>
      <w:r w:rsidRPr="00D92F0E">
        <w:rPr>
          <w:i/>
          <w:iCs/>
        </w:rPr>
        <w:t>Mercados supervisados por el Banco de España</w:t>
      </w:r>
      <w:r w:rsidRPr="006E21E6">
        <w:t xml:space="preserve">: Mercado </w:t>
      </w:r>
      <w:r w:rsidRPr="00783D5D">
        <w:rPr>
          <w:bCs/>
        </w:rPr>
        <w:t>interbancario, mercado de divisas, y mercado de deuda pública anotada (junto con la CNMV).</w:t>
      </w:r>
    </w:p>
    <w:p w14:paraId="188E1604" w14:textId="77777777" w:rsidR="00531125" w:rsidRDefault="00531125" w:rsidP="00531125">
      <w:pPr>
        <w:pStyle w:val="Nivel3SM"/>
      </w:pPr>
      <w:r w:rsidRPr="00D92F0E">
        <w:rPr>
          <w:i/>
          <w:iCs/>
        </w:rPr>
        <w:t>Mercados supervisados por la CNMV</w:t>
      </w:r>
      <w:r w:rsidRPr="006E21E6">
        <w:t>: Mercados de valores, mercados de derivados, mercado de deuda pública anotada (junto con el Banco de España).</w:t>
      </w:r>
    </w:p>
    <w:p w14:paraId="3F9D66F4" w14:textId="1DEF62D5" w:rsidR="00531125" w:rsidRDefault="00531125" w:rsidP="00531125">
      <w:pPr>
        <w:pStyle w:val="Nivel3SM"/>
      </w:pPr>
      <w:r w:rsidRPr="00531125">
        <w:rPr>
          <w:i/>
          <w:iCs/>
        </w:rPr>
        <w:t>Mercados supervisados por la Dirección General de Seguros y Fondos de Pensiones</w:t>
      </w:r>
      <w:r>
        <w:t>: Compañías de seguros y fondos de pensión.</w:t>
      </w:r>
    </w:p>
    <w:p w14:paraId="38F0D285" w14:textId="4462095B" w:rsidR="00A475B7" w:rsidRDefault="00046794" w:rsidP="00046794">
      <w:pPr>
        <w:pStyle w:val="Ttulo1"/>
      </w:pPr>
      <w:bookmarkStart w:id="47" w:name="_Toc125044516"/>
      <w:bookmarkStart w:id="48" w:name="_Toc178011816"/>
      <w:r>
        <w:rPr>
          <w:caps w:val="0"/>
        </w:rPr>
        <w:t>CLASIFICACIÓN DE LAS FORMAS DE FINANCIACIÓN</w:t>
      </w:r>
      <w:bookmarkEnd w:id="47"/>
      <w:bookmarkEnd w:id="48"/>
    </w:p>
    <w:p w14:paraId="09C9154E" w14:textId="77777777" w:rsidR="00A475B7" w:rsidRDefault="00A475B7" w:rsidP="00A475B7">
      <w:pPr>
        <w:pStyle w:val="Nivel1SM"/>
        <w:keepNext/>
        <w:spacing w:before="0" w:after="0"/>
      </w:pPr>
      <w:r>
        <w:t xml:space="preserve">Para acometer inversiones una empresa necesita disponer de </w:t>
      </w:r>
      <w:r w:rsidRPr="00863B70">
        <w:rPr>
          <w:b/>
          <w:bCs/>
        </w:rPr>
        <w:t>recursos financieros</w:t>
      </w:r>
      <w:r>
        <w:t xml:space="preserve">. Estos recursos financieros se pueden </w:t>
      </w:r>
      <w:r w:rsidRPr="00863B70">
        <w:rPr>
          <w:b/>
          <w:bCs/>
        </w:rPr>
        <w:t>clasificar</w:t>
      </w:r>
      <w:r>
        <w:t xml:space="preserve"> de distintas maneras:</w:t>
      </w:r>
    </w:p>
    <w:p w14:paraId="024314C7" w14:textId="77777777" w:rsidR="00A475B7" w:rsidRDefault="00A475B7" w:rsidP="00A475B7">
      <w:pPr>
        <w:pStyle w:val="Nivel2SM"/>
        <w:keepNext/>
        <w:spacing w:after="0"/>
      </w:pPr>
      <w:r>
        <w:t xml:space="preserve">Según </w:t>
      </w:r>
      <w:r w:rsidRPr="00863B70">
        <w:rPr>
          <w:b/>
          <w:bCs/>
        </w:rPr>
        <w:t>dónde</w:t>
      </w:r>
      <w:r>
        <w:t xml:space="preserve"> busque la financiación la empresa:</w:t>
      </w:r>
    </w:p>
    <w:p w14:paraId="6280B5B0" w14:textId="77777777" w:rsidR="00A475B7" w:rsidRDefault="00A475B7" w:rsidP="00A475B7">
      <w:pPr>
        <w:pStyle w:val="Nivel3SM"/>
      </w:pPr>
      <w:r>
        <w:rPr>
          <w:i/>
          <w:iCs/>
          <w:u w:val="single"/>
        </w:rPr>
        <w:t>Financiación interna</w:t>
      </w:r>
      <w:r>
        <w:t xml:space="preserve"> (</w:t>
      </w:r>
      <w:r>
        <w:rPr>
          <w:i/>
          <w:iCs/>
        </w:rPr>
        <w:t>autofinanciación</w:t>
      </w:r>
      <w:r>
        <w:t>: reservas, provisiones, amortizaciones, etc.).</w:t>
      </w:r>
    </w:p>
    <w:p w14:paraId="7EC6FEE5" w14:textId="77777777" w:rsidR="00A475B7" w:rsidRPr="00AE3A2D" w:rsidRDefault="00A475B7" w:rsidP="00A475B7">
      <w:pPr>
        <w:pStyle w:val="Nivel3SM"/>
      </w:pPr>
      <w:r>
        <w:rPr>
          <w:i/>
          <w:iCs/>
          <w:u w:val="single"/>
        </w:rPr>
        <w:t>Financiación externa</w:t>
      </w:r>
      <w:r>
        <w:t xml:space="preserve"> (</w:t>
      </w:r>
      <w:r>
        <w:rPr>
          <w:i/>
          <w:iCs/>
        </w:rPr>
        <w:t>mercados de capitales</w:t>
      </w:r>
      <w:r>
        <w:t>: acciones, obligaciones, créditos, etc.).</w:t>
      </w:r>
    </w:p>
    <w:p w14:paraId="332DA5DB" w14:textId="77777777" w:rsidR="00A475B7" w:rsidRPr="00ED3049" w:rsidRDefault="00A475B7" w:rsidP="00A475B7">
      <w:pPr>
        <w:pStyle w:val="Nivel2SM"/>
        <w:keepNext/>
        <w:spacing w:after="0"/>
      </w:pPr>
      <w:r>
        <w:t xml:space="preserve">Según el grado de </w:t>
      </w:r>
      <w:r w:rsidRPr="00863B70">
        <w:rPr>
          <w:b/>
          <w:bCs/>
        </w:rPr>
        <w:t>exigibilidad</w:t>
      </w:r>
      <w:r>
        <w:t>:</w:t>
      </w:r>
    </w:p>
    <w:p w14:paraId="79409666" w14:textId="77777777" w:rsidR="00A475B7" w:rsidRDefault="00A475B7" w:rsidP="00A475B7">
      <w:pPr>
        <w:pStyle w:val="Nivel3SM"/>
      </w:pPr>
      <w:r>
        <w:rPr>
          <w:i/>
          <w:iCs/>
          <w:u w:val="single"/>
        </w:rPr>
        <w:t>Financiación propia</w:t>
      </w:r>
      <w:r>
        <w:t xml:space="preserve"> (</w:t>
      </w:r>
      <w:r>
        <w:rPr>
          <w:i/>
          <w:iCs/>
        </w:rPr>
        <w:t>patrimonio neto</w:t>
      </w:r>
      <w:r>
        <w:t>: reservas, acciones, etc.).</w:t>
      </w:r>
    </w:p>
    <w:p w14:paraId="3DD6D113" w14:textId="77777777" w:rsidR="00A475B7" w:rsidRDefault="00A475B7" w:rsidP="00A475B7">
      <w:pPr>
        <w:pStyle w:val="Nivel3SM"/>
      </w:pPr>
      <w:r>
        <w:rPr>
          <w:i/>
          <w:iCs/>
          <w:u w:val="single"/>
        </w:rPr>
        <w:t>Financiación ajena</w:t>
      </w:r>
      <w:r>
        <w:t xml:space="preserve"> (</w:t>
      </w:r>
      <w:r>
        <w:rPr>
          <w:i/>
          <w:iCs/>
        </w:rPr>
        <w:t>pasivo</w:t>
      </w:r>
      <w:r>
        <w:t>: obligaciones, créditos, etc.).</w:t>
      </w:r>
    </w:p>
    <w:p w14:paraId="751F8FDB" w14:textId="77777777" w:rsidR="00A475B7" w:rsidRPr="00ED3049" w:rsidRDefault="00A475B7" w:rsidP="00A475B7">
      <w:pPr>
        <w:pStyle w:val="Nivel1SM"/>
      </w:pPr>
      <w:r>
        <w:t>Siguiendo el primer criterio (</w:t>
      </w:r>
      <w:r w:rsidRPr="00B41E03">
        <w:rPr>
          <w:sz w:val="18"/>
          <w:szCs w:val="18"/>
        </w:rPr>
        <w:t>según d</w:t>
      </w:r>
      <w:r>
        <w:rPr>
          <w:sz w:val="18"/>
          <w:szCs w:val="18"/>
        </w:rPr>
        <w:t>ó</w:t>
      </w:r>
      <w:r w:rsidRPr="00B41E03">
        <w:rPr>
          <w:sz w:val="18"/>
          <w:szCs w:val="18"/>
        </w:rPr>
        <w:t>nde busque la financiación la empresa</w:t>
      </w:r>
      <w:r>
        <w:t>), pasamos a analizar las posibilidades de financiación de la empresa.</w:t>
      </w:r>
    </w:p>
    <w:p w14:paraId="62C20A14" w14:textId="77777777" w:rsidR="0005066D" w:rsidRDefault="0005066D" w:rsidP="00046794">
      <w:pPr>
        <w:pStyle w:val="Ttulo2"/>
      </w:pPr>
      <w:bookmarkStart w:id="49" w:name="_Toc178011817"/>
      <w:r>
        <w:t>Financiación interna</w:t>
      </w:r>
      <w:bookmarkEnd w:id="49"/>
    </w:p>
    <w:p w14:paraId="09E34262" w14:textId="77777777" w:rsidR="0005066D" w:rsidRDefault="0005066D" w:rsidP="0005066D">
      <w:pPr>
        <w:pStyle w:val="Ttulo6"/>
        <w:spacing w:before="0"/>
      </w:pPr>
      <w:bookmarkStart w:id="50" w:name="_Toc125044518"/>
      <w:r>
        <w:t>Tipos de autofinanciación</w:t>
      </w:r>
      <w:bookmarkEnd w:id="50"/>
    </w:p>
    <w:p w14:paraId="6E7671C1" w14:textId="77777777" w:rsidR="0005066D" w:rsidRDefault="0005066D" w:rsidP="0005066D">
      <w:pPr>
        <w:pStyle w:val="Nivel1SM"/>
        <w:keepNext/>
        <w:spacing w:before="0" w:after="0"/>
      </w:pPr>
      <w:r>
        <w:t xml:space="preserve">La financiación interna o autofinanciación hace referencia a los </w:t>
      </w:r>
      <w:r>
        <w:rPr>
          <w:b/>
          <w:bCs/>
        </w:rPr>
        <w:t>recursos que genera la propia empresa</w:t>
      </w:r>
      <w:r>
        <w:t>, y destacan:</w:t>
      </w:r>
    </w:p>
    <w:p w14:paraId="50F6F63E" w14:textId="77777777" w:rsidR="0005066D" w:rsidRDefault="0005066D" w:rsidP="0005066D">
      <w:pPr>
        <w:pStyle w:val="Nivel2SM"/>
        <w:keepNext/>
        <w:spacing w:after="0"/>
      </w:pPr>
      <w:r>
        <w:t xml:space="preserve">Las </w:t>
      </w:r>
      <w:r w:rsidRPr="000E3CF5">
        <w:rPr>
          <w:i/>
          <w:iCs/>
          <w:u w:val="single"/>
        </w:rPr>
        <w:t>reservas</w:t>
      </w:r>
      <w:r>
        <w:t xml:space="preserve"> (i.e. retención de beneficios), son los resultados obtenidos por la entidad durante los </w:t>
      </w:r>
      <w:r w:rsidRPr="00B012A2">
        <w:t>ejercicios</w:t>
      </w:r>
      <w:r>
        <w:t xml:space="preserve"> económicos anteriores y que no se han distribuido entre los accionistas como dividendos:</w:t>
      </w:r>
    </w:p>
    <w:p w14:paraId="2D518F8D" w14:textId="77777777" w:rsidR="0005066D" w:rsidRPr="00313623" w:rsidRDefault="0005066D" w:rsidP="0005066D">
      <w:pPr>
        <w:pStyle w:val="Nivel3SM"/>
      </w:pPr>
      <w:r>
        <w:rPr>
          <w:i/>
          <w:iCs/>
        </w:rPr>
        <w:t>Reserva legal</w:t>
      </w:r>
      <w:r>
        <w:t>: Generalmente, las sociedades están obligadas por ley a reservar cierto porcentaje de sus ganancias con el</w:t>
      </w:r>
      <w:r w:rsidRPr="00313623">
        <w:t xml:space="preserve"> fin de poder afrontar gastos relacionados al concurso o quiebra de la entidad.</w:t>
      </w:r>
    </w:p>
    <w:p w14:paraId="2CFCE4B2" w14:textId="77777777" w:rsidR="0005066D" w:rsidRDefault="0005066D" w:rsidP="0005066D">
      <w:pPr>
        <w:pStyle w:val="Nivel3SM"/>
      </w:pPr>
      <w:r w:rsidRPr="00313623">
        <w:rPr>
          <w:i/>
          <w:iCs/>
        </w:rPr>
        <w:t>Reserva estatutaria</w:t>
      </w:r>
      <w:r w:rsidRPr="00313623">
        <w:t>:</w:t>
      </w:r>
      <w:r>
        <w:t xml:space="preserve"> Según lo establecido en los estatutos de la empresa.</w:t>
      </w:r>
    </w:p>
    <w:p w14:paraId="7CDE5DA6" w14:textId="77777777" w:rsidR="0005066D" w:rsidRDefault="0005066D" w:rsidP="0005066D">
      <w:pPr>
        <w:pStyle w:val="Nivel3SM"/>
      </w:pPr>
      <w:r>
        <w:rPr>
          <w:i/>
          <w:iCs/>
        </w:rPr>
        <w:t>Reservas facultativas</w:t>
      </w:r>
      <w:r>
        <w:t>: Dependen de la voluntad de la sociedad.</w:t>
      </w:r>
    </w:p>
    <w:p w14:paraId="79BB931A" w14:textId="77777777" w:rsidR="0005066D" w:rsidRPr="00313623" w:rsidRDefault="0005066D" w:rsidP="0005066D">
      <w:pPr>
        <w:pStyle w:val="Nivel2SM"/>
        <w:numPr>
          <w:ilvl w:val="0"/>
          <w:numId w:val="0"/>
        </w:numPr>
        <w:ind w:left="567"/>
      </w:pPr>
      <w:r>
        <w:lastRenderedPageBreak/>
        <w:t xml:space="preserve">Las reservas suponen un </w:t>
      </w:r>
      <w:r>
        <w:rPr>
          <w:i/>
          <w:iCs/>
        </w:rPr>
        <w:t>aumento</w:t>
      </w:r>
      <w:r>
        <w:t xml:space="preserve"> del patrimonio neto (o fondos propios) de la empresa. Se habla por tanto de </w:t>
      </w:r>
      <w:r w:rsidRPr="00081476">
        <w:rPr>
          <w:i/>
          <w:iCs/>
        </w:rPr>
        <w:t>autofinanciación de enriquecimiento</w:t>
      </w:r>
      <w:r>
        <w:t>. Constituye el componente principal de la autofinanciación.</w:t>
      </w:r>
    </w:p>
    <w:p w14:paraId="2C073892" w14:textId="77777777" w:rsidR="0005066D" w:rsidRPr="007F73FD" w:rsidRDefault="0005066D" w:rsidP="0005066D">
      <w:pPr>
        <w:pStyle w:val="Nivel2SM"/>
      </w:pPr>
      <w:r>
        <w:t>Las otras partidas (</w:t>
      </w:r>
      <w:r w:rsidRPr="00313623">
        <w:rPr>
          <w:i/>
          <w:iCs/>
          <w:u w:val="single"/>
        </w:rPr>
        <w:t>provisiones</w:t>
      </w:r>
      <w:r w:rsidRPr="0076214C">
        <w:t xml:space="preserve"> y </w:t>
      </w:r>
      <w:r w:rsidRPr="00313623">
        <w:rPr>
          <w:i/>
          <w:iCs/>
          <w:u w:val="single"/>
        </w:rPr>
        <w:t>amortizaciones</w:t>
      </w:r>
      <w:r>
        <w:t xml:space="preserve">), que tienen por finalidad </w:t>
      </w:r>
      <w:r>
        <w:rPr>
          <w:i/>
          <w:iCs/>
        </w:rPr>
        <w:t>evitar un disminución del patrimonio neto</w:t>
      </w:r>
      <w:r w:rsidRPr="007F73FD">
        <w:t>. Se</w:t>
      </w:r>
      <w:r>
        <w:rPr>
          <w:i/>
          <w:iCs/>
        </w:rPr>
        <w:t xml:space="preserve"> </w:t>
      </w:r>
      <w:r>
        <w:t xml:space="preserve">habla, por ello, de </w:t>
      </w:r>
      <w:r w:rsidRPr="00081476">
        <w:rPr>
          <w:i/>
          <w:iCs/>
        </w:rPr>
        <w:t>autofinanciación de mantenimiento</w:t>
      </w:r>
      <w:r>
        <w:t>.</w:t>
      </w:r>
    </w:p>
    <w:p w14:paraId="2C11F0B6" w14:textId="77777777" w:rsidR="0005066D" w:rsidRDefault="0005066D" w:rsidP="0005066D">
      <w:pPr>
        <w:pStyle w:val="Ttulo7"/>
      </w:pPr>
      <w:bookmarkStart w:id="51" w:name="_Toc125044519"/>
      <w:r>
        <w:t>Autofinanciación por enriquecimiento (reservas)</w:t>
      </w:r>
      <w:bookmarkEnd w:id="51"/>
    </w:p>
    <w:p w14:paraId="474C4E62" w14:textId="77777777" w:rsidR="0005066D" w:rsidRDefault="0005066D" w:rsidP="0005066D">
      <w:pPr>
        <w:pStyle w:val="Nivel1SM"/>
        <w:keepNext/>
        <w:spacing w:before="0" w:after="0"/>
      </w:pPr>
      <w:r>
        <w:t xml:space="preserve">La </w:t>
      </w:r>
      <w:r w:rsidRPr="009D4A9E">
        <w:rPr>
          <w:b/>
          <w:bCs/>
        </w:rPr>
        <w:t>autofinanciación de enriquecimiento</w:t>
      </w:r>
      <w:r>
        <w:t xml:space="preserve"> se compone de las </w:t>
      </w:r>
      <w:r>
        <w:rPr>
          <w:b/>
          <w:bCs/>
        </w:rPr>
        <w:t>reservas</w:t>
      </w:r>
      <w:r>
        <w:t xml:space="preserve"> en sus diferentes formas (reserva legal, estatutaria, voluntaria, etc.).</w:t>
      </w:r>
    </w:p>
    <w:p w14:paraId="5567DE64" w14:textId="77777777" w:rsidR="0005066D" w:rsidRDefault="0005066D" w:rsidP="0005066D">
      <w:pPr>
        <w:pStyle w:val="Nivel2SM"/>
        <w:keepNext/>
        <w:spacing w:after="0"/>
      </w:pPr>
      <w:r>
        <w:t>Definimos:</w:t>
      </w:r>
    </w:p>
    <w:p w14:paraId="0CCB8589" w14:textId="77777777" w:rsidR="0005066D" w:rsidRDefault="0005066D" w:rsidP="0005066D">
      <w:pPr>
        <w:spacing w:after="0"/>
      </w:pPr>
      <m:oMathPara>
        <m:oMath>
          <m:r>
            <w:rPr>
              <w:rFonts w:ascii="Cambria Math" w:eastAsiaTheme="minorEastAsia" w:hAnsi="Cambria Math"/>
            </w:rPr>
            <m:t xml:space="preserve"> </m:t>
          </m:r>
          <m:m>
            <m:mPr>
              <m:mcs>
                <m:mc>
                  <m:mcPr>
                    <m:count m:val="1"/>
                    <m:mcJc m:val="center"/>
                  </m:mcPr>
                </m:mc>
              </m:mcs>
              <m:ctrlPr>
                <w:rPr>
                  <w:rFonts w:ascii="Cambria Math" w:hAnsi="Cambria Math"/>
                  <w:i/>
                  <w:iCs/>
                </w:rPr>
              </m:ctrlPr>
            </m:mPr>
            <m:mr>
              <m:e>
                <m:r>
                  <m:rPr>
                    <m:nor/>
                  </m:rPr>
                  <w:rPr>
                    <w:i/>
                    <w:iCs/>
                  </w:rPr>
                  <m:t>Recursos totales</m:t>
                </m:r>
                <m:r>
                  <w:rPr>
                    <w:rFonts w:ascii="Cambria Math"/>
                  </w:rPr>
                  <m:t>=</m:t>
                </m:r>
                <m:r>
                  <m:rPr>
                    <m:nor/>
                  </m:rPr>
                  <w:rPr>
                    <w:i/>
                    <w:iCs/>
                  </w:rPr>
                  <m:t>Patrimonio Neto</m:t>
                </m:r>
                <m:r>
                  <w:rPr>
                    <w:rFonts w:ascii="Cambria Math"/>
                  </w:rPr>
                  <m:t>+</m:t>
                </m:r>
                <m:r>
                  <m:rPr>
                    <m:nor/>
                  </m:rPr>
                  <w:rPr>
                    <w:i/>
                    <w:iCs/>
                  </w:rPr>
                  <m:t>Pasivo</m:t>
                </m:r>
              </m:e>
            </m:mr>
            <m:mr>
              <m:e>
                <m:r>
                  <w:rPr>
                    <w:rFonts w:ascii="Cambria Math" w:hAnsi="Cambria Math"/>
                  </w:rPr>
                  <m:t>⇓</m:t>
                </m:r>
              </m:e>
            </m:mr>
            <m:mr>
              <m:e>
                <m:f>
                  <m:fPr>
                    <m:ctrlPr>
                      <w:rPr>
                        <w:rFonts w:ascii="Cambria Math" w:eastAsiaTheme="minorEastAsia" w:hAnsi="Cambria Math"/>
                        <w:i/>
                        <w:iCs/>
                      </w:rPr>
                    </m:ctrlPr>
                  </m:fPr>
                  <m:num>
                    <m:r>
                      <m:rPr>
                        <m:nor/>
                      </m:rPr>
                      <w:rPr>
                        <w:i/>
                        <w:iCs/>
                      </w:rPr>
                      <m:t>Recursos totales</m:t>
                    </m:r>
                  </m:num>
                  <m:den>
                    <m:r>
                      <m:rPr>
                        <m:nor/>
                      </m:rPr>
                      <w:rPr>
                        <w:i/>
                        <w:iCs/>
                      </w:rPr>
                      <m:t>Patrimonio Neto</m:t>
                    </m:r>
                  </m:den>
                </m:f>
                <m:r>
                  <w:rPr>
                    <w:rFonts w:ascii="Cambria Math"/>
                  </w:rPr>
                  <m:t>=</m:t>
                </m:r>
                <m:f>
                  <m:fPr>
                    <m:ctrlPr>
                      <w:rPr>
                        <w:rFonts w:ascii="Cambria Math" w:eastAsiaTheme="minorEastAsia" w:hAnsi="Cambria Math"/>
                        <w:i/>
                        <w:iCs/>
                      </w:rPr>
                    </m:ctrlPr>
                  </m:fPr>
                  <m:num>
                    <m:r>
                      <m:rPr>
                        <m:nor/>
                      </m:rPr>
                      <w:rPr>
                        <w:i/>
                        <w:iCs/>
                      </w:rPr>
                      <m:t>Patrimonio Neto</m:t>
                    </m:r>
                  </m:num>
                  <m:den>
                    <m:r>
                      <m:rPr>
                        <m:nor/>
                      </m:rPr>
                      <w:rPr>
                        <w:i/>
                        <w:iCs/>
                      </w:rPr>
                      <m:t>Patrimonio Neto</m:t>
                    </m:r>
                  </m:den>
                </m:f>
                <m:r>
                  <w:rPr>
                    <w:rFonts w:asci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f>
                          <m:fPr>
                            <m:ctrlPr>
                              <w:rPr>
                                <w:rFonts w:ascii="Cambria Math" w:eastAsiaTheme="minorEastAsia" w:hAnsi="Cambria Math"/>
                                <w:i/>
                                <w:iCs/>
                              </w:rPr>
                            </m:ctrlPr>
                          </m:fPr>
                          <m:num>
                            <m:r>
                              <m:rPr>
                                <m:nor/>
                              </m:rPr>
                              <w:rPr>
                                <w:i/>
                                <w:iCs/>
                              </w:rPr>
                              <m:t>Pasivo</m:t>
                            </m:r>
                          </m:num>
                          <m:den>
                            <m:r>
                              <m:rPr>
                                <m:nor/>
                              </m:rPr>
                              <w:rPr>
                                <w:i/>
                                <w:iCs/>
                              </w:rPr>
                              <m:t>Patrimonio Neto</m:t>
                            </m:r>
                          </m:den>
                        </m:f>
                      </m:e>
                    </m:groupChr>
                  </m:e>
                  <m:lim>
                    <m:r>
                      <m:rPr>
                        <m:nor/>
                      </m:rPr>
                      <w:rPr>
                        <w:i/>
                        <w:iCs/>
                      </w:rPr>
                      <m:t>α</m:t>
                    </m:r>
                  </m:lim>
                </m:limLow>
              </m:e>
            </m:mr>
          </m:m>
        </m:oMath>
      </m:oMathPara>
    </w:p>
    <w:p w14:paraId="76CE9F20" w14:textId="77777777" w:rsidR="0005066D" w:rsidRDefault="0005066D" w:rsidP="0005066D">
      <w:pPr>
        <w:pStyle w:val="Nivel2SM"/>
        <w:keepNext/>
        <w:spacing w:after="0"/>
      </w:pPr>
      <w:r w:rsidRPr="00081476">
        <w:t xml:space="preserve">Si asumimos que las empresas desean mantener constante </w:t>
      </w:r>
      <w:r>
        <w:t xml:space="preserve">el </w:t>
      </w:r>
      <w:r w:rsidRPr="008E6329">
        <w:rPr>
          <w:i/>
          <w:iCs/>
        </w:rPr>
        <w:t>grado de apalancamiento</w:t>
      </w:r>
      <w:r w:rsidRPr="008E6329">
        <w:t xml:space="preserve">, </w:t>
      </w:r>
      <m:oMath>
        <m:r>
          <m:rPr>
            <m:nor/>
          </m:rPr>
          <w:rPr>
            <w:i/>
            <w:iCs/>
          </w:rPr>
          <m:t>α</m:t>
        </m:r>
      </m:oMath>
      <w:r w:rsidRPr="008E6329">
        <w:rPr>
          <w:rFonts w:eastAsiaTheme="minorEastAsia"/>
          <w:iCs/>
        </w:rPr>
        <w:t>, definido como la ratio</w:t>
      </w:r>
      <w:r w:rsidRPr="008E6329">
        <w:t xml:space="preserve"> entre los recursos ajenos y los recursos propios</w:t>
      </w:r>
      <w:r>
        <w:t>, todo aumento de las reservas (</w:t>
      </w:r>
      <m:oMath>
        <m:r>
          <m:rPr>
            <m:nor/>
          </m:rPr>
          <w:rPr>
            <w:rFonts w:ascii="Times New Roman" w:hAnsi="Times New Roman" w:cs="Times New Roman"/>
            <w:i/>
            <w:sz w:val="18"/>
            <w:szCs w:val="18"/>
          </w:rPr>
          <m:t>↑</m:t>
        </m:r>
        <m:r>
          <m:rPr>
            <m:nor/>
          </m:rPr>
          <w:rPr>
            <w:i/>
            <w:sz w:val="18"/>
            <w:szCs w:val="18"/>
          </w:rPr>
          <m:t xml:space="preserve"> Reservas</m:t>
        </m:r>
        <m:r>
          <w:rPr>
            <w:rFonts w:ascii="Cambria Math" w:hAnsi="Cambria Math"/>
            <w:sz w:val="18"/>
            <w:szCs w:val="18"/>
          </w:rPr>
          <m:t>⟹</m:t>
        </m:r>
        <m:r>
          <m:rPr>
            <m:nor/>
          </m:rPr>
          <w:rPr>
            <w:rFonts w:ascii="Times New Roman" w:hAnsi="Times New Roman" w:cs="Times New Roman"/>
            <w:i/>
            <w:sz w:val="18"/>
            <w:szCs w:val="18"/>
          </w:rPr>
          <m:t>↑</m:t>
        </m:r>
        <m:r>
          <m:rPr>
            <m:nor/>
          </m:rPr>
          <w:rPr>
            <w:i/>
            <w:sz w:val="18"/>
            <w:szCs w:val="18"/>
          </w:rPr>
          <m:t xml:space="preserve"> Patrimonio Neto</m:t>
        </m:r>
      </m:oMath>
      <w:r>
        <w:t>) debería ir acompañado de un aumento de los pasivos</w:t>
      </w:r>
      <w:r>
        <w:rPr>
          <w:rStyle w:val="Refdenotaalpie"/>
          <w:rFonts w:eastAsiaTheme="minorEastAsia"/>
        </w:rPr>
        <w:footnoteReference w:id="28"/>
      </w:r>
      <w:r>
        <w:t xml:space="preserve">, de manera que la </w:t>
      </w:r>
      <w:r w:rsidRPr="0076214C">
        <w:rPr>
          <w:i/>
          <w:iCs/>
        </w:rPr>
        <w:t>autofinanciación tendrá un efecto expansivo</w:t>
      </w:r>
      <w:r>
        <w:t xml:space="preserve"> sobre la capacidad productiva. Cuanto mayor sea la ratio de apalancamiento (</w:t>
      </w:r>
      <m:oMath>
        <m:r>
          <m:rPr>
            <m:nor/>
          </m:rPr>
          <w:rPr>
            <w:i/>
            <w:iCs/>
          </w:rPr>
          <m:t>α</m:t>
        </m:r>
      </m:oMath>
      <w:r>
        <w:t xml:space="preserve">), mayor será el efecto señalado, pues será necesario aumentar más el pasivo ante un aumento en el patrimonio neto para mantener </w:t>
      </w:r>
      <m:oMath>
        <m:r>
          <m:rPr>
            <m:nor/>
          </m:rPr>
          <w:rPr>
            <w:i/>
            <w:iCs/>
          </w:rPr>
          <m:t>α</m:t>
        </m:r>
      </m:oMath>
      <w:r>
        <w:rPr>
          <w:rFonts w:eastAsiaTheme="minorEastAsia"/>
          <w:iCs/>
        </w:rPr>
        <w:t xml:space="preserve"> constante</w:t>
      </w:r>
      <w:r>
        <w:t>.</w:t>
      </w:r>
    </w:p>
    <w:p w14:paraId="6FBB7DF7" w14:textId="77777777" w:rsidR="0005066D" w:rsidRDefault="0005066D" w:rsidP="0005066D">
      <w:pPr>
        <w:pStyle w:val="Nivel3SM"/>
        <w:keepNext/>
      </w:pPr>
      <w:r>
        <w:t>Por lo tanto, la variación de los recursos totales vendrá dada por:</w:t>
      </w:r>
    </w:p>
    <w:p w14:paraId="06DC69F1" w14:textId="77777777" w:rsidR="0005066D" w:rsidRDefault="0005066D" w:rsidP="0005066D">
      <w:pPr>
        <w:spacing w:after="0"/>
      </w:pPr>
      <m:oMathPara>
        <m:oMath>
          <m:r>
            <w:rPr>
              <w:rFonts w:ascii="Cambria Math" w:eastAsiaTheme="minorEastAsia" w:hAnsi="Cambria Math"/>
            </w:rPr>
            <m:t xml:space="preserve"> </m:t>
          </m:r>
          <m:r>
            <m:rPr>
              <m:nor/>
            </m:rPr>
            <w:rPr>
              <w:rFonts w:eastAsiaTheme="minorEastAsia"/>
              <w:i/>
            </w:rPr>
            <m:t>∆</m:t>
          </m:r>
          <m:r>
            <m:rPr>
              <m:nor/>
            </m:rPr>
            <w:rPr>
              <w:i/>
              <w:iCs/>
            </w:rPr>
            <m:t>Recursos totales</m:t>
          </m:r>
          <m:r>
            <w:rPr>
              <w:rFonts w:ascii="Cambria Math"/>
            </w:rPr>
            <m:t>=</m:t>
          </m:r>
          <m:r>
            <m:rPr>
              <m:nor/>
            </m:rPr>
            <w:rPr>
              <w:rFonts w:eastAsiaTheme="minorEastAsia"/>
              <w:i/>
            </w:rPr>
            <m:t>∆</m:t>
          </m:r>
          <m:r>
            <m:rPr>
              <m:nor/>
            </m:rPr>
            <w:rPr>
              <w:i/>
              <w:iCs/>
            </w:rPr>
            <m:t>Patrimonio Neto</m:t>
          </m:r>
          <m:r>
            <w:rPr>
              <w:rFonts w:asci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r>
                    <m:rPr>
                      <m:nor/>
                    </m:rPr>
                    <w:rPr>
                      <w:rFonts w:eastAsiaTheme="minorEastAsia"/>
                      <w:i/>
                      <w:iCs/>
                    </w:rPr>
                    <m:t>∆</m:t>
                  </m:r>
                  <m:r>
                    <m:rPr>
                      <m:nor/>
                    </m:rPr>
                    <w:rPr>
                      <w:i/>
                      <w:iCs/>
                    </w:rPr>
                    <m:t>Pasivo</m:t>
                  </m:r>
                </m:e>
              </m:groupChr>
            </m:e>
            <m:lim>
              <m:r>
                <w:rPr>
                  <w:rFonts w:ascii="Cambria Math" w:eastAsiaTheme="minorEastAsia" w:hAnsi="Cambria Math"/>
                </w:rPr>
                <m:t>=</m:t>
              </m:r>
              <m:r>
                <m:rPr>
                  <m:nor/>
                </m:rPr>
                <w:rPr>
                  <w:i/>
                  <w:iCs/>
                </w:rPr>
                <m:t>α</m:t>
              </m:r>
              <m:r>
                <w:rPr>
                  <w:rFonts w:ascii="Cambria Math" w:hAnsi="Cambria Math"/>
                </w:rPr>
                <m:t>∙</m:t>
              </m:r>
              <m:r>
                <m:rPr>
                  <m:nor/>
                </m:rPr>
                <w:rPr>
                  <w:rFonts w:eastAsiaTheme="minorEastAsia"/>
                  <w:i/>
                </w:rPr>
                <m:t>∆</m:t>
              </m:r>
              <m:r>
                <m:rPr>
                  <m:nor/>
                </m:rPr>
                <w:rPr>
                  <w:i/>
                  <w:iCs/>
                </w:rPr>
                <m:t>Patrimonio Neto</m:t>
              </m:r>
            </m:lim>
          </m:limLow>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α</m:t>
              </m:r>
            </m:e>
          </m:d>
          <m:r>
            <w:rPr>
              <w:rFonts w:ascii="Cambria Math" w:hAnsi="Cambria Math"/>
            </w:rPr>
            <m:t>∙</m:t>
          </m:r>
          <m:r>
            <m:rPr>
              <m:nor/>
            </m:rPr>
            <w:rPr>
              <w:rFonts w:eastAsiaTheme="minorEastAsia"/>
              <w:i/>
            </w:rPr>
            <m:t>∆</m:t>
          </m:r>
          <m:r>
            <m:rPr>
              <m:nor/>
            </m:rPr>
            <w:rPr>
              <w:i/>
              <w:iCs/>
            </w:rPr>
            <m:t>Patrimonio Neto</m:t>
          </m:r>
        </m:oMath>
      </m:oMathPara>
    </w:p>
    <w:p w14:paraId="50D8E3BE" w14:textId="77777777" w:rsidR="0005066D" w:rsidRDefault="0005066D" w:rsidP="0005066D">
      <w:pPr>
        <w:pStyle w:val="Ttulo7"/>
      </w:pPr>
      <w:bookmarkStart w:id="52" w:name="_Toc125044520"/>
      <w:r>
        <w:t>Autofinanciación por mantenimiento (amortizaciones y provisiones)</w:t>
      </w:r>
      <w:bookmarkEnd w:id="52"/>
    </w:p>
    <w:p w14:paraId="2BA5DBC6" w14:textId="77777777" w:rsidR="0005066D" w:rsidRDefault="0005066D" w:rsidP="0005066D">
      <w:pPr>
        <w:pStyle w:val="Nivel1SM"/>
        <w:keepNext/>
        <w:spacing w:before="0" w:after="0"/>
      </w:pPr>
      <w:r>
        <w:t>La autofinanciación por mantenimiento está compuesta de:</w:t>
      </w:r>
    </w:p>
    <w:p w14:paraId="14ECF60D" w14:textId="77777777" w:rsidR="0005066D" w:rsidRDefault="0005066D" w:rsidP="0005066D">
      <w:pPr>
        <w:pStyle w:val="Nivel2SM"/>
      </w:pPr>
      <w:r w:rsidRPr="00081476">
        <w:rPr>
          <w:i/>
          <w:iCs/>
          <w:u w:val="single"/>
        </w:rPr>
        <w:t>Amortizaciones</w:t>
      </w:r>
      <w:r>
        <w:t>: Son imputaciones anuales que se hacen a los gastos de producción para compensar la depreciación del activo correspondiente</w:t>
      </w:r>
      <w:r>
        <w:rPr>
          <w:rStyle w:val="Refdenotaalpie"/>
        </w:rPr>
        <w:footnoteReference w:id="29"/>
      </w:r>
      <w:r>
        <w:rPr>
          <w:vertAlign w:val="superscript"/>
        </w:rPr>
        <w:t>,</w:t>
      </w:r>
      <w:r>
        <w:rPr>
          <w:rStyle w:val="Refdenotaalpie"/>
        </w:rPr>
        <w:footnoteReference w:id="30"/>
      </w:r>
      <w:r>
        <w:t>.</w:t>
      </w:r>
    </w:p>
    <w:p w14:paraId="61A81043" w14:textId="77777777" w:rsidR="0005066D" w:rsidRPr="00E4285C" w:rsidRDefault="0005066D" w:rsidP="0005066D">
      <w:pPr>
        <w:pStyle w:val="Nivel2SM"/>
        <w:rPr>
          <w:spacing w:val="-1"/>
        </w:rPr>
      </w:pPr>
      <w:r w:rsidRPr="00081476">
        <w:rPr>
          <w:i/>
          <w:iCs/>
          <w:u w:val="single"/>
        </w:rPr>
        <w:t>Provisiones</w:t>
      </w:r>
      <w:r w:rsidRPr="00E4285C">
        <w:rPr>
          <w:spacing w:val="-1"/>
        </w:rPr>
        <w:t xml:space="preserve">: </w:t>
      </w:r>
      <w:r>
        <w:rPr>
          <w:spacing w:val="-1"/>
        </w:rPr>
        <w:t>R</w:t>
      </w:r>
      <w:r w:rsidRPr="00E4285C">
        <w:rPr>
          <w:spacing w:val="-1"/>
        </w:rPr>
        <w:t>etenciones de beneficio</w:t>
      </w:r>
      <w:r>
        <w:rPr>
          <w:spacing w:val="-1"/>
        </w:rPr>
        <w:t>s</w:t>
      </w:r>
      <w:r w:rsidRPr="00E4285C">
        <w:rPr>
          <w:spacing w:val="-1"/>
        </w:rPr>
        <w:t xml:space="preserve"> que la empresa utiliza para hacer frente a determinados riesgos que afectan a su actividad (que finalmente podrían materializarse o no).</w:t>
      </w:r>
    </w:p>
    <w:p w14:paraId="0784B562" w14:textId="77777777" w:rsidR="0005066D" w:rsidRDefault="0005066D" w:rsidP="0005066D">
      <w:pPr>
        <w:pStyle w:val="Nivel1SM"/>
        <w:keepNext/>
        <w:spacing w:after="0"/>
      </w:pPr>
      <w:r>
        <w:t>Bajo los siguientes supuestos:</w:t>
      </w:r>
    </w:p>
    <w:p w14:paraId="092F1851" w14:textId="77777777" w:rsidR="0005066D" w:rsidRDefault="0005066D">
      <w:pPr>
        <w:pStyle w:val="Prrafodelista"/>
        <w:numPr>
          <w:ilvl w:val="0"/>
          <w:numId w:val="23"/>
        </w:numPr>
        <w:spacing w:after="100"/>
        <w:ind w:left="567" w:hanging="57"/>
      </w:pPr>
      <w:r>
        <w:t>No hay obsolescencia tecnológica</w:t>
      </w:r>
      <w:r w:rsidRPr="00C452A7">
        <w:t xml:space="preserve"> </w:t>
      </w:r>
      <w:r w:rsidRPr="006076EE">
        <w:rPr>
          <w:sz w:val="19"/>
          <w:szCs w:val="19"/>
        </w:rPr>
        <w:t>(i.e. la productividad de los activos es constante en el tiempo)</w:t>
      </w:r>
      <w:r>
        <w:t>,</w:t>
      </w:r>
    </w:p>
    <w:p w14:paraId="6EC4993D" w14:textId="77777777" w:rsidR="0005066D" w:rsidRDefault="0005066D">
      <w:pPr>
        <w:pStyle w:val="Prrafodelista"/>
        <w:numPr>
          <w:ilvl w:val="0"/>
          <w:numId w:val="23"/>
        </w:numPr>
        <w:spacing w:after="100"/>
        <w:ind w:left="567" w:hanging="57"/>
      </w:pPr>
      <w:r>
        <w:t>Los activos son perfectamente divisibles,</w:t>
      </w:r>
    </w:p>
    <w:p w14:paraId="0737B3BF" w14:textId="77777777" w:rsidR="0005066D" w:rsidRDefault="0005066D">
      <w:pPr>
        <w:pStyle w:val="Prrafodelista"/>
        <w:numPr>
          <w:ilvl w:val="0"/>
          <w:numId w:val="23"/>
        </w:numPr>
        <w:spacing w:after="100"/>
        <w:ind w:left="567" w:hanging="57"/>
      </w:pPr>
      <w:r>
        <w:t>Ausencia de inflación, y</w:t>
      </w:r>
    </w:p>
    <w:p w14:paraId="7EF76027" w14:textId="77777777" w:rsidR="0005066D" w:rsidRDefault="0005066D">
      <w:pPr>
        <w:pStyle w:val="Prrafodelista"/>
        <w:numPr>
          <w:ilvl w:val="0"/>
          <w:numId w:val="23"/>
        </w:numPr>
        <w:spacing w:after="0"/>
        <w:ind w:left="567" w:hanging="57"/>
      </w:pPr>
      <w:r>
        <w:t xml:space="preserve">La amortización libera recursos financieros </w:t>
      </w:r>
      <w:r w:rsidRPr="006076EE">
        <w:rPr>
          <w:sz w:val="19"/>
          <w:szCs w:val="19"/>
        </w:rPr>
        <w:t>(no es un mero apunte contable)</w:t>
      </w:r>
      <w:r>
        <w:t>,</w:t>
      </w:r>
    </w:p>
    <w:p w14:paraId="7330BA17" w14:textId="77777777" w:rsidR="0005066D" w:rsidRDefault="0005066D" w:rsidP="0005066D">
      <w:pPr>
        <w:spacing w:after="100"/>
      </w:pPr>
      <w:r>
        <w:t xml:space="preserve">las cantidades retenidas no sólo mantienen la capacidad productiva, sino que la </w:t>
      </w:r>
      <w:r w:rsidRPr="007B3CEE">
        <w:t>aumentan</w:t>
      </w:r>
      <w:r>
        <w:t>. En efecto, si dichas dotaciones se utilizan para comprar nuevos activos, tendrá lugar un progresivo aumento de la capacidad productiva.</w:t>
      </w:r>
    </w:p>
    <w:p w14:paraId="2F60035C" w14:textId="77777777" w:rsidR="0005066D" w:rsidRDefault="0005066D" w:rsidP="0005066D">
      <w:pPr>
        <w:pStyle w:val="Nivel1SM"/>
        <w:keepNext/>
        <w:spacing w:after="0"/>
      </w:pPr>
      <w:r>
        <w:t>A modo de ilustración, imaginemos una empresa pesquera que compra inicialmente 10 barcos, cada uno a un precio de 1 millón de euros. Los barcos tienen una vida útil de 10 años, un valor residual nulo y una amortización lineal, por lo que cada año se amortizan 100.000</w:t>
      </w:r>
      <w:r>
        <w:rPr>
          <w:rFonts w:ascii="Nirmala UI" w:hAnsi="Nirmala UI" w:cs="Nirmala UI"/>
        </w:rPr>
        <w:t> </w:t>
      </w:r>
      <w:r>
        <w:t xml:space="preserve">€ por barco. El primer año </w:t>
      </w:r>
      <w:r>
        <w:lastRenderedPageBreak/>
        <w:t>se paga una cuota de 1 millón de euros en total (100.</w:t>
      </w:r>
      <w:r w:rsidRPr="00F86DE7">
        <w:t>000</w:t>
      </w:r>
      <w:r>
        <w:rPr>
          <w:rFonts w:ascii="Nirmala UI" w:hAnsi="Nirmala UI" w:cs="Nirmala UI"/>
        </w:rPr>
        <w:t> </w:t>
      </w:r>
      <w:r w:rsidRPr="00F86DE7">
        <w:t>€</w:t>
      </w:r>
      <w:r>
        <w:t> </w:t>
      </w:r>
      <w:r w:rsidRPr="00F86DE7">
        <w:t>×</w:t>
      </w:r>
      <w:r>
        <w:t> 10 barcos), por lo que con ese dinero se puede comprar otro barco, lo que hará aumentar producción ya que ahora hay 11 barcos.</w:t>
      </w:r>
    </w:p>
    <w:p w14:paraId="116DB5C5" w14:textId="77777777" w:rsidR="0005066D" w:rsidRDefault="0005066D" w:rsidP="0005066D">
      <w:pPr>
        <w:pStyle w:val="Nivel2SM"/>
      </w:pPr>
      <w:r>
        <w:t xml:space="preserve">Esto es lo que se conoce como </w:t>
      </w:r>
      <w:r w:rsidRPr="00F86DE7">
        <w:t>efecto expansivo de la autofinanciación de mantenimiento</w:t>
      </w:r>
      <w:r>
        <w:t xml:space="preserve"> o </w:t>
      </w:r>
      <w:r w:rsidRPr="00EF3DE2">
        <w:rPr>
          <w:b/>
          <w:bCs/>
        </w:rPr>
        <w:t xml:space="preserve">efecto </w:t>
      </w:r>
      <w:proofErr w:type="spellStart"/>
      <w:r w:rsidRPr="00EF3DE2">
        <w:rPr>
          <w:b/>
          <w:bCs/>
          <w:smallCaps/>
        </w:rPr>
        <w:t>Lohmann-Ruchti</w:t>
      </w:r>
      <w:proofErr w:type="spellEnd"/>
      <w:r>
        <w:t>.</w:t>
      </w:r>
    </w:p>
    <w:p w14:paraId="38E2F5C6" w14:textId="77777777" w:rsidR="0005066D" w:rsidRDefault="0005066D" w:rsidP="0005066D">
      <w:pPr>
        <w:pStyle w:val="Ttulo6"/>
      </w:pPr>
      <w:bookmarkStart w:id="53" w:name="_Toc125044521"/>
      <w:r>
        <w:t>Coste de la autofinanciación</w:t>
      </w:r>
      <w:bookmarkEnd w:id="53"/>
    </w:p>
    <w:p w14:paraId="75FB7109" w14:textId="77777777" w:rsidR="0005066D" w:rsidRPr="00ED40CF" w:rsidRDefault="0005066D" w:rsidP="0005066D">
      <w:pPr>
        <w:pStyle w:val="Nivel1SM"/>
        <w:keepNext/>
        <w:spacing w:before="0" w:after="0"/>
      </w:pPr>
      <w:r w:rsidRPr="00ED40CF">
        <w:t xml:space="preserve">Las reservas constituyen una fuente de recursos que </w:t>
      </w:r>
      <w:r w:rsidRPr="00ED40CF">
        <w:rPr>
          <w:i/>
          <w:iCs/>
        </w:rPr>
        <w:t>no es necesario remunerar explícitamente</w:t>
      </w:r>
      <w:r w:rsidRPr="00ED40CF">
        <w:t xml:space="preserve"> (a diferencia de las acciones –dividendos– y de las obligaciones –intereses–).</w:t>
      </w:r>
    </w:p>
    <w:p w14:paraId="4A2C6ABE" w14:textId="77777777" w:rsidR="0005066D" w:rsidRDefault="0005066D" w:rsidP="0005066D">
      <w:pPr>
        <w:pStyle w:val="Nivel2SM"/>
        <w:keepNext/>
        <w:spacing w:after="0"/>
        <w:ind w:left="397" w:hanging="170"/>
        <w:rPr>
          <w:spacing w:val="-3"/>
        </w:rPr>
      </w:pPr>
      <w:r w:rsidRPr="00ED40CF">
        <w:rPr>
          <w:spacing w:val="-3"/>
        </w:rPr>
        <w:t xml:space="preserve">No obstante, decimos </w:t>
      </w:r>
      <w:r w:rsidRPr="00ED40CF">
        <w:rPr>
          <w:i/>
          <w:iCs/>
          <w:spacing w:val="-3"/>
        </w:rPr>
        <w:t>explícitamente</w:t>
      </w:r>
      <w:r w:rsidRPr="00ED40CF">
        <w:rPr>
          <w:spacing w:val="-3"/>
        </w:rPr>
        <w:t xml:space="preserve"> porque las reservas sí tienen un </w:t>
      </w:r>
      <w:r w:rsidRPr="00A343CA">
        <w:rPr>
          <w:i/>
          <w:iCs/>
          <w:spacing w:val="-3"/>
        </w:rPr>
        <w:t>coste implícito</w:t>
      </w:r>
      <w:r w:rsidRPr="00ED40CF">
        <w:rPr>
          <w:spacing w:val="-3"/>
        </w:rPr>
        <w:t>: el coste de oportunidad, ligado al mayor uso alternativo de dichos fondos.</w:t>
      </w:r>
    </w:p>
    <w:p w14:paraId="2507DA42" w14:textId="77777777" w:rsidR="0005066D" w:rsidRPr="00ED40CF" w:rsidRDefault="0005066D" w:rsidP="0005066D">
      <w:pPr>
        <w:pStyle w:val="Nivel3SM"/>
      </w:pPr>
      <w:r w:rsidRPr="00ED40CF">
        <w:t>El efectivo por encima de la cantidad mínima de caja puede ser empleado para liquidar deuda o devuelto a los accionistas en forma de dividendos o de recompra de acciones.</w:t>
      </w:r>
    </w:p>
    <w:p w14:paraId="394CEAA5" w14:textId="77777777" w:rsidR="0005066D" w:rsidRPr="00ED40CF" w:rsidRDefault="0005066D" w:rsidP="0005066D">
      <w:pPr>
        <w:pStyle w:val="Nivel2SM"/>
        <w:spacing w:after="0"/>
        <w:ind w:left="397" w:hanging="170"/>
        <w:rPr>
          <w:spacing w:val="-3"/>
        </w:rPr>
      </w:pPr>
      <w:r w:rsidRPr="00ED40CF">
        <w:rPr>
          <w:spacing w:val="-3"/>
        </w:rPr>
        <w:t>En puridad, el coste de la autofinanciación es el coste del capital propio, pues forma parte de una fuente de financiación vía recursos propios</w:t>
      </w:r>
      <w:r w:rsidRPr="00ED40CF">
        <w:rPr>
          <w:rStyle w:val="Refdenotaalpie"/>
          <w:spacing w:val="-3"/>
        </w:rPr>
        <w:footnoteReference w:id="31"/>
      </w:r>
      <w:r w:rsidRPr="00ED40CF">
        <w:rPr>
          <w:spacing w:val="-3"/>
        </w:rPr>
        <w:t>. Este matiz es importante, porque como veremos en el próximo apartado, para calcular la estructura financiera óptima de la empresa, hablaremos del coste de los recursos propios, donde quedarían incluidos los beneficios retenidos.</w:t>
      </w:r>
    </w:p>
    <w:p w14:paraId="1EF7BDE6" w14:textId="77777777" w:rsidR="0005066D" w:rsidRDefault="0005066D" w:rsidP="0005066D">
      <w:pPr>
        <w:pStyle w:val="Ttulo6"/>
      </w:pPr>
      <w:bookmarkStart w:id="54" w:name="_Toc125044522"/>
      <w:r>
        <w:t>Incentivos públicos</w:t>
      </w:r>
    </w:p>
    <w:p w14:paraId="3A1CD4D9" w14:textId="5C1CDD0C" w:rsidR="0005066D" w:rsidRDefault="0005066D" w:rsidP="0005066D">
      <w:pPr>
        <w:pStyle w:val="Nivel1SM"/>
        <w:keepNext/>
        <w:spacing w:before="0" w:after="0"/>
      </w:pPr>
      <w:r>
        <w:t xml:space="preserve">La </w:t>
      </w:r>
      <w:r w:rsidRPr="0005066D">
        <w:rPr>
          <w:b/>
          <w:bCs/>
        </w:rPr>
        <w:t>Ley 27/2014, del I</w:t>
      </w:r>
      <w:r>
        <w:rPr>
          <w:b/>
          <w:bCs/>
        </w:rPr>
        <w:t xml:space="preserve">mpuesto de </w:t>
      </w:r>
      <w:r w:rsidRPr="0005066D">
        <w:rPr>
          <w:b/>
          <w:bCs/>
        </w:rPr>
        <w:t>S</w:t>
      </w:r>
      <w:r>
        <w:rPr>
          <w:b/>
          <w:bCs/>
        </w:rPr>
        <w:t>ociedades</w:t>
      </w:r>
      <w:r>
        <w:t>, regula 2 mecanismos para potenciar la capitalización empresarial mediante el incremento del patrimonio neto y, con ello, incentivar el saneamiento de las empresas:</w:t>
      </w:r>
    </w:p>
    <w:p w14:paraId="05991238" w14:textId="4C8D637F" w:rsidR="0005066D" w:rsidRDefault="0005066D" w:rsidP="0005066D">
      <w:pPr>
        <w:pStyle w:val="Nivel2SM"/>
        <w:keepNext/>
        <w:spacing w:after="0"/>
      </w:pPr>
      <w:r w:rsidRPr="0005066D">
        <w:rPr>
          <w:i/>
          <w:iCs/>
          <w:u w:val="single"/>
        </w:rPr>
        <w:t>Reserva de capitalización</w:t>
      </w:r>
      <w:r>
        <w:t xml:space="preserve">: Consiste en la no tributación de aquella parte del beneficio que se destina a la constitución de una </w:t>
      </w:r>
      <w:r>
        <w:rPr>
          <w:i/>
          <w:iCs/>
        </w:rPr>
        <w:t>reserva indisponible</w:t>
      </w:r>
      <w:r>
        <w:t>, sin que se establezca requisito de inversión alguno en algún tipo de activo.</w:t>
      </w:r>
    </w:p>
    <w:p w14:paraId="2A7DE508" w14:textId="7319F723" w:rsidR="0005066D" w:rsidRDefault="0005066D" w:rsidP="0005066D">
      <w:pPr>
        <w:pStyle w:val="Nivel3SM"/>
      </w:pPr>
      <w:r>
        <w:t xml:space="preserve">Tiene como finalidad </w:t>
      </w:r>
      <w:r>
        <w:rPr>
          <w:i/>
          <w:iCs/>
        </w:rPr>
        <w:t>potenciar la capitalización empresarial</w:t>
      </w:r>
      <w:r>
        <w:t xml:space="preserve"> mediante el incremento del patrimonio neto y, con ello, incentivar el saneamiento de las empresas.</w:t>
      </w:r>
    </w:p>
    <w:p w14:paraId="7D21AD46" w14:textId="786348E1" w:rsidR="0005066D" w:rsidRDefault="0005066D" w:rsidP="0005066D">
      <w:pPr>
        <w:pStyle w:val="Nivel3SM"/>
      </w:pPr>
      <w:r>
        <w:t>En general, la reducción será del 10 % del importe de la reserva siempre que la reserva se mantenga durante, al menos, 5 años.</w:t>
      </w:r>
    </w:p>
    <w:p w14:paraId="6371E441" w14:textId="3BE4D565" w:rsidR="0005066D" w:rsidRPr="0005066D" w:rsidRDefault="0005066D" w:rsidP="0005066D">
      <w:pPr>
        <w:pStyle w:val="Nivel2SM"/>
      </w:pPr>
      <w:r w:rsidRPr="0005066D">
        <w:rPr>
          <w:i/>
          <w:iCs/>
          <w:u w:val="single"/>
        </w:rPr>
        <w:t>Reserva de nivelación</w:t>
      </w:r>
      <w:r>
        <w:t xml:space="preserve"> (específica para las pymes): Las entidades de reducida dimensión podrán minorar su base imponible hasta el 10 % de su importe, sin que la minoración pueda superar 1 millón de euros. A cambio, dicha minoración se revertirá en alguno de los 5 años siguientes si en alguno de ellos presenta base imponible negativa.</w:t>
      </w:r>
    </w:p>
    <w:p w14:paraId="56D29F85" w14:textId="6B5E628D" w:rsidR="0005066D" w:rsidRPr="00ED40CF" w:rsidRDefault="0005066D" w:rsidP="0005066D">
      <w:pPr>
        <w:pStyle w:val="Ttulo6"/>
      </w:pPr>
      <w:r w:rsidRPr="00ED40CF">
        <w:lastRenderedPageBreak/>
        <w:t>Ventajas e inconvenientes de la autofinanciación</w:t>
      </w:r>
      <w:bookmarkEnd w:id="54"/>
    </w:p>
    <w:tbl>
      <w:tblPr>
        <w:tblStyle w:val="Tablaconcuadrcula"/>
        <w:tblW w:w="0" w:type="auto"/>
        <w:tblLook w:val="04A0" w:firstRow="1" w:lastRow="0" w:firstColumn="1" w:lastColumn="0" w:noHBand="0" w:noVBand="1"/>
      </w:tblPr>
      <w:tblGrid>
        <w:gridCol w:w="4644"/>
        <w:gridCol w:w="4644"/>
      </w:tblGrid>
      <w:tr w:rsidR="0005066D" w14:paraId="0DE722DF" w14:textId="77777777" w:rsidTr="006C25DB">
        <w:tc>
          <w:tcPr>
            <w:tcW w:w="4644" w:type="dxa"/>
            <w:tcBorders>
              <w:top w:val="single" w:sz="12" w:space="0" w:color="auto"/>
              <w:left w:val="nil"/>
            </w:tcBorders>
            <w:vAlign w:val="center"/>
          </w:tcPr>
          <w:p w14:paraId="693E9A83" w14:textId="77777777" w:rsidR="0005066D" w:rsidRPr="00C452A7" w:rsidRDefault="0005066D" w:rsidP="006C25DB">
            <w:pPr>
              <w:keepNext/>
              <w:spacing w:after="0"/>
              <w:jc w:val="center"/>
              <w:rPr>
                <w:i/>
                <w:iCs/>
              </w:rPr>
            </w:pPr>
            <w:proofErr w:type="spellStart"/>
            <w:r w:rsidRPr="00C452A7">
              <w:rPr>
                <w:i/>
                <w:iCs/>
              </w:rPr>
              <w:t>Ventajas</w:t>
            </w:r>
            <w:proofErr w:type="spellEnd"/>
            <w:r w:rsidRPr="00C452A7">
              <w:rPr>
                <w:i/>
                <w:iCs/>
              </w:rPr>
              <w:t xml:space="preserve"> de la </w:t>
            </w:r>
            <w:proofErr w:type="spellStart"/>
            <w:r w:rsidRPr="00C452A7">
              <w:rPr>
                <w:i/>
                <w:iCs/>
              </w:rPr>
              <w:t>autofinanciación</w:t>
            </w:r>
            <w:proofErr w:type="spellEnd"/>
          </w:p>
        </w:tc>
        <w:tc>
          <w:tcPr>
            <w:tcW w:w="4644" w:type="dxa"/>
            <w:tcBorders>
              <w:top w:val="single" w:sz="12" w:space="0" w:color="auto"/>
              <w:right w:val="nil"/>
            </w:tcBorders>
            <w:vAlign w:val="center"/>
          </w:tcPr>
          <w:p w14:paraId="21BA94B2" w14:textId="77777777" w:rsidR="0005066D" w:rsidRPr="00C452A7" w:rsidRDefault="0005066D" w:rsidP="006C25DB">
            <w:pPr>
              <w:keepNext/>
              <w:spacing w:after="0"/>
              <w:jc w:val="center"/>
              <w:rPr>
                <w:i/>
                <w:iCs/>
              </w:rPr>
            </w:pPr>
            <w:proofErr w:type="spellStart"/>
            <w:r w:rsidRPr="00C452A7">
              <w:rPr>
                <w:i/>
                <w:iCs/>
              </w:rPr>
              <w:t>Inconvenientes</w:t>
            </w:r>
            <w:proofErr w:type="spellEnd"/>
            <w:r w:rsidRPr="00C452A7">
              <w:rPr>
                <w:i/>
                <w:iCs/>
              </w:rPr>
              <w:t xml:space="preserve"> de la </w:t>
            </w:r>
            <w:proofErr w:type="spellStart"/>
            <w:r w:rsidRPr="00C452A7">
              <w:rPr>
                <w:i/>
                <w:iCs/>
              </w:rPr>
              <w:t>autofinanciación</w:t>
            </w:r>
            <w:proofErr w:type="spellEnd"/>
          </w:p>
        </w:tc>
      </w:tr>
      <w:tr w:rsidR="0005066D" w14:paraId="761EA6CC" w14:textId="77777777" w:rsidTr="006C25DB">
        <w:tc>
          <w:tcPr>
            <w:tcW w:w="4644" w:type="dxa"/>
            <w:tcBorders>
              <w:left w:val="nil"/>
              <w:bottom w:val="single" w:sz="12" w:space="0" w:color="auto"/>
            </w:tcBorders>
          </w:tcPr>
          <w:p w14:paraId="77316CF2" w14:textId="77777777" w:rsidR="0005066D" w:rsidRPr="0005066D" w:rsidRDefault="0005066D" w:rsidP="006C25DB">
            <w:pPr>
              <w:pStyle w:val="Nivel1"/>
              <w:keepNext/>
              <w:spacing w:before="0" w:line="240" w:lineRule="auto"/>
              <w:ind w:left="175"/>
              <w:rPr>
                <w:sz w:val="19"/>
                <w:szCs w:val="19"/>
                <w:lang w:val="es-ES"/>
              </w:rPr>
            </w:pPr>
            <w:r w:rsidRPr="0005066D">
              <w:rPr>
                <w:sz w:val="19"/>
                <w:szCs w:val="19"/>
                <w:lang w:val="es-ES"/>
              </w:rPr>
              <w:t xml:space="preserve">Permite a la empresa disfrutar de una </w:t>
            </w:r>
            <w:r w:rsidRPr="0005066D">
              <w:rPr>
                <w:i/>
                <w:iCs/>
                <w:sz w:val="19"/>
                <w:szCs w:val="19"/>
                <w:lang w:val="es-ES"/>
              </w:rPr>
              <w:t>mayor autonomía</w:t>
            </w:r>
            <w:r w:rsidRPr="0005066D">
              <w:rPr>
                <w:sz w:val="19"/>
                <w:szCs w:val="19"/>
                <w:lang w:val="es-ES"/>
              </w:rPr>
              <w:t xml:space="preserve"> y libertad de acción. Al financiar el desarrollo de la empresa exclusivamente con recursos que genera la propia empresa, la empresa no tiene necesidad de acudir a los mercados de capital para demandar financiación a inversores en acciones o bonos corporativos. Por esta razón, se puede argumentar que los directivos tendrán mayor libertad de acción.</w:t>
            </w:r>
          </w:p>
          <w:p w14:paraId="3E2D7900" w14:textId="77777777" w:rsidR="0005066D" w:rsidRPr="0005066D" w:rsidRDefault="0005066D" w:rsidP="006C25DB">
            <w:pPr>
              <w:pStyle w:val="Nivel1"/>
              <w:keepNext/>
              <w:spacing w:before="0" w:line="240" w:lineRule="auto"/>
              <w:ind w:left="175"/>
              <w:rPr>
                <w:spacing w:val="-2"/>
                <w:sz w:val="19"/>
                <w:szCs w:val="19"/>
                <w:lang w:val="es-ES"/>
              </w:rPr>
            </w:pPr>
            <w:r w:rsidRPr="0005066D">
              <w:rPr>
                <w:spacing w:val="-2"/>
                <w:sz w:val="19"/>
                <w:szCs w:val="19"/>
                <w:lang w:val="es-ES"/>
              </w:rPr>
              <w:t>Además, es una fuente de financiación muy rentable en un mundo con problemas de información.</w:t>
            </w:r>
          </w:p>
          <w:p w14:paraId="7187BCDB" w14:textId="77777777" w:rsidR="0005066D" w:rsidRPr="0005066D" w:rsidRDefault="0005066D" w:rsidP="006C25DB">
            <w:pPr>
              <w:pStyle w:val="Nivel1"/>
              <w:spacing w:before="0" w:after="0" w:line="240" w:lineRule="auto"/>
              <w:ind w:left="177"/>
              <w:rPr>
                <w:lang w:val="es-ES"/>
              </w:rPr>
            </w:pPr>
            <w:r w:rsidRPr="0005066D">
              <w:rPr>
                <w:sz w:val="19"/>
                <w:szCs w:val="19"/>
                <w:lang w:val="es-ES"/>
              </w:rPr>
              <w:t xml:space="preserve">Para las </w:t>
            </w:r>
            <w:r w:rsidRPr="0005066D">
              <w:rPr>
                <w:i/>
                <w:iCs/>
                <w:sz w:val="19"/>
                <w:szCs w:val="19"/>
                <w:lang w:val="es-ES"/>
              </w:rPr>
              <w:t>pymes</w:t>
            </w:r>
            <w:r w:rsidRPr="0005066D">
              <w:rPr>
                <w:sz w:val="19"/>
                <w:szCs w:val="19"/>
                <w:lang w:val="es-ES"/>
              </w:rPr>
              <w:t xml:space="preserve"> constituye el único canal alternativo al bancario para obtener recursos financieros a largo plazo.</w:t>
            </w:r>
          </w:p>
        </w:tc>
        <w:tc>
          <w:tcPr>
            <w:tcW w:w="4644" w:type="dxa"/>
            <w:tcBorders>
              <w:bottom w:val="single" w:sz="12" w:space="0" w:color="auto"/>
              <w:right w:val="nil"/>
            </w:tcBorders>
          </w:tcPr>
          <w:p w14:paraId="7F64FED0" w14:textId="77777777" w:rsidR="0005066D" w:rsidRPr="0005066D" w:rsidRDefault="0005066D" w:rsidP="006C25DB">
            <w:pPr>
              <w:pStyle w:val="Nivel1"/>
              <w:keepNext/>
              <w:spacing w:before="0" w:line="240" w:lineRule="auto"/>
              <w:ind w:left="175"/>
              <w:rPr>
                <w:sz w:val="19"/>
                <w:szCs w:val="19"/>
                <w:lang w:val="es-ES"/>
              </w:rPr>
            </w:pPr>
            <w:r w:rsidRPr="0005066D">
              <w:rPr>
                <w:sz w:val="19"/>
                <w:szCs w:val="19"/>
                <w:lang w:val="es-ES"/>
              </w:rPr>
              <w:t xml:space="preserve">La autofinanciación </w:t>
            </w:r>
            <w:r w:rsidRPr="0005066D">
              <w:rPr>
                <w:i/>
                <w:iCs/>
                <w:sz w:val="19"/>
                <w:szCs w:val="19"/>
                <w:lang w:val="es-ES"/>
              </w:rPr>
              <w:t>puede ser insuficiente</w:t>
            </w:r>
            <w:r w:rsidRPr="0005066D">
              <w:rPr>
                <w:sz w:val="19"/>
                <w:szCs w:val="19"/>
                <w:lang w:val="es-ES"/>
              </w:rPr>
              <w:t xml:space="preserve"> para llevar a cabo determinadas inversiones. Las necesidades de inversión se presentan de forma </w:t>
            </w:r>
            <w:r w:rsidRPr="0005066D">
              <w:rPr>
                <w:i/>
                <w:iCs/>
                <w:sz w:val="19"/>
                <w:szCs w:val="19"/>
                <w:lang w:val="es-ES"/>
              </w:rPr>
              <w:t>discontinua</w:t>
            </w:r>
            <w:r w:rsidRPr="0005066D">
              <w:rPr>
                <w:sz w:val="19"/>
                <w:szCs w:val="19"/>
                <w:lang w:val="es-ES"/>
              </w:rPr>
              <w:t xml:space="preserve"> en el tiempo, mientras que la autofinanciación se va generando </w:t>
            </w:r>
            <w:r w:rsidRPr="0005066D">
              <w:rPr>
                <w:i/>
                <w:iCs/>
                <w:sz w:val="19"/>
                <w:szCs w:val="19"/>
                <w:lang w:val="es-ES"/>
              </w:rPr>
              <w:t>lenta y gradualmente</w:t>
            </w:r>
            <w:r w:rsidRPr="0005066D">
              <w:rPr>
                <w:sz w:val="19"/>
                <w:szCs w:val="19"/>
                <w:lang w:val="es-ES"/>
              </w:rPr>
              <w:t>. Por eso, la autofinanciación impide a veces realizar inversiones rentables si no se han generado aún los recursos suficientes.</w:t>
            </w:r>
          </w:p>
          <w:p w14:paraId="60906912" w14:textId="77777777" w:rsidR="0005066D" w:rsidRPr="0005066D" w:rsidRDefault="0005066D" w:rsidP="006C25DB">
            <w:pPr>
              <w:pStyle w:val="Nivel1"/>
              <w:keepNext/>
              <w:spacing w:before="0" w:line="240" w:lineRule="auto"/>
              <w:ind w:left="175"/>
              <w:rPr>
                <w:sz w:val="19"/>
                <w:szCs w:val="19"/>
                <w:lang w:val="es-ES"/>
              </w:rPr>
            </w:pPr>
            <w:r w:rsidRPr="0005066D">
              <w:rPr>
                <w:sz w:val="19"/>
                <w:szCs w:val="19"/>
                <w:lang w:val="es-ES"/>
              </w:rPr>
              <w:t xml:space="preserve">Aunque la autofinanciación pudiera ser suficiente, </w:t>
            </w:r>
            <w:r w:rsidRPr="0005066D">
              <w:rPr>
                <w:i/>
                <w:iCs/>
                <w:sz w:val="19"/>
                <w:szCs w:val="19"/>
                <w:lang w:val="es-ES"/>
              </w:rPr>
              <w:t>esta no siempre será la mejor alternativa</w:t>
            </w:r>
            <w:r w:rsidRPr="0005066D">
              <w:rPr>
                <w:sz w:val="19"/>
                <w:szCs w:val="19"/>
                <w:lang w:val="es-ES"/>
              </w:rPr>
              <w:t xml:space="preserve"> (es decir, la menos costosa).</w:t>
            </w:r>
          </w:p>
          <w:p w14:paraId="1F1BCCF4" w14:textId="77777777" w:rsidR="0005066D" w:rsidRPr="0005066D" w:rsidRDefault="0005066D" w:rsidP="006C25DB">
            <w:pPr>
              <w:pStyle w:val="Nivel1"/>
              <w:keepNext/>
              <w:spacing w:before="0" w:line="240" w:lineRule="auto"/>
              <w:ind w:left="175"/>
              <w:rPr>
                <w:sz w:val="19"/>
                <w:szCs w:val="19"/>
                <w:lang w:val="es-ES"/>
              </w:rPr>
            </w:pPr>
            <w:r w:rsidRPr="0005066D">
              <w:rPr>
                <w:sz w:val="19"/>
                <w:szCs w:val="19"/>
                <w:lang w:val="es-ES"/>
              </w:rPr>
              <w:t xml:space="preserve">Al no tener un coste financiero explícito, en ocasiones </w:t>
            </w:r>
            <w:r w:rsidRPr="0005066D">
              <w:rPr>
                <w:i/>
                <w:iCs/>
                <w:sz w:val="19"/>
                <w:szCs w:val="19"/>
                <w:lang w:val="es-ES"/>
              </w:rPr>
              <w:t>puede dar lugar a inversiones poco rentables</w:t>
            </w:r>
            <w:r w:rsidRPr="0005066D">
              <w:rPr>
                <w:sz w:val="19"/>
                <w:szCs w:val="19"/>
                <w:lang w:val="es-ES"/>
              </w:rPr>
              <w:t>.</w:t>
            </w:r>
          </w:p>
          <w:p w14:paraId="08927852" w14:textId="77777777" w:rsidR="0005066D" w:rsidRPr="0005066D" w:rsidRDefault="0005066D" w:rsidP="006C25DB">
            <w:pPr>
              <w:pStyle w:val="Nivel1"/>
              <w:spacing w:before="0" w:after="0" w:line="240" w:lineRule="auto"/>
              <w:ind w:left="177"/>
              <w:rPr>
                <w:sz w:val="19"/>
                <w:szCs w:val="19"/>
                <w:lang w:val="es-ES"/>
              </w:rPr>
            </w:pPr>
            <w:r w:rsidRPr="0005066D">
              <w:rPr>
                <w:sz w:val="19"/>
                <w:szCs w:val="19"/>
                <w:lang w:val="es-ES"/>
              </w:rPr>
              <w:t xml:space="preserve">La retención de beneficios para la autofinanciación </w:t>
            </w:r>
            <w:r w:rsidRPr="0005066D">
              <w:rPr>
                <w:i/>
                <w:iCs/>
                <w:sz w:val="19"/>
                <w:szCs w:val="19"/>
                <w:lang w:val="es-ES"/>
              </w:rPr>
              <w:t>hace bajar los dividendos</w:t>
            </w:r>
            <w:r w:rsidRPr="0005066D">
              <w:rPr>
                <w:sz w:val="19"/>
                <w:szCs w:val="19"/>
                <w:lang w:val="es-ES"/>
              </w:rPr>
              <w:t xml:space="preserve"> percibidos por los accionistas, lo que </w:t>
            </w:r>
            <w:r w:rsidRPr="0005066D">
              <w:rPr>
                <w:i/>
                <w:iCs/>
                <w:sz w:val="19"/>
                <w:szCs w:val="19"/>
                <w:lang w:val="es-ES"/>
              </w:rPr>
              <w:t>puede dar lugar a una caída en la cotización de la empresa</w:t>
            </w:r>
            <w:r w:rsidRPr="0005066D">
              <w:rPr>
                <w:sz w:val="19"/>
                <w:szCs w:val="19"/>
                <w:lang w:val="es-ES"/>
              </w:rPr>
              <w:t>.</w:t>
            </w:r>
          </w:p>
        </w:tc>
      </w:tr>
    </w:tbl>
    <w:p w14:paraId="45C4A87C" w14:textId="10F1C51E" w:rsidR="0005066D" w:rsidRPr="0005066D" w:rsidRDefault="0005066D" w:rsidP="000A3C85">
      <w:pPr>
        <w:pStyle w:val="Nivel1SM"/>
      </w:pPr>
      <w:r>
        <w:t xml:space="preserve">Debido a los inconvenientes que presenta la autofinanciación, la empresa recurrirá con frecuencia a los </w:t>
      </w:r>
      <w:r w:rsidRPr="00196640">
        <w:rPr>
          <w:b/>
          <w:bCs/>
        </w:rPr>
        <w:t>mercados de capitales</w:t>
      </w:r>
      <w:r>
        <w:t xml:space="preserve"> para obtener </w:t>
      </w:r>
      <w:r w:rsidRPr="00196640">
        <w:rPr>
          <w:b/>
          <w:bCs/>
        </w:rPr>
        <w:t>financiación externa</w:t>
      </w:r>
      <w:r>
        <w:t>.</w:t>
      </w:r>
    </w:p>
    <w:p w14:paraId="0B60099B" w14:textId="7CF30F77" w:rsidR="0005066D" w:rsidRDefault="0005066D" w:rsidP="00046794">
      <w:pPr>
        <w:pStyle w:val="Ttulo2"/>
      </w:pPr>
      <w:bookmarkStart w:id="55" w:name="_Toc178011818"/>
      <w:r>
        <w:t>Financiación externa</w:t>
      </w:r>
      <w:bookmarkEnd w:id="55"/>
    </w:p>
    <w:p w14:paraId="5755E4DC" w14:textId="77777777" w:rsidR="00CE735B" w:rsidRDefault="00A615D4" w:rsidP="0092794A">
      <w:pPr>
        <w:pStyle w:val="Ttulo3"/>
        <w:spacing w:before="0"/>
      </w:pPr>
      <w:bookmarkStart w:id="56" w:name="_Toc178011819"/>
      <w:r>
        <w:t>Renta fija</w:t>
      </w:r>
      <w:bookmarkEnd w:id="56"/>
    </w:p>
    <w:p w14:paraId="7260B961" w14:textId="74B7667F" w:rsidR="00733C47" w:rsidRDefault="00733C47" w:rsidP="00420BFB">
      <w:pPr>
        <w:pStyle w:val="Ttulo6"/>
        <w:spacing w:before="0"/>
      </w:pPr>
      <w:r>
        <w:t>Mercado primario</w:t>
      </w:r>
    </w:p>
    <w:p w14:paraId="5B436133" w14:textId="77777777" w:rsidR="00BB4BAC" w:rsidRDefault="00BB4BAC" w:rsidP="000A3C85">
      <w:pPr>
        <w:pStyle w:val="Nivel1SM"/>
        <w:keepNext/>
        <w:spacing w:before="0" w:after="0"/>
      </w:pPr>
      <w:r>
        <w:t xml:space="preserve">En el mercado primario de renta fija vamos a estudiar los siguientes </w:t>
      </w:r>
      <w:r w:rsidRPr="00A062C8">
        <w:rPr>
          <w:b/>
          <w:bCs/>
        </w:rPr>
        <w:t>instrumentos</w:t>
      </w:r>
      <w:r>
        <w:t>:</w:t>
      </w:r>
    </w:p>
    <w:p w14:paraId="327C895B" w14:textId="77777777" w:rsidR="00536CC0" w:rsidRDefault="00BB4BAC">
      <w:pPr>
        <w:pStyle w:val="Prrafodelista"/>
        <w:numPr>
          <w:ilvl w:val="0"/>
          <w:numId w:val="30"/>
        </w:numPr>
        <w:spacing w:after="100"/>
        <w:ind w:left="567" w:hanging="113"/>
      </w:pPr>
      <w:r w:rsidRPr="00536CC0">
        <w:rPr>
          <w:i/>
          <w:iCs/>
          <w:u w:val="single"/>
        </w:rPr>
        <w:t>Papel comercial</w:t>
      </w:r>
      <w:r>
        <w:t>.</w:t>
      </w:r>
    </w:p>
    <w:p w14:paraId="10535A36" w14:textId="77777777" w:rsidR="00536CC0" w:rsidRDefault="00BB4BAC">
      <w:pPr>
        <w:pStyle w:val="Prrafodelista"/>
        <w:numPr>
          <w:ilvl w:val="0"/>
          <w:numId w:val="30"/>
        </w:numPr>
        <w:spacing w:after="100"/>
        <w:ind w:left="567" w:hanging="113"/>
      </w:pPr>
      <w:r w:rsidRPr="00536CC0">
        <w:rPr>
          <w:i/>
          <w:iCs/>
          <w:u w:val="single"/>
        </w:rPr>
        <w:t>Bonos y obligaciones</w:t>
      </w:r>
      <w:r>
        <w:t>.</w:t>
      </w:r>
    </w:p>
    <w:p w14:paraId="19C4C8DE" w14:textId="77777777" w:rsidR="00536CC0" w:rsidRDefault="00BB4BAC">
      <w:pPr>
        <w:pStyle w:val="Prrafodelista"/>
        <w:numPr>
          <w:ilvl w:val="0"/>
          <w:numId w:val="30"/>
        </w:numPr>
        <w:spacing w:after="100"/>
        <w:ind w:left="567" w:hanging="113"/>
      </w:pPr>
      <w:r w:rsidRPr="00536CC0">
        <w:rPr>
          <w:i/>
          <w:iCs/>
          <w:u w:val="single"/>
        </w:rPr>
        <w:t>Valores titulizados</w:t>
      </w:r>
      <w:r>
        <w:t>.</w:t>
      </w:r>
    </w:p>
    <w:p w14:paraId="5B1AC76C" w14:textId="50AD0C7C" w:rsidR="00BB4BAC" w:rsidRDefault="00BB4BAC">
      <w:pPr>
        <w:pStyle w:val="Prrafodelista"/>
        <w:numPr>
          <w:ilvl w:val="0"/>
          <w:numId w:val="30"/>
        </w:numPr>
        <w:spacing w:after="100"/>
        <w:ind w:left="567" w:hanging="113"/>
      </w:pPr>
      <w:r w:rsidRPr="00536CC0">
        <w:rPr>
          <w:i/>
          <w:iCs/>
          <w:u w:val="single"/>
        </w:rPr>
        <w:t>Participaciones preferentes</w:t>
      </w:r>
      <w:r>
        <w:t>.</w:t>
      </w:r>
    </w:p>
    <w:p w14:paraId="70C588FC" w14:textId="0B5750E9" w:rsidR="00C17923" w:rsidRPr="006E21E6" w:rsidRDefault="00C17923">
      <w:pPr>
        <w:pStyle w:val="Ttulo7"/>
        <w:numPr>
          <w:ilvl w:val="0"/>
          <w:numId w:val="31"/>
        </w:numPr>
        <w:ind w:left="1135" w:hanging="284"/>
      </w:pPr>
      <w:bookmarkStart w:id="57" w:name="_Toc147304462"/>
      <w:r w:rsidRPr="006E21E6">
        <w:t>Papel comercial</w:t>
      </w:r>
      <w:bookmarkEnd w:id="57"/>
    </w:p>
    <w:p w14:paraId="65252754" w14:textId="77777777" w:rsidR="00C17923" w:rsidRPr="009613F3" w:rsidRDefault="00C17923" w:rsidP="00C17923">
      <w:pPr>
        <w:pStyle w:val="Nivel2SM"/>
        <w:keepNext/>
        <w:spacing w:after="0"/>
        <w:rPr>
          <w:u w:val="single"/>
        </w:rPr>
      </w:pPr>
      <w:bookmarkStart w:id="58" w:name="_Hlk147316420"/>
      <w:r w:rsidRPr="009613F3">
        <w:rPr>
          <w:i/>
          <w:iCs/>
          <w:u w:val="single"/>
        </w:rPr>
        <w:t>Concepto</w:t>
      </w:r>
      <w:r w:rsidRPr="009613F3">
        <w:t>:</w:t>
      </w:r>
    </w:p>
    <w:p w14:paraId="5D629E0D" w14:textId="14BD3523" w:rsidR="00C17923" w:rsidRPr="006E21E6" w:rsidRDefault="00C17923" w:rsidP="00315784">
      <w:pPr>
        <w:pStyle w:val="Nivel3SM"/>
        <w:keepNext/>
      </w:pPr>
      <w:r w:rsidRPr="006E21E6">
        <w:t>Son pagarés de empresa</w:t>
      </w:r>
      <w:r w:rsidR="00A062C8">
        <w:t>s</w:t>
      </w:r>
      <w:r w:rsidRPr="006E21E6">
        <w:t xml:space="preserve"> de reconocida solvencia (dado que se trata de pagarés sin garantía), emitidos al descuento y cuyo vencimiento es, por lo general, bastante corto (de 30 a 90</w:t>
      </w:r>
      <w:r>
        <w:t> </w:t>
      </w:r>
      <w:r w:rsidRPr="006E21E6">
        <w:t>días).</w:t>
      </w:r>
    </w:p>
    <w:p w14:paraId="26BE9A64" w14:textId="15234D7D" w:rsidR="00C17923" w:rsidRDefault="00315784" w:rsidP="00315784">
      <w:pPr>
        <w:pStyle w:val="Nivel4"/>
        <w:ind w:left="1474"/>
      </w:pPr>
      <w:r>
        <w:t>Su objetivo es c</w:t>
      </w:r>
      <w:r w:rsidR="00C17923" w:rsidRPr="006E21E6">
        <w:t>ubrir las necesidades de circulante (ya que se emiten a corto plazo).</w:t>
      </w:r>
    </w:p>
    <w:p w14:paraId="1D27D6A7" w14:textId="17745673" w:rsidR="00A062C8" w:rsidRDefault="00A062C8" w:rsidP="00A062C8">
      <w:pPr>
        <w:pStyle w:val="Nivel2SM"/>
        <w:keepNext/>
        <w:spacing w:after="0"/>
      </w:pPr>
      <w:r>
        <w:rPr>
          <w:i/>
          <w:iCs/>
          <w:u w:val="single"/>
        </w:rPr>
        <w:t>Tipos</w:t>
      </w:r>
      <w:r>
        <w:t>:</w:t>
      </w:r>
    </w:p>
    <w:p w14:paraId="04EE0333" w14:textId="07E7564A" w:rsidR="00A062C8" w:rsidRDefault="00A062C8" w:rsidP="00C17923">
      <w:pPr>
        <w:pStyle w:val="Nivel3SM"/>
      </w:pPr>
      <w:r>
        <w:rPr>
          <w:i/>
          <w:iCs/>
        </w:rPr>
        <w:t>P</w:t>
      </w:r>
      <w:r w:rsidRPr="00A062C8">
        <w:rPr>
          <w:i/>
          <w:iCs/>
        </w:rPr>
        <w:t>agarés</w:t>
      </w:r>
      <w:r>
        <w:rPr>
          <w:i/>
          <w:iCs/>
        </w:rPr>
        <w:t xml:space="preserve"> seriados</w:t>
      </w:r>
      <w:r>
        <w:t xml:space="preserve">: La emisión de estos pagarés se realiza siguiendo un calendario preestablecido, y puede realizarse bien mediante </w:t>
      </w:r>
      <w:r>
        <w:rPr>
          <w:i/>
          <w:iCs/>
        </w:rPr>
        <w:t>subasta</w:t>
      </w:r>
      <w:r>
        <w:t xml:space="preserve"> o bien mediante </w:t>
      </w:r>
      <w:r>
        <w:rPr>
          <w:i/>
          <w:iCs/>
        </w:rPr>
        <w:t>negociación directa</w:t>
      </w:r>
      <w:r>
        <w:t>. Estos pagarés son generalmente adquiridos por intermediarios financieros (p.ej. entidades de crédito), que luego los distribuyen entre sus clientes.</w:t>
      </w:r>
    </w:p>
    <w:p w14:paraId="225A546D" w14:textId="56F49436" w:rsidR="00A062C8" w:rsidRPr="00A062C8" w:rsidRDefault="00A062C8" w:rsidP="00C17923">
      <w:pPr>
        <w:pStyle w:val="Nivel3SM"/>
      </w:pPr>
      <w:r>
        <w:rPr>
          <w:i/>
          <w:iCs/>
        </w:rPr>
        <w:t>Pagarés a la medida</w:t>
      </w:r>
      <w:r>
        <w:t xml:space="preserve">: se trata de emisiones no inscritas en la CNMV y se adjudican por </w:t>
      </w:r>
      <w:r>
        <w:rPr>
          <w:i/>
          <w:iCs/>
        </w:rPr>
        <w:t>negociación directa</w:t>
      </w:r>
      <w:r>
        <w:t>. Suelen recurrir a ellos emisores menos habituales (p.ej. empresas de menor tamaño).</w:t>
      </w:r>
    </w:p>
    <w:p w14:paraId="7935A3AD" w14:textId="661A0E99" w:rsidR="00C17923" w:rsidRPr="006E21E6" w:rsidRDefault="00C17923">
      <w:pPr>
        <w:pStyle w:val="Ttulo7"/>
        <w:numPr>
          <w:ilvl w:val="0"/>
          <w:numId w:val="31"/>
        </w:numPr>
        <w:ind w:left="1135" w:hanging="284"/>
      </w:pPr>
      <w:bookmarkStart w:id="59" w:name="_Toc147304463"/>
      <w:bookmarkEnd w:id="58"/>
      <w:r w:rsidRPr="006E21E6">
        <w:t>Bonos y obligaciones</w:t>
      </w:r>
      <w:bookmarkEnd w:id="59"/>
    </w:p>
    <w:p w14:paraId="19D50A47" w14:textId="0E0C0B23" w:rsidR="00C17923" w:rsidRPr="006E21E6" w:rsidRDefault="00C17923" w:rsidP="00C17923">
      <w:pPr>
        <w:pStyle w:val="Nivel2SM"/>
        <w:keepNext/>
        <w:spacing w:after="0"/>
      </w:pPr>
      <w:r w:rsidRPr="009613F3">
        <w:rPr>
          <w:i/>
          <w:iCs/>
          <w:u w:val="single"/>
        </w:rPr>
        <w:t>Concepto</w:t>
      </w:r>
      <w:r w:rsidR="00315784">
        <w:t>:</w:t>
      </w:r>
    </w:p>
    <w:p w14:paraId="1CF804F6" w14:textId="77777777" w:rsidR="00C17923" w:rsidRPr="006E21E6" w:rsidRDefault="00C17923" w:rsidP="00C17923">
      <w:pPr>
        <w:pStyle w:val="Nivel3SM"/>
      </w:pPr>
      <w:r w:rsidRPr="006E21E6">
        <w:t>Los bonos y obligaciones son valores de renta fija emitidos a largo plazo: los bonos entre 3 y 5</w:t>
      </w:r>
      <w:r>
        <w:t> </w:t>
      </w:r>
      <w:r w:rsidRPr="006E21E6">
        <w:t>años, y las obligaciones a más de 5</w:t>
      </w:r>
      <w:r>
        <w:t> </w:t>
      </w:r>
      <w:r w:rsidRPr="006E21E6">
        <w:t>años.</w:t>
      </w:r>
    </w:p>
    <w:p w14:paraId="71E30990" w14:textId="031019B3" w:rsidR="00C17923" w:rsidRPr="006E21E6" w:rsidRDefault="00C17923" w:rsidP="00C17923">
      <w:pPr>
        <w:pStyle w:val="Nivel2SM"/>
        <w:keepNext/>
        <w:spacing w:after="0"/>
      </w:pPr>
      <w:r w:rsidRPr="009613F3">
        <w:rPr>
          <w:i/>
          <w:iCs/>
          <w:u w:val="single"/>
        </w:rPr>
        <w:lastRenderedPageBreak/>
        <w:t>Tipos</w:t>
      </w:r>
      <w:r w:rsidR="00315784">
        <w:t>:</w:t>
      </w:r>
    </w:p>
    <w:p w14:paraId="2DF2BBFF" w14:textId="7340BAA8" w:rsidR="00C17923" w:rsidRPr="006E21E6" w:rsidRDefault="00C17923" w:rsidP="00C17923">
      <w:pPr>
        <w:pStyle w:val="Nivel3SM"/>
      </w:pPr>
      <w:r w:rsidRPr="006E21E6">
        <w:t xml:space="preserve">Pueden tomar diferentes formas en función de elementos como su </w:t>
      </w:r>
      <w:r w:rsidRPr="006E21E6">
        <w:rPr>
          <w:b/>
        </w:rPr>
        <w:t>plazo de vencimiento</w:t>
      </w:r>
      <w:r w:rsidRPr="006E21E6">
        <w:t xml:space="preserve">, si pagan </w:t>
      </w:r>
      <w:r w:rsidRPr="006E21E6">
        <w:rPr>
          <w:b/>
        </w:rPr>
        <w:t>cupones o no</w:t>
      </w:r>
      <w:r w:rsidRPr="006E21E6">
        <w:t xml:space="preserve">, si en caso de pagar </w:t>
      </w:r>
      <w:r w:rsidRPr="006E21E6">
        <w:rPr>
          <w:b/>
        </w:rPr>
        <w:t>cupones éste es fijo o variable</w:t>
      </w:r>
      <w:r w:rsidRPr="006E21E6">
        <w:t xml:space="preserve">, si incluyen </w:t>
      </w:r>
      <w:r w:rsidRPr="006E21E6">
        <w:rPr>
          <w:b/>
        </w:rPr>
        <w:t>opción</w:t>
      </w:r>
      <w:r w:rsidRPr="006E21E6">
        <w:t xml:space="preserve"> de llamada, etc.</w:t>
      </w:r>
      <w:r w:rsidR="00315784">
        <w:t xml:space="preserve"> </w:t>
      </w:r>
      <w:r w:rsidR="00315784" w:rsidRPr="00315784">
        <w:rPr>
          <w:color w:val="767171" w:themeColor="background2" w:themeShade="80"/>
          <w:sz w:val="19"/>
          <w:szCs w:val="19"/>
        </w:rPr>
        <w:t>[</w:t>
      </w:r>
      <w:r w:rsidR="00315784">
        <w:rPr>
          <w:color w:val="767171" w:themeColor="background2" w:themeShade="80"/>
          <w:sz w:val="19"/>
          <w:szCs w:val="19"/>
        </w:rPr>
        <w:t>ver tema 3.B.26</w:t>
      </w:r>
      <w:r w:rsidR="00315784" w:rsidRPr="00315784">
        <w:rPr>
          <w:color w:val="767171" w:themeColor="background2" w:themeShade="80"/>
          <w:sz w:val="19"/>
          <w:szCs w:val="19"/>
        </w:rPr>
        <w:t>]</w:t>
      </w:r>
      <w:r w:rsidR="00315784">
        <w:t>.</w:t>
      </w:r>
    </w:p>
    <w:p w14:paraId="5422E1A7" w14:textId="77777777" w:rsidR="00C17923" w:rsidRPr="006E21E6" w:rsidRDefault="00C17923" w:rsidP="00C17923">
      <w:pPr>
        <w:pStyle w:val="Nivel2SM"/>
        <w:keepNext/>
        <w:spacing w:after="0"/>
      </w:pPr>
      <w:r w:rsidRPr="009613F3">
        <w:rPr>
          <w:i/>
          <w:iCs/>
          <w:u w:val="single"/>
        </w:rPr>
        <w:t>Procedimiento de emisión</w:t>
      </w:r>
      <w:r w:rsidRPr="006E21E6">
        <w:t>:</w:t>
      </w:r>
    </w:p>
    <w:p w14:paraId="5937B076" w14:textId="77777777" w:rsidR="00C17923" w:rsidRPr="006E21E6" w:rsidRDefault="00C17923" w:rsidP="00C17923">
      <w:pPr>
        <w:pStyle w:val="Nivel3SM"/>
        <w:keepNext/>
      </w:pPr>
      <w:r w:rsidRPr="009613F3">
        <w:rPr>
          <w:i/>
          <w:iCs/>
        </w:rPr>
        <w:t>Sindicación bancaria</w:t>
      </w:r>
      <w:r w:rsidRPr="006E21E6">
        <w:t>:</w:t>
      </w:r>
    </w:p>
    <w:p w14:paraId="4879952E" w14:textId="77777777" w:rsidR="00C17923" w:rsidRPr="006E21E6" w:rsidRDefault="00C17923" w:rsidP="00C17923">
      <w:pPr>
        <w:pStyle w:val="Nivel4"/>
        <w:ind w:left="1474"/>
      </w:pPr>
      <w:r w:rsidRPr="006E21E6">
        <w:t xml:space="preserve">El emisor </w:t>
      </w:r>
      <w:r w:rsidRPr="006E21E6">
        <w:rPr>
          <w:b/>
        </w:rPr>
        <w:t>anuncia su interés</w:t>
      </w:r>
      <w:r w:rsidRPr="006E21E6">
        <w:t xml:space="preserve"> en una emisión, invitando a las entidades intermediarias interesadas en participar en este proceso.</w:t>
      </w:r>
    </w:p>
    <w:p w14:paraId="7B5CD847" w14:textId="77777777" w:rsidR="00C17923" w:rsidRPr="006E21E6" w:rsidRDefault="00C17923" w:rsidP="00C17923">
      <w:pPr>
        <w:pStyle w:val="Nivel4"/>
        <w:ind w:left="1474"/>
      </w:pPr>
      <w:r w:rsidRPr="006E21E6">
        <w:t xml:space="preserve">Las entidades interesadas </w:t>
      </w:r>
      <w:r w:rsidRPr="006E21E6">
        <w:rPr>
          <w:b/>
        </w:rPr>
        <w:t>crean un sindicato bancario</w:t>
      </w:r>
      <w:r w:rsidRPr="006E21E6">
        <w:t xml:space="preserve">, que designa a un </w:t>
      </w:r>
      <w:r w:rsidRPr="006E21E6">
        <w:rPr>
          <w:b/>
        </w:rPr>
        <w:t>banco director</w:t>
      </w:r>
      <w:r w:rsidRPr="006E21E6">
        <w:t xml:space="preserve"> (lead-manager).</w:t>
      </w:r>
    </w:p>
    <w:p w14:paraId="33E22271" w14:textId="77777777" w:rsidR="00C17923" w:rsidRPr="006E21E6" w:rsidRDefault="00C17923" w:rsidP="00C17923">
      <w:pPr>
        <w:pStyle w:val="Nivel4"/>
        <w:ind w:left="1474"/>
      </w:pPr>
      <w:r w:rsidRPr="006E21E6">
        <w:t xml:space="preserve">El </w:t>
      </w:r>
      <w:r w:rsidRPr="006E21E6">
        <w:rPr>
          <w:b/>
        </w:rPr>
        <w:t>prestatario negocia</w:t>
      </w:r>
      <w:r w:rsidRPr="006E21E6">
        <w:t xml:space="preserve"> con el banco director de la emisión las </w:t>
      </w:r>
      <w:r w:rsidRPr="006E21E6">
        <w:rPr>
          <w:b/>
        </w:rPr>
        <w:t>condiciones</w:t>
      </w:r>
      <w:r w:rsidRPr="006E21E6">
        <w:t xml:space="preserve"> de dicha emisión (precio, tipo, etc.), en función de las necesidades del prestatario.</w:t>
      </w:r>
    </w:p>
    <w:p w14:paraId="05500C44" w14:textId="77777777" w:rsidR="00C17923" w:rsidRPr="006E21E6" w:rsidRDefault="00C17923" w:rsidP="00C17923">
      <w:pPr>
        <w:pStyle w:val="Nivel4"/>
        <w:keepNext/>
        <w:ind w:left="1474"/>
      </w:pPr>
      <w:r w:rsidRPr="006E21E6">
        <w:t xml:space="preserve">Después, se forman </w:t>
      </w:r>
      <w:r w:rsidRPr="006E21E6">
        <w:rPr>
          <w:b/>
        </w:rPr>
        <w:t>2</w:t>
      </w:r>
      <w:r>
        <w:rPr>
          <w:b/>
        </w:rPr>
        <w:t> </w:t>
      </w:r>
      <w:r w:rsidRPr="006E21E6">
        <w:rPr>
          <w:b/>
        </w:rPr>
        <w:t>grupos</w:t>
      </w:r>
      <w:r w:rsidRPr="006E21E6">
        <w:t xml:space="preserve"> de entidades ligadas a la emisión:</w:t>
      </w:r>
    </w:p>
    <w:p w14:paraId="6AF33D8E" w14:textId="77777777" w:rsidR="00C17923" w:rsidRPr="006E21E6" w:rsidRDefault="00C17923" w:rsidP="00C17923">
      <w:pPr>
        <w:pStyle w:val="Nivel5"/>
        <w:ind w:left="1871"/>
      </w:pPr>
      <w:r w:rsidRPr="006E21E6">
        <w:rPr>
          <w:u w:val="single"/>
        </w:rPr>
        <w:t>Entidades aseguradoras</w:t>
      </w:r>
      <w:r w:rsidRPr="006E21E6">
        <w:t>, que garantizan la colocación de la emisión en las condiciones fijadas. Es decir, se comprometen a proveer el volumen de fondos requeridos por el prestatario en caso de no colocarse la totalidad de la emisión entre inversores finales.</w:t>
      </w:r>
    </w:p>
    <w:p w14:paraId="108D5AEA" w14:textId="77777777" w:rsidR="00C17923" w:rsidRPr="006E21E6" w:rsidRDefault="00C17923" w:rsidP="00C17923">
      <w:pPr>
        <w:pStyle w:val="Nivel5"/>
        <w:ind w:left="1871"/>
      </w:pPr>
      <w:r w:rsidRPr="006E21E6">
        <w:rPr>
          <w:u w:val="single"/>
        </w:rPr>
        <w:t>Entidades de venta</w:t>
      </w:r>
      <w:r w:rsidRPr="006E21E6">
        <w:t>, que intentan colocar los valores entre los inversores finales sin comprometerse a ello.</w:t>
      </w:r>
    </w:p>
    <w:p w14:paraId="19E56CE5" w14:textId="55A0F1EB" w:rsidR="00C17923" w:rsidRPr="006E21E6" w:rsidRDefault="00C17923" w:rsidP="00C17923">
      <w:pPr>
        <w:pStyle w:val="Nivel3SM"/>
        <w:keepNext/>
      </w:pPr>
      <w:r w:rsidRPr="009613F3">
        <w:rPr>
          <w:i/>
          <w:iCs/>
        </w:rPr>
        <w:t>Subastas</w:t>
      </w:r>
      <w:bookmarkStart w:id="60" w:name="_Hlk147316588"/>
      <w:r w:rsidR="0032060C">
        <w:rPr>
          <w:i/>
          <w:iCs/>
        </w:rPr>
        <w:t xml:space="preserve"> (menos habitual en el mercado nacional)</w:t>
      </w:r>
      <w:bookmarkEnd w:id="60"/>
      <w:r w:rsidRPr="006E21E6">
        <w:t>:</w:t>
      </w:r>
    </w:p>
    <w:p w14:paraId="118F5547" w14:textId="549D3C34" w:rsidR="00C17923" w:rsidRPr="006E21E6" w:rsidRDefault="00C17923" w:rsidP="00C17923">
      <w:pPr>
        <w:pStyle w:val="Nivel4"/>
        <w:ind w:left="1474"/>
      </w:pPr>
      <w:r w:rsidRPr="006E21E6">
        <w:t xml:space="preserve">Se trata de </w:t>
      </w:r>
      <w:r w:rsidRPr="006E21E6">
        <w:rPr>
          <w:b/>
        </w:rPr>
        <w:t>subastas competitivas</w:t>
      </w:r>
      <w:r w:rsidRPr="006E21E6">
        <w:t xml:space="preserve">, generalmente abiertas a una serie de </w:t>
      </w:r>
      <w:r w:rsidRPr="006E21E6">
        <w:rPr>
          <w:b/>
        </w:rPr>
        <w:t>entidades predeterminadas</w:t>
      </w:r>
      <w:r w:rsidRPr="006E21E6">
        <w:t>.</w:t>
      </w:r>
    </w:p>
    <w:p w14:paraId="42C72E3A" w14:textId="77777777" w:rsidR="00C17923" w:rsidRPr="006E21E6" w:rsidRDefault="00C17923" w:rsidP="00C17923">
      <w:pPr>
        <w:pStyle w:val="Nivel4"/>
        <w:ind w:left="1474"/>
      </w:pPr>
      <w:r w:rsidRPr="006E21E6">
        <w:t xml:space="preserve">El emisor recibe ofertas y procede a </w:t>
      </w:r>
      <w:r w:rsidRPr="006E21E6">
        <w:rPr>
          <w:b/>
        </w:rPr>
        <w:t>ordenar las ofertas por precio</w:t>
      </w:r>
      <w:r w:rsidRPr="006E21E6">
        <w:t xml:space="preserve"> y </w:t>
      </w:r>
      <w:r w:rsidRPr="006E21E6">
        <w:rPr>
          <w:b/>
        </w:rPr>
        <w:t>fija</w:t>
      </w:r>
      <w:r w:rsidRPr="006E21E6">
        <w:t xml:space="preserve"> un nivel mínimo: </w:t>
      </w:r>
      <w:r w:rsidRPr="006E21E6">
        <w:rPr>
          <w:b/>
        </w:rPr>
        <w:t>el precio marginal</w:t>
      </w:r>
      <w:r w:rsidRPr="006E21E6">
        <w:t>.</w:t>
      </w:r>
    </w:p>
    <w:p w14:paraId="6E455211" w14:textId="77777777" w:rsidR="00C17923" w:rsidRPr="006E21E6" w:rsidRDefault="00C17923" w:rsidP="00C17923">
      <w:pPr>
        <w:pStyle w:val="Nivel4"/>
        <w:ind w:left="1474"/>
      </w:pPr>
      <w:r w:rsidRPr="006E21E6">
        <w:rPr>
          <w:b/>
        </w:rPr>
        <w:t>Por encima</w:t>
      </w:r>
      <w:r w:rsidRPr="006E21E6">
        <w:t xml:space="preserve"> de dicho precio marginal, todas las ofertas son adjudicadas al </w:t>
      </w:r>
      <w:r w:rsidRPr="006E21E6">
        <w:rPr>
          <w:b/>
        </w:rPr>
        <w:t>precio ofrecido</w:t>
      </w:r>
      <w:r w:rsidRPr="006E21E6">
        <w:t xml:space="preserve">, y </w:t>
      </w:r>
      <w:r w:rsidRPr="006E21E6">
        <w:rPr>
          <w:b/>
        </w:rPr>
        <w:t>rechazadas</w:t>
      </w:r>
      <w:r w:rsidRPr="006E21E6">
        <w:t xml:space="preserve"> las ofertas con precios </w:t>
      </w:r>
      <w:r w:rsidRPr="006E21E6">
        <w:rPr>
          <w:b/>
        </w:rPr>
        <w:t>inferiores al marginal</w:t>
      </w:r>
      <w:r w:rsidRPr="006E21E6">
        <w:t>.</w:t>
      </w:r>
    </w:p>
    <w:p w14:paraId="746A3EB3" w14:textId="328DAA39" w:rsidR="00C17923" w:rsidRPr="006E21E6" w:rsidRDefault="00C17923">
      <w:pPr>
        <w:pStyle w:val="Ttulo7"/>
        <w:numPr>
          <w:ilvl w:val="0"/>
          <w:numId w:val="31"/>
        </w:numPr>
        <w:ind w:left="1135" w:hanging="284"/>
      </w:pPr>
      <w:bookmarkStart w:id="61" w:name="_Toc147304464"/>
      <w:r w:rsidRPr="006E21E6">
        <w:t>Valores titulizados</w:t>
      </w:r>
      <w:bookmarkEnd w:id="61"/>
    </w:p>
    <w:p w14:paraId="2AF441DB" w14:textId="77777777" w:rsidR="00C17923" w:rsidRPr="006E21E6" w:rsidRDefault="00C17923" w:rsidP="00C17923">
      <w:pPr>
        <w:pStyle w:val="Nivel2SM"/>
        <w:keepNext/>
        <w:spacing w:after="0"/>
      </w:pPr>
      <w:r w:rsidRPr="009613F3">
        <w:rPr>
          <w:i/>
          <w:iCs/>
          <w:u w:val="single"/>
        </w:rPr>
        <w:t>Concepto</w:t>
      </w:r>
      <w:r>
        <w:t>:</w:t>
      </w:r>
    </w:p>
    <w:p w14:paraId="778F2687" w14:textId="2324962A" w:rsidR="00C17923" w:rsidRPr="006E21E6" w:rsidRDefault="00C17923" w:rsidP="00C17923">
      <w:pPr>
        <w:pStyle w:val="Nivel3SM"/>
      </w:pPr>
      <w:r w:rsidRPr="006E21E6">
        <w:t>Se trata de valores no</w:t>
      </w:r>
      <w:r w:rsidR="00613C38">
        <w:t> </w:t>
      </w:r>
      <w:r w:rsidRPr="006E21E6">
        <w:t>negociables que tras un proceso de titulización vía un vehículo especial de inversión (fondo de titulización) se convierten en activos negociables en mercados secundarios.</w:t>
      </w:r>
    </w:p>
    <w:p w14:paraId="49C5FD2E" w14:textId="77777777" w:rsidR="00C17923" w:rsidRPr="006E21E6" w:rsidRDefault="00C17923" w:rsidP="00C17923">
      <w:pPr>
        <w:pStyle w:val="Nivel2SM"/>
        <w:keepNext/>
        <w:spacing w:after="0"/>
      </w:pPr>
      <w:r w:rsidRPr="009613F3">
        <w:rPr>
          <w:i/>
          <w:iCs/>
          <w:u w:val="single"/>
        </w:rPr>
        <w:t>Tipos</w:t>
      </w:r>
      <w:r w:rsidRPr="006E21E6">
        <w:t>:</w:t>
      </w:r>
    </w:p>
    <w:p w14:paraId="4B8EBC88" w14:textId="77777777" w:rsidR="00C17923" w:rsidRPr="006E21E6" w:rsidRDefault="00C17923" w:rsidP="00C17923">
      <w:pPr>
        <w:pStyle w:val="Nivel3SM"/>
      </w:pPr>
      <w:bookmarkStart w:id="62" w:name="_Hlk147316864"/>
      <w:r w:rsidRPr="00613C38">
        <w:rPr>
          <w:i/>
          <w:iCs/>
        </w:rPr>
        <w:t>Titulización hipotecaria</w:t>
      </w:r>
      <w:r>
        <w:t xml:space="preserve">: </w:t>
      </w:r>
      <w:r w:rsidRPr="006E21E6">
        <w:t>Si los activos de respaldo de las emisiones son activos hipotecarios.</w:t>
      </w:r>
    </w:p>
    <w:p w14:paraId="3DE379AF" w14:textId="77777777" w:rsidR="00C17923" w:rsidRPr="00613C38" w:rsidRDefault="00C17923" w:rsidP="00C17923">
      <w:pPr>
        <w:pStyle w:val="Nivel3SM"/>
      </w:pPr>
      <w:r w:rsidRPr="00613C38">
        <w:rPr>
          <w:i/>
          <w:iCs/>
        </w:rPr>
        <w:t>Fondos de titulización de activos</w:t>
      </w:r>
      <w:r w:rsidRPr="00613C38">
        <w:t xml:space="preserve">: Si los activos de respaldo de las emisiones son otros activos </w:t>
      </w:r>
      <w:r w:rsidRPr="00613C38">
        <w:rPr>
          <w:b/>
        </w:rPr>
        <w:t>como por ejemplo préstamos a empresas</w:t>
      </w:r>
      <w:r w:rsidRPr="00613C38">
        <w:t>.</w:t>
      </w:r>
    </w:p>
    <w:bookmarkEnd w:id="62"/>
    <w:p w14:paraId="5AC004F7" w14:textId="77777777" w:rsidR="00C17923" w:rsidRPr="006E21E6" w:rsidRDefault="00C17923" w:rsidP="00C17923">
      <w:pPr>
        <w:pStyle w:val="Nivel2SM"/>
        <w:keepNext/>
        <w:spacing w:after="0"/>
      </w:pPr>
      <w:r w:rsidRPr="009613F3">
        <w:rPr>
          <w:i/>
          <w:iCs/>
          <w:u w:val="single"/>
        </w:rPr>
        <w:t>Funcionamiento</w:t>
      </w:r>
      <w:r>
        <w:t>:</w:t>
      </w:r>
    </w:p>
    <w:p w14:paraId="138B6222" w14:textId="77777777" w:rsidR="00C17923" w:rsidRPr="006E21E6" w:rsidRDefault="00C17923" w:rsidP="00C17923">
      <w:pPr>
        <w:pStyle w:val="Nivel3SM"/>
        <w:keepNext/>
      </w:pPr>
      <w:r w:rsidRPr="009613F3">
        <w:rPr>
          <w:i/>
          <w:iCs/>
        </w:rPr>
        <w:t>Paso</w:t>
      </w:r>
      <w:r>
        <w:rPr>
          <w:i/>
          <w:iCs/>
        </w:rPr>
        <w:t> </w:t>
      </w:r>
      <w:r w:rsidRPr="009613F3">
        <w:rPr>
          <w:i/>
          <w:iCs/>
        </w:rPr>
        <w:t>1</w:t>
      </w:r>
      <w:r w:rsidRPr="006E21E6">
        <w:t>:</w:t>
      </w:r>
    </w:p>
    <w:p w14:paraId="65406321" w14:textId="77777777" w:rsidR="00C17923" w:rsidRPr="006E21E6" w:rsidRDefault="00C17923" w:rsidP="00C17923">
      <w:pPr>
        <w:pStyle w:val="Nivel4"/>
        <w:ind w:left="1474"/>
      </w:pPr>
      <w:r w:rsidRPr="006E21E6">
        <w:t xml:space="preserve">Una entidad de crédito concede un préstamo a una empresa. </w:t>
      </w:r>
    </w:p>
    <w:p w14:paraId="7227CC57" w14:textId="77777777" w:rsidR="00C17923" w:rsidRPr="006E21E6" w:rsidRDefault="00C17923" w:rsidP="00C17923">
      <w:pPr>
        <w:pStyle w:val="Nivel4"/>
        <w:ind w:left="1474"/>
      </w:pPr>
      <w:r w:rsidRPr="006E21E6">
        <w:t xml:space="preserve">Ésta pagará periódicamente un tipo de interés y el principal al vencimiento. </w:t>
      </w:r>
    </w:p>
    <w:p w14:paraId="7BD72042" w14:textId="77777777" w:rsidR="00C17923" w:rsidRPr="006E21E6" w:rsidRDefault="00C17923" w:rsidP="00C17923">
      <w:pPr>
        <w:pStyle w:val="Nivel3SM"/>
        <w:keepNext/>
      </w:pPr>
      <w:r w:rsidRPr="009613F3">
        <w:rPr>
          <w:i/>
          <w:iCs/>
        </w:rPr>
        <w:t>Paso</w:t>
      </w:r>
      <w:r>
        <w:rPr>
          <w:i/>
          <w:iCs/>
        </w:rPr>
        <w:t> </w:t>
      </w:r>
      <w:r w:rsidRPr="009613F3">
        <w:rPr>
          <w:i/>
          <w:iCs/>
        </w:rPr>
        <w:t>2</w:t>
      </w:r>
      <w:r w:rsidRPr="006E21E6">
        <w:t>:</w:t>
      </w:r>
    </w:p>
    <w:p w14:paraId="06FD9185" w14:textId="77777777" w:rsidR="00C17923" w:rsidRPr="006E21E6" w:rsidRDefault="00C17923" w:rsidP="00C17923">
      <w:pPr>
        <w:pStyle w:val="Nivel4"/>
        <w:ind w:left="1474"/>
      </w:pPr>
      <w:r w:rsidRPr="006E21E6">
        <w:t>La entidad financiera puede crear una SPV para la titulización del préstamo a la empresa.</w:t>
      </w:r>
    </w:p>
    <w:p w14:paraId="48C45370" w14:textId="77777777" w:rsidR="00C17923" w:rsidRPr="006E21E6" w:rsidRDefault="00C17923" w:rsidP="00C17923">
      <w:pPr>
        <w:pStyle w:val="Nivel3SM"/>
        <w:keepNext/>
      </w:pPr>
      <w:r w:rsidRPr="009613F3">
        <w:rPr>
          <w:i/>
          <w:iCs/>
        </w:rPr>
        <w:t>Paso</w:t>
      </w:r>
      <w:r>
        <w:rPr>
          <w:i/>
          <w:iCs/>
        </w:rPr>
        <w:t> </w:t>
      </w:r>
      <w:r w:rsidRPr="009613F3">
        <w:rPr>
          <w:i/>
          <w:iCs/>
        </w:rPr>
        <w:t>3</w:t>
      </w:r>
      <w:r w:rsidRPr="006E21E6">
        <w:t>:</w:t>
      </w:r>
    </w:p>
    <w:p w14:paraId="2EC1CB67" w14:textId="77777777" w:rsidR="00C17923" w:rsidRPr="006E21E6" w:rsidRDefault="00C17923" w:rsidP="00C17923">
      <w:pPr>
        <w:pStyle w:val="Nivel4"/>
        <w:ind w:left="1474"/>
      </w:pPr>
      <w:r w:rsidRPr="006E21E6">
        <w:t xml:space="preserve">Ahora bien, la SPV necesita dinero para la compra de dicho préstamo. Es por ello </w:t>
      </w:r>
      <w:proofErr w:type="gramStart"/>
      <w:r w:rsidRPr="006E21E6">
        <w:t>que</w:t>
      </w:r>
      <w:proofErr w:type="gramEnd"/>
      <w:r w:rsidRPr="006E21E6">
        <w:t xml:space="preserve"> emite bonos que son comprados en el mercado financiero por inversores a cambio de los cuales obtendrá la financiación necesaria para comprar el préstamo del banco.</w:t>
      </w:r>
    </w:p>
    <w:p w14:paraId="5BA4EE7B" w14:textId="77777777" w:rsidR="00C17923" w:rsidRPr="006E21E6" w:rsidRDefault="00C17923" w:rsidP="00C17923">
      <w:pPr>
        <w:pStyle w:val="Nivel2SM"/>
        <w:keepNext/>
        <w:spacing w:after="0"/>
      </w:pPr>
      <w:r w:rsidRPr="009613F3">
        <w:rPr>
          <w:i/>
          <w:iCs/>
          <w:u w:val="single"/>
        </w:rPr>
        <w:lastRenderedPageBreak/>
        <w:t>Efectos positivos</w:t>
      </w:r>
      <w:r w:rsidRPr="009613F3">
        <w:t>:</w:t>
      </w:r>
    </w:p>
    <w:p w14:paraId="615DCA23" w14:textId="77777777" w:rsidR="00C17923" w:rsidRPr="006E21E6" w:rsidRDefault="00C17923" w:rsidP="00C17923">
      <w:pPr>
        <w:pStyle w:val="Nivel3SM"/>
      </w:pPr>
      <w:r w:rsidRPr="00117C3E">
        <w:rPr>
          <w:i/>
          <w:iCs/>
        </w:rPr>
        <w:t>Para el banco</w:t>
      </w:r>
      <w:r w:rsidRPr="00117C3E">
        <w:t xml:space="preserve"> </w:t>
      </w:r>
      <w:r w:rsidRPr="006E21E6">
        <w:t>no es muy deseada debido a su nivel de riesgo. La titulización le permite intercambiar el préstamo por efectivo reduciendo así el riesgo en su balance.</w:t>
      </w:r>
    </w:p>
    <w:p w14:paraId="6620784E" w14:textId="77777777" w:rsidR="00C17923" w:rsidRPr="006E21E6" w:rsidRDefault="00C17923" w:rsidP="00C17923">
      <w:pPr>
        <w:pStyle w:val="Nivel3SM"/>
      </w:pPr>
      <w:r w:rsidRPr="00117C3E">
        <w:rPr>
          <w:i/>
          <w:iCs/>
        </w:rPr>
        <w:t>Para el inversor</w:t>
      </w:r>
      <w:r>
        <w:t>, f</w:t>
      </w:r>
      <w:r w:rsidRPr="006E21E6">
        <w:t>avorece la diversificación de su cartera.</w:t>
      </w:r>
    </w:p>
    <w:p w14:paraId="06B42F24" w14:textId="77777777" w:rsidR="00C17923" w:rsidRPr="006E21E6" w:rsidRDefault="00C17923" w:rsidP="00C17923">
      <w:pPr>
        <w:pStyle w:val="Nivel3SM"/>
      </w:pPr>
      <w:r w:rsidRPr="00117C3E">
        <w:rPr>
          <w:i/>
          <w:iCs/>
        </w:rPr>
        <w:t>Para la empresa</w:t>
      </w:r>
      <w:r>
        <w:t>, i</w:t>
      </w:r>
      <w:r w:rsidRPr="006E21E6">
        <w:t>ncentiva el crédito bancario hacia un tipo de empresa que normalmente no tiene un fácil acceso al mismo.</w:t>
      </w:r>
    </w:p>
    <w:p w14:paraId="498133A5" w14:textId="37326DD1" w:rsidR="00C17923" w:rsidRPr="006E21E6" w:rsidRDefault="00C17923">
      <w:pPr>
        <w:pStyle w:val="Ttulo7"/>
        <w:numPr>
          <w:ilvl w:val="0"/>
          <w:numId w:val="31"/>
        </w:numPr>
        <w:ind w:left="1135" w:hanging="284"/>
      </w:pPr>
      <w:bookmarkStart w:id="63" w:name="_Toc147304465"/>
      <w:r w:rsidRPr="006E21E6">
        <w:t>Participaciones preferentes</w:t>
      </w:r>
      <w:bookmarkEnd w:id="63"/>
    </w:p>
    <w:p w14:paraId="7CA72A4A" w14:textId="41F64953" w:rsidR="00C17923" w:rsidRPr="007A3308" w:rsidRDefault="00C17923" w:rsidP="00C17923">
      <w:pPr>
        <w:pStyle w:val="Nivel2SM"/>
        <w:keepNext/>
        <w:spacing w:after="0"/>
        <w:rPr>
          <w:u w:val="single"/>
        </w:rPr>
      </w:pPr>
      <w:bookmarkStart w:id="64" w:name="_Hlk147317700"/>
      <w:r w:rsidRPr="002F45B4">
        <w:rPr>
          <w:i/>
          <w:iCs/>
          <w:u w:val="single"/>
        </w:rPr>
        <w:t>Concepto</w:t>
      </w:r>
      <w:r w:rsidR="002F45B4" w:rsidRPr="002F45B4">
        <w:t>:</w:t>
      </w:r>
    </w:p>
    <w:p w14:paraId="340E418F" w14:textId="77777777" w:rsidR="00C17923" w:rsidRPr="006E21E6" w:rsidRDefault="00C17923" w:rsidP="00C17923">
      <w:pPr>
        <w:pStyle w:val="Nivel3SM"/>
      </w:pPr>
      <w:r w:rsidRPr="006E21E6">
        <w:t>Se trata de un producto híbrido que combina características de renta fija y de renta variable.</w:t>
      </w:r>
    </w:p>
    <w:p w14:paraId="21F5DB59" w14:textId="2067C075" w:rsidR="00C17923" w:rsidRPr="007A3308" w:rsidRDefault="00C17923" w:rsidP="00C17923">
      <w:pPr>
        <w:pStyle w:val="Nivel2SM"/>
        <w:keepNext/>
        <w:spacing w:after="0"/>
        <w:rPr>
          <w:u w:val="single"/>
        </w:rPr>
      </w:pPr>
      <w:r w:rsidRPr="002F45B4">
        <w:rPr>
          <w:i/>
          <w:iCs/>
          <w:u w:val="single"/>
        </w:rPr>
        <w:t>Características</w:t>
      </w:r>
      <w:r w:rsidR="002F45B4">
        <w:t>:</w:t>
      </w:r>
    </w:p>
    <w:p w14:paraId="6FECBB59" w14:textId="77777777" w:rsidR="00C17923" w:rsidRPr="006E21E6" w:rsidRDefault="00C17923" w:rsidP="00C17923">
      <w:pPr>
        <w:pStyle w:val="Nivel3SM"/>
      </w:pPr>
      <w:r w:rsidRPr="002F45B4">
        <w:t xml:space="preserve">Son productos que </w:t>
      </w:r>
      <w:r w:rsidRPr="000C2BDE">
        <w:rPr>
          <w:i/>
          <w:iCs/>
        </w:rPr>
        <w:t>forman parte del capital social del emisor</w:t>
      </w:r>
      <w:r w:rsidRPr="002F45B4">
        <w:t>, pero no gozan de los derechos q</w:t>
      </w:r>
      <w:r w:rsidRPr="006E21E6">
        <w:t>ue otorgan las acciones (no tienen derechos de voto, ni derecho de suscripción preferente, etc.).</w:t>
      </w:r>
    </w:p>
    <w:p w14:paraId="140FC31C" w14:textId="5E653635" w:rsidR="002F45B4" w:rsidRDefault="002F45B4" w:rsidP="00C17923">
      <w:pPr>
        <w:pStyle w:val="Nivel3SM"/>
      </w:pPr>
      <w:r>
        <w:t xml:space="preserve">Dado su </w:t>
      </w:r>
      <w:r w:rsidRPr="000C2BDE">
        <w:rPr>
          <w:i/>
          <w:iCs/>
        </w:rPr>
        <w:t>carácter perpetuo</w:t>
      </w:r>
      <w:r>
        <w:t>, para recuperar la inversión hay que venderlas en el mercado secundario (exponiéndose al riesgo de que la cotización haya disminuido).</w:t>
      </w:r>
    </w:p>
    <w:p w14:paraId="67DC3340" w14:textId="6BDD7F58" w:rsidR="00C17923" w:rsidRDefault="00C17923" w:rsidP="00C17923">
      <w:pPr>
        <w:pStyle w:val="Nivel3SM"/>
      </w:pPr>
      <w:r w:rsidRPr="002F45B4">
        <w:t xml:space="preserve">En caso de </w:t>
      </w:r>
      <w:r w:rsidRPr="000C2BDE">
        <w:rPr>
          <w:i/>
          <w:iCs/>
        </w:rPr>
        <w:t>liquidación</w:t>
      </w:r>
      <w:r w:rsidRPr="002F45B4">
        <w:t xml:space="preserve"> de la sociedad emisora, las participaciones preferentes tienen prioridad de cobro </w:t>
      </w:r>
      <w:r w:rsidRPr="006E21E6">
        <w:t>ante las acciones ordinarias, pero se sitúan por detrás de los acreedores</w:t>
      </w:r>
      <w:r w:rsidR="002F45B4">
        <w:t>.</w:t>
      </w:r>
    </w:p>
    <w:p w14:paraId="4DDBA252" w14:textId="38DA4182" w:rsidR="002F45B4" w:rsidRPr="006E21E6" w:rsidRDefault="002F45B4" w:rsidP="00C17923">
      <w:pPr>
        <w:pStyle w:val="Nivel3SM"/>
      </w:pPr>
      <w:r>
        <w:t xml:space="preserve">Las participaciones conceden a sus titulares una </w:t>
      </w:r>
      <w:r>
        <w:rPr>
          <w:i/>
          <w:iCs/>
        </w:rPr>
        <w:t>remuneración predeterminada</w:t>
      </w:r>
      <w:r>
        <w:t xml:space="preserve">, ya sea fija o variable, pero </w:t>
      </w:r>
      <w:r>
        <w:rPr>
          <w:i/>
          <w:iCs/>
        </w:rPr>
        <w:t>condicionada</w:t>
      </w:r>
      <w:r>
        <w:t xml:space="preserve"> a la existencia de beneficios suficientes distribuibles en la entidad emisora (de forma que si la entidad emisora no tiene beneficios, los partícipes no obtienen rentabilidad).</w:t>
      </w:r>
    </w:p>
    <w:bookmarkEnd w:id="64"/>
    <w:p w14:paraId="16C25099" w14:textId="7FF60881" w:rsidR="005454C5" w:rsidRDefault="005454C5" w:rsidP="00046794">
      <w:pPr>
        <w:pStyle w:val="Ttulo6"/>
      </w:pPr>
      <w:r>
        <w:t>Mercado secundario</w:t>
      </w:r>
    </w:p>
    <w:p w14:paraId="4897EF4E" w14:textId="77777777" w:rsidR="00733C47" w:rsidRPr="002A3604" w:rsidRDefault="00733C47" w:rsidP="00046794">
      <w:pPr>
        <w:pStyle w:val="Ttulo7"/>
        <w:spacing w:before="0"/>
      </w:pPr>
      <w:r w:rsidRPr="002A3604">
        <w:t>AIAF</w:t>
      </w:r>
      <w:r>
        <w:t>: Asociación de Intermediarios de Activos Financieros</w:t>
      </w:r>
    </w:p>
    <w:p w14:paraId="2DA58AB4" w14:textId="77777777" w:rsidR="000C2BDE" w:rsidRPr="006E21E6" w:rsidRDefault="000C2BDE" w:rsidP="000C2BDE">
      <w:pPr>
        <w:pStyle w:val="Nivel2SM"/>
        <w:keepNext/>
        <w:spacing w:after="0"/>
      </w:pPr>
      <w:r w:rsidRPr="009613F3">
        <w:rPr>
          <w:i/>
          <w:iCs/>
          <w:u w:val="single"/>
        </w:rPr>
        <w:t>Definición</w:t>
      </w:r>
      <w:r>
        <w:t>:</w:t>
      </w:r>
    </w:p>
    <w:p w14:paraId="42C6EA84" w14:textId="77777777" w:rsidR="000C2BDE" w:rsidRPr="006E21E6" w:rsidRDefault="000C2BDE" w:rsidP="000C2BDE">
      <w:pPr>
        <w:pStyle w:val="Nivel3SM"/>
      </w:pPr>
      <w:r w:rsidRPr="006E21E6">
        <w:t>El mercado secundario de la renta fija más importante en España es el AIAF: Asociación de Intermediarios de Activos Financieros.</w:t>
      </w:r>
    </w:p>
    <w:p w14:paraId="641F9C99" w14:textId="77777777" w:rsidR="000C2BDE" w:rsidRPr="006E21E6" w:rsidRDefault="000C2BDE" w:rsidP="000C2BDE">
      <w:pPr>
        <w:pStyle w:val="Nivel2SM"/>
        <w:keepNext/>
        <w:spacing w:after="0"/>
      </w:pPr>
      <w:r w:rsidRPr="009613F3">
        <w:rPr>
          <w:i/>
          <w:iCs/>
          <w:u w:val="single"/>
        </w:rPr>
        <w:t>Características</w:t>
      </w:r>
      <w:r w:rsidRPr="006E21E6">
        <w:t>.</w:t>
      </w:r>
    </w:p>
    <w:p w14:paraId="2BC780D6" w14:textId="77777777" w:rsidR="000C2BDE" w:rsidRPr="006E21E6" w:rsidRDefault="000C2BDE" w:rsidP="000C2BDE">
      <w:pPr>
        <w:pStyle w:val="Nivel3SM"/>
      </w:pPr>
      <w:r w:rsidRPr="006E21E6">
        <w:t>Organizado.</w:t>
      </w:r>
    </w:p>
    <w:p w14:paraId="1FA650C2" w14:textId="77777777" w:rsidR="000C2BDE" w:rsidRPr="006E21E6" w:rsidRDefault="000C2BDE" w:rsidP="000C2BDE">
      <w:pPr>
        <w:pStyle w:val="Nivel3SM"/>
      </w:pPr>
      <w:r w:rsidRPr="006E21E6">
        <w:t>Oficial.</w:t>
      </w:r>
    </w:p>
    <w:p w14:paraId="4A74F319" w14:textId="77777777" w:rsidR="000C2BDE" w:rsidRPr="006E21E6" w:rsidRDefault="000C2BDE" w:rsidP="000C2BDE">
      <w:pPr>
        <w:pStyle w:val="Nivel3SM"/>
      </w:pPr>
      <w:r w:rsidRPr="006E21E6">
        <w:t>De ámbito nacional.</w:t>
      </w:r>
    </w:p>
    <w:p w14:paraId="039EF102" w14:textId="77777777" w:rsidR="000C2BDE" w:rsidRPr="006E21E6" w:rsidRDefault="000C2BDE" w:rsidP="000C2BDE">
      <w:pPr>
        <w:pStyle w:val="Nivel3SM"/>
      </w:pPr>
      <w:r w:rsidRPr="006E21E6">
        <w:t>Mayorista.</w:t>
      </w:r>
    </w:p>
    <w:p w14:paraId="039094ED" w14:textId="77777777" w:rsidR="000C2BDE" w:rsidRPr="006E21E6" w:rsidRDefault="000C2BDE" w:rsidP="000C2BDE">
      <w:pPr>
        <w:pStyle w:val="Nivel2SM"/>
        <w:keepNext/>
        <w:spacing w:after="0"/>
      </w:pPr>
      <w:r w:rsidRPr="009613F3">
        <w:rPr>
          <w:i/>
          <w:iCs/>
          <w:u w:val="single"/>
        </w:rPr>
        <w:t>Instrumentos</w:t>
      </w:r>
      <w:r w:rsidRPr="006E21E6">
        <w:t>:</w:t>
      </w:r>
    </w:p>
    <w:p w14:paraId="5CADE83E" w14:textId="77777777" w:rsidR="000C2BDE" w:rsidRPr="006E21E6" w:rsidRDefault="000C2BDE" w:rsidP="000C2BDE">
      <w:pPr>
        <w:pStyle w:val="Nivel3SM"/>
      </w:pPr>
      <w:r w:rsidRPr="006E21E6">
        <w:t>Actualmente, en el AIAF pueden negociarse todo tipo de títulos.</w:t>
      </w:r>
    </w:p>
    <w:p w14:paraId="16B36971" w14:textId="77777777" w:rsidR="000C2BDE" w:rsidRPr="006E21E6" w:rsidRDefault="000C2BDE" w:rsidP="000C2BDE">
      <w:pPr>
        <w:pStyle w:val="Nivel3SM"/>
        <w:keepNext/>
      </w:pPr>
      <w:r w:rsidRPr="006E21E6">
        <w:t>Excepciones:</w:t>
      </w:r>
    </w:p>
    <w:p w14:paraId="7BE0E27F" w14:textId="77777777" w:rsidR="000C2BDE" w:rsidRPr="006E21E6" w:rsidRDefault="000C2BDE" w:rsidP="000C2BDE">
      <w:pPr>
        <w:pStyle w:val="Nivel4"/>
        <w:ind w:left="1474"/>
      </w:pPr>
      <w:r w:rsidRPr="006E21E6">
        <w:t xml:space="preserve">Los </w:t>
      </w:r>
      <w:r w:rsidRPr="006E21E6">
        <w:rPr>
          <w:u w:val="single"/>
        </w:rPr>
        <w:t>bonos convertibles</w:t>
      </w:r>
      <w:r w:rsidRPr="006E21E6">
        <w:t>, que son exclusivos del mercado de renta fija de la Bolsa.</w:t>
      </w:r>
    </w:p>
    <w:p w14:paraId="7D5E2927" w14:textId="77777777" w:rsidR="000C2BDE" w:rsidRPr="00DF27D6" w:rsidRDefault="000C2BDE" w:rsidP="000C2BDE">
      <w:pPr>
        <w:pStyle w:val="Nivel4"/>
        <w:ind w:left="1474"/>
      </w:pPr>
      <w:r w:rsidRPr="006E21E6">
        <w:t xml:space="preserve">Los </w:t>
      </w:r>
      <w:r w:rsidRPr="006E21E6">
        <w:rPr>
          <w:u w:val="single"/>
        </w:rPr>
        <w:t>títulos de deuda pública</w:t>
      </w:r>
      <w:r w:rsidRPr="006E21E6">
        <w:t>, que sólo se negocian a través del mercado de deuda anotada.</w:t>
      </w:r>
    </w:p>
    <w:p w14:paraId="6CE19D3C" w14:textId="195EC2C4" w:rsidR="00733C47" w:rsidRPr="002A3604" w:rsidRDefault="00950C08" w:rsidP="00046794">
      <w:pPr>
        <w:pStyle w:val="Ttulo7"/>
      </w:pPr>
      <w:r>
        <w:t>Mercado Alternativo de Renta Fija (M</w:t>
      </w:r>
      <w:r w:rsidR="00733C47" w:rsidRPr="002A3604">
        <w:t>ARF</w:t>
      </w:r>
      <w:r>
        <w:t>)</w:t>
      </w:r>
    </w:p>
    <w:p w14:paraId="313CD308" w14:textId="77777777" w:rsidR="000C2BDE" w:rsidRPr="006E21E6" w:rsidRDefault="000C2BDE" w:rsidP="000C2BDE">
      <w:pPr>
        <w:pStyle w:val="Nivel2SM"/>
        <w:keepNext/>
        <w:spacing w:after="0"/>
      </w:pPr>
      <w:r w:rsidRPr="006E21E6">
        <w:t xml:space="preserve">Mercado secundario creado en 2013 para la canalización de recursos de renta fija principalmente para </w:t>
      </w:r>
      <w:r>
        <w:t>pymes</w:t>
      </w:r>
      <w:r w:rsidRPr="006E21E6">
        <w:t>.</w:t>
      </w:r>
    </w:p>
    <w:p w14:paraId="0578B3D3" w14:textId="77777777" w:rsidR="000C2BDE" w:rsidRPr="006E21E6" w:rsidRDefault="000C2BDE" w:rsidP="000C2BDE">
      <w:pPr>
        <w:pStyle w:val="Nivel3SM"/>
      </w:pPr>
      <w:r w:rsidRPr="006E21E6">
        <w:t xml:space="preserve">Los </w:t>
      </w:r>
      <w:r w:rsidRPr="006E21E6">
        <w:rPr>
          <w:u w:val="single"/>
        </w:rPr>
        <w:t>requisitos de acceso</w:t>
      </w:r>
      <w:r w:rsidRPr="006E21E6">
        <w:t xml:space="preserve"> a este mercado son </w:t>
      </w:r>
      <w:r w:rsidRPr="006E21E6">
        <w:rPr>
          <w:u w:val="single"/>
        </w:rPr>
        <w:t>más flexibles</w:t>
      </w:r>
      <w:r w:rsidRPr="006E21E6">
        <w:t xml:space="preserve"> que los existentes en los mercados oficiales regulados y </w:t>
      </w:r>
      <w:r w:rsidRPr="006E21E6">
        <w:rPr>
          <w:u w:val="single"/>
        </w:rPr>
        <w:t>permiten una mayor agilidad y menor coste</w:t>
      </w:r>
      <w:r w:rsidRPr="006E21E6">
        <w:t xml:space="preserve"> en la tramitación de las emisiones. Se negocian valores a corto plazo (como los pagarés) y a medio y largo plazo (como los bonos, que, a su vez, pueden ser simples o de titulización).</w:t>
      </w:r>
    </w:p>
    <w:p w14:paraId="59477552" w14:textId="1B410E9C" w:rsidR="00C601FE" w:rsidRDefault="00C601FE" w:rsidP="00046794">
      <w:pPr>
        <w:pStyle w:val="Ttulo6"/>
      </w:pPr>
      <w:r>
        <w:lastRenderedPageBreak/>
        <w:t>Últimos desarrollos</w:t>
      </w:r>
    </w:p>
    <w:p w14:paraId="532B4F36" w14:textId="21EE2A2C" w:rsidR="00D122B0" w:rsidRPr="00C601FE" w:rsidRDefault="00D122B0" w:rsidP="00046794">
      <w:pPr>
        <w:pStyle w:val="Ttulo7"/>
        <w:spacing w:before="0"/>
      </w:pPr>
      <w:r w:rsidRPr="00C601FE">
        <w:t xml:space="preserve">Bonos </w:t>
      </w:r>
      <w:r w:rsidR="00AC140F">
        <w:t>v</w:t>
      </w:r>
      <w:r w:rsidRPr="00C601FE">
        <w:t>erdes</w:t>
      </w:r>
    </w:p>
    <w:p w14:paraId="1E9B1A2E" w14:textId="69AF24A3" w:rsidR="000C2BDE" w:rsidRPr="007B3709" w:rsidRDefault="000C2BDE" w:rsidP="009E4461">
      <w:pPr>
        <w:pStyle w:val="Nivel1SM"/>
        <w:keepNext/>
        <w:spacing w:before="0" w:after="0"/>
        <w:rPr>
          <w:u w:val="single"/>
        </w:rPr>
      </w:pPr>
      <w:bookmarkStart w:id="65" w:name="_Hlk147319074"/>
      <w:r w:rsidRPr="006E21E6">
        <w:t xml:space="preserve">Finalizamos con un instrumento financiero en auge durante los últimos años: </w:t>
      </w:r>
      <w:r w:rsidR="009E4461">
        <w:t>l</w:t>
      </w:r>
      <w:r w:rsidRPr="006E21E6">
        <w:t xml:space="preserve">os denominados </w:t>
      </w:r>
      <w:r w:rsidRPr="009E4461">
        <w:rPr>
          <w:b/>
          <w:bCs/>
        </w:rPr>
        <w:t>bonos verdes</w:t>
      </w:r>
      <w:r w:rsidRPr="006E21E6">
        <w:t xml:space="preserve"> correspondientes a l</w:t>
      </w:r>
      <w:r>
        <w:t xml:space="preserve">as </w:t>
      </w:r>
      <w:r w:rsidRPr="009E4461">
        <w:rPr>
          <w:i/>
          <w:iCs/>
        </w:rPr>
        <w:t>nuevas finanzas sostenibles</w:t>
      </w:r>
      <w:r>
        <w:t>.</w:t>
      </w:r>
    </w:p>
    <w:bookmarkEnd w:id="65"/>
    <w:p w14:paraId="3F4815BA" w14:textId="77777777" w:rsidR="000C2BDE" w:rsidRPr="000C2BDE" w:rsidRDefault="000C2BDE" w:rsidP="000C2BDE">
      <w:pPr>
        <w:pStyle w:val="Nivel2SM"/>
        <w:rPr>
          <w:u w:val="single"/>
        </w:rPr>
      </w:pPr>
      <w:r w:rsidRPr="006E21E6">
        <w:t xml:space="preserve">Se trata de un tipo de emisiones cuyos fondos se destinan a financiar proyectos en las áreas relacionadas con el </w:t>
      </w:r>
      <w:r>
        <w:t>medioambiente</w:t>
      </w:r>
      <w:r w:rsidRPr="006E21E6">
        <w:t>.</w:t>
      </w:r>
    </w:p>
    <w:p w14:paraId="23BBD3E7" w14:textId="77777777" w:rsidR="000C2BDE" w:rsidRPr="006E21E6" w:rsidRDefault="000C2BDE" w:rsidP="000C2BDE">
      <w:pPr>
        <w:pStyle w:val="Nivel2SM"/>
        <w:keepNext/>
        <w:spacing w:after="0"/>
      </w:pPr>
      <w:r w:rsidRPr="006E21E6">
        <w:t>Los bonos verdes no salen a un precio muy diferente que otros bonos del mismo emisor pero ofrecen varias ventajas:</w:t>
      </w:r>
    </w:p>
    <w:p w14:paraId="77BD1A1C" w14:textId="77777777" w:rsidR="000C2BDE" w:rsidRPr="006E21E6" w:rsidRDefault="000C2BDE" w:rsidP="000C2BDE">
      <w:pPr>
        <w:pStyle w:val="Nivel3SM"/>
      </w:pPr>
      <w:bookmarkStart w:id="66" w:name="_Hlk147319084"/>
      <w:r w:rsidRPr="006E21E6">
        <w:t xml:space="preserve">Dan acceso a un </w:t>
      </w:r>
      <w:r w:rsidRPr="009E4461">
        <w:rPr>
          <w:i/>
          <w:iCs/>
        </w:rPr>
        <w:t>nuevo perfil de inversores</w:t>
      </w:r>
      <w:r w:rsidRPr="006E21E6">
        <w:t>.</w:t>
      </w:r>
    </w:p>
    <w:p w14:paraId="2C9F922B" w14:textId="77777777" w:rsidR="000C2BDE" w:rsidRPr="006E21E6" w:rsidRDefault="000C2BDE" w:rsidP="000C2BDE">
      <w:pPr>
        <w:pStyle w:val="Nivel3SM"/>
      </w:pPr>
      <w:r w:rsidRPr="006E21E6">
        <w:t xml:space="preserve">Conllevan un </w:t>
      </w:r>
      <w:r w:rsidRPr="009E4461">
        <w:rPr>
          <w:i/>
          <w:iCs/>
        </w:rPr>
        <w:t>impacto fuerte en imagen institucional</w:t>
      </w:r>
      <w:r w:rsidRPr="006E21E6">
        <w:t>.</w:t>
      </w:r>
    </w:p>
    <w:p w14:paraId="00B747FA" w14:textId="77777777" w:rsidR="000C2BDE" w:rsidRPr="006E21E6" w:rsidRDefault="000C2BDE" w:rsidP="000C2BDE">
      <w:pPr>
        <w:pStyle w:val="Nivel3SM"/>
      </w:pPr>
      <w:r w:rsidRPr="006E21E6">
        <w:t xml:space="preserve">Ofrecen a menudo una </w:t>
      </w:r>
      <w:r w:rsidRPr="009E4461">
        <w:rPr>
          <w:i/>
          <w:iCs/>
        </w:rPr>
        <w:t>mejor liquidez del bono en el mercado secundario</w:t>
      </w:r>
      <w:r w:rsidRPr="006E21E6">
        <w:t>.</w:t>
      </w:r>
    </w:p>
    <w:bookmarkEnd w:id="66"/>
    <w:p w14:paraId="3B1FBDE9" w14:textId="38C784BB" w:rsidR="000C2BDE" w:rsidRPr="006E21E6" w:rsidRDefault="000C2BDE" w:rsidP="00997C7B">
      <w:pPr>
        <w:pStyle w:val="Nivel2SM"/>
        <w:keepNext/>
        <w:spacing w:after="0"/>
      </w:pPr>
      <w:r w:rsidRPr="000C2BDE">
        <w:rPr>
          <w:b/>
          <w:bCs/>
        </w:rPr>
        <w:t>En España,</w:t>
      </w:r>
      <w:r w:rsidRPr="006E21E6">
        <w:t xml:space="preserve"> tanto el sector privado como el sector público han llevado a cabo desde muy recientemente emisiones de bonos verdes.</w:t>
      </w:r>
      <w:r>
        <w:t xml:space="preserve"> Centrándonos en el </w:t>
      </w:r>
      <w:r>
        <w:rPr>
          <w:i/>
          <w:iCs/>
          <w:u w:val="single"/>
        </w:rPr>
        <w:t>s</w:t>
      </w:r>
      <w:r w:rsidRPr="000C2BDE">
        <w:rPr>
          <w:i/>
          <w:iCs/>
          <w:u w:val="single"/>
        </w:rPr>
        <w:t>ector privado</w:t>
      </w:r>
      <w:r w:rsidRPr="006E21E6">
        <w:t>:</w:t>
      </w:r>
    </w:p>
    <w:p w14:paraId="4BC55BBA" w14:textId="77777777" w:rsidR="000C2BDE" w:rsidRPr="006E21E6" w:rsidRDefault="000C2BDE" w:rsidP="000C2BDE">
      <w:pPr>
        <w:pStyle w:val="Nivel3SM"/>
        <w:keepNext/>
        <w:rPr>
          <w:u w:val="single"/>
        </w:rPr>
      </w:pPr>
      <w:r w:rsidRPr="00117C3E">
        <w:rPr>
          <w:i/>
          <w:iCs/>
        </w:rPr>
        <w:t>BBVA</w:t>
      </w:r>
      <w:r w:rsidRPr="00117C3E">
        <w:t>:</w:t>
      </w:r>
    </w:p>
    <w:p w14:paraId="6D5CBE5E" w14:textId="77777777" w:rsidR="000C2BDE" w:rsidRPr="006E21E6" w:rsidRDefault="000C2BDE" w:rsidP="000C2BDE">
      <w:pPr>
        <w:pStyle w:val="Nivel4"/>
        <w:ind w:left="1474"/>
      </w:pPr>
      <w:r w:rsidRPr="006E21E6">
        <w:t xml:space="preserve">Desde 2007 la entidad ha asesorado y colocado emisiones por un importe nominal superior a los </w:t>
      </w:r>
      <w:r w:rsidRPr="006E21E6">
        <w:rPr>
          <w:b/>
        </w:rPr>
        <w:t>25.00</w:t>
      </w:r>
      <w:r>
        <w:rPr>
          <w:b/>
        </w:rPr>
        <w:t>0 millones</w:t>
      </w:r>
      <w:r w:rsidRPr="006E21E6">
        <w:rPr>
          <w:b/>
        </w:rPr>
        <w:t xml:space="preserve"> de euros</w:t>
      </w:r>
      <w:r w:rsidRPr="006E21E6">
        <w:t>.</w:t>
      </w:r>
    </w:p>
    <w:p w14:paraId="1A000726" w14:textId="593BD14C" w:rsidR="000C2BDE" w:rsidRPr="006E21E6" w:rsidRDefault="000C2BDE" w:rsidP="000C2BDE">
      <w:pPr>
        <w:pStyle w:val="Nivel4"/>
        <w:ind w:left="1474"/>
      </w:pPr>
      <w:r w:rsidRPr="006E21E6">
        <w:t>Pero además, el banco presentó en 2018 su estrategia para alinear progresivamente su actividad con el Acuerdo de París y entre sus propósitos se encuentran movilizar hasta 2025 un total de 100.00</w:t>
      </w:r>
      <w:r>
        <w:t>0 millones</w:t>
      </w:r>
      <w:r w:rsidRPr="006E21E6">
        <w:t xml:space="preserve"> de euros en financiación verde, infraestructuras sostenibles y </w:t>
      </w:r>
      <w:proofErr w:type="spellStart"/>
      <w:r w:rsidRPr="006E21E6">
        <w:t>agribusiness</w:t>
      </w:r>
      <w:proofErr w:type="spellEnd"/>
      <w:r w:rsidRPr="006E21E6">
        <w:t xml:space="preserve"> entre otros.</w:t>
      </w:r>
    </w:p>
    <w:p w14:paraId="0E1EFEF8" w14:textId="77777777" w:rsidR="000C2BDE" w:rsidRPr="006E21E6" w:rsidRDefault="000C2BDE" w:rsidP="000C2BDE">
      <w:pPr>
        <w:pStyle w:val="Nivel3SM"/>
        <w:keepNext/>
      </w:pPr>
      <w:r w:rsidRPr="00117C3E">
        <w:rPr>
          <w:i/>
          <w:iCs/>
        </w:rPr>
        <w:t>Iberdrola</w:t>
      </w:r>
      <w:r>
        <w:t>:</w:t>
      </w:r>
    </w:p>
    <w:p w14:paraId="5628327B" w14:textId="77777777" w:rsidR="000C2BDE" w:rsidRPr="006E21E6" w:rsidRDefault="000C2BDE" w:rsidP="000C2BDE">
      <w:pPr>
        <w:pStyle w:val="Nivel4"/>
        <w:ind w:left="1474"/>
      </w:pPr>
      <w:r w:rsidRPr="006E21E6">
        <w:t xml:space="preserve">Iberdrola emitió en </w:t>
      </w:r>
      <w:r w:rsidRPr="006E21E6">
        <w:rPr>
          <w:b/>
        </w:rPr>
        <w:t>abril de 2014</w:t>
      </w:r>
      <w:r w:rsidRPr="006E21E6">
        <w:t xml:space="preserve"> su </w:t>
      </w:r>
      <w:r w:rsidRPr="006E21E6">
        <w:rPr>
          <w:b/>
        </w:rPr>
        <w:t>primer un bono verde</w:t>
      </w:r>
      <w:r w:rsidRPr="006E21E6">
        <w:t xml:space="preserve"> y cuenta actualmente con más de </w:t>
      </w:r>
      <w:r w:rsidRPr="006E21E6">
        <w:rPr>
          <w:b/>
        </w:rPr>
        <w:t>9.50</w:t>
      </w:r>
      <w:r>
        <w:rPr>
          <w:b/>
        </w:rPr>
        <w:t>0 millones</w:t>
      </w:r>
      <w:r w:rsidRPr="006E21E6">
        <w:rPr>
          <w:b/>
        </w:rPr>
        <w:t xml:space="preserve"> de euros de bonos verdes emitidos</w:t>
      </w:r>
      <w:r w:rsidRPr="006E21E6">
        <w:t>. Estos se han destinado de forma mayoritaria a proyectos de energía y acción climática.</w:t>
      </w:r>
    </w:p>
    <w:p w14:paraId="5F256FF9" w14:textId="77777777" w:rsidR="000C2BDE" w:rsidRPr="006E21E6" w:rsidRDefault="000C2BDE" w:rsidP="000C2BDE">
      <w:pPr>
        <w:pStyle w:val="Nivel4"/>
        <w:ind w:left="1474"/>
      </w:pPr>
      <w:r w:rsidRPr="006E21E6">
        <w:t xml:space="preserve">Su </w:t>
      </w:r>
      <w:r w:rsidRPr="006E21E6">
        <w:rPr>
          <w:b/>
        </w:rPr>
        <w:t>última colocación</w:t>
      </w:r>
      <w:r w:rsidRPr="006E21E6">
        <w:t xml:space="preserve"> se realizó el pasado mes de febrero y ascendió a </w:t>
      </w:r>
      <w:r w:rsidRPr="006E21E6">
        <w:rPr>
          <w:b/>
        </w:rPr>
        <w:t>80</w:t>
      </w:r>
      <w:r>
        <w:rPr>
          <w:b/>
        </w:rPr>
        <w:t>0 millones</w:t>
      </w:r>
      <w:r w:rsidRPr="006E21E6">
        <w:rPr>
          <w:b/>
        </w:rPr>
        <w:t xml:space="preserve"> de euros en bonos híbridos verdes</w:t>
      </w:r>
      <w:r w:rsidRPr="006E21E6">
        <w:t xml:space="preserve">, aunque la demanda multiplicó por más de </w:t>
      </w:r>
      <w:r>
        <w:t>6 </w:t>
      </w:r>
      <w:r w:rsidRPr="006E21E6">
        <w:t>veces la oferta.</w:t>
      </w:r>
    </w:p>
    <w:p w14:paraId="3A4594C0" w14:textId="77777777" w:rsidR="000C2BDE" w:rsidRPr="006E21E6" w:rsidRDefault="000C2BDE" w:rsidP="000C2BDE">
      <w:pPr>
        <w:pStyle w:val="Nivel3SM"/>
        <w:keepNext/>
      </w:pPr>
      <w:r w:rsidRPr="00117C3E">
        <w:rPr>
          <w:i/>
          <w:iCs/>
        </w:rPr>
        <w:t>Otras empresas</w:t>
      </w:r>
      <w:r w:rsidRPr="006E21E6">
        <w:t>:</w:t>
      </w:r>
    </w:p>
    <w:p w14:paraId="1A6855CE" w14:textId="77777777" w:rsidR="000C2BDE" w:rsidRPr="005E44B3" w:rsidRDefault="000C2BDE" w:rsidP="000C2BDE">
      <w:pPr>
        <w:pStyle w:val="Nivel4"/>
        <w:ind w:left="1474"/>
      </w:pPr>
      <w:r w:rsidRPr="005E44B3">
        <w:t xml:space="preserve">En España, junto a BBVA e Iberdrola se encuentran también activos en este tipo de activos </w:t>
      </w:r>
      <w:r w:rsidRPr="005E44B3">
        <w:rPr>
          <w:i/>
          <w:iCs/>
        </w:rPr>
        <w:t>Red Eléctrica</w:t>
      </w:r>
      <w:r w:rsidRPr="005E44B3">
        <w:t xml:space="preserve"> y </w:t>
      </w:r>
      <w:r w:rsidRPr="005E44B3">
        <w:rPr>
          <w:i/>
          <w:iCs/>
        </w:rPr>
        <w:t>Naturgy</w:t>
      </w:r>
      <w:r w:rsidRPr="005E44B3">
        <w:t>.</w:t>
      </w:r>
    </w:p>
    <w:p w14:paraId="05DE1500" w14:textId="77777777" w:rsidR="00C601FE" w:rsidRPr="00C601FE" w:rsidRDefault="00C601FE" w:rsidP="00046794">
      <w:pPr>
        <w:pStyle w:val="Ttulo7"/>
      </w:pPr>
      <w:r>
        <w:t xml:space="preserve">Bonos </w:t>
      </w:r>
      <w:r w:rsidRPr="00C601FE">
        <w:t>ESG</w:t>
      </w:r>
    </w:p>
    <w:p w14:paraId="768F9824" w14:textId="24B790CA" w:rsidR="000C2BDE" w:rsidRDefault="000C2BDE" w:rsidP="000C2BDE">
      <w:pPr>
        <w:pStyle w:val="Nivel2SM"/>
        <w:keepNext/>
        <w:spacing w:after="0"/>
      </w:pPr>
      <w:r>
        <w:t xml:space="preserve">Sostenibilidad es una de las palabras clave para resumir 2021 en los mercados de renta fija. </w:t>
      </w:r>
      <w:r w:rsidRPr="007A7BF5">
        <w:rPr>
          <w:u w:val="single"/>
        </w:rPr>
        <w:t>La pandemia ha potenciado el interés</w:t>
      </w:r>
      <w:r>
        <w:t xml:space="preserve"> inversor por los </w:t>
      </w:r>
      <w:r w:rsidR="00262A1B">
        <w:t xml:space="preserve">bonos </w:t>
      </w:r>
      <w:r>
        <w:t>ESG, pues estos activos constituyen un vehículo fundamental de la recuperación sostenible UE:</w:t>
      </w:r>
    </w:p>
    <w:p w14:paraId="7DCC8766" w14:textId="2565CDAC" w:rsidR="000C2BDE" w:rsidRDefault="000C2BDE" w:rsidP="000C2BDE">
      <w:pPr>
        <w:pStyle w:val="Nivel3SM"/>
      </w:pPr>
      <w:r>
        <w:t xml:space="preserve">El plan de recuperación UE, tiene </w:t>
      </w:r>
      <w:r w:rsidR="00262A1B">
        <w:t>2 </w:t>
      </w:r>
      <w:r>
        <w:t xml:space="preserve">prioridades fundamentales: digitalización y sostenibilidad. En la financiación de los fondos NGEU, las </w:t>
      </w:r>
      <w:r w:rsidRPr="00262A1B">
        <w:rPr>
          <w:i/>
          <w:iCs/>
        </w:rPr>
        <w:t>emisiones de bonos verdes</w:t>
      </w:r>
      <w:r>
        <w:t xml:space="preserve"> van a tener un rol principal.</w:t>
      </w:r>
    </w:p>
    <w:p w14:paraId="2A734AAB" w14:textId="77777777" w:rsidR="000C2BDE" w:rsidRDefault="000C2BDE" w:rsidP="000C2BDE">
      <w:pPr>
        <w:pStyle w:val="Nivel3SM"/>
        <w:keepNext/>
      </w:pPr>
      <w:r>
        <w:t xml:space="preserve">El Covid-19 ha provocado una serie de situaciones que también van a precisar de más </w:t>
      </w:r>
      <w:r w:rsidRPr="00BC52BC">
        <w:rPr>
          <w:u w:val="single"/>
        </w:rPr>
        <w:t>financiación social</w:t>
      </w:r>
      <w:r w:rsidRPr="00AF4CF0">
        <w:t>.</w:t>
      </w:r>
    </w:p>
    <w:p w14:paraId="24044A47" w14:textId="77777777" w:rsidR="000C2BDE" w:rsidRDefault="000C2BDE" w:rsidP="000C2BDE">
      <w:pPr>
        <w:pStyle w:val="Nivel4"/>
        <w:ind w:left="1474"/>
      </w:pPr>
      <w:r>
        <w:t>La pandemia ha tenido efectos muy negativos en determinadas regiones, sectores económicos y grupos sociales que se enfrentan a una reconstrucción de sus tejidos empresariales y sociales.</w:t>
      </w:r>
    </w:p>
    <w:p w14:paraId="53A25C8F" w14:textId="77777777" w:rsidR="000C2BDE" w:rsidRPr="00BC52BC" w:rsidRDefault="000C2BDE" w:rsidP="000C2BDE">
      <w:pPr>
        <w:pStyle w:val="Nivel2SM"/>
        <w:keepNext/>
        <w:spacing w:after="0"/>
      </w:pPr>
      <w:r w:rsidRPr="003E4E03">
        <w:rPr>
          <w:u w:val="single"/>
        </w:rPr>
        <w:t>Como resultado de todos estos vectores, 2021 fue un ejercicio récord de emisiones de renta fija ESG</w:t>
      </w:r>
      <w:r w:rsidRPr="00BC52BC">
        <w:t>.</w:t>
      </w:r>
    </w:p>
    <w:p w14:paraId="16C5C0D4" w14:textId="77777777" w:rsidR="000C2BDE" w:rsidRDefault="000C2BDE" w:rsidP="000C2BDE">
      <w:pPr>
        <w:pStyle w:val="Nivel3SM"/>
      </w:pPr>
      <w:r>
        <w:t>A nivel global, se estima que la emisión de bonos verdes, sociales y sostenibles habría alcanzado a cierre de 2021 el billón de dólares, casi el doble que el año anterior, lo que supone su máximo histórico.</w:t>
      </w:r>
    </w:p>
    <w:p w14:paraId="3B83478D" w14:textId="77777777" w:rsidR="000C2BDE" w:rsidRDefault="000C2BDE" w:rsidP="000C2BDE">
      <w:pPr>
        <w:pStyle w:val="Nivel3SM"/>
      </w:pPr>
      <w:r>
        <w:lastRenderedPageBreak/>
        <w:t>La fuerte demanda por los activos ligados a factores ESG ha hecho que los emisores puedan acudir al mercado a financiarse con ellos de forma muy competitiva e, incluso, en condiciones financieras más interesantes y plazos más largos que en los activos tradicionales.</w:t>
      </w:r>
    </w:p>
    <w:p w14:paraId="365CD174" w14:textId="77777777" w:rsidR="000C2BDE" w:rsidRPr="003E4E03" w:rsidRDefault="000C2BDE" w:rsidP="000C2BDE">
      <w:pPr>
        <w:pStyle w:val="Nivel2SM"/>
        <w:keepNext/>
        <w:spacing w:after="0"/>
        <w:rPr>
          <w:u w:val="single"/>
        </w:rPr>
      </w:pPr>
      <w:r w:rsidRPr="003E4E03">
        <w:rPr>
          <w:u w:val="single"/>
        </w:rPr>
        <w:t>Hitos en España</w:t>
      </w:r>
    </w:p>
    <w:p w14:paraId="21DC11D4" w14:textId="77777777" w:rsidR="000C2BDE" w:rsidRDefault="000C2BDE" w:rsidP="000C2BDE">
      <w:pPr>
        <w:pStyle w:val="Nivel3SM"/>
        <w:keepNext/>
      </w:pPr>
      <w:r>
        <w:t>En España, una de las principales potencias mundiales en emisiones ESG, 2021 ha dejado también varios hitos de gran relevancia</w:t>
      </w:r>
    </w:p>
    <w:p w14:paraId="12A4BED2" w14:textId="28DE1CB8" w:rsidR="000C2BDE" w:rsidRDefault="000C2BDE" w:rsidP="000C2BDE">
      <w:pPr>
        <w:pStyle w:val="Nivel4"/>
        <w:ind w:left="1474"/>
      </w:pPr>
      <w:r>
        <w:t>Emisión del primer tramo de bonos verdes por parte del Tesoro, por 5.000 M €. La colocación tuvo una sobredemanda que superó en más de 12</w:t>
      </w:r>
      <w:r w:rsidR="00262A1B">
        <w:t> </w:t>
      </w:r>
      <w:r>
        <w:t>veces el importe objetivo de emisión.</w:t>
      </w:r>
    </w:p>
    <w:p w14:paraId="553938BB" w14:textId="77777777" w:rsidR="000C2BDE" w:rsidRDefault="000C2BDE" w:rsidP="000C2BDE">
      <w:pPr>
        <w:pStyle w:val="Nivel4"/>
        <w:ind w:left="1474"/>
      </w:pPr>
      <w:r>
        <w:t>Distintas CCAA continuaron activamente con sus programas de emisión sostenibles.</w:t>
      </w:r>
    </w:p>
    <w:p w14:paraId="0F4251DA" w14:textId="77777777" w:rsidR="000C2BDE" w:rsidRDefault="000C2BDE" w:rsidP="000C2BDE">
      <w:pPr>
        <w:pStyle w:val="Nivel3SM"/>
      </w:pPr>
      <w:r>
        <w:t>En bonos sociales, destaca la admisión a cotización en AIAF del octavo bono social del ICO, cuyos fondos están destinados a financiar proyectos de autónomos, pymes y empresas españolas con un impacto social positivo y que contribuyan a impulsar la recuperación y el crecimiento económico sostenible.</w:t>
      </w:r>
    </w:p>
    <w:p w14:paraId="7E4ACB98" w14:textId="77777777" w:rsidR="000C2BDE" w:rsidRDefault="000C2BDE" w:rsidP="000C2BDE">
      <w:pPr>
        <w:pStyle w:val="Nivel3SM"/>
        <w:keepNext/>
      </w:pPr>
      <w:r>
        <w:t>El sector privado español es líder en la emisión y desarrollo de instrumentos de financiación sostenibles.</w:t>
      </w:r>
    </w:p>
    <w:p w14:paraId="1671774A" w14:textId="77777777" w:rsidR="000C2BDE" w:rsidRPr="00DF27D6" w:rsidRDefault="000C2BDE" w:rsidP="000C2BDE">
      <w:pPr>
        <w:pStyle w:val="Nivel4"/>
        <w:ind w:left="1474"/>
      </w:pPr>
      <w:r>
        <w:t>Las empresas de menor tamaño también han abrazado los criterios de sostenibilidad.</w:t>
      </w:r>
    </w:p>
    <w:p w14:paraId="61155A08" w14:textId="5F6E8FCA" w:rsidR="005C0969" w:rsidRPr="00487317" w:rsidRDefault="00487317" w:rsidP="0092794A">
      <w:pPr>
        <w:pStyle w:val="Ttulo3"/>
      </w:pPr>
      <w:bookmarkStart w:id="67" w:name="_Toc178011820"/>
      <w:r w:rsidRPr="00487317">
        <w:t>Otros instrumentos de deud</w:t>
      </w:r>
      <w:r>
        <w:t xml:space="preserve">a: </w:t>
      </w:r>
      <w:r w:rsidR="00260E05" w:rsidRPr="00260E05">
        <w:t>l</w:t>
      </w:r>
      <w:r w:rsidR="005C0969" w:rsidRPr="00260E05">
        <w:t>easing</w:t>
      </w:r>
      <w:r w:rsidR="005C0969" w:rsidRPr="00487317">
        <w:t xml:space="preserve">, </w:t>
      </w:r>
      <w:r w:rsidR="005C0969" w:rsidRPr="00260E05">
        <w:t>renting</w:t>
      </w:r>
      <w:r w:rsidR="005C0969" w:rsidRPr="00487317">
        <w:t xml:space="preserve">, </w:t>
      </w:r>
      <w:r w:rsidR="005C0969" w:rsidRPr="00260E05">
        <w:t>factoring</w:t>
      </w:r>
      <w:r w:rsidR="005C0969" w:rsidRPr="00487317">
        <w:t xml:space="preserve"> y </w:t>
      </w:r>
      <w:r w:rsidR="005C0969" w:rsidRPr="00260E05">
        <w:t>confirming</w:t>
      </w:r>
      <w:bookmarkEnd w:id="67"/>
    </w:p>
    <w:p w14:paraId="618DE73F" w14:textId="5E83CBE4" w:rsidR="005C0969" w:rsidRDefault="005C0969" w:rsidP="00C81EDD">
      <w:pPr>
        <w:pStyle w:val="Nivel1SM"/>
        <w:keepNext/>
        <w:spacing w:before="0"/>
      </w:pPr>
      <w:r>
        <w:t xml:space="preserve">Este tipo de operaciones suelen ser la especialidad de </w:t>
      </w:r>
      <w:r w:rsidRPr="00C81EDD">
        <w:rPr>
          <w:i/>
          <w:iCs/>
          <w:u w:val="single"/>
        </w:rPr>
        <w:t>establecimientos financieros de crédito</w:t>
      </w:r>
      <w:r w:rsidR="004D4D66">
        <w:t xml:space="preserve"> (nuevamente juegan un papel importante los bancos, por lo que vamos a relajar el concepto de financiación no bancaria)</w:t>
      </w:r>
      <w:r>
        <w:t>.</w:t>
      </w:r>
    </w:p>
    <w:p w14:paraId="4879AE73" w14:textId="4A3C88B4" w:rsidR="005C0969" w:rsidRPr="004978BE" w:rsidRDefault="005C0969" w:rsidP="00046794">
      <w:pPr>
        <w:pStyle w:val="Ttulo6"/>
      </w:pPr>
      <w:r w:rsidRPr="005C0969">
        <w:t>Leasing</w:t>
      </w:r>
    </w:p>
    <w:p w14:paraId="754F52B6" w14:textId="77777777" w:rsidR="004D4D66" w:rsidRDefault="00497B6C" w:rsidP="004D4D66">
      <w:pPr>
        <w:pStyle w:val="Nivel2SM"/>
      </w:pPr>
      <w:r>
        <w:t>Una entidad traspasa el derecho de uso de un activo fijo a cambio del pago de rentas</w:t>
      </w:r>
      <w:r w:rsidR="00AB3AD5">
        <w:t xml:space="preserve"> durante un período de </w:t>
      </w:r>
      <w:r w:rsidR="00AB3AD5" w:rsidRPr="004D4D66">
        <w:t>tiempo</w:t>
      </w:r>
      <w:r w:rsidR="00AB3AD5" w:rsidRPr="00AB3AD5">
        <w:t xml:space="preserve"> </w:t>
      </w:r>
      <w:r w:rsidR="00AB3AD5">
        <w:t>al término del cual el arrendatario tiene la opción de comprar el bien arrendado, devolverlo o renovar el contrato</w:t>
      </w:r>
      <w:r>
        <w:t>.</w:t>
      </w:r>
    </w:p>
    <w:p w14:paraId="7F265C66" w14:textId="3741E086" w:rsidR="00497B6C" w:rsidRDefault="004978BE" w:rsidP="0018570D">
      <w:pPr>
        <w:pStyle w:val="Nivel2SM"/>
        <w:keepNext/>
        <w:spacing w:after="0"/>
      </w:pPr>
      <w:r>
        <w:t>2 </w:t>
      </w:r>
      <w:r w:rsidR="00497B6C">
        <w:t>tipos</w:t>
      </w:r>
      <w:r w:rsidR="00AB3AD5">
        <w:t>:</w:t>
      </w:r>
    </w:p>
    <w:p w14:paraId="7DB3A119" w14:textId="3F65E7C4" w:rsidR="00497B6C" w:rsidRDefault="00497B6C" w:rsidP="0018570D">
      <w:pPr>
        <w:pStyle w:val="Nivel3SM"/>
        <w:keepNext/>
      </w:pPr>
      <w:r w:rsidRPr="00C1712B">
        <w:rPr>
          <w:i/>
          <w:iCs/>
        </w:rPr>
        <w:t>Leasing operativo</w:t>
      </w:r>
      <w:r>
        <w:t>:</w:t>
      </w:r>
    </w:p>
    <w:p w14:paraId="6F383996" w14:textId="5557B529" w:rsidR="00497B6C" w:rsidRDefault="00497B6C" w:rsidP="0018570D">
      <w:pPr>
        <w:pStyle w:val="Nivel4"/>
        <w:ind w:left="1474"/>
      </w:pPr>
      <w:r>
        <w:t>La entidad es una empresa no</w:t>
      </w:r>
      <w:r w:rsidR="00C1712B">
        <w:t> </w:t>
      </w:r>
      <w:r>
        <w:t>financiera.</w:t>
      </w:r>
    </w:p>
    <w:p w14:paraId="5B0612EC" w14:textId="77777777" w:rsidR="00497B6C" w:rsidRDefault="00497B6C" w:rsidP="0018570D">
      <w:pPr>
        <w:pStyle w:val="Nivel4"/>
        <w:ind w:left="1474"/>
      </w:pPr>
      <w:r>
        <w:t xml:space="preserve">Los activos son generales por lo que el contrato es revocable. </w:t>
      </w:r>
    </w:p>
    <w:p w14:paraId="1310C313" w14:textId="43791D26" w:rsidR="00497B6C" w:rsidRDefault="00497B6C" w:rsidP="0018570D">
      <w:pPr>
        <w:pStyle w:val="Nivel3SM"/>
        <w:keepNext/>
      </w:pPr>
      <w:r w:rsidRPr="00C1712B">
        <w:rPr>
          <w:i/>
          <w:iCs/>
        </w:rPr>
        <w:t>Leasing financiero</w:t>
      </w:r>
      <w:r>
        <w:t>:</w:t>
      </w:r>
    </w:p>
    <w:p w14:paraId="0518737E" w14:textId="18601792" w:rsidR="00497B6C" w:rsidRDefault="00497B6C" w:rsidP="0018570D">
      <w:pPr>
        <w:pStyle w:val="Nivel4"/>
        <w:ind w:left="1474"/>
      </w:pPr>
      <w:r>
        <w:t>La entidad es una empresa financiera.</w:t>
      </w:r>
    </w:p>
    <w:p w14:paraId="1613561C" w14:textId="2F9CC216" w:rsidR="00497B6C" w:rsidRDefault="00497B6C" w:rsidP="0018570D">
      <w:pPr>
        <w:pStyle w:val="Nivel4"/>
        <w:ind w:left="1474"/>
      </w:pPr>
      <w:r>
        <w:t>Los activos son específicos por lo que el contrato no es revocable.</w:t>
      </w:r>
    </w:p>
    <w:p w14:paraId="78BE428F" w14:textId="77777777" w:rsidR="005C0969" w:rsidRPr="00C601FE" w:rsidRDefault="005C0969" w:rsidP="0018570D">
      <w:pPr>
        <w:pStyle w:val="Nivel2SM"/>
        <w:keepNext/>
        <w:spacing w:after="0"/>
      </w:pPr>
      <w:r w:rsidRPr="004D4D66">
        <w:rPr>
          <w:i/>
          <w:iCs/>
          <w:u w:val="single"/>
        </w:rPr>
        <w:t>Ventajas</w:t>
      </w:r>
      <w:r w:rsidRPr="00C601FE">
        <w:t>:</w:t>
      </w:r>
    </w:p>
    <w:p w14:paraId="360C57D1" w14:textId="77777777" w:rsidR="005C0969" w:rsidRDefault="005C0969" w:rsidP="0018570D">
      <w:pPr>
        <w:pStyle w:val="Nivel3SM"/>
      </w:pPr>
      <w:r>
        <w:t>Supone un alivio financiero ya que permite evitar grandes inversiones de una vez.</w:t>
      </w:r>
    </w:p>
    <w:p w14:paraId="1291CE1C" w14:textId="77777777" w:rsidR="005C0969" w:rsidRDefault="005C0969" w:rsidP="0018570D">
      <w:pPr>
        <w:pStyle w:val="Nivel3SM"/>
      </w:pPr>
      <w:r>
        <w:t>El canon por leasing es deducible fiscalmente en el impuesto de sociedades.</w:t>
      </w:r>
    </w:p>
    <w:p w14:paraId="6138DA0C" w14:textId="77777777" w:rsidR="005C0969" w:rsidRPr="00C601FE" w:rsidRDefault="005C0969" w:rsidP="0018570D">
      <w:pPr>
        <w:pStyle w:val="Nivel2SM"/>
        <w:keepNext/>
        <w:spacing w:after="0"/>
      </w:pPr>
      <w:r w:rsidRPr="004D4D66">
        <w:rPr>
          <w:i/>
          <w:iCs/>
          <w:u w:val="single"/>
        </w:rPr>
        <w:t>Desventajas</w:t>
      </w:r>
      <w:r w:rsidRPr="00C601FE">
        <w:t>:</w:t>
      </w:r>
    </w:p>
    <w:p w14:paraId="5D11F15F" w14:textId="77777777" w:rsidR="005C0969" w:rsidRDefault="005C0969" w:rsidP="0018570D">
      <w:pPr>
        <w:pStyle w:val="Nivel3SM"/>
      </w:pPr>
      <w:r>
        <w:t>Puede suponer un elevado coste a largo plazo.</w:t>
      </w:r>
    </w:p>
    <w:p w14:paraId="1465C2C0" w14:textId="77777777" w:rsidR="005C0969" w:rsidRDefault="005C0969" w:rsidP="0018570D">
      <w:pPr>
        <w:pStyle w:val="Nivel3SM"/>
      </w:pPr>
      <w:r>
        <w:t>No todos los activos no corrientes son objeto de leasing.</w:t>
      </w:r>
    </w:p>
    <w:p w14:paraId="64DD0151" w14:textId="0D42F056" w:rsidR="005C0969" w:rsidRDefault="005C0969" w:rsidP="00046794">
      <w:pPr>
        <w:pStyle w:val="Ttulo6"/>
      </w:pPr>
      <w:r w:rsidRPr="005C0969">
        <w:t>Renting</w:t>
      </w:r>
    </w:p>
    <w:p w14:paraId="0D8860CA" w14:textId="77777777" w:rsidR="005C0969" w:rsidRDefault="005C0969" w:rsidP="0018570D">
      <w:pPr>
        <w:pStyle w:val="Nivel2SM"/>
      </w:pPr>
      <w:r>
        <w:t xml:space="preserve">Es como el leasing, pero con la diferencia principal de que el </w:t>
      </w:r>
      <w:r w:rsidRPr="00385CE2">
        <w:rPr>
          <w:b/>
        </w:rPr>
        <w:t>renting no incluye opción de compra</w:t>
      </w:r>
      <w:r>
        <w:t>.</w:t>
      </w:r>
    </w:p>
    <w:p w14:paraId="13C85D01" w14:textId="50C3D545" w:rsidR="005C0969" w:rsidRDefault="005C0969" w:rsidP="00046794">
      <w:pPr>
        <w:pStyle w:val="Ttulo6"/>
      </w:pPr>
      <w:r w:rsidRPr="005C0969">
        <w:t>Factoring</w:t>
      </w:r>
    </w:p>
    <w:p w14:paraId="32BC791A" w14:textId="16D92136" w:rsidR="005C0969" w:rsidRDefault="00321149" w:rsidP="0018570D">
      <w:pPr>
        <w:pStyle w:val="Nivel2SM"/>
      </w:pPr>
      <w:r>
        <w:t xml:space="preserve">Consiste en la </w:t>
      </w:r>
      <w:r w:rsidRPr="00385CE2">
        <w:rPr>
          <w:b/>
        </w:rPr>
        <w:t>financiación de los activos realizables</w:t>
      </w:r>
      <w:r>
        <w:t xml:space="preserve"> (</w:t>
      </w:r>
      <w:proofErr w:type="spellStart"/>
      <w:r w:rsidRPr="00CC29CF">
        <w:rPr>
          <w:i/>
          <w:iCs/>
        </w:rPr>
        <w:t>accounts</w:t>
      </w:r>
      <w:proofErr w:type="spellEnd"/>
      <w:r w:rsidRPr="00CC29CF">
        <w:rPr>
          <w:i/>
          <w:iCs/>
        </w:rPr>
        <w:t xml:space="preserve"> </w:t>
      </w:r>
      <w:proofErr w:type="spellStart"/>
      <w:r w:rsidRPr="00CC29CF">
        <w:rPr>
          <w:i/>
          <w:iCs/>
        </w:rPr>
        <w:t>receivable</w:t>
      </w:r>
      <w:proofErr w:type="spellEnd"/>
      <w:r>
        <w:t>). El tipo de interés vendrá implícito en el descuento por el que se compran los realizables</w:t>
      </w:r>
      <w:r w:rsidR="005C0969">
        <w:t>.</w:t>
      </w:r>
    </w:p>
    <w:p w14:paraId="2C30C4B7" w14:textId="73A44D9E" w:rsidR="005C0969" w:rsidRDefault="005C0969" w:rsidP="00046794">
      <w:pPr>
        <w:pStyle w:val="Ttulo6"/>
      </w:pPr>
      <w:r w:rsidRPr="005C0969">
        <w:lastRenderedPageBreak/>
        <w:t>Confirming</w:t>
      </w:r>
    </w:p>
    <w:p w14:paraId="65F760FE" w14:textId="77777777" w:rsidR="005C0969" w:rsidRDefault="005C0969" w:rsidP="0018570D">
      <w:pPr>
        <w:pStyle w:val="Nivel2SM"/>
      </w:pPr>
      <w:r>
        <w:t xml:space="preserve">El confirming consiste en la obtención de crédito para financiar las compras </w:t>
      </w:r>
      <w:r w:rsidR="00385CE2">
        <w:t xml:space="preserve">corrientes </w:t>
      </w:r>
      <w:r>
        <w:t>de una empresa. Es una operación inversa al factoring (de hecho, en inglés no se conoce como confirming, sino como reverse factoring)</w:t>
      </w:r>
      <w:r w:rsidR="00321149">
        <w:t>.</w:t>
      </w:r>
    </w:p>
    <w:p w14:paraId="7FE1D815" w14:textId="114274A5" w:rsidR="00CC29CF" w:rsidRDefault="00CC29CF" w:rsidP="00CC29CF">
      <w:pPr>
        <w:pStyle w:val="Imagen"/>
      </w:pPr>
      <w:r>
        <w:drawing>
          <wp:inline distT="0" distB="0" distL="0" distR="0" wp14:anchorId="3D818D85" wp14:editId="548C44A0">
            <wp:extent cx="3763228" cy="2116666"/>
            <wp:effectExtent l="0" t="0" r="8890" b="0"/>
            <wp:docPr id="1643197540" name="Imagen 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97540" name="Imagen 1" descr="Diagrama, Esquemático&#10;&#10;Descripción generada automáticamente"/>
                    <pic:cNvPicPr/>
                  </pic:nvPicPr>
                  <pic:blipFill>
                    <a:blip r:embed="rId21"/>
                    <a:stretch>
                      <a:fillRect/>
                    </a:stretch>
                  </pic:blipFill>
                  <pic:spPr>
                    <a:xfrm>
                      <a:off x="0" y="0"/>
                      <a:ext cx="3775543" cy="2123593"/>
                    </a:xfrm>
                    <a:prstGeom prst="rect">
                      <a:avLst/>
                    </a:prstGeom>
                  </pic:spPr>
                </pic:pic>
              </a:graphicData>
            </a:graphic>
          </wp:inline>
        </w:drawing>
      </w:r>
    </w:p>
    <w:p w14:paraId="26B2D4E7" w14:textId="6A4ABAD9" w:rsidR="00CC29CF" w:rsidRPr="00CC29CF" w:rsidRDefault="00CC29CF" w:rsidP="00CC29CF">
      <w:pPr>
        <w:pStyle w:val="PiedeImagen"/>
        <w:rPr>
          <w:i w:val="0"/>
          <w:iCs/>
        </w:rPr>
      </w:pPr>
      <w:r>
        <w:t>Fuente</w:t>
      </w:r>
      <w:r>
        <w:rPr>
          <w:i w:val="0"/>
          <w:iCs/>
        </w:rPr>
        <w:t xml:space="preserve">: Adaptado de </w:t>
      </w:r>
      <w:hyperlink r:id="rId22" w:history="1">
        <w:r w:rsidRPr="004A6CB5">
          <w:rPr>
            <w:rStyle w:val="Hipervnculo"/>
            <w:i w:val="0"/>
            <w:iCs/>
          </w:rPr>
          <w:t>https://www.sumutua.com/es/actualidad/que-diferencia-hay-entre-factoring-y-confirming</w:t>
        </w:r>
      </w:hyperlink>
    </w:p>
    <w:p w14:paraId="7E40D27D" w14:textId="77777777" w:rsidR="005330C0" w:rsidRPr="005454C5" w:rsidRDefault="005330C0" w:rsidP="005330C0">
      <w:pPr>
        <w:pStyle w:val="Ttulo3"/>
      </w:pPr>
      <w:bookmarkStart w:id="68" w:name="_Toc178011821"/>
      <w:r w:rsidRPr="005454C5">
        <w:t>Mercado de renta variable</w:t>
      </w:r>
      <w:bookmarkEnd w:id="68"/>
    </w:p>
    <w:p w14:paraId="17D810DB" w14:textId="77777777" w:rsidR="005330C0" w:rsidRDefault="005330C0" w:rsidP="005330C0">
      <w:pPr>
        <w:pStyle w:val="Ttulo6"/>
        <w:spacing w:before="0"/>
      </w:pPr>
      <w:r w:rsidRPr="005454C5">
        <w:t>Bolsa de Valores</w:t>
      </w:r>
    </w:p>
    <w:p w14:paraId="570B5662" w14:textId="77777777" w:rsidR="005330C0" w:rsidRPr="006E21E6" w:rsidRDefault="005330C0" w:rsidP="005330C0">
      <w:pPr>
        <w:pStyle w:val="Nivel2SM"/>
        <w:keepNext/>
        <w:spacing w:after="0"/>
      </w:pPr>
      <w:r w:rsidRPr="006E21E6">
        <w:t>En la Bolsa de Valores distinguimos entre:</w:t>
      </w:r>
    </w:p>
    <w:p w14:paraId="68FDC99D" w14:textId="77777777" w:rsidR="005330C0" w:rsidRPr="006E21E6" w:rsidRDefault="005330C0" w:rsidP="005330C0">
      <w:pPr>
        <w:pStyle w:val="Nivel3SM"/>
      </w:pPr>
      <w:r w:rsidRPr="00940361">
        <w:rPr>
          <w:i/>
          <w:iCs/>
          <w:u w:val="single"/>
        </w:rPr>
        <w:t>Ibex</w:t>
      </w:r>
      <w:r>
        <w:rPr>
          <w:i/>
          <w:iCs/>
          <w:u w:val="single"/>
        </w:rPr>
        <w:t>-</w:t>
      </w:r>
      <w:r w:rsidRPr="00940361">
        <w:rPr>
          <w:i/>
          <w:iCs/>
          <w:u w:val="single"/>
        </w:rPr>
        <w:t>35</w:t>
      </w:r>
      <w:r>
        <w:t xml:space="preserve">: </w:t>
      </w:r>
      <w:r w:rsidRPr="006E21E6">
        <w:t xml:space="preserve">Está formado por las </w:t>
      </w:r>
      <w:r w:rsidRPr="00940361">
        <w:rPr>
          <w:b/>
        </w:rPr>
        <w:t>35 empresas con mayor liquidez</w:t>
      </w:r>
      <w:r w:rsidRPr="006E21E6">
        <w:t xml:space="preserve"> de entre las que cotizan en las </w:t>
      </w:r>
      <w:r w:rsidRPr="00940361">
        <w:rPr>
          <w:b/>
        </w:rPr>
        <w:t>4 bolsas españolas</w:t>
      </w:r>
      <w:r w:rsidRPr="006E21E6">
        <w:t>. Utiliza pesos ponderados para cada empresa en función de su capitalización bursátil, de manera que no todas las empresas tienen el mismo peso.</w:t>
      </w:r>
    </w:p>
    <w:p w14:paraId="6B2C67F8" w14:textId="77777777" w:rsidR="005330C0" w:rsidRPr="006E21E6" w:rsidRDefault="005330C0" w:rsidP="005330C0">
      <w:pPr>
        <w:pStyle w:val="Nivel3SM"/>
      </w:pPr>
      <w:r w:rsidRPr="00940361">
        <w:rPr>
          <w:i/>
          <w:iCs/>
          <w:u w:val="single"/>
        </w:rPr>
        <w:t>Mercado continuo</w:t>
      </w:r>
      <w:r>
        <w:t xml:space="preserve">: </w:t>
      </w:r>
      <w:r w:rsidRPr="006E21E6">
        <w:t>Está formado por el resto de empresas cotizadas.</w:t>
      </w:r>
    </w:p>
    <w:p w14:paraId="219D906E" w14:textId="77777777" w:rsidR="005330C0" w:rsidRPr="002A3604" w:rsidRDefault="005330C0" w:rsidP="005330C0">
      <w:pPr>
        <w:pStyle w:val="Ttulo6"/>
      </w:pPr>
      <w:r w:rsidRPr="002A3604">
        <w:t>Mercado Alternativo Bursátil (MAB)</w:t>
      </w:r>
    </w:p>
    <w:p w14:paraId="34BA7ED7" w14:textId="77777777" w:rsidR="005330C0" w:rsidRPr="006E21E6" w:rsidRDefault="005330C0" w:rsidP="005330C0">
      <w:pPr>
        <w:pStyle w:val="Nivel2SM"/>
        <w:keepNext/>
        <w:spacing w:after="0"/>
      </w:pPr>
      <w:r w:rsidRPr="006E21E6">
        <w:t>El MAB se diferencia de la Bolsa de Valores en que va destinado a compañías con menor capitalización en bolsa que las grandes compañías.</w:t>
      </w:r>
    </w:p>
    <w:p w14:paraId="71A0BE64" w14:textId="77777777" w:rsidR="005330C0" w:rsidRPr="006E21E6" w:rsidRDefault="005330C0" w:rsidP="005330C0">
      <w:pPr>
        <w:pStyle w:val="Nivel3SM"/>
      </w:pPr>
      <w:r w:rsidRPr="006E21E6">
        <w:t>Además de las empresas en expansión, en el MAB cotizan otro tipo de compañías como las SICAV (Sociedades de Inversión de Capital Variable), las SOCIMI (Sociedades de Inversión en el Mercado Inmobiliario) o las ECR (Entidades de Capital Riesgo).</w:t>
      </w:r>
    </w:p>
    <w:p w14:paraId="5ACA5EA8" w14:textId="26D88E0E" w:rsidR="003D681C" w:rsidRPr="003D681C" w:rsidRDefault="003D681C" w:rsidP="0092794A">
      <w:pPr>
        <w:pStyle w:val="Ttulo3"/>
        <w:rPr>
          <w:lang w:val="en-US"/>
        </w:rPr>
      </w:pPr>
      <w:bookmarkStart w:id="69" w:name="_Toc178011822"/>
      <w:r>
        <w:rPr>
          <w:lang w:val="en-US"/>
        </w:rPr>
        <w:t>Non</w:t>
      </w:r>
      <w:r w:rsidRPr="003D681C">
        <w:rPr>
          <w:lang w:val="en-US"/>
        </w:rPr>
        <w:t>-Ban</w:t>
      </w:r>
      <w:r>
        <w:rPr>
          <w:lang w:val="en-US"/>
        </w:rPr>
        <w:t>k</w:t>
      </w:r>
      <w:r w:rsidRPr="003D681C">
        <w:rPr>
          <w:lang w:val="en-US"/>
        </w:rPr>
        <w:t xml:space="preserve"> Financial In</w:t>
      </w:r>
      <w:r>
        <w:rPr>
          <w:lang w:val="en-US"/>
        </w:rPr>
        <w:t>termediation</w:t>
      </w:r>
      <w:r w:rsidRPr="003D681C">
        <w:rPr>
          <w:lang w:val="en-US"/>
        </w:rPr>
        <w:t xml:space="preserve"> (</w:t>
      </w:r>
      <w:r>
        <w:rPr>
          <w:lang w:val="en-US"/>
        </w:rPr>
        <w:t xml:space="preserve">NBFI, </w:t>
      </w:r>
      <w:r w:rsidRPr="003D681C">
        <w:rPr>
          <w:lang w:val="en-US"/>
        </w:rPr>
        <w:t>Shadow banking)</w:t>
      </w:r>
      <w:bookmarkEnd w:id="69"/>
    </w:p>
    <w:p w14:paraId="7FA4CCAF" w14:textId="4ABD07A5" w:rsidR="003D681C" w:rsidRDefault="003D681C" w:rsidP="005330C0">
      <w:pPr>
        <w:pStyle w:val="Nivel1SM"/>
        <w:keepNext/>
        <w:spacing w:before="0" w:after="0"/>
      </w:pPr>
      <w:r>
        <w:t>Estructura financiera que permite obtener financiación a las empresas fuera de la regulación bancaria tradicional. Por tanto, ninguna relación tienen los bancos.</w:t>
      </w:r>
    </w:p>
    <w:p w14:paraId="66732835" w14:textId="1EEBD89D" w:rsidR="005330C0" w:rsidRDefault="005330C0" w:rsidP="003D681C">
      <w:pPr>
        <w:pStyle w:val="Nivel2SM"/>
      </w:pPr>
      <w:r>
        <w:t xml:space="preserve">Los </w:t>
      </w:r>
      <w:r w:rsidRPr="00406559">
        <w:rPr>
          <w:i/>
          <w:iCs/>
        </w:rPr>
        <w:t>i</w:t>
      </w:r>
      <w:r w:rsidR="003D681C" w:rsidRPr="00406559">
        <w:rPr>
          <w:i/>
          <w:iCs/>
        </w:rPr>
        <w:t>nversores</w:t>
      </w:r>
      <w:r>
        <w:t xml:space="preserve"> se enfrentan a m</w:t>
      </w:r>
      <w:r w:rsidR="003D681C">
        <w:t xml:space="preserve">ás riesgo y </w:t>
      </w:r>
      <w:r>
        <w:t xml:space="preserve">a </w:t>
      </w:r>
      <w:r w:rsidR="000E0C45">
        <w:t xml:space="preserve">cambio esperan obtener un </w:t>
      </w:r>
      <w:r w:rsidR="003D681C">
        <w:t>m</w:t>
      </w:r>
      <w:r w:rsidR="000E0C45">
        <w:t>ayor</w:t>
      </w:r>
      <w:r w:rsidR="003D681C">
        <w:t xml:space="preserve"> rendimiento (tipo de interés más elevado). Por ejemplo, operan </w:t>
      </w:r>
      <w:proofErr w:type="spellStart"/>
      <w:r w:rsidR="003D681C">
        <w:rPr>
          <w:i/>
          <w:iCs/>
        </w:rPr>
        <w:t>hedge</w:t>
      </w:r>
      <w:proofErr w:type="spellEnd"/>
      <w:r w:rsidR="003D681C">
        <w:rPr>
          <w:i/>
          <w:iCs/>
        </w:rPr>
        <w:t xml:space="preserve"> </w:t>
      </w:r>
      <w:proofErr w:type="spellStart"/>
      <w:r w:rsidR="003D681C">
        <w:rPr>
          <w:i/>
          <w:iCs/>
        </w:rPr>
        <w:t>funds</w:t>
      </w:r>
      <w:proofErr w:type="spellEnd"/>
      <w:r w:rsidR="003D681C">
        <w:t>.</w:t>
      </w:r>
    </w:p>
    <w:p w14:paraId="3D241C1C" w14:textId="7EF05ED6" w:rsidR="003D681C" w:rsidRDefault="003D681C" w:rsidP="003D681C">
      <w:pPr>
        <w:pStyle w:val="Nivel2SM"/>
      </w:pPr>
      <w:r>
        <w:t xml:space="preserve">Las </w:t>
      </w:r>
      <w:r w:rsidRPr="00406559">
        <w:rPr>
          <w:i/>
          <w:iCs/>
        </w:rPr>
        <w:t>empresas</w:t>
      </w:r>
      <w:r>
        <w:t xml:space="preserve"> obtienen financiación que no encuentran en los bancos.</w:t>
      </w:r>
    </w:p>
    <w:p w14:paraId="5A2CF593" w14:textId="5F37FDEA" w:rsidR="003D681C" w:rsidRDefault="003D681C">
      <w:pPr>
        <w:pStyle w:val="Ttulo6"/>
        <w:numPr>
          <w:ilvl w:val="0"/>
          <w:numId w:val="32"/>
        </w:numPr>
        <w:ind w:left="0" w:hanging="284"/>
      </w:pPr>
      <w:r>
        <w:t>Entidades Capital Riesgo</w:t>
      </w:r>
    </w:p>
    <w:p w14:paraId="531B6AF2" w14:textId="77777777" w:rsidR="0001774F" w:rsidRDefault="0001774F" w:rsidP="00046794">
      <w:pPr>
        <w:pStyle w:val="Ttulo7"/>
        <w:spacing w:before="0"/>
      </w:pPr>
      <w:r>
        <w:t>Introducción</w:t>
      </w:r>
    </w:p>
    <w:p w14:paraId="5DE2AEF6" w14:textId="77777777" w:rsidR="0001774F" w:rsidRDefault="0001774F" w:rsidP="0001774F">
      <w:pPr>
        <w:pStyle w:val="Nivel2SM"/>
      </w:pPr>
      <w:r w:rsidRPr="00AB4600">
        <w:t>En el caso de España, un paso previo a la cotización en los mercados oficiales o alternativos suele ser la captación de recursos propios o ajenos a través de las denominadas «entidades de capital riesgo» (ECR).</w:t>
      </w:r>
    </w:p>
    <w:p w14:paraId="5C5F0688" w14:textId="77777777" w:rsidR="0001774F" w:rsidRPr="002C6285" w:rsidRDefault="0001774F" w:rsidP="00046794">
      <w:pPr>
        <w:pStyle w:val="Ttulo7"/>
      </w:pPr>
      <w:r w:rsidRPr="002C6285">
        <w:t>Aspectos generales</w:t>
      </w:r>
    </w:p>
    <w:p w14:paraId="448A7037" w14:textId="77777777" w:rsidR="0001774F" w:rsidRPr="002C6285" w:rsidRDefault="0001774F" w:rsidP="0001774F">
      <w:pPr>
        <w:pStyle w:val="Nivel2SM"/>
        <w:keepNext/>
        <w:spacing w:after="0"/>
      </w:pPr>
      <w:r w:rsidRPr="00AC140F">
        <w:rPr>
          <w:i/>
          <w:iCs/>
          <w:u w:val="single"/>
        </w:rPr>
        <w:t>Definición</w:t>
      </w:r>
      <w:r>
        <w:t>:</w:t>
      </w:r>
    </w:p>
    <w:p w14:paraId="0DFFBB89" w14:textId="0B057B95" w:rsidR="0001774F" w:rsidRDefault="0001774F" w:rsidP="0001774F">
      <w:pPr>
        <w:pStyle w:val="Nivel3SM"/>
      </w:pPr>
      <w:r w:rsidRPr="00AB4600">
        <w:t>Las ECR son entidades financieras reguladas por la CNMV cuyo principal objeto es la toma de participaciones temporales en el capital o de deuda de empresas de naturaleza no</w:t>
      </w:r>
      <w:r w:rsidR="00E14F53">
        <w:t> </w:t>
      </w:r>
      <w:r w:rsidRPr="00AB4600">
        <w:t>inmobiliaria ni financiera que, en el momento de la toma de participación no</w:t>
      </w:r>
      <w:r w:rsidR="00B702AF">
        <w:t> </w:t>
      </w:r>
      <w:r w:rsidRPr="00AB4600">
        <w:t>coticen</w:t>
      </w:r>
      <w:r>
        <w:t>.</w:t>
      </w:r>
    </w:p>
    <w:p w14:paraId="26CA2A2C" w14:textId="77777777" w:rsidR="0001774F" w:rsidRPr="002C6285" w:rsidRDefault="0001774F" w:rsidP="0001774F">
      <w:pPr>
        <w:pStyle w:val="Nivel2SM"/>
        <w:keepNext/>
        <w:spacing w:after="0"/>
      </w:pPr>
      <w:r w:rsidRPr="00AC140F">
        <w:rPr>
          <w:i/>
          <w:iCs/>
          <w:u w:val="single"/>
        </w:rPr>
        <w:lastRenderedPageBreak/>
        <w:t>Ventajas para la empresa receptora</w:t>
      </w:r>
      <w:r>
        <w:t>:</w:t>
      </w:r>
    </w:p>
    <w:p w14:paraId="34C0A4B0" w14:textId="77777777" w:rsidR="0001774F" w:rsidRDefault="0001774F" w:rsidP="0001774F">
      <w:pPr>
        <w:pStyle w:val="Nivel3SM"/>
      </w:pPr>
      <w:r w:rsidRPr="00AB4600">
        <w:t xml:space="preserve">La inversión (en valores de renta fija o variable) en una empresa por parte de una ECR supone para </w:t>
      </w:r>
      <w:r>
        <w:t>é</w:t>
      </w:r>
      <w:r w:rsidRPr="00AB4600">
        <w:t xml:space="preserve">sta no solo la ventaja de una fuente de financiación alternativa, sino que, a través de la participación de profesionales cualificados en los órganos de dirección, aportan su conocimiento y experiencia, contribuyendo, potencialmente, a mejorar la eficiencia en la gestión. </w:t>
      </w:r>
    </w:p>
    <w:p w14:paraId="5D7AD172" w14:textId="77777777" w:rsidR="0001774F" w:rsidRPr="002C6285" w:rsidRDefault="0001774F" w:rsidP="00046794">
      <w:pPr>
        <w:pStyle w:val="Ttulo7"/>
      </w:pPr>
      <w:r w:rsidRPr="002C6285">
        <w:t>Tipos de ECR</w:t>
      </w:r>
    </w:p>
    <w:p w14:paraId="4BC1F6A1" w14:textId="77777777" w:rsidR="0001774F" w:rsidRDefault="0001774F" w:rsidP="0001774F">
      <w:pPr>
        <w:pStyle w:val="Nivel2SM"/>
        <w:keepNext/>
        <w:spacing w:after="0"/>
      </w:pPr>
      <w:r>
        <w:t xml:space="preserve">Asimismo, dentro del capital riesgo, se </w:t>
      </w:r>
      <w:r w:rsidRPr="002C6285">
        <w:t xml:space="preserve">suelen diferenciar distintos tipos de inversión, de acuerdo con la </w:t>
      </w:r>
      <w:r w:rsidRPr="002C6285">
        <w:rPr>
          <w:u w:val="single"/>
        </w:rPr>
        <w:t>fase de desarrollo de las empresas</w:t>
      </w:r>
      <w:r w:rsidRPr="002C6285">
        <w:t>.</w:t>
      </w:r>
    </w:p>
    <w:p w14:paraId="6B1F4DC3" w14:textId="77777777" w:rsidR="0001774F" w:rsidRDefault="0001774F" w:rsidP="0001774F">
      <w:pPr>
        <w:pStyle w:val="Nivel3SM"/>
      </w:pPr>
      <w:r w:rsidRPr="00AC140F">
        <w:rPr>
          <w:i/>
          <w:iCs/>
          <w:u w:val="single"/>
        </w:rPr>
        <w:t>Primeras etapas</w:t>
      </w:r>
      <w:r>
        <w:t>:</w:t>
      </w:r>
    </w:p>
    <w:p w14:paraId="2AF7126D" w14:textId="77777777" w:rsidR="0001774F" w:rsidRDefault="0001774F" w:rsidP="0001774F">
      <w:pPr>
        <w:pStyle w:val="Nivel4"/>
        <w:ind w:left="1474"/>
      </w:pPr>
      <w:r w:rsidRPr="00AC140F">
        <w:rPr>
          <w:i/>
          <w:iCs/>
        </w:rPr>
        <w:t>Capital semilla (</w:t>
      </w:r>
      <w:proofErr w:type="spellStart"/>
      <w:r w:rsidRPr="00AC140F">
        <w:rPr>
          <w:i/>
          <w:iCs/>
        </w:rPr>
        <w:t>seed</w:t>
      </w:r>
      <w:proofErr w:type="spellEnd"/>
      <w:r w:rsidRPr="00AC140F">
        <w:rPr>
          <w:i/>
          <w:iCs/>
        </w:rPr>
        <w:t xml:space="preserve"> capital)</w:t>
      </w:r>
      <w:r w:rsidRPr="00AC140F">
        <w:t xml:space="preserve">: </w:t>
      </w:r>
      <w:r>
        <w:t>A</w:t>
      </w:r>
      <w:r w:rsidRPr="002C6285">
        <w:t xml:space="preserve">quella inversión que está relacionada con empresas que, o </w:t>
      </w:r>
      <w:r w:rsidRPr="00AC140F">
        <w:rPr>
          <w:b/>
        </w:rPr>
        <w:t>acaban de nacer</w:t>
      </w:r>
      <w:r w:rsidRPr="002C6285">
        <w:t xml:space="preserve">, o aún </w:t>
      </w:r>
      <w:r w:rsidRPr="00AC140F">
        <w:rPr>
          <w:b/>
        </w:rPr>
        <w:t>no han comenzado</w:t>
      </w:r>
      <w:r w:rsidRPr="002C6285">
        <w:t xml:space="preserve"> sus actividades empresariales, y cuyos productos o servicios están en fase de definición</w:t>
      </w:r>
      <w:r>
        <w:t>.</w:t>
      </w:r>
    </w:p>
    <w:p w14:paraId="638A9851" w14:textId="77777777" w:rsidR="0001774F" w:rsidRDefault="0001774F" w:rsidP="0001774F">
      <w:pPr>
        <w:pStyle w:val="Nivel4"/>
        <w:ind w:left="1474"/>
      </w:pPr>
      <w:r w:rsidRPr="00AC140F">
        <w:rPr>
          <w:i/>
          <w:iCs/>
        </w:rPr>
        <w:t>Capital arranque (start-up capital, venture capital)</w:t>
      </w:r>
      <w:r>
        <w:t>: D</w:t>
      </w:r>
      <w:r w:rsidRPr="002C6285">
        <w:t xml:space="preserve">irigido a empresas que </w:t>
      </w:r>
      <w:r w:rsidRPr="00AC140F">
        <w:rPr>
          <w:b/>
        </w:rPr>
        <w:t>ya existen</w:t>
      </w:r>
      <w:r w:rsidRPr="002C6285">
        <w:t xml:space="preserve">, pero necesitan financiación para su </w:t>
      </w:r>
      <w:r w:rsidRPr="00AC140F">
        <w:rPr>
          <w:b/>
        </w:rPr>
        <w:t>puesta en marcha</w:t>
      </w:r>
      <w:r>
        <w:t>. A</w:t>
      </w:r>
      <w:r w:rsidRPr="002C6285">
        <w:t>ún no han empezado con la producción y distribución del producto o servicio, y, habitualmente,</w:t>
      </w:r>
      <w:r>
        <w:t xml:space="preserve"> aún no han generado beneficios.</w:t>
      </w:r>
    </w:p>
    <w:p w14:paraId="57024885" w14:textId="77777777" w:rsidR="0001774F" w:rsidRDefault="0001774F" w:rsidP="0001774F">
      <w:pPr>
        <w:pStyle w:val="Nivel4"/>
        <w:ind w:left="1474"/>
      </w:pPr>
      <w:r w:rsidRPr="00AC140F">
        <w:rPr>
          <w:i/>
          <w:iCs/>
        </w:rPr>
        <w:t>Capital fortalecimiento (late-</w:t>
      </w:r>
      <w:proofErr w:type="spellStart"/>
      <w:r w:rsidRPr="00AC140F">
        <w:rPr>
          <w:i/>
          <w:iCs/>
        </w:rPr>
        <w:t>stage</w:t>
      </w:r>
      <w:proofErr w:type="spellEnd"/>
      <w:r w:rsidRPr="00AC140F">
        <w:rPr>
          <w:i/>
          <w:iCs/>
        </w:rPr>
        <w:t xml:space="preserve"> capital)</w:t>
      </w:r>
      <w:r>
        <w:t>: S</w:t>
      </w:r>
      <w:r w:rsidRPr="002C6285">
        <w:t>e dirige</w:t>
      </w:r>
      <w:r>
        <w:t xml:space="preserve"> fundamentalmente</w:t>
      </w:r>
      <w:r w:rsidRPr="002C6285">
        <w:t xml:space="preserve"> a empresas que </w:t>
      </w:r>
      <w:r w:rsidRPr="00AC140F">
        <w:rPr>
          <w:b/>
        </w:rPr>
        <w:t>ya están produciendo</w:t>
      </w:r>
      <w:r w:rsidRPr="002C6285">
        <w:t xml:space="preserve"> y comercializando, y que tienen resultados positivos pero pretenden </w:t>
      </w:r>
      <w:r w:rsidRPr="00AC140F">
        <w:rPr>
          <w:b/>
        </w:rPr>
        <w:t>iniciar un fuerte crecimiento</w:t>
      </w:r>
      <w:r w:rsidRPr="002C6285">
        <w:t xml:space="preserve">, con el objetivo, en muchas ocasiones, de su posterior salida a bolsa. </w:t>
      </w:r>
    </w:p>
    <w:p w14:paraId="0DA50224" w14:textId="77777777" w:rsidR="0001774F" w:rsidRPr="002C6285" w:rsidRDefault="0001774F" w:rsidP="0001774F">
      <w:pPr>
        <w:pStyle w:val="Nivel3SM"/>
      </w:pPr>
      <w:r w:rsidRPr="00AC140F">
        <w:rPr>
          <w:i/>
          <w:iCs/>
          <w:u w:val="single"/>
        </w:rPr>
        <w:t>Etapas posteriores</w:t>
      </w:r>
      <w:r>
        <w:t>:</w:t>
      </w:r>
    </w:p>
    <w:p w14:paraId="0E4FE12B" w14:textId="77777777" w:rsidR="0001774F" w:rsidRPr="00AC140F" w:rsidRDefault="0001774F" w:rsidP="0001774F">
      <w:pPr>
        <w:pStyle w:val="Nivel4"/>
        <w:ind w:left="1474"/>
      </w:pPr>
      <w:r w:rsidRPr="00AC140F">
        <w:rPr>
          <w:i/>
          <w:iCs/>
        </w:rPr>
        <w:t>Capital de expansión</w:t>
      </w:r>
      <w:r w:rsidRPr="00AC140F">
        <w:t xml:space="preserve">: Se destina a sociedades que </w:t>
      </w:r>
      <w:r w:rsidRPr="00AC140F">
        <w:rPr>
          <w:b/>
        </w:rPr>
        <w:t>ya tienen un producto consolidado</w:t>
      </w:r>
      <w:r w:rsidRPr="00AC140F">
        <w:t xml:space="preserve"> y desean aumentar sus ingresos y beneficios mediante una </w:t>
      </w:r>
      <w:r w:rsidRPr="00AC140F">
        <w:rPr>
          <w:b/>
        </w:rPr>
        <w:t>expansión geográfica</w:t>
      </w:r>
      <w:r w:rsidRPr="00AC140F">
        <w:t xml:space="preserve">, de </w:t>
      </w:r>
      <w:r w:rsidRPr="00AC140F">
        <w:rPr>
          <w:b/>
        </w:rPr>
        <w:t>producto</w:t>
      </w:r>
      <w:r w:rsidRPr="00AC140F">
        <w:t xml:space="preserve"> o de cliente.</w:t>
      </w:r>
    </w:p>
    <w:p w14:paraId="297DEA0A" w14:textId="77777777" w:rsidR="0001774F" w:rsidRDefault="0001774F" w:rsidP="0001774F">
      <w:pPr>
        <w:pStyle w:val="Nivel4"/>
        <w:ind w:left="1474"/>
      </w:pPr>
      <w:r w:rsidRPr="00AC140F">
        <w:rPr>
          <w:i/>
          <w:iCs/>
        </w:rPr>
        <w:t>Capital con apalancamiento (LBO)</w:t>
      </w:r>
      <w:r>
        <w:t>: A</w:t>
      </w:r>
      <w:r w:rsidRPr="002C6285">
        <w:t xml:space="preserve">quella modalidad de inversión que tiene como objetivo la adquisición de una empresa, para lo que se emplea una cantidad significativa de </w:t>
      </w:r>
      <w:r w:rsidRPr="00D40584">
        <w:rPr>
          <w:b/>
        </w:rPr>
        <w:t>dinero prestado</w:t>
      </w:r>
      <w:r>
        <w:t xml:space="preserve"> (bonos o préstamos).</w:t>
      </w:r>
    </w:p>
    <w:p w14:paraId="5E885D0B" w14:textId="77777777" w:rsidR="0001774F" w:rsidRDefault="0001774F" w:rsidP="0001774F">
      <w:pPr>
        <w:pStyle w:val="Nivel4"/>
        <w:ind w:left="1474"/>
      </w:pPr>
      <w:r w:rsidRPr="00AC140F">
        <w:rPr>
          <w:i/>
          <w:iCs/>
        </w:rPr>
        <w:t>Capital de sustitución (</w:t>
      </w:r>
      <w:proofErr w:type="spellStart"/>
      <w:r w:rsidRPr="00AC140F">
        <w:rPr>
          <w:i/>
          <w:iCs/>
        </w:rPr>
        <w:t>replacement</w:t>
      </w:r>
      <w:proofErr w:type="spellEnd"/>
      <w:r w:rsidRPr="00AC140F">
        <w:rPr>
          <w:i/>
          <w:iCs/>
        </w:rPr>
        <w:t xml:space="preserve"> capital)</w:t>
      </w:r>
      <w:r>
        <w:t>: D</w:t>
      </w:r>
      <w:r w:rsidRPr="002C6285">
        <w:t xml:space="preserve">estinado a aquellas operaciones en las que la </w:t>
      </w:r>
      <w:r w:rsidRPr="00D40584">
        <w:rPr>
          <w:b/>
        </w:rPr>
        <w:t>sociedad inversora releva a uno o a más accionistas</w:t>
      </w:r>
      <w:r w:rsidRPr="002C6285">
        <w:t xml:space="preserve"> que no están interesados en continuar con la inversión</w:t>
      </w:r>
      <w:r>
        <w:t>.</w:t>
      </w:r>
    </w:p>
    <w:p w14:paraId="30665FEA" w14:textId="77777777" w:rsidR="0001774F" w:rsidRPr="00D40584" w:rsidRDefault="0001774F" w:rsidP="0001774F">
      <w:pPr>
        <w:pStyle w:val="Nivel4"/>
        <w:ind w:left="1474"/>
        <w:rPr>
          <w:u w:val="single"/>
        </w:rPr>
      </w:pPr>
      <w:r w:rsidRPr="00AC140F">
        <w:rPr>
          <w:i/>
          <w:iCs/>
        </w:rPr>
        <w:t>Capital de reestructuración (</w:t>
      </w:r>
      <w:proofErr w:type="spellStart"/>
      <w:r w:rsidRPr="00AC140F">
        <w:rPr>
          <w:i/>
          <w:iCs/>
        </w:rPr>
        <w:t>turnaround</w:t>
      </w:r>
      <w:proofErr w:type="spellEnd"/>
      <w:r w:rsidRPr="00AC140F">
        <w:rPr>
          <w:i/>
          <w:iCs/>
        </w:rPr>
        <w:t xml:space="preserve"> capital)</w:t>
      </w:r>
      <w:r>
        <w:t>: D</w:t>
      </w:r>
      <w:r w:rsidRPr="002C6285">
        <w:t xml:space="preserve">irigido a un </w:t>
      </w:r>
      <w:r w:rsidRPr="00D40584">
        <w:rPr>
          <w:b/>
        </w:rPr>
        <w:t>cambio de estrategia</w:t>
      </w:r>
      <w:r w:rsidRPr="002C6285">
        <w:t xml:space="preserve"> o de gestores de la empresa.</w:t>
      </w:r>
    </w:p>
    <w:p w14:paraId="627A6394" w14:textId="6FDD7CED" w:rsidR="0001774F" w:rsidRPr="00D40584" w:rsidRDefault="0001774F" w:rsidP="0001774F">
      <w:pPr>
        <w:pStyle w:val="Ttuloimagen"/>
        <w:rPr>
          <w:smallCaps w:val="0"/>
        </w:rPr>
      </w:pPr>
      <w:bookmarkStart w:id="70" w:name="_Hlk150937813"/>
      <w:r>
        <w:t>Imagen </w:t>
      </w:r>
      <w:r>
        <w:fldChar w:fldCharType="begin"/>
      </w:r>
      <w:r>
        <w:instrText xml:space="preserve"> SEQ Ilustración \* ARABIC </w:instrText>
      </w:r>
      <w:r>
        <w:fldChar w:fldCharType="separate"/>
      </w:r>
      <w:r w:rsidR="00374255">
        <w:t>7</w:t>
      </w:r>
      <w:r>
        <w:fldChar w:fldCharType="end"/>
      </w:r>
      <w:r>
        <w:rPr>
          <w:smallCaps w:val="0"/>
        </w:rPr>
        <w:t xml:space="preserve">.– </w:t>
      </w:r>
      <w:r>
        <w:rPr>
          <w:i/>
          <w:iCs/>
          <w:smallCaps w:val="0"/>
        </w:rPr>
        <w:t>Principales fuentes de financiación de la empresa a medida que crece</w:t>
      </w:r>
    </w:p>
    <w:p w14:paraId="0C4B213A" w14:textId="77777777" w:rsidR="0001774F" w:rsidRDefault="0001774F" w:rsidP="0001774F">
      <w:pPr>
        <w:pStyle w:val="Imagen"/>
      </w:pPr>
      <w:r>
        <w:drawing>
          <wp:inline distT="0" distB="0" distL="0" distR="0" wp14:anchorId="62AA3D46" wp14:editId="6BE655E8">
            <wp:extent cx="3391616" cy="2018151"/>
            <wp:effectExtent l="0" t="0" r="0" b="1270"/>
            <wp:docPr id="119917402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4023" name="Imagen 1" descr="Diagrama&#10;&#10;Descripción generada automá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06382" cy="2026938"/>
                    </a:xfrm>
                    <a:prstGeom prst="rect">
                      <a:avLst/>
                    </a:prstGeom>
                    <a:noFill/>
                    <a:ln>
                      <a:noFill/>
                    </a:ln>
                  </pic:spPr>
                </pic:pic>
              </a:graphicData>
            </a:graphic>
          </wp:inline>
        </w:drawing>
      </w:r>
    </w:p>
    <w:p w14:paraId="3946563C" w14:textId="632D5FB0" w:rsidR="0001774F" w:rsidRPr="00D40584" w:rsidRDefault="0001774F" w:rsidP="0001774F">
      <w:pPr>
        <w:pStyle w:val="PiedeImagen"/>
        <w:rPr>
          <w:i w:val="0"/>
          <w:iCs/>
        </w:rPr>
      </w:pPr>
      <w:r>
        <w:t>Fuente</w:t>
      </w:r>
      <w:r>
        <w:rPr>
          <w:i w:val="0"/>
          <w:iCs/>
        </w:rPr>
        <w:t xml:space="preserve">: </w:t>
      </w:r>
      <w:hyperlink r:id="rId24" w:history="1">
        <w:r w:rsidRPr="00736FCD">
          <w:rPr>
            <w:rStyle w:val="Hipervnculo"/>
            <w:i w:val="0"/>
            <w:iCs/>
          </w:rPr>
          <w:t>https://ec.europa.eu/newsroom/fisma/items/667392/en</w:t>
        </w:r>
      </w:hyperlink>
    </w:p>
    <w:bookmarkEnd w:id="70"/>
    <w:p w14:paraId="5A66FD0F" w14:textId="77777777" w:rsidR="0001774F" w:rsidRPr="004978BE" w:rsidRDefault="0001774F" w:rsidP="00046794">
      <w:pPr>
        <w:pStyle w:val="Ttulo7"/>
      </w:pPr>
      <w:r w:rsidRPr="005C0969">
        <w:lastRenderedPageBreak/>
        <w:t xml:space="preserve">Business </w:t>
      </w:r>
      <w:proofErr w:type="spellStart"/>
      <w:r w:rsidRPr="005C0969">
        <w:t>angels</w:t>
      </w:r>
      <w:proofErr w:type="spellEnd"/>
    </w:p>
    <w:p w14:paraId="3C070A4E" w14:textId="77777777" w:rsidR="0001774F" w:rsidRDefault="0001774F" w:rsidP="0001774F">
      <w:pPr>
        <w:pStyle w:val="Nivel2SM"/>
        <w:keepNext/>
        <w:spacing w:after="0"/>
      </w:pPr>
      <w:r>
        <w:t xml:space="preserve">Un </w:t>
      </w:r>
      <w:proofErr w:type="spellStart"/>
      <w:r w:rsidRPr="00AC140F">
        <w:rPr>
          <w:i/>
          <w:iCs/>
        </w:rPr>
        <w:t>business</w:t>
      </w:r>
      <w:proofErr w:type="spellEnd"/>
      <w:r w:rsidRPr="00AC140F">
        <w:rPr>
          <w:i/>
          <w:iCs/>
        </w:rPr>
        <w:t xml:space="preserve"> </w:t>
      </w:r>
      <w:proofErr w:type="spellStart"/>
      <w:r w:rsidRPr="00AC140F">
        <w:rPr>
          <w:i/>
          <w:iCs/>
        </w:rPr>
        <w:t>angel</w:t>
      </w:r>
      <w:proofErr w:type="spellEnd"/>
      <w:r>
        <w:t xml:space="preserve"> es un </w:t>
      </w:r>
      <w:r w:rsidRPr="002B6D04">
        <w:t>individuo</w:t>
      </w:r>
      <w:r>
        <w:t xml:space="preserve"> que ofrece </w:t>
      </w:r>
      <w:r w:rsidRPr="002B6D04">
        <w:t>capital, asesoramiento y una red de contactos</w:t>
      </w:r>
      <w:r>
        <w:t xml:space="preserve"> que los emprendedores </w:t>
      </w:r>
      <w:r w:rsidRPr="008D4D8F">
        <w:t>no tienen al inicio</w:t>
      </w:r>
      <w:r>
        <w:t>.</w:t>
      </w:r>
    </w:p>
    <w:p w14:paraId="752334B7" w14:textId="77777777" w:rsidR="0001774F" w:rsidRDefault="0001774F" w:rsidP="0001774F">
      <w:pPr>
        <w:pStyle w:val="Nivel3SM"/>
      </w:pPr>
      <w:r>
        <w:t xml:space="preserve">Aunque invierte en cualquier etapa del desarrollo, el </w:t>
      </w:r>
      <w:proofErr w:type="spellStart"/>
      <w:r>
        <w:t>business</w:t>
      </w:r>
      <w:proofErr w:type="spellEnd"/>
      <w:r>
        <w:t xml:space="preserve"> </w:t>
      </w:r>
      <w:proofErr w:type="spellStart"/>
      <w:r>
        <w:t>angel</w:t>
      </w:r>
      <w:proofErr w:type="spellEnd"/>
      <w:r>
        <w:t xml:space="preserve"> desempeña un papel fundamental en la creación de empresas innovadoras al apoyar a los emprendedores en las </w:t>
      </w:r>
      <w:r w:rsidRPr="00385CE2">
        <w:rPr>
          <w:b/>
        </w:rPr>
        <w:t>fases iniciales</w:t>
      </w:r>
      <w:r>
        <w:t xml:space="preserve"> del ciclo de vida de sus empresas (semilla y arranque).</w:t>
      </w:r>
    </w:p>
    <w:p w14:paraId="762F14BB" w14:textId="0A79B3DF" w:rsidR="003D681C" w:rsidRDefault="003D681C">
      <w:pPr>
        <w:pStyle w:val="Ttulo6"/>
        <w:numPr>
          <w:ilvl w:val="0"/>
          <w:numId w:val="32"/>
        </w:numPr>
        <w:ind w:left="0" w:hanging="284"/>
      </w:pPr>
      <w:r>
        <w:t>Instituciones de Inversión Colectiva (IIC)</w:t>
      </w:r>
    </w:p>
    <w:p w14:paraId="2278498B" w14:textId="7F07EC67" w:rsidR="0001774F" w:rsidRPr="006027A4" w:rsidRDefault="0001774F" w:rsidP="006027A4">
      <w:pPr>
        <w:pStyle w:val="Nivel1SM"/>
        <w:keepNext/>
        <w:spacing w:before="0" w:after="0"/>
        <w:rPr>
          <w:spacing w:val="-5"/>
        </w:rPr>
      </w:pPr>
      <w:r w:rsidRPr="006027A4">
        <w:rPr>
          <w:spacing w:val="-5"/>
        </w:rPr>
        <w:t>Tienen como objetivo la captación de fondos para invertirlos en valores y, por tanto, financiar a empresas.</w:t>
      </w:r>
    </w:p>
    <w:p w14:paraId="6A4C7B55" w14:textId="77777777" w:rsidR="0001774F" w:rsidRDefault="0001774F" w:rsidP="0001774F">
      <w:pPr>
        <w:pStyle w:val="Nivel2SM"/>
        <w:keepNext/>
        <w:spacing w:after="0"/>
      </w:pPr>
      <w:r>
        <w:rPr>
          <w:i/>
          <w:iCs/>
        </w:rPr>
        <w:t>Tipos en función de la forma jurídica</w:t>
      </w:r>
      <w:r>
        <w:t>:</w:t>
      </w:r>
    </w:p>
    <w:p w14:paraId="132451B6" w14:textId="77777777" w:rsidR="0001774F" w:rsidRDefault="0001774F" w:rsidP="0001774F">
      <w:pPr>
        <w:pStyle w:val="Nivel3SM"/>
      </w:pPr>
      <w:r>
        <w:rPr>
          <w:i/>
          <w:iCs/>
        </w:rPr>
        <w:t>Sociedades de inversión colectiva</w:t>
      </w:r>
      <w:r>
        <w:t>: Sus inversores son accionistas de la propia entidad. Son las SICAVs y las SOCIMIs y están gobernadas por una junta general de accionistas y consejo de administración.</w:t>
      </w:r>
    </w:p>
    <w:p w14:paraId="735F77D3" w14:textId="77777777" w:rsidR="0001774F" w:rsidRDefault="0001774F" w:rsidP="0001774F">
      <w:pPr>
        <w:pStyle w:val="Nivel3SM"/>
      </w:pPr>
      <w:r>
        <w:rPr>
          <w:i/>
          <w:iCs/>
        </w:rPr>
        <w:t>Fondos de inversión colectiva</w:t>
      </w:r>
      <w:r w:rsidRPr="00BE2E83">
        <w:t>:</w:t>
      </w:r>
      <w:r>
        <w:t xml:space="preserve"> Sus inversores no son accionistas, sino partícipes, por lo que los fondos necesitan ser gestionados por un tercero. Carecen de personalidad jurídica.</w:t>
      </w:r>
    </w:p>
    <w:p w14:paraId="3084C926" w14:textId="77777777" w:rsidR="0001774F" w:rsidRPr="00326C71" w:rsidRDefault="0001774F" w:rsidP="0001774F">
      <w:pPr>
        <w:pStyle w:val="Nivel2SM"/>
        <w:keepNext/>
        <w:spacing w:after="0"/>
      </w:pPr>
      <w:r>
        <w:rPr>
          <w:i/>
          <w:iCs/>
        </w:rPr>
        <w:t>Tipos según la regulación</w:t>
      </w:r>
      <w:r>
        <w:t>:</w:t>
      </w:r>
    </w:p>
    <w:p w14:paraId="71257511" w14:textId="77777777" w:rsidR="0001774F" w:rsidRDefault="0001774F" w:rsidP="0001774F">
      <w:pPr>
        <w:pStyle w:val="Nivel3SM"/>
      </w:pPr>
      <w:r>
        <w:rPr>
          <w:i/>
          <w:iCs/>
        </w:rPr>
        <w:t>No l</w:t>
      </w:r>
      <w:r w:rsidRPr="00326C71">
        <w:rPr>
          <w:i/>
          <w:iCs/>
        </w:rPr>
        <w:t>ibres</w:t>
      </w:r>
      <w:r>
        <w:t xml:space="preserve"> (p.ej. fondos de inversión y SICAVs): Tienen determinadas restricciones.</w:t>
      </w:r>
    </w:p>
    <w:p w14:paraId="45090B35" w14:textId="77777777" w:rsidR="0001774F" w:rsidRPr="00326C71" w:rsidRDefault="0001774F" w:rsidP="0001774F">
      <w:pPr>
        <w:pStyle w:val="Nivel3SM"/>
      </w:pPr>
      <w:r w:rsidRPr="00326C71">
        <w:rPr>
          <w:i/>
          <w:iCs/>
        </w:rPr>
        <w:t>Libres</w:t>
      </w:r>
      <w:r w:rsidRPr="00326C71">
        <w:t xml:space="preserve"> (p.ej. </w:t>
      </w:r>
      <w:proofErr w:type="spellStart"/>
      <w:r w:rsidRPr="00326C71">
        <w:rPr>
          <w:i/>
          <w:iCs/>
        </w:rPr>
        <w:t>hedge</w:t>
      </w:r>
      <w:proofErr w:type="spellEnd"/>
      <w:r w:rsidRPr="00326C71">
        <w:rPr>
          <w:i/>
          <w:iCs/>
        </w:rPr>
        <w:t xml:space="preserve"> </w:t>
      </w:r>
      <w:proofErr w:type="spellStart"/>
      <w:r w:rsidRPr="00326C71">
        <w:rPr>
          <w:i/>
          <w:iCs/>
        </w:rPr>
        <w:t>funds</w:t>
      </w:r>
      <w:proofErr w:type="spellEnd"/>
      <w:r w:rsidRPr="00326C71">
        <w:t>): Están meno</w:t>
      </w:r>
      <w:r>
        <w:t>s regulados y su función principal es invertir en todo tipo de títulos.</w:t>
      </w:r>
    </w:p>
    <w:p w14:paraId="7A66CAAA" w14:textId="75BFF4DE" w:rsidR="005C0969" w:rsidRPr="00AB4600" w:rsidRDefault="00AB4600">
      <w:pPr>
        <w:pStyle w:val="Ttulo6"/>
        <w:numPr>
          <w:ilvl w:val="0"/>
          <w:numId w:val="32"/>
        </w:numPr>
        <w:ind w:left="0" w:hanging="284"/>
      </w:pPr>
      <w:r w:rsidRPr="00AB4600">
        <w:t>Plataformas de financiación</w:t>
      </w:r>
      <w:r w:rsidR="0001774F">
        <w:t xml:space="preserve"> participativa</w:t>
      </w:r>
      <w:r w:rsidRPr="00AB4600">
        <w:t xml:space="preserve"> privada</w:t>
      </w:r>
    </w:p>
    <w:p w14:paraId="6004149D" w14:textId="64F9D42A" w:rsidR="00AB4600" w:rsidRDefault="00AB4600" w:rsidP="0018570D">
      <w:pPr>
        <w:pStyle w:val="Nivel2SM"/>
        <w:keepNext/>
        <w:spacing w:after="0"/>
      </w:pPr>
      <w:bookmarkStart w:id="71" w:name="_Hlk150110495"/>
      <w:r w:rsidRPr="00AB4600">
        <w:t xml:space="preserve">Las plataformas de financiación participativa (PFP), denominadas en inglés </w:t>
      </w:r>
      <w:r w:rsidRPr="00DC2EF3">
        <w:rPr>
          <w:i/>
          <w:iCs/>
        </w:rPr>
        <w:t>crowdfunding</w:t>
      </w:r>
      <w:r w:rsidRPr="00AB4600">
        <w:t xml:space="preserve"> constituyen un</w:t>
      </w:r>
      <w:r w:rsidRPr="004D4D66">
        <w:t xml:space="preserve"> </w:t>
      </w:r>
      <w:r w:rsidRPr="004D4D66">
        <w:rPr>
          <w:i/>
          <w:iCs/>
          <w:u w:val="single"/>
        </w:rPr>
        <w:t>mecanismo de canalización directa del ahorro a la inversión productiva</w:t>
      </w:r>
      <w:r w:rsidRPr="00385CE2">
        <w:rPr>
          <w:u w:val="single"/>
        </w:rPr>
        <w:t xml:space="preserve"> </w:t>
      </w:r>
      <w:r w:rsidRPr="00AB4600">
        <w:t>complementario al que tiene lugar a través de las bolsas y de los mercados alternativos.</w:t>
      </w:r>
    </w:p>
    <w:p w14:paraId="4F07D8E1" w14:textId="6AA3900D" w:rsidR="00DC2EF3" w:rsidRDefault="00DC2EF3" w:rsidP="00A475B7">
      <w:pPr>
        <w:pStyle w:val="Nivel3SM"/>
      </w:pPr>
      <w:r>
        <w:t>Consiste en la financiación colectiva de un negocio o proyecto, para lo que se publica la iniciativa en una plataforma, por lo general ubicada en Internet, proponiendo un objetivo de financiación durante un período de tiempo. Habitualmente, si durante ese período de tiempo no se alcanza el 100 % del objetivo, se entiende que el proyecto no ha suscitado el suficiente interés como para hacerlo viable, anulándose todos los compromisos de pago.</w:t>
      </w:r>
    </w:p>
    <w:p w14:paraId="1797C5EC" w14:textId="3EB5D021" w:rsidR="00AB4600" w:rsidRDefault="00AB4600" w:rsidP="00A475B7">
      <w:pPr>
        <w:pStyle w:val="Nivel3SM"/>
      </w:pPr>
      <w:r>
        <w:t xml:space="preserve">El </w:t>
      </w:r>
      <w:r w:rsidRPr="004D4D66">
        <w:rPr>
          <w:i/>
          <w:iCs/>
        </w:rPr>
        <w:t>crowdfunding</w:t>
      </w:r>
      <w:r>
        <w:t xml:space="preserve"> surge propulsado por un nuevo entorno en el que cobran mayor importancia la </w:t>
      </w:r>
      <w:r w:rsidRPr="00385CE2">
        <w:rPr>
          <w:u w:val="single"/>
        </w:rPr>
        <w:t>digitalización</w:t>
      </w:r>
      <w:r w:rsidRPr="004D4D66">
        <w:t xml:space="preserve"> y la </w:t>
      </w:r>
      <w:r w:rsidRPr="00385CE2">
        <w:rPr>
          <w:u w:val="single"/>
        </w:rPr>
        <w:t>interacción social</w:t>
      </w:r>
      <w:r>
        <w:t>.</w:t>
      </w:r>
    </w:p>
    <w:p w14:paraId="2B0ACA88" w14:textId="31D03509" w:rsidR="00AB4600" w:rsidRDefault="00D3059B" w:rsidP="0018570D">
      <w:pPr>
        <w:pStyle w:val="Nivel2SM"/>
        <w:keepNext/>
        <w:spacing w:after="0"/>
      </w:pPr>
      <w:r>
        <w:t xml:space="preserve">En cuanto al coste de financiación del </w:t>
      </w:r>
      <w:r w:rsidRPr="00D3059B">
        <w:rPr>
          <w:i/>
          <w:iCs/>
        </w:rPr>
        <w:t>crowdfunding</w:t>
      </w:r>
      <w:r>
        <w:t xml:space="preserve"> (además del porcentaje que recibe la plataforma en concepto de gestión), depende de la modalidad de </w:t>
      </w:r>
      <w:r>
        <w:rPr>
          <w:i/>
          <w:iCs/>
        </w:rPr>
        <w:t>crowdfunding</w:t>
      </w:r>
      <w:r w:rsidRPr="00D3059B">
        <w:t xml:space="preserve"> </w:t>
      </w:r>
      <w:r>
        <w:t xml:space="preserve">utilizada. </w:t>
      </w:r>
      <w:r w:rsidR="00AB4600" w:rsidRPr="00D3059B">
        <w:t>En</w:t>
      </w:r>
      <w:r w:rsidR="00AB4600" w:rsidRPr="00AB4600">
        <w:t xml:space="preserve"> particular, se diferencia entre</w:t>
      </w:r>
      <w:r w:rsidR="0001774F">
        <w:t>:</w:t>
      </w:r>
    </w:p>
    <w:p w14:paraId="5D8B0B4C" w14:textId="43233316" w:rsidR="00AB4600" w:rsidRDefault="00AB4600" w:rsidP="00A475B7">
      <w:pPr>
        <w:pStyle w:val="Nivel3SM"/>
      </w:pPr>
      <w:r w:rsidRPr="00356D9A">
        <w:rPr>
          <w:i/>
          <w:iCs/>
          <w:u w:val="single"/>
        </w:rPr>
        <w:t>Equity crowdfunding</w:t>
      </w:r>
      <w:r w:rsidR="00A475B7" w:rsidRPr="00A475B7">
        <w:t>:</w:t>
      </w:r>
      <w:r w:rsidR="00A475B7">
        <w:t xml:space="preserve"> </w:t>
      </w:r>
      <w:r>
        <w:t>D</w:t>
      </w:r>
      <w:r w:rsidRPr="00AB4600">
        <w:t>onde la obtención de fondos se canaliza a través de capital</w:t>
      </w:r>
      <w:r>
        <w:t>.</w:t>
      </w:r>
    </w:p>
    <w:p w14:paraId="5EB7263C" w14:textId="45D7A155" w:rsidR="00AB4600" w:rsidRDefault="00AB4600" w:rsidP="00D3059B">
      <w:pPr>
        <w:pStyle w:val="Nivel3SM"/>
        <w:keepNext/>
      </w:pPr>
      <w:r w:rsidRPr="00356D9A">
        <w:rPr>
          <w:i/>
          <w:iCs/>
          <w:u w:val="single"/>
        </w:rPr>
        <w:t>Crowdlending</w:t>
      </w:r>
      <w:r w:rsidR="00A475B7" w:rsidRPr="00A475B7">
        <w:t xml:space="preserve">: </w:t>
      </w:r>
      <w:r>
        <w:t>D</w:t>
      </w:r>
      <w:r w:rsidRPr="00AB4600">
        <w:t>onde el instrumento utilizado es la deuda.</w:t>
      </w:r>
    </w:p>
    <w:p w14:paraId="216E5225" w14:textId="4BD911E2" w:rsidR="00AB4600" w:rsidRDefault="00414CDC" w:rsidP="00D3059B">
      <w:pPr>
        <w:pStyle w:val="Nivel4"/>
        <w:ind w:left="1474"/>
      </w:pPr>
      <w:r>
        <w:t>A finales de 2020</w:t>
      </w:r>
      <w:r w:rsidR="00AB4600" w:rsidRPr="00AB4600">
        <w:t xml:space="preserve">, la CNMV había autorizado </w:t>
      </w:r>
      <w:r w:rsidR="00AB4600" w:rsidRPr="00385CE2">
        <w:rPr>
          <w:b/>
        </w:rPr>
        <w:t>2</w:t>
      </w:r>
      <w:r>
        <w:rPr>
          <w:b/>
        </w:rPr>
        <w:t>8</w:t>
      </w:r>
      <w:r w:rsidR="00AB4600" w:rsidRPr="00385CE2">
        <w:rPr>
          <w:b/>
        </w:rPr>
        <w:t> PFP</w:t>
      </w:r>
      <w:bookmarkEnd w:id="71"/>
      <w:r w:rsidR="004D4D66">
        <w:t>.</w:t>
      </w:r>
    </w:p>
    <w:p w14:paraId="6D923DB6" w14:textId="3C5DC5F7" w:rsidR="0001774F" w:rsidRDefault="0001774F">
      <w:pPr>
        <w:pStyle w:val="Ttulo6"/>
        <w:numPr>
          <w:ilvl w:val="0"/>
          <w:numId w:val="32"/>
        </w:numPr>
        <w:ind w:left="0" w:hanging="284"/>
      </w:pPr>
      <w:r>
        <w:t>Initial Coin Offering</w:t>
      </w:r>
    </w:p>
    <w:p w14:paraId="40174E45" w14:textId="0D184823" w:rsidR="00286F50" w:rsidRPr="00286F50" w:rsidRDefault="00000000" w:rsidP="00352CA8">
      <w:pPr>
        <w:pStyle w:val="Cajadeanotaciones"/>
        <w:keepNext/>
        <w:tabs>
          <w:tab w:val="left" w:pos="2977"/>
        </w:tabs>
        <w:rPr>
          <w:sz w:val="19"/>
          <w:szCs w:val="19"/>
        </w:rPr>
      </w:pPr>
      <w:hyperlink r:id="rId25" w:history="1">
        <w:r w:rsidR="00286F50" w:rsidRPr="00286F50">
          <w:rPr>
            <w:rStyle w:val="Hipervnculo"/>
            <w:sz w:val="19"/>
            <w:szCs w:val="19"/>
          </w:rPr>
          <w:t>http://www.revistasice.com/index.php/ICE/article/view/6666/6613</w:t>
        </w:r>
      </w:hyperlink>
    </w:p>
    <w:p w14:paraId="00138B48" w14:textId="162DE37C" w:rsidR="0001774F" w:rsidRDefault="00414CDC" w:rsidP="00414CDC">
      <w:pPr>
        <w:pStyle w:val="Nivel2SM"/>
        <w:keepNext/>
        <w:spacing w:after="0"/>
      </w:pPr>
      <w:r>
        <w:t xml:space="preserve">La </w:t>
      </w:r>
      <w:r w:rsidRPr="00414CDC">
        <w:rPr>
          <w:i/>
          <w:iCs/>
        </w:rPr>
        <w:t>Initial Coin Offering</w:t>
      </w:r>
      <w:r>
        <w:t xml:space="preserve"> constituye una fuente de financiación alternativa para canalizar recursos a negocios nacientes (</w:t>
      </w:r>
      <w:r>
        <w:rPr>
          <w:i/>
          <w:iCs/>
        </w:rPr>
        <w:t>start-ups</w:t>
      </w:r>
      <w:r>
        <w:t xml:space="preserve">), basada en la tecnología </w:t>
      </w:r>
      <w:r>
        <w:rPr>
          <w:i/>
          <w:iCs/>
        </w:rPr>
        <w:t>blockchain</w:t>
      </w:r>
      <w:r>
        <w:t>.</w:t>
      </w:r>
    </w:p>
    <w:p w14:paraId="07A788EF" w14:textId="77777777" w:rsidR="00414CDC" w:rsidRDefault="00414CDC" w:rsidP="00414CDC">
      <w:pPr>
        <w:pStyle w:val="Nivel3SM"/>
      </w:pPr>
      <w:r>
        <w:t xml:space="preserve">En realidad la ICO como mecanismo de financiación no puede entenderse sin conocer las características esenciales del fenómeno que trata de financiar: los proyectos de desarrollo en </w:t>
      </w:r>
      <w:r>
        <w:rPr>
          <w:i/>
          <w:iCs/>
        </w:rPr>
        <w:t>blockchain</w:t>
      </w:r>
      <w:r>
        <w:t>. Esta tecnología innovadora ambiciona generar un paradigma descentralizado en las transacciones.</w:t>
      </w:r>
    </w:p>
    <w:p w14:paraId="4F5ACC8A" w14:textId="77777777" w:rsidR="00414CDC" w:rsidRDefault="00414CDC" w:rsidP="00414CDC">
      <w:pPr>
        <w:pStyle w:val="Nivel3SM"/>
      </w:pPr>
      <w:r>
        <w:t xml:space="preserve">Antes de definir qué se entiende por ICO, es imprescindible concretar el concepto de </w:t>
      </w:r>
      <w:r>
        <w:rPr>
          <w:i/>
          <w:iCs/>
        </w:rPr>
        <w:t>token</w:t>
      </w:r>
      <w:r>
        <w:t xml:space="preserve">. Un </w:t>
      </w:r>
      <w:r>
        <w:rPr>
          <w:i/>
          <w:iCs/>
        </w:rPr>
        <w:t>token</w:t>
      </w:r>
      <w:r>
        <w:t xml:space="preserve"> (</w:t>
      </w:r>
      <w:proofErr w:type="spellStart"/>
      <w:r>
        <w:rPr>
          <w:i/>
          <w:iCs/>
        </w:rPr>
        <w:t>crypto</w:t>
      </w:r>
      <w:proofErr w:type="spellEnd"/>
      <w:r>
        <w:rPr>
          <w:i/>
          <w:iCs/>
        </w:rPr>
        <w:t xml:space="preserve"> </w:t>
      </w:r>
      <w:proofErr w:type="spellStart"/>
      <w:r>
        <w:rPr>
          <w:i/>
          <w:iCs/>
        </w:rPr>
        <w:t>asset</w:t>
      </w:r>
      <w:proofErr w:type="spellEnd"/>
      <w:r>
        <w:t>) es un vale digital (</w:t>
      </w:r>
      <w:r>
        <w:rPr>
          <w:i/>
          <w:iCs/>
        </w:rPr>
        <w:t xml:space="preserve">digital </w:t>
      </w:r>
      <w:proofErr w:type="spellStart"/>
      <w:r>
        <w:rPr>
          <w:i/>
          <w:iCs/>
        </w:rPr>
        <w:t>voucher</w:t>
      </w:r>
      <w:proofErr w:type="spellEnd"/>
      <w:r>
        <w:t>) que proporciona a los tenedores algún tipo de derecho. Se puede definir como una unidad de valor que una organización crea y que da algún tipo de derecho.</w:t>
      </w:r>
    </w:p>
    <w:p w14:paraId="7155505B" w14:textId="657B896A" w:rsidR="00414CDC" w:rsidRDefault="00414CDC" w:rsidP="00414CDC">
      <w:pPr>
        <w:pStyle w:val="Nivel3SM"/>
      </w:pPr>
      <w:r>
        <w:lastRenderedPageBreak/>
        <w:t xml:space="preserve">Las ICO son ofertas públicas de nuevos criptoactivos (p.ej. Bitcoin o Ethereum) que se intercambian por criptomonedas ya existentes o en ocasiones por su equivalente en dinero </w:t>
      </w:r>
      <w:r w:rsidR="00785D8C">
        <w:t>fíat</w:t>
      </w:r>
      <w:r>
        <w:t xml:space="preserve">, con el fin de financiar proyectos en el cambio de las tecnologías </w:t>
      </w:r>
      <w:r>
        <w:rPr>
          <w:i/>
          <w:iCs/>
        </w:rPr>
        <w:t>blockchain</w:t>
      </w:r>
      <w:r>
        <w:t xml:space="preserve"> y sus aplicaciones.</w:t>
      </w:r>
    </w:p>
    <w:p w14:paraId="24AB6B89" w14:textId="7DFC7A59" w:rsidR="00414CDC" w:rsidRDefault="00414CDC" w:rsidP="00A475B7">
      <w:pPr>
        <w:pStyle w:val="Nivel2SM"/>
      </w:pPr>
      <w:r>
        <w:t>Ha resultado ser un mecanismo práctico por su carácter flexible y descentralizado y por su escasa regulación.</w:t>
      </w:r>
    </w:p>
    <w:p w14:paraId="56738C7B" w14:textId="77777777" w:rsidR="0027272A" w:rsidRDefault="0027272A" w:rsidP="00CA36E7">
      <w:pPr>
        <w:pStyle w:val="Ttulo3"/>
      </w:pPr>
      <w:bookmarkStart w:id="72" w:name="_Toc178011823"/>
      <w:r>
        <w:t>Otras formas de financiación basadas en la intervención pública</w:t>
      </w:r>
      <w:bookmarkEnd w:id="72"/>
    </w:p>
    <w:p w14:paraId="6934919B" w14:textId="77777777" w:rsidR="0027272A" w:rsidRPr="00981E0F" w:rsidRDefault="0027272A" w:rsidP="00CA36E7">
      <w:pPr>
        <w:pStyle w:val="Ttulo6"/>
        <w:spacing w:before="0"/>
      </w:pPr>
      <w:r>
        <w:t>Instituto de Crédito Oficial (</w:t>
      </w:r>
      <w:r w:rsidRPr="00981E0F">
        <w:t>ICO</w:t>
      </w:r>
      <w:r>
        <w:t>)</w:t>
      </w:r>
    </w:p>
    <w:p w14:paraId="20C2E770" w14:textId="77777777" w:rsidR="0027272A" w:rsidRDefault="0027272A" w:rsidP="00CA36E7">
      <w:pPr>
        <w:pStyle w:val="Ttulo7"/>
        <w:spacing w:before="0"/>
      </w:pPr>
      <w:r w:rsidRPr="00981E0F">
        <w:t>Concepto y función</w:t>
      </w:r>
    </w:p>
    <w:p w14:paraId="70357E63" w14:textId="77777777" w:rsidR="0027272A" w:rsidRDefault="0027272A" w:rsidP="0027272A">
      <w:pPr>
        <w:pStyle w:val="Nivel2SM"/>
        <w:keepNext/>
        <w:spacing w:after="0"/>
      </w:pPr>
      <w:r w:rsidRPr="00C045F9">
        <w:t xml:space="preserve">El ICO </w:t>
      </w:r>
      <w:r>
        <w:t>no es una entidad de depósito al no permitírsele captar depósitos (se financia en los mercados de renta fija) pero sí es una entidad de crédito, pues concede crédito.</w:t>
      </w:r>
    </w:p>
    <w:p w14:paraId="4F3E9FD7" w14:textId="77777777" w:rsidR="0027272A" w:rsidRPr="00C045F9" w:rsidRDefault="0027272A" w:rsidP="0027272A">
      <w:pPr>
        <w:pStyle w:val="Nivel3SM"/>
      </w:pPr>
      <w:r>
        <w:t>E</w:t>
      </w:r>
      <w:r w:rsidRPr="00C045F9">
        <w:t xml:space="preserve">s una entidad pública empresarial financiera, adscrita al Ministerio de </w:t>
      </w:r>
      <w:r>
        <w:t>Asuntos Económicos y Transformación Digital a través de la Secretaría de Estado de Economía y Apoyo a la Empresa</w:t>
      </w:r>
      <w:r w:rsidRPr="00C045F9">
        <w:t>, que goza de la garantía del Estado.</w:t>
      </w:r>
    </w:p>
    <w:p w14:paraId="3086C8F5" w14:textId="77777777" w:rsidR="0027272A" w:rsidRPr="00C045F9" w:rsidRDefault="0027272A" w:rsidP="0027272A">
      <w:pPr>
        <w:pStyle w:val="Nivel2SM"/>
        <w:keepNext/>
        <w:spacing w:after="0"/>
      </w:pPr>
      <w:r w:rsidRPr="00C1255F">
        <w:rPr>
          <w:i/>
          <w:iCs/>
          <w:u w:val="single"/>
        </w:rPr>
        <w:t>Objetivo</w:t>
      </w:r>
      <w:r w:rsidRPr="00C045F9">
        <w:t>:</w:t>
      </w:r>
    </w:p>
    <w:p w14:paraId="3DD82E47" w14:textId="77777777" w:rsidR="0027272A" w:rsidRPr="00C045F9" w:rsidRDefault="0027272A" w:rsidP="0027272A">
      <w:pPr>
        <w:pStyle w:val="Nivel3SM"/>
      </w:pPr>
      <w:r w:rsidRPr="00C045F9">
        <w:t>Está encargado de ofrecer financiación a largo plazo a aquellos sectores no cubiertos satisfactoriamente por el resto del sistema financiero.</w:t>
      </w:r>
    </w:p>
    <w:p w14:paraId="29743A61" w14:textId="77777777" w:rsidR="0027272A" w:rsidRPr="00C045F9" w:rsidRDefault="0027272A" w:rsidP="0027272A">
      <w:pPr>
        <w:pStyle w:val="Nivel2SM"/>
        <w:keepNext/>
        <w:spacing w:after="0"/>
      </w:pPr>
      <w:r w:rsidRPr="00C1255F">
        <w:t>El ICO actúa en una doble vertiente</w:t>
      </w:r>
      <w:r w:rsidRPr="00C045F9">
        <w:t>:</w:t>
      </w:r>
    </w:p>
    <w:p w14:paraId="6AF053E2" w14:textId="77777777" w:rsidR="0027272A" w:rsidRPr="00C045F9" w:rsidRDefault="0027272A" w:rsidP="0027272A">
      <w:pPr>
        <w:pStyle w:val="Nivel3SM"/>
        <w:keepNext/>
      </w:pPr>
      <w:r w:rsidRPr="001A42CD">
        <w:rPr>
          <w:i/>
          <w:iCs/>
          <w:u w:val="single"/>
        </w:rPr>
        <w:t>Agencia Financiera del Estado</w:t>
      </w:r>
      <w:r w:rsidRPr="00C045F9">
        <w:t>:</w:t>
      </w:r>
    </w:p>
    <w:p w14:paraId="20CEEB3B" w14:textId="77777777" w:rsidR="0027272A" w:rsidRPr="00C045F9" w:rsidRDefault="0027272A" w:rsidP="0027272A">
      <w:pPr>
        <w:pStyle w:val="Nivel4"/>
        <w:ind w:left="1474"/>
      </w:pPr>
      <w:r w:rsidRPr="00C045F9">
        <w:t>Se trata de operaciones encomendadas específicamente por el gobierno.</w:t>
      </w:r>
    </w:p>
    <w:p w14:paraId="3D230017" w14:textId="77777777" w:rsidR="0027272A" w:rsidRPr="00C045F9" w:rsidRDefault="0027272A" w:rsidP="0027272A">
      <w:pPr>
        <w:pStyle w:val="Nivel4"/>
        <w:ind w:left="1474"/>
      </w:pPr>
      <w:r w:rsidRPr="001A42CD">
        <w:rPr>
          <w:i/>
          <w:iCs/>
        </w:rPr>
        <w:t>Ejemplo medioambiente</w:t>
      </w:r>
      <w:r w:rsidRPr="00C045F9">
        <w:t>: El ICO lanzó a principios de abril de 2019 su primera emisión de bonos verdes por una cuantía de 500</w:t>
      </w:r>
      <w:r>
        <w:t> </w:t>
      </w:r>
      <w:r w:rsidRPr="00C045F9">
        <w:t xml:space="preserve">millones de euros para financiar proyectos que contribuyan a la lucha contra el </w:t>
      </w:r>
      <w:r>
        <w:t>cambio climático</w:t>
      </w:r>
      <w:r w:rsidRPr="00C045F9">
        <w:t>.</w:t>
      </w:r>
    </w:p>
    <w:p w14:paraId="02C73B0A" w14:textId="77777777" w:rsidR="0027272A" w:rsidRPr="00C045F9" w:rsidRDefault="0027272A" w:rsidP="0027272A">
      <w:pPr>
        <w:pStyle w:val="Nivel3SM"/>
        <w:keepNext/>
      </w:pPr>
      <w:r w:rsidRPr="001A42CD">
        <w:rPr>
          <w:i/>
          <w:iCs/>
          <w:u w:val="single"/>
        </w:rPr>
        <w:t>Entidad de crédito especializada</w:t>
      </w:r>
      <w:r w:rsidRPr="00C045F9">
        <w:t>:</w:t>
      </w:r>
    </w:p>
    <w:p w14:paraId="3030A974" w14:textId="77777777" w:rsidR="0027272A" w:rsidRPr="00C045F9" w:rsidRDefault="0027272A" w:rsidP="0027272A">
      <w:pPr>
        <w:pStyle w:val="Nivel4"/>
        <w:keepNext/>
        <w:ind w:left="1474"/>
      </w:pPr>
      <w:r w:rsidRPr="001A42CD">
        <w:t>Aquí es el ICO quien decide las operaciones que desarrolla</w:t>
      </w:r>
      <w:r w:rsidRPr="00C045F9">
        <w:t>. Estas operaciones se clasifican, a su vez, en:</w:t>
      </w:r>
    </w:p>
    <w:p w14:paraId="55E1912C" w14:textId="77777777" w:rsidR="0027272A" w:rsidRPr="00C60C56" w:rsidRDefault="0027272A" w:rsidP="0027272A">
      <w:pPr>
        <w:pStyle w:val="Nivel5"/>
        <w:ind w:left="1871"/>
      </w:pPr>
      <w:r w:rsidRPr="00C60C56">
        <w:rPr>
          <w:i/>
          <w:iCs/>
        </w:rPr>
        <w:t>Líneas de mediación a las entidades de crédito</w:t>
      </w:r>
      <w:r w:rsidRPr="00C60C56">
        <w:t xml:space="preserve"> para que sean estas quien financi</w:t>
      </w:r>
      <w:r>
        <w:t>e</w:t>
      </w:r>
      <w:r w:rsidRPr="00C60C56">
        <w:t>n a las empresas.</w:t>
      </w:r>
    </w:p>
    <w:p w14:paraId="498B2125" w14:textId="77777777" w:rsidR="0027272A" w:rsidRPr="00A34912" w:rsidRDefault="0027272A" w:rsidP="0027272A">
      <w:pPr>
        <w:pStyle w:val="Nivel5"/>
        <w:ind w:left="1871"/>
      </w:pPr>
      <w:r w:rsidRPr="00C60C56">
        <w:rPr>
          <w:i/>
          <w:iCs/>
        </w:rPr>
        <w:t>Operaciones que realiza directamente el ICO</w:t>
      </w:r>
      <w:r>
        <w:t xml:space="preserve"> en inversiones productivas a medio y largo plazo,</w:t>
      </w:r>
      <w:r w:rsidRPr="00C045F9">
        <w:t xml:space="preserve"> para financiar grandes proyectos de infraestructuras, telecomunicaciones, energía o transportes.</w:t>
      </w:r>
    </w:p>
    <w:p w14:paraId="79837250" w14:textId="77777777" w:rsidR="0027272A" w:rsidRPr="008E0B7D" w:rsidRDefault="0027272A" w:rsidP="00CA36E7">
      <w:pPr>
        <w:pStyle w:val="Ttulo7"/>
      </w:pPr>
      <w:r w:rsidRPr="00AD62C2">
        <w:t>Créditos ICO</w:t>
      </w:r>
    </w:p>
    <w:p w14:paraId="42C55A27" w14:textId="77777777" w:rsidR="0027272A" w:rsidRPr="008E0B7D" w:rsidRDefault="0027272A" w:rsidP="0027272A">
      <w:pPr>
        <w:pStyle w:val="Nivel2SM"/>
      </w:pPr>
      <w:r>
        <w:t xml:space="preserve">Ofrece múltiples créditos a pymes según sus necesidades y preferencias. </w:t>
      </w:r>
    </w:p>
    <w:p w14:paraId="49E39CAA" w14:textId="786BECEA" w:rsidR="0027272A" w:rsidRDefault="0027272A" w:rsidP="00CA36E7">
      <w:pPr>
        <w:pStyle w:val="Ttulo6"/>
      </w:pPr>
      <w:r>
        <w:t>Empresa Nacional de Innovación, S.A. (ENISA)</w:t>
      </w:r>
    </w:p>
    <w:p w14:paraId="3BFDF9C1" w14:textId="27100717" w:rsidR="0027272A" w:rsidRDefault="0027272A" w:rsidP="0027272A">
      <w:pPr>
        <w:pStyle w:val="Nivel2SM"/>
        <w:rPr>
          <w:rStyle w:val="normaltextrun"/>
        </w:rPr>
      </w:pPr>
      <w:proofErr w:type="spellStart"/>
      <w:r w:rsidRPr="0027272A">
        <w:t>Enisa</w:t>
      </w:r>
      <w:proofErr w:type="spellEnd"/>
      <w:r w:rsidRPr="0027272A">
        <w:t xml:space="preserve"> es una empresa pública dedicada a la financiación de proyectos empresariales viables e innovadores de pymes españolas mediante préstamos</w:t>
      </w:r>
      <w:r>
        <w:t xml:space="preserve"> participativos</w:t>
      </w:r>
      <w:r w:rsidRPr="00981E0F">
        <w:t>.</w:t>
      </w:r>
    </w:p>
    <w:p w14:paraId="31E8181F" w14:textId="77777777" w:rsidR="0027272A" w:rsidRPr="008E0B7D" w:rsidRDefault="0027272A" w:rsidP="00CA36E7">
      <w:pPr>
        <w:pStyle w:val="Ttulo6"/>
      </w:pPr>
      <w:r w:rsidRPr="000640C7">
        <w:t xml:space="preserve">ICEX: Financiación </w:t>
      </w:r>
      <w:r>
        <w:t>no bancaria</w:t>
      </w:r>
      <w:r w:rsidRPr="000640C7">
        <w:t xml:space="preserve"> a la internacionalización</w:t>
      </w:r>
      <w:r>
        <w:t xml:space="preserve"> de la pyme</w:t>
      </w:r>
    </w:p>
    <w:p w14:paraId="2FF21F20" w14:textId="77777777" w:rsidR="0027272A" w:rsidRPr="00AB5666" w:rsidRDefault="0027272A" w:rsidP="0027272A">
      <w:pPr>
        <w:pStyle w:val="Nivel2SM"/>
        <w:keepNext/>
        <w:spacing w:after="0"/>
      </w:pPr>
      <w:r w:rsidRPr="00603304">
        <w:rPr>
          <w:i/>
          <w:iCs/>
          <w:u w:val="single"/>
        </w:rPr>
        <w:t>Apoyo a la licitación internacional</w:t>
      </w:r>
      <w:r>
        <w:t>:</w:t>
      </w:r>
    </w:p>
    <w:p w14:paraId="76A0DB80" w14:textId="77777777" w:rsidR="0027272A" w:rsidRPr="00AB5666" w:rsidRDefault="0027272A" w:rsidP="0027272A">
      <w:pPr>
        <w:pStyle w:val="Nivel3SM"/>
      </w:pPr>
      <w:r w:rsidRPr="00AB5666">
        <w:t xml:space="preserve">Intenta impulsar la participación de </w:t>
      </w:r>
      <w:r>
        <w:t>pymes</w:t>
      </w:r>
      <w:r w:rsidRPr="00AB5666">
        <w:t xml:space="preserve"> en proyectos en el exterior, a través de la financiación de parte de los gastos de preparación de ofertas técnicas en concursos o licitaciones internacionales, tanto públicos como privados.</w:t>
      </w:r>
    </w:p>
    <w:p w14:paraId="1411A547" w14:textId="77777777" w:rsidR="0027272A" w:rsidRPr="00AB5666" w:rsidRDefault="0027272A" w:rsidP="0027272A">
      <w:pPr>
        <w:pStyle w:val="Nivel2SM"/>
        <w:keepNext/>
        <w:spacing w:after="0"/>
      </w:pPr>
      <w:r w:rsidRPr="00603304">
        <w:rPr>
          <w:i/>
          <w:iCs/>
          <w:u w:val="single"/>
        </w:rPr>
        <w:t>ICEX Next</w:t>
      </w:r>
      <w:r w:rsidRPr="00AB5666">
        <w:t>:</w:t>
      </w:r>
    </w:p>
    <w:p w14:paraId="03FE5E4D" w14:textId="77777777" w:rsidR="0027272A" w:rsidRPr="00AB5666" w:rsidRDefault="0027272A" w:rsidP="0027272A">
      <w:pPr>
        <w:pStyle w:val="Nivel3SM"/>
        <w:keepNext/>
      </w:pPr>
      <w:r>
        <w:t>P</w:t>
      </w:r>
      <w:r w:rsidRPr="00AB5666">
        <w:t xml:space="preserve">rograma de </w:t>
      </w:r>
      <w:r w:rsidRPr="00AB5666">
        <w:rPr>
          <w:b/>
        </w:rPr>
        <w:t>apoyo a la internacionalización</w:t>
      </w:r>
      <w:r w:rsidRPr="00AB5666">
        <w:t xml:space="preserve"> de </w:t>
      </w:r>
      <w:r>
        <w:t>pymes</w:t>
      </w:r>
      <w:r w:rsidRPr="00AB5666">
        <w:t xml:space="preserve">, que ofrece: </w:t>
      </w:r>
    </w:p>
    <w:p w14:paraId="50746AB7" w14:textId="1DB79BAF" w:rsidR="0027272A" w:rsidRDefault="0027272A" w:rsidP="0027272A">
      <w:pPr>
        <w:pStyle w:val="Nivel4"/>
        <w:ind w:left="1474"/>
      </w:pPr>
      <w:r w:rsidRPr="00AB5666">
        <w:t>Asesoramiento para el diseño de un business plan.</w:t>
      </w:r>
    </w:p>
    <w:p w14:paraId="1D2ED7E8" w14:textId="77777777" w:rsidR="0027272A" w:rsidRPr="00AB5666" w:rsidRDefault="0027272A" w:rsidP="0027272A">
      <w:pPr>
        <w:pStyle w:val="Nivel4"/>
        <w:ind w:left="1474"/>
      </w:pPr>
      <w:r>
        <w:t>Inteligencia de mercados.</w:t>
      </w:r>
    </w:p>
    <w:p w14:paraId="291DA890" w14:textId="77777777" w:rsidR="0027272A" w:rsidRPr="002352D1" w:rsidRDefault="0027272A" w:rsidP="0027272A">
      <w:pPr>
        <w:pStyle w:val="Nivel4"/>
        <w:ind w:left="1474"/>
        <w:rPr>
          <w:spacing w:val="-4"/>
        </w:rPr>
      </w:pPr>
      <w:r w:rsidRPr="002352D1">
        <w:rPr>
          <w:b/>
          <w:spacing w:val="-4"/>
        </w:rPr>
        <w:t>Cofinanciación</w:t>
      </w:r>
      <w:r w:rsidRPr="002352D1">
        <w:rPr>
          <w:spacing w:val="-4"/>
        </w:rPr>
        <w:t xml:space="preserve"> de hasta 13.270 € de los </w:t>
      </w:r>
      <w:r w:rsidRPr="002352D1">
        <w:rPr>
          <w:b/>
          <w:spacing w:val="-4"/>
        </w:rPr>
        <w:t>gastos</w:t>
      </w:r>
      <w:r w:rsidRPr="002352D1">
        <w:rPr>
          <w:spacing w:val="-4"/>
        </w:rPr>
        <w:t xml:space="preserve"> realizados por la empresa en prospección, promoción y </w:t>
      </w:r>
      <w:r w:rsidRPr="002352D1">
        <w:rPr>
          <w:b/>
          <w:spacing w:val="-4"/>
        </w:rPr>
        <w:t>contratación de personal</w:t>
      </w:r>
      <w:r w:rsidRPr="002352D1">
        <w:rPr>
          <w:spacing w:val="-4"/>
        </w:rPr>
        <w:t xml:space="preserve"> para el </w:t>
      </w:r>
      <w:r w:rsidRPr="002352D1">
        <w:rPr>
          <w:b/>
          <w:spacing w:val="-4"/>
        </w:rPr>
        <w:t>departamento internacional</w:t>
      </w:r>
      <w:r w:rsidRPr="002352D1">
        <w:rPr>
          <w:spacing w:val="-4"/>
        </w:rPr>
        <w:t>.</w:t>
      </w:r>
    </w:p>
    <w:p w14:paraId="71D86883" w14:textId="77777777" w:rsidR="0027272A" w:rsidRPr="00AB5666" w:rsidRDefault="0027272A" w:rsidP="0027272A">
      <w:pPr>
        <w:pStyle w:val="Nivel2SM"/>
        <w:keepNext/>
        <w:spacing w:after="0"/>
      </w:pPr>
      <w:r w:rsidRPr="00603304">
        <w:rPr>
          <w:i/>
          <w:iCs/>
          <w:u w:val="single"/>
        </w:rPr>
        <w:lastRenderedPageBreak/>
        <w:t>ICEX Consolida2</w:t>
      </w:r>
      <w:r>
        <w:t>:</w:t>
      </w:r>
    </w:p>
    <w:p w14:paraId="162E5F61" w14:textId="77777777" w:rsidR="0027272A" w:rsidRPr="00AB5666" w:rsidRDefault="0027272A" w:rsidP="0027272A">
      <w:pPr>
        <w:pStyle w:val="Nivel3SM"/>
      </w:pPr>
      <w:r w:rsidRPr="00AB5666">
        <w:t xml:space="preserve">Se trata de un programa de </w:t>
      </w:r>
      <w:r w:rsidRPr="00AB5666">
        <w:rPr>
          <w:b/>
        </w:rPr>
        <w:t>financiación de la internacionalización</w:t>
      </w:r>
      <w:r w:rsidRPr="00AB5666">
        <w:t xml:space="preserve"> de </w:t>
      </w:r>
      <w:r>
        <w:t>pymes</w:t>
      </w:r>
      <w:r w:rsidRPr="00AB5666">
        <w:t xml:space="preserve"> españolas que quieran expandirse en los mercados exteriores.</w:t>
      </w:r>
    </w:p>
    <w:p w14:paraId="0C0DD466" w14:textId="77777777" w:rsidR="0027272A" w:rsidRDefault="0027272A" w:rsidP="0027272A">
      <w:pPr>
        <w:pStyle w:val="Nivel2SM"/>
        <w:keepNext/>
        <w:spacing w:after="0"/>
      </w:pPr>
      <w:r w:rsidRPr="00603304">
        <w:rPr>
          <w:i/>
          <w:iCs/>
          <w:u w:val="single"/>
        </w:rPr>
        <w:t>ICEX Target USA</w:t>
      </w:r>
      <w:r>
        <w:t>:</w:t>
      </w:r>
    </w:p>
    <w:p w14:paraId="0999FD76" w14:textId="77777777" w:rsidR="0027272A" w:rsidRPr="008E0B7D" w:rsidRDefault="0027272A" w:rsidP="0027272A">
      <w:pPr>
        <w:pStyle w:val="Nivel3SM"/>
      </w:pPr>
      <w:r w:rsidRPr="00AB5666">
        <w:t>Es como el Plan ICEX Consolida2, pero para la internacionalización en Estados Unidos.</w:t>
      </w:r>
    </w:p>
    <w:p w14:paraId="374E88AE" w14:textId="77777777" w:rsidR="00701192" w:rsidRDefault="00701192" w:rsidP="00701192">
      <w:pPr>
        <w:pStyle w:val="Ttulo1"/>
      </w:pPr>
      <w:bookmarkStart w:id="73" w:name="_Toc178011824"/>
      <w:r>
        <w:t>EVOLUCIÓN RECIENTE DE LA FINANCIACIÓN NO BANCARIA</w:t>
      </w:r>
      <w:r>
        <w:br/>
        <w:t>DE LAS EMPRESAS ESPA</w:t>
      </w:r>
      <w:r w:rsidRPr="00B122B9">
        <w:t>ÑOLAS</w:t>
      </w:r>
      <w:bookmarkEnd w:id="73"/>
    </w:p>
    <w:p w14:paraId="5ADE3EF2" w14:textId="77777777" w:rsidR="00701192" w:rsidRDefault="00701192" w:rsidP="00701192">
      <w:pPr>
        <w:pStyle w:val="Ttulo2"/>
      </w:pPr>
      <w:bookmarkStart w:id="74" w:name="_Toc178011825"/>
      <w:r>
        <w:t>Perspectiva general</w:t>
      </w:r>
      <w:bookmarkEnd w:id="74"/>
    </w:p>
    <w:p w14:paraId="1B21AB8C" w14:textId="77777777" w:rsidR="00701192" w:rsidRDefault="00701192" w:rsidP="00701192">
      <w:pPr>
        <w:pStyle w:val="Nivel1SM"/>
        <w:keepNext/>
        <w:spacing w:before="0" w:after="0"/>
      </w:pPr>
      <w:r w:rsidRPr="005B5EB4">
        <w:rPr>
          <w:i/>
          <w:iCs/>
          <w:u w:val="single"/>
        </w:rPr>
        <w:t>Tradicionalmente</w:t>
      </w:r>
      <w:r>
        <w:t xml:space="preserve">, el </w:t>
      </w:r>
      <w:r w:rsidRPr="00D40584">
        <w:rPr>
          <w:b/>
          <w:bCs/>
        </w:rPr>
        <w:t>sector bancario</w:t>
      </w:r>
      <w:r>
        <w:t xml:space="preserve"> ha desempeñado un </w:t>
      </w:r>
      <w:r w:rsidRPr="00D40584">
        <w:rPr>
          <w:b/>
          <w:bCs/>
        </w:rPr>
        <w:t>papel esencial en la financiación de las sociedades no financieras españolas</w:t>
      </w:r>
      <w:r>
        <w:t>, muy por encima de otras fuentes alternativas (p.ej. mercados de valores o capital riesgo).</w:t>
      </w:r>
    </w:p>
    <w:p w14:paraId="75BEE755" w14:textId="77777777" w:rsidR="00701192" w:rsidRDefault="00701192" w:rsidP="00701192">
      <w:pPr>
        <w:pStyle w:val="Nivel2SM"/>
      </w:pPr>
      <w:r>
        <w:t xml:space="preserve">Esta estructura de financiación se explica, al menos en parte, por las características de un </w:t>
      </w:r>
      <w:r w:rsidRPr="00D40584">
        <w:rPr>
          <w:i/>
          <w:iCs/>
        </w:rPr>
        <w:t>tejido empresarial</w:t>
      </w:r>
      <w:r>
        <w:t xml:space="preserve"> en el que tienen un elevado protagonismo las pymes, que representan más del 99,5 % del total de empresas (y el 65 % de trabajadores).</w:t>
      </w:r>
    </w:p>
    <w:p w14:paraId="37BDA10A" w14:textId="77777777" w:rsidR="00701192" w:rsidRDefault="00701192" w:rsidP="00701192">
      <w:pPr>
        <w:pStyle w:val="Nivel2SM"/>
        <w:keepNext/>
        <w:spacing w:after="0"/>
      </w:pPr>
      <w:r>
        <w:t>Las pymes tienen mayores dificultades que las empresas grandes para la emisión de valores, como consecuencia tanto de los costes de estas operaciones como de los problemas de información asimétrica derivados de la menor calidad y cantidad de información disponible sobre su situación económico-financiera.</w:t>
      </w:r>
    </w:p>
    <w:p w14:paraId="00D7CB89" w14:textId="77777777" w:rsidR="00701192" w:rsidRDefault="00701192" w:rsidP="00701192">
      <w:pPr>
        <w:pStyle w:val="Nivel3SM"/>
      </w:pPr>
      <w:r>
        <w:t>Estas dificultades son incluso más acusadas en las compañías de nueva creación, ya que no disponen de un historial crediticio, o en las que desarrollan su actividad en negocios innovadores, dado que su evolución futura es más incierta.</w:t>
      </w:r>
    </w:p>
    <w:p w14:paraId="71A80482" w14:textId="77777777" w:rsidR="00701192" w:rsidRDefault="00701192" w:rsidP="00701192">
      <w:pPr>
        <w:pStyle w:val="Nivel1SM"/>
        <w:keepNext/>
        <w:spacing w:after="0"/>
      </w:pPr>
      <w:r w:rsidRPr="005B5EB4">
        <w:rPr>
          <w:i/>
          <w:iCs/>
          <w:u w:val="single"/>
        </w:rPr>
        <w:t>Tras el estallido de la crisis financiera internacional</w:t>
      </w:r>
      <w:r>
        <w:t xml:space="preserve">, ha ido quedando </w:t>
      </w:r>
      <w:r w:rsidRPr="005B5EB4">
        <w:rPr>
          <w:b/>
          <w:bCs/>
        </w:rPr>
        <w:t>patente la fragilidad de nuestro sistema bancario</w:t>
      </w:r>
      <w:r>
        <w:t xml:space="preserve"> y la </w:t>
      </w:r>
      <w:r w:rsidRPr="005B5EB4">
        <w:rPr>
          <w:b/>
          <w:bCs/>
        </w:rPr>
        <w:t>necesidad de buscar vías alternativas a la financiación bancaria</w:t>
      </w:r>
      <w:r>
        <w:t xml:space="preserve"> para que las restricciones crediticias no estrangulen la recuperación de la economía española.</w:t>
      </w:r>
    </w:p>
    <w:p w14:paraId="55C1E2D7" w14:textId="77777777" w:rsidR="00701192" w:rsidRDefault="00701192" w:rsidP="00701192">
      <w:pPr>
        <w:pStyle w:val="Nivel2SM"/>
      </w:pPr>
      <w:r>
        <w:t>En efecto, el grado de bancarización elevado se evidencia en este punto, estimulado por la capacidad de la banca de financiarse a tipos muy bajos. Por ejemplo, hasta enero de 2013 Ferrovial no había emitido bonos corporativos.</w:t>
      </w:r>
    </w:p>
    <w:p w14:paraId="0A2841FA" w14:textId="77777777" w:rsidR="00701192" w:rsidRDefault="00701192" w:rsidP="00701192">
      <w:pPr>
        <w:pStyle w:val="Nivel2SM"/>
      </w:pPr>
      <w:r>
        <w:t>Un grado de dependencia elevado de una única fuente de financiación puede constituir un elemento de vulnerabilidad para las empresas, especialmente en momentos de fuertes tensiones macrofinancieras.</w:t>
      </w:r>
    </w:p>
    <w:p w14:paraId="4577CE90" w14:textId="77777777" w:rsidR="00701192" w:rsidRDefault="00701192" w:rsidP="00701192">
      <w:pPr>
        <w:pStyle w:val="Nivel2SM"/>
        <w:keepNext/>
        <w:spacing w:after="0"/>
      </w:pPr>
      <w:r>
        <w:t xml:space="preserve">Por ello, ha habido </w:t>
      </w:r>
      <w:r w:rsidRPr="00682127">
        <w:rPr>
          <w:i/>
          <w:iCs/>
        </w:rPr>
        <w:t>respuestas de política económica</w:t>
      </w:r>
      <w:r>
        <w:t>.</w:t>
      </w:r>
    </w:p>
    <w:p w14:paraId="203C53BD" w14:textId="77777777" w:rsidR="00701192" w:rsidRDefault="00701192" w:rsidP="00701192">
      <w:pPr>
        <w:pStyle w:val="Nivel3SM"/>
      </w:pPr>
      <w:r>
        <w:t>La puesta en marcha de estas iniciativas, junto con otros factores como el reducido nivel de los tipos de interés, la introducción de un programa de compras de valores de renta fija privada del Eurosistema</w:t>
      </w:r>
      <w:r>
        <w:rPr>
          <w:rStyle w:val="Refdenotaalpie"/>
        </w:rPr>
        <w:footnoteReference w:id="32"/>
      </w:r>
      <w:r>
        <w:t xml:space="preserve"> y los cambios en la regulación financiera han favorecido un </w:t>
      </w:r>
      <w:r w:rsidRPr="00352CA8">
        <w:rPr>
          <w:i/>
          <w:iCs/>
        </w:rPr>
        <w:t>aumento de la diversificación de las fuentes de financiación empresarial</w:t>
      </w:r>
      <w:r>
        <w:t>.</w:t>
      </w:r>
    </w:p>
    <w:p w14:paraId="77096833" w14:textId="77777777" w:rsidR="00997DFA" w:rsidRDefault="00997DFA" w:rsidP="00997DFA">
      <w:pPr>
        <w:pStyle w:val="Ttulo2"/>
      </w:pPr>
      <w:bookmarkStart w:id="75" w:name="_Toc178011826"/>
      <w:r>
        <w:t>Marco jurídico-institucional</w:t>
      </w:r>
      <w:bookmarkEnd w:id="75"/>
    </w:p>
    <w:p w14:paraId="3EEF7280" w14:textId="77777777" w:rsidR="00997DFA" w:rsidRDefault="00997DFA" w:rsidP="00997DFA">
      <w:pPr>
        <w:pStyle w:val="Ttulo3"/>
        <w:spacing w:before="0"/>
      </w:pPr>
      <w:bookmarkStart w:id="76" w:name="_Toc178011827"/>
      <w:r>
        <w:t>Delimitación de competencias</w:t>
      </w:r>
      <w:bookmarkEnd w:id="76"/>
    </w:p>
    <w:p w14:paraId="030869A7" w14:textId="77777777" w:rsidR="00997DFA" w:rsidRDefault="00997DFA" w:rsidP="00997DFA">
      <w:pPr>
        <w:pStyle w:val="Nivel1SM"/>
        <w:spacing w:before="0"/>
      </w:pPr>
      <w:r>
        <w:t xml:space="preserve">El artículo 4 del TFUE establece que la UE dispondrá de </w:t>
      </w:r>
      <w:r w:rsidRPr="00AA75E8">
        <w:rPr>
          <w:i/>
          <w:iCs/>
        </w:rPr>
        <w:t>competencia compartida</w:t>
      </w:r>
      <w:r>
        <w:t xml:space="preserve"> con los Estados miembros en ámbitos relacionados con el </w:t>
      </w:r>
      <w:r w:rsidRPr="00AA75E8">
        <w:rPr>
          <w:b/>
          <w:bCs/>
        </w:rPr>
        <w:t>mercado interior</w:t>
      </w:r>
      <w:r>
        <w:t>.</w:t>
      </w:r>
    </w:p>
    <w:p w14:paraId="74C9D447" w14:textId="77777777" w:rsidR="00997DFA" w:rsidRDefault="00997DFA" w:rsidP="00997DFA">
      <w:pPr>
        <w:pStyle w:val="Ttulo3"/>
      </w:pPr>
      <w:bookmarkStart w:id="77" w:name="_Toc178011828"/>
      <w:r>
        <w:lastRenderedPageBreak/>
        <w:t>Fundamentos jurídicos</w:t>
      </w:r>
      <w:bookmarkEnd w:id="77"/>
    </w:p>
    <w:p w14:paraId="7DE192DD" w14:textId="77777777" w:rsidR="00997DFA" w:rsidRDefault="00997DFA" w:rsidP="00997DFA">
      <w:pPr>
        <w:pStyle w:val="Nivel1SM"/>
        <w:keepNext/>
        <w:spacing w:before="0" w:after="0"/>
      </w:pPr>
      <w:r>
        <w:t xml:space="preserve">Los </w:t>
      </w:r>
      <w:r w:rsidRPr="005300D5">
        <w:rPr>
          <w:b/>
          <w:bCs/>
        </w:rPr>
        <w:t>fundamentos jurídicos</w:t>
      </w:r>
      <w:r>
        <w:t xml:space="preserve"> se hallan en:</w:t>
      </w:r>
    </w:p>
    <w:p w14:paraId="51CC2EC8" w14:textId="77777777" w:rsidR="00997DFA" w:rsidRPr="00653A06" w:rsidRDefault="00997DFA" w:rsidP="00997DFA">
      <w:pPr>
        <w:pStyle w:val="Nivel2SM"/>
      </w:pPr>
      <w:r w:rsidRPr="005300D5">
        <w:rPr>
          <w:i/>
          <w:iCs/>
        </w:rPr>
        <w:t>R</w:t>
      </w:r>
      <w:r>
        <w:rPr>
          <w:i/>
          <w:iCs/>
        </w:rPr>
        <w:t xml:space="preserve">eal </w:t>
      </w:r>
      <w:r w:rsidRPr="005300D5">
        <w:rPr>
          <w:i/>
          <w:iCs/>
        </w:rPr>
        <w:t>D</w:t>
      </w:r>
      <w:r>
        <w:rPr>
          <w:i/>
          <w:iCs/>
        </w:rPr>
        <w:t xml:space="preserve">ecreto </w:t>
      </w:r>
      <w:r w:rsidRPr="005300D5">
        <w:rPr>
          <w:i/>
          <w:iCs/>
        </w:rPr>
        <w:t>L</w:t>
      </w:r>
      <w:r>
        <w:rPr>
          <w:i/>
          <w:iCs/>
        </w:rPr>
        <w:t>ey</w:t>
      </w:r>
      <w:r w:rsidRPr="005300D5">
        <w:rPr>
          <w:i/>
          <w:iCs/>
        </w:rPr>
        <w:t xml:space="preserve"> 4/2015 del Mercado de Valores</w:t>
      </w:r>
      <w:r>
        <w:t xml:space="preserve">, que refunde la Ley del Marcado de Valores de 1988 con sus desarrollos y modificaciones posteriores. Esta norma incluye además toda la normativa europea contenida en la Directiva </w:t>
      </w:r>
      <w:proofErr w:type="spellStart"/>
      <w:r>
        <w:t>MiFID</w:t>
      </w:r>
      <w:proofErr w:type="spellEnd"/>
      <w:r>
        <w:t> II</w:t>
      </w:r>
      <w:r>
        <w:rPr>
          <w:rStyle w:val="Refdenotaalpie"/>
        </w:rPr>
        <w:footnoteReference w:id="33"/>
      </w:r>
      <w:r>
        <w:t>.</w:t>
      </w:r>
    </w:p>
    <w:p w14:paraId="212B8A4C" w14:textId="77777777" w:rsidR="00997DFA" w:rsidRDefault="00997DFA" w:rsidP="00997DFA">
      <w:pPr>
        <w:pStyle w:val="Ttulo3"/>
      </w:pPr>
      <w:bookmarkStart w:id="78" w:name="_Toc178011829"/>
      <w:r>
        <w:t>Órganos competentes y procedimiento de toma de decisiones</w:t>
      </w:r>
      <w:bookmarkEnd w:id="78"/>
    </w:p>
    <w:p w14:paraId="1E653EB5" w14:textId="77777777" w:rsidR="00997DFA" w:rsidRPr="00653A06" w:rsidRDefault="00997DFA" w:rsidP="00997DFA">
      <w:pPr>
        <w:pStyle w:val="Ttulo6"/>
        <w:spacing w:before="0"/>
      </w:pPr>
      <w:r>
        <w:t>Función normativa</w:t>
      </w:r>
    </w:p>
    <w:p w14:paraId="2D2368F7" w14:textId="77777777" w:rsidR="00997DFA" w:rsidRDefault="00997DFA" w:rsidP="00997DFA">
      <w:pPr>
        <w:pStyle w:val="Nivel1SM"/>
        <w:keepNext/>
        <w:spacing w:before="0" w:after="0"/>
      </w:pPr>
      <w:r>
        <w:t xml:space="preserve">En el caso de la </w:t>
      </w:r>
      <w:r w:rsidRPr="00094B9A">
        <w:rPr>
          <w:b/>
          <w:bCs/>
        </w:rPr>
        <w:t>regulación</w:t>
      </w:r>
      <w:r>
        <w:t xml:space="preserve"> (i.e. función normativa), con la salvedad de las competencias que ostentan las </w:t>
      </w:r>
      <w:r w:rsidRPr="00094B9A">
        <w:rPr>
          <w:i/>
          <w:iCs/>
        </w:rPr>
        <w:t>CCAA</w:t>
      </w:r>
      <w:r>
        <w:t xml:space="preserve"> en materias de ámbito regional (p.ej. algunos temas relativos a las Cajas de Ahorro y cooperativas de crédito) esta se define </w:t>
      </w:r>
      <w:r w:rsidRPr="00094B9A">
        <w:rPr>
          <w:i/>
          <w:iCs/>
        </w:rPr>
        <w:t>a nivel nacional</w:t>
      </w:r>
      <w:r>
        <w:t xml:space="preserve">. Así, las funciones son ejercidas dentro del Gobierno por el </w:t>
      </w:r>
      <w:r w:rsidRPr="004878A5">
        <w:rPr>
          <w:b/>
          <w:bCs/>
        </w:rPr>
        <w:t>Ministerio de Asuntos Económicos y Transformación Digital</w:t>
      </w:r>
      <w:r>
        <w:t xml:space="preserve"> quien las desarrolla a través de la </w:t>
      </w:r>
      <w:r w:rsidRPr="004878A5">
        <w:rPr>
          <w:i/>
          <w:iCs/>
          <w:u w:val="single"/>
        </w:rPr>
        <w:t>Secr</w:t>
      </w:r>
      <w:r>
        <w:rPr>
          <w:i/>
          <w:iCs/>
          <w:u w:val="single"/>
        </w:rPr>
        <w:t>etaría General del Tesoro</w:t>
      </w:r>
      <w:r>
        <w:t>.</w:t>
      </w:r>
    </w:p>
    <w:p w14:paraId="427EA2F2" w14:textId="77777777" w:rsidR="00997DFA" w:rsidRPr="004878A5" w:rsidRDefault="00997DFA" w:rsidP="00997DFA">
      <w:pPr>
        <w:pStyle w:val="Nivel2SM"/>
      </w:pPr>
      <w:r>
        <w:t>Se encarga de la elaboración y tramitación de normas relativas al sector financiero, (i.e. dirección, desarrollo y ordenación de la política financiera).</w:t>
      </w:r>
    </w:p>
    <w:p w14:paraId="0F3E083E" w14:textId="77777777" w:rsidR="00997DFA" w:rsidRDefault="00997DFA" w:rsidP="00997DFA">
      <w:pPr>
        <w:pStyle w:val="Ttulo6"/>
      </w:pPr>
      <w:r w:rsidRPr="00653A06">
        <w:t>Función de supervisión y c</w:t>
      </w:r>
      <w:r>
        <w:t>ontrol</w:t>
      </w:r>
    </w:p>
    <w:p w14:paraId="59CEDC55" w14:textId="77777777" w:rsidR="00997DFA" w:rsidRDefault="00997DFA" w:rsidP="00997DFA">
      <w:pPr>
        <w:pStyle w:val="Nivel1SM"/>
        <w:keepNext/>
        <w:spacing w:before="0" w:after="0"/>
      </w:pPr>
      <w:r>
        <w:t xml:space="preserve">En el caso de la </w:t>
      </w:r>
      <w:r>
        <w:rPr>
          <w:b/>
          <w:bCs/>
        </w:rPr>
        <w:t>supervisión y control</w:t>
      </w:r>
      <w:r>
        <w:t xml:space="preserve"> la CNMV es el órgano supervisor de los mercados de </w:t>
      </w:r>
      <w:r w:rsidRPr="00653A06">
        <w:t>valores</w:t>
      </w:r>
      <w:r>
        <w:t xml:space="preserve"> españoles, quedando encargado de la supervisión de los siguientes agentes:</w:t>
      </w:r>
    </w:p>
    <w:p w14:paraId="6FE7905A" w14:textId="77777777" w:rsidR="00997DFA" w:rsidRDefault="00997DFA" w:rsidP="00997DFA">
      <w:pPr>
        <w:pStyle w:val="Nivel2SM"/>
      </w:pPr>
      <w:r w:rsidRPr="00542924">
        <w:rPr>
          <w:i/>
          <w:iCs/>
        </w:rPr>
        <w:t>Empresas de servicios de inversión</w:t>
      </w:r>
      <w:r>
        <w:t>.</w:t>
      </w:r>
    </w:p>
    <w:p w14:paraId="2199C6FB" w14:textId="77777777" w:rsidR="00997DFA" w:rsidRDefault="00997DFA" w:rsidP="00997DFA">
      <w:pPr>
        <w:pStyle w:val="Nivel2SM"/>
      </w:pPr>
      <w:r w:rsidRPr="00542924">
        <w:rPr>
          <w:i/>
          <w:iCs/>
        </w:rPr>
        <w:t>Instituciones de Inversión Colectiva (IIC)</w:t>
      </w:r>
      <w:r>
        <w:t>.</w:t>
      </w:r>
    </w:p>
    <w:p w14:paraId="23734F72" w14:textId="77777777" w:rsidR="00997DFA" w:rsidRDefault="00997DFA" w:rsidP="00997DFA">
      <w:pPr>
        <w:pStyle w:val="Nivel2SM"/>
      </w:pPr>
      <w:r w:rsidRPr="00360840">
        <w:rPr>
          <w:i/>
          <w:iCs/>
        </w:rPr>
        <w:t>Fondos y sociedades de capital riesgo</w:t>
      </w:r>
      <w:r>
        <w:t>.</w:t>
      </w:r>
    </w:p>
    <w:p w14:paraId="19BB8E1A" w14:textId="77777777" w:rsidR="00997DFA" w:rsidRDefault="00997DFA" w:rsidP="00997DFA">
      <w:pPr>
        <w:pStyle w:val="Nivel2SM"/>
      </w:pPr>
      <w:r w:rsidRPr="007168FC">
        <w:rPr>
          <w:i/>
          <w:iCs/>
        </w:rPr>
        <w:t>Sociedades gestoras de fondos de titulización</w:t>
      </w:r>
      <w:r>
        <w:t>.</w:t>
      </w:r>
    </w:p>
    <w:p w14:paraId="4B472C13" w14:textId="77777777" w:rsidR="00997DFA" w:rsidRDefault="00997DFA" w:rsidP="00997DFA">
      <w:pPr>
        <w:pStyle w:val="Nivel2SM"/>
      </w:pPr>
      <w:r w:rsidRPr="007168FC">
        <w:rPr>
          <w:i/>
          <w:iCs/>
        </w:rPr>
        <w:t>Plataformas de financiación participativa</w:t>
      </w:r>
      <w:r>
        <w:t>.</w:t>
      </w:r>
    </w:p>
    <w:p w14:paraId="456542F1" w14:textId="77777777" w:rsidR="00701192" w:rsidRDefault="00701192" w:rsidP="00701192">
      <w:pPr>
        <w:pStyle w:val="Ttulo2"/>
      </w:pPr>
      <w:bookmarkStart w:id="79" w:name="_Toc178011830"/>
      <w:r>
        <w:t>Medidas adoptadas, evolución reciente y situación actual</w:t>
      </w:r>
      <w:bookmarkEnd w:id="79"/>
    </w:p>
    <w:p w14:paraId="58C5E3C0" w14:textId="77777777" w:rsidR="00701192" w:rsidRDefault="00701192" w:rsidP="00701192">
      <w:pPr>
        <w:pStyle w:val="Nivel1SM"/>
        <w:keepNext/>
        <w:spacing w:before="0" w:after="0"/>
      </w:pPr>
      <w:r>
        <w:t>La variedad de financiación no bancaria que acabamos de mencionar no es fruto del mero funcionamiento del mercado si no que ha sido el resultado de una importante intervención pública que se ha llevado a cabo con especial intensidad a raíz de la crisis económica y financiera.</w:t>
      </w:r>
    </w:p>
    <w:p w14:paraId="5402A04A" w14:textId="072DE1F1" w:rsidR="00701192" w:rsidRPr="002219A1" w:rsidRDefault="00000000" w:rsidP="00701192">
      <w:pPr>
        <w:pStyle w:val="Cajadeanotaciones"/>
        <w:keepNext/>
        <w:rPr>
          <w:sz w:val="19"/>
          <w:szCs w:val="19"/>
        </w:rPr>
      </w:pPr>
      <w:hyperlink r:id="rId26" w:history="1">
        <w:r w:rsidR="00701192" w:rsidRPr="002219A1">
          <w:rPr>
            <w:rStyle w:val="Hipervnculo"/>
            <w:sz w:val="19"/>
            <w:szCs w:val="19"/>
          </w:rPr>
          <w:t>https://www.bde.es/f/webbde/SES/Secciones/Publicaciones/InformesBoletinesRevistas/BoletinEconomico/23/T1/Fich/be2301-art10.pdf</w:t>
        </w:r>
      </w:hyperlink>
    </w:p>
    <w:p w14:paraId="03CC0DA7" w14:textId="1E035C6C" w:rsidR="00701192" w:rsidRPr="002219A1" w:rsidRDefault="00000000" w:rsidP="00701192">
      <w:pPr>
        <w:pStyle w:val="Cajadeanotaciones"/>
        <w:keepNext/>
        <w:rPr>
          <w:sz w:val="19"/>
          <w:szCs w:val="19"/>
        </w:rPr>
      </w:pPr>
      <w:hyperlink r:id="rId27" w:history="1">
        <w:r w:rsidR="00701192" w:rsidRPr="002219A1">
          <w:rPr>
            <w:rStyle w:val="Hipervnculo"/>
            <w:sz w:val="19"/>
            <w:szCs w:val="19"/>
          </w:rPr>
          <w:t>https://www.bde.es/f/webbde/SES/Secciones/Publicaciones/InformesBoletinesRevistas/ArticulosAnaliticos/2018/T4/descargar/Fich/beaa1804-art32.pdf</w:t>
        </w:r>
      </w:hyperlink>
    </w:p>
    <w:p w14:paraId="4634802E" w14:textId="77777777" w:rsidR="00701192" w:rsidRDefault="00701192" w:rsidP="00701192">
      <w:pPr>
        <w:pStyle w:val="Nivel1SM"/>
        <w:keepNext/>
        <w:spacing w:before="0" w:after="0"/>
      </w:pPr>
      <w:r>
        <w:t xml:space="preserve">Vamos a finalizar analizando la evolución reciente de la financiación no bancaria de las empresas españolas acorde a un </w:t>
      </w:r>
      <w:r w:rsidRPr="000C3C18">
        <w:rPr>
          <w:b/>
        </w:rPr>
        <w:t>informe del Banco de España publicado en 2018</w:t>
      </w:r>
      <w:r>
        <w:t>.</w:t>
      </w:r>
    </w:p>
    <w:p w14:paraId="67264D9C" w14:textId="77777777" w:rsidR="00701192" w:rsidRDefault="00701192" w:rsidP="00701192">
      <w:pPr>
        <w:pStyle w:val="Nivel2SM"/>
        <w:keepNext/>
        <w:spacing w:after="0"/>
      </w:pPr>
      <w:r w:rsidRPr="00B122B9">
        <w:t>En este contexto,</w:t>
      </w:r>
      <w:r w:rsidRPr="008467A4">
        <w:t xml:space="preserve"> </w:t>
      </w:r>
      <w:r w:rsidRPr="00154326">
        <w:rPr>
          <w:u w:val="single"/>
        </w:rPr>
        <w:t xml:space="preserve">durante los últimos años se ha producido un </w:t>
      </w:r>
      <w:r w:rsidRPr="00682127">
        <w:rPr>
          <w:i/>
          <w:iCs/>
          <w:u w:val="single"/>
        </w:rPr>
        <w:t>proceso de desintermediación financiera</w:t>
      </w:r>
      <w:r w:rsidRPr="00B122B9">
        <w:t>.</w:t>
      </w:r>
    </w:p>
    <w:p w14:paraId="437C3EE6" w14:textId="77777777" w:rsidR="00701192" w:rsidRDefault="00701192" w:rsidP="00701192">
      <w:pPr>
        <w:pStyle w:val="Nivel3SM"/>
      </w:pPr>
      <w:r>
        <w:t>En julio de 2019 el porcentaje de crédito bancario sobre el total de la financiación a las sociedades no financieras ascendía al 55,6 %, una cifra que es más de 20 puntos inferior a la que se registraba en España en 2007 y 2008 (76 %).</w:t>
      </w:r>
    </w:p>
    <w:p w14:paraId="1085E69B" w14:textId="77777777" w:rsidR="00701192" w:rsidRDefault="00701192" w:rsidP="00701192">
      <w:pPr>
        <w:pStyle w:val="Nivel3SM"/>
      </w:pPr>
      <w:r>
        <w:lastRenderedPageBreak/>
        <w:t>En otros países de la UE, la desbancarización ha avanzado más rápido cuando en España no ha habido tantos cambios en términos relativos.</w:t>
      </w:r>
    </w:p>
    <w:p w14:paraId="7BEC951B" w14:textId="77777777" w:rsidR="00701192" w:rsidRDefault="00701192" w:rsidP="00997DFA">
      <w:pPr>
        <w:pStyle w:val="Ttulo3"/>
      </w:pPr>
      <w:bookmarkStart w:id="80" w:name="_Toc178011831"/>
      <w:r>
        <w:t xml:space="preserve">Desarrollo de mercados alternativos: </w:t>
      </w:r>
      <w:r w:rsidRPr="008E0B7D">
        <w:t>MAB y MARF</w:t>
      </w:r>
      <w:bookmarkEnd w:id="80"/>
    </w:p>
    <w:p w14:paraId="3E2133FB" w14:textId="77777777" w:rsidR="00701192" w:rsidRDefault="00701192" w:rsidP="00701192">
      <w:pPr>
        <w:pStyle w:val="Nivel1SM"/>
        <w:keepNext/>
        <w:spacing w:after="0"/>
      </w:pPr>
      <w:r>
        <w:t xml:space="preserve">En línea con lo ocurrido en otros países de nuestro entorno, durante los últimos años, se </w:t>
      </w:r>
      <w:r w:rsidRPr="00F007E2">
        <w:t>han</w:t>
      </w:r>
      <w:r>
        <w:t xml:space="preserve"> creado en España </w:t>
      </w:r>
      <w:r w:rsidRPr="00E148C2">
        <w:rPr>
          <w:b/>
          <w:bCs/>
        </w:rPr>
        <w:t>mer</w:t>
      </w:r>
      <w:r>
        <w:rPr>
          <w:b/>
          <w:bCs/>
        </w:rPr>
        <w:t>c</w:t>
      </w:r>
      <w:r w:rsidRPr="00E148C2">
        <w:rPr>
          <w:b/>
          <w:bCs/>
        </w:rPr>
        <w:t>ados de valores alternativos</w:t>
      </w:r>
      <w:r>
        <w:t xml:space="preserve"> (en un primer momento de renta variable y más delante de renta fija) como mecanismos más especializados en la captación de recursos financieros por parte de las empresas que, por su propia naturaleza (muy innovadoras, de reciente creación, o simplemente de menor tamaño, demandaban un entorno diferente al que ofrecen los mercados regulados (en los que normalmente se financian empresas de gran tamaño.</w:t>
      </w:r>
    </w:p>
    <w:p w14:paraId="1AD3F1BD" w14:textId="77777777" w:rsidR="00701192" w:rsidRDefault="00701192" w:rsidP="00701192">
      <w:pPr>
        <w:pStyle w:val="Nivel2SM"/>
      </w:pPr>
      <w:r>
        <w:t xml:space="preserve">A partir de entonces, en los años posteriores se han puesto en marcha diferentes iniciativas para </w:t>
      </w:r>
      <w:r w:rsidRPr="00554D67">
        <w:rPr>
          <w:i/>
          <w:iCs/>
          <w:u w:val="single"/>
        </w:rPr>
        <w:t xml:space="preserve">fomentar el desarrollo de las fuentes de financiación </w:t>
      </w:r>
      <w:r>
        <w:rPr>
          <w:i/>
          <w:iCs/>
          <w:u w:val="single"/>
        </w:rPr>
        <w:t>no bancaria</w:t>
      </w:r>
      <w:r w:rsidRPr="00554D67">
        <w:rPr>
          <w:i/>
          <w:iCs/>
          <w:u w:val="single"/>
        </w:rPr>
        <w:t>s</w:t>
      </w:r>
      <w:r>
        <w:t>. Así, las autoridades comunitarias y las nacionales han impulsado el desarrollo tanto de los mercados de valores (como el MAB</w:t>
      </w:r>
      <w:r>
        <w:rPr>
          <w:rStyle w:val="Refdenotaalpie"/>
        </w:rPr>
        <w:footnoteReference w:id="34"/>
      </w:r>
      <w:r>
        <w:t xml:space="preserve"> y el MARF</w:t>
      </w:r>
      <w:r>
        <w:rPr>
          <w:rStyle w:val="Refdenotaalpie"/>
        </w:rPr>
        <w:footnoteReference w:id="35"/>
      </w:r>
      <w:r>
        <w:t>), como de algunos canales alternativos a la financiación bancaria, que incluyen desde nuevas modalidades de entidades de capital riesgo (entidades de capital riesgo pyme) hasta las plataformas de financiación participativa (</w:t>
      </w:r>
      <w:r>
        <w:rPr>
          <w:i/>
          <w:iCs/>
        </w:rPr>
        <w:t>crowdfunding</w:t>
      </w:r>
      <w:r>
        <w:t xml:space="preserve"> y </w:t>
      </w:r>
      <w:r>
        <w:rPr>
          <w:i/>
          <w:iCs/>
        </w:rPr>
        <w:t>crowdlending</w:t>
      </w:r>
      <w:r>
        <w:t>).</w:t>
      </w:r>
    </w:p>
    <w:p w14:paraId="4FED930F" w14:textId="77777777" w:rsidR="00701192" w:rsidRDefault="00701192" w:rsidP="00701192">
      <w:pPr>
        <w:pStyle w:val="Nivel2SM"/>
      </w:pPr>
      <w:r w:rsidRPr="006E4DD1">
        <w:t xml:space="preserve">El </w:t>
      </w:r>
      <w:r w:rsidRPr="00154326">
        <w:rPr>
          <w:b/>
        </w:rPr>
        <w:t>número de empresas no financieras cotizando</w:t>
      </w:r>
      <w:r>
        <w:t xml:space="preserve"> en el MAB y en el MARF </w:t>
      </w:r>
      <w:r w:rsidRPr="006E4DD1">
        <w:t>ha presentado una evolución creciente a lo largo de los últimos años</w:t>
      </w:r>
      <w:r>
        <w:t xml:space="preserve"> </w:t>
      </w:r>
      <w:r w:rsidRPr="00154326">
        <w:rPr>
          <w:b/>
        </w:rPr>
        <w:t>superando la cifra de 40</w:t>
      </w:r>
      <w:r>
        <w:rPr>
          <w:b/>
        </w:rPr>
        <w:t> </w:t>
      </w:r>
      <w:r w:rsidRPr="00154326">
        <w:rPr>
          <w:b/>
        </w:rPr>
        <w:t>emisores en ambos casos en 2017</w:t>
      </w:r>
      <w:r>
        <w:t xml:space="preserve"> cuando en </w:t>
      </w:r>
      <w:r w:rsidRPr="00154326">
        <w:rPr>
          <w:b/>
        </w:rPr>
        <w:t>2009</w:t>
      </w:r>
      <w:r>
        <w:t xml:space="preserve"> el número se situaba entre </w:t>
      </w:r>
      <w:r w:rsidRPr="00154326">
        <w:rPr>
          <w:b/>
        </w:rPr>
        <w:t>0-5</w:t>
      </w:r>
      <w:r>
        <w:t>.</w:t>
      </w:r>
    </w:p>
    <w:p w14:paraId="682F9784" w14:textId="77777777" w:rsidR="00701192" w:rsidRDefault="00701192" w:rsidP="00701192">
      <w:pPr>
        <w:pStyle w:val="Nivel2SM"/>
        <w:keepNext/>
        <w:spacing w:after="0"/>
      </w:pPr>
      <w:r>
        <w:t xml:space="preserve">A pesar del crecimiento que han experimentado los </w:t>
      </w:r>
      <w:r w:rsidRPr="00DB3E1B">
        <w:rPr>
          <w:i/>
          <w:iCs/>
          <w:u w:val="single"/>
        </w:rPr>
        <w:t>mercados alternativos</w:t>
      </w:r>
      <w:r>
        <w:t xml:space="preserve"> (MAB y MARF), los volúmenes de financiación captada en términos relativos con respecto al total de los mercados de renta variable y renta fija </w:t>
      </w:r>
      <w:r w:rsidRPr="00DB3E1B">
        <w:rPr>
          <w:i/>
          <w:iCs/>
          <w:u w:val="single"/>
        </w:rPr>
        <w:t>son todavía muy reducidos</w:t>
      </w:r>
      <w:r>
        <w:t>.</w:t>
      </w:r>
    </w:p>
    <w:p w14:paraId="04D48078" w14:textId="77777777" w:rsidR="00701192" w:rsidRDefault="00701192" w:rsidP="00701192">
      <w:pPr>
        <w:pStyle w:val="Nivel3SM"/>
      </w:pPr>
      <w:r>
        <w:t>Así, tanto en el MAB como en el MARF, los volúmenes alcanzados representan a pensar el 1 % de la financiación con valores captada por el conjunto de las empresas financieras.</w:t>
      </w:r>
    </w:p>
    <w:p w14:paraId="67512314" w14:textId="77777777" w:rsidR="00701192" w:rsidRDefault="00701192" w:rsidP="00997DFA">
      <w:pPr>
        <w:pStyle w:val="Ttulo3"/>
      </w:pPr>
      <w:bookmarkStart w:id="81" w:name="_Toc178011832"/>
      <w:r w:rsidRPr="00E27A0E">
        <w:t>Mercados de renta fija</w:t>
      </w:r>
      <w:bookmarkEnd w:id="81"/>
    </w:p>
    <w:p w14:paraId="2EBBABE8" w14:textId="77777777" w:rsidR="00701192" w:rsidRDefault="00701192" w:rsidP="00701192">
      <w:pPr>
        <w:pStyle w:val="Nivel2SM"/>
        <w:keepNext/>
        <w:spacing w:after="0"/>
      </w:pPr>
      <w:r>
        <w:t>Comparando el periodo 2007 y 2017 e</w:t>
      </w:r>
      <w:r w:rsidRPr="00E27A0E">
        <w:t xml:space="preserve">l </w:t>
      </w:r>
      <w:r w:rsidRPr="00154326">
        <w:rPr>
          <w:b/>
        </w:rPr>
        <w:t>número de empresas españolas</w:t>
      </w:r>
      <w:r w:rsidRPr="00E27A0E">
        <w:t xml:space="preserve"> que captan fondos a través de la emis</w:t>
      </w:r>
      <w:r>
        <w:t xml:space="preserve">ión de valores de renta fija </w:t>
      </w:r>
      <w:r w:rsidRPr="00154326">
        <w:rPr>
          <w:b/>
        </w:rPr>
        <w:t xml:space="preserve">se ha multiplicado por más de </w:t>
      </w:r>
      <w:r>
        <w:rPr>
          <w:b/>
        </w:rPr>
        <w:t>6 </w:t>
      </w:r>
      <w:r w:rsidRPr="00154326">
        <w:rPr>
          <w:b/>
        </w:rPr>
        <w:t>veces</w:t>
      </w:r>
      <w:r>
        <w:t xml:space="preserve">. El principal factor de este aumento ha sido la </w:t>
      </w:r>
      <w:r w:rsidRPr="00154326">
        <w:rPr>
          <w:b/>
        </w:rPr>
        <w:t>reducción del coste de endeudamiento</w:t>
      </w:r>
      <w:r>
        <w:t xml:space="preserve"> de las empresas que viene explicado por:</w:t>
      </w:r>
    </w:p>
    <w:p w14:paraId="70BE9D7F" w14:textId="77777777" w:rsidR="00701192" w:rsidRDefault="00701192" w:rsidP="00701192">
      <w:pPr>
        <w:pStyle w:val="Nivel3SM"/>
      </w:pPr>
      <w:r>
        <w:t>E</w:t>
      </w:r>
      <w:r w:rsidRPr="00E27A0E">
        <w:t>l programa de compras de deuda privada del Eurosistema (</w:t>
      </w:r>
      <w:r w:rsidRPr="00154326">
        <w:rPr>
          <w:b/>
        </w:rPr>
        <w:t>CSPP</w:t>
      </w:r>
      <w:r>
        <w:t>).</w:t>
      </w:r>
    </w:p>
    <w:p w14:paraId="5BAD1682" w14:textId="77777777" w:rsidR="00701192" w:rsidRDefault="00701192" w:rsidP="00701192">
      <w:pPr>
        <w:pStyle w:val="Nivel3SM"/>
      </w:pPr>
      <w:r>
        <w:t xml:space="preserve">Las modificaciones introducidas por la </w:t>
      </w:r>
      <w:r w:rsidRPr="00154326">
        <w:rPr>
          <w:b/>
        </w:rPr>
        <w:t>Ley de financiación de fomento</w:t>
      </w:r>
      <w:r>
        <w:t xml:space="preserve"> </w:t>
      </w:r>
      <w:r w:rsidRPr="008467A4">
        <w:rPr>
          <w:b/>
        </w:rPr>
        <w:t>de la financiación no empresarial</w:t>
      </w:r>
      <w:r>
        <w:t xml:space="preserve"> en materia de </w:t>
      </w:r>
      <w:r w:rsidRPr="00154326">
        <w:rPr>
          <w:b/>
        </w:rPr>
        <w:t>renta fija</w:t>
      </w:r>
      <w:r>
        <w:t>.</w:t>
      </w:r>
    </w:p>
    <w:p w14:paraId="1A455F5B" w14:textId="77777777" w:rsidR="00701192" w:rsidRDefault="00701192" w:rsidP="00701192">
      <w:pPr>
        <w:pStyle w:val="Nivel3SM"/>
      </w:pPr>
      <w:r>
        <w:t xml:space="preserve">La reforma del 2014 en materia de </w:t>
      </w:r>
      <w:r w:rsidRPr="00154326">
        <w:rPr>
          <w:b/>
        </w:rPr>
        <w:t>tributación de inversores no residentes en renta fija</w:t>
      </w:r>
      <w:r>
        <w:t>.</w:t>
      </w:r>
    </w:p>
    <w:p w14:paraId="7267EFA3" w14:textId="77777777" w:rsidR="00701192" w:rsidRDefault="00701192" w:rsidP="00997DFA">
      <w:pPr>
        <w:pStyle w:val="Ttulo3"/>
      </w:pPr>
      <w:bookmarkStart w:id="82" w:name="_Toc178011833"/>
      <w:r>
        <w:t>C</w:t>
      </w:r>
      <w:r w:rsidRPr="006E4DD1">
        <w:t>apital riesgo</w:t>
      </w:r>
      <w:bookmarkEnd w:id="82"/>
    </w:p>
    <w:p w14:paraId="1861284B" w14:textId="77777777" w:rsidR="00701192" w:rsidRDefault="00701192" w:rsidP="00701192">
      <w:pPr>
        <w:pStyle w:val="Nivel1SM"/>
        <w:keepNext/>
        <w:spacing w:after="0"/>
      </w:pPr>
      <w:r>
        <w:t xml:space="preserve">Recientemente, también se han introducido algunos cambios en la </w:t>
      </w:r>
      <w:r>
        <w:rPr>
          <w:b/>
          <w:bCs/>
        </w:rPr>
        <w:t>regulación de las Entidades de Capital Riesgo con el fin de potenciar su desarrollo</w:t>
      </w:r>
      <w:r>
        <w:t>.</w:t>
      </w:r>
    </w:p>
    <w:p w14:paraId="62538442" w14:textId="77777777" w:rsidR="00701192" w:rsidRDefault="00701192" w:rsidP="00701192">
      <w:pPr>
        <w:pStyle w:val="Nivel2SM"/>
      </w:pPr>
      <w:r>
        <w:t>Concretamente, en 2014 se aprobó la figura de entidades de capital riesgo pyme, flexibilizando los requisitos de constitución y modificando los activos de inversión frente a las ECR genéricas. En particular, permitiendo un mayor uso tanto de préstamos participativos como de deuda para proveer de financiación a estas pymes, así como para participar en su gestión y en labores de asesoramiento.</w:t>
      </w:r>
    </w:p>
    <w:p w14:paraId="3905CEF7" w14:textId="77777777" w:rsidR="00701192" w:rsidRDefault="00701192" w:rsidP="00701192">
      <w:pPr>
        <w:pStyle w:val="Nivel2SM"/>
      </w:pPr>
      <w:r>
        <w:lastRenderedPageBreak/>
        <w:t xml:space="preserve">Además, el Gobierno ha tomado diversas medidas para impulsar el capital riesgo, destacando la creación por parte de ICO de </w:t>
      </w:r>
      <w:proofErr w:type="spellStart"/>
      <w:r w:rsidRPr="00554D67">
        <w:rPr>
          <w:i/>
          <w:iCs/>
          <w:u w:val="single"/>
        </w:rPr>
        <w:t>Fond</w:t>
      </w:r>
      <w:proofErr w:type="spellEnd"/>
      <w:r w:rsidRPr="00554D67">
        <w:rPr>
          <w:i/>
          <w:iCs/>
          <w:u w:val="single"/>
        </w:rPr>
        <w:t>-ICO</w:t>
      </w:r>
      <w:r>
        <w:t>, un fondo dotado de 1.200 millones de euros dedicado a invertir en fondos de capital riesgo que a su vez invierta en empresas españolas.</w:t>
      </w:r>
    </w:p>
    <w:p w14:paraId="2EE19E4B" w14:textId="77777777" w:rsidR="00701192" w:rsidRDefault="00701192" w:rsidP="00701192">
      <w:pPr>
        <w:pStyle w:val="Nivel2SM"/>
        <w:keepNext/>
        <w:spacing w:after="0"/>
      </w:pPr>
      <w:r>
        <w:t xml:space="preserve">Por otra parte, a partir de 2014 </w:t>
      </w:r>
      <w:r w:rsidRPr="00554D67">
        <w:rPr>
          <w:i/>
          <w:iCs/>
          <w:u w:val="single"/>
        </w:rPr>
        <w:t>se permite que las emisiones de obligaciones que cumplan determinados requisitos no estén sometidas a retención ni a tributación en España en el caso de los inversores no residentes</w:t>
      </w:r>
      <w:r>
        <w:t>.</w:t>
      </w:r>
    </w:p>
    <w:p w14:paraId="20825E71" w14:textId="77777777" w:rsidR="00701192" w:rsidRDefault="00701192" w:rsidP="00701192">
      <w:pPr>
        <w:pStyle w:val="Nivel3SM"/>
      </w:pPr>
      <w:r>
        <w:t>En particular, que sean admitidas en un mercado regulado (incluido el de la AIAF o sistemas multilaterales de negociación (p.ej. MARF)), realizadas por cualquier sociedad residente en España.</w:t>
      </w:r>
    </w:p>
    <w:p w14:paraId="446DDB8F" w14:textId="77777777" w:rsidR="00701192" w:rsidRDefault="00701192" w:rsidP="00701192">
      <w:pPr>
        <w:pStyle w:val="Nivel1SM"/>
        <w:keepNext/>
        <w:spacing w:after="0"/>
      </w:pPr>
      <w:r>
        <w:t xml:space="preserve">Entre </w:t>
      </w:r>
      <w:r w:rsidRPr="00154326">
        <w:t>2009 y 2017</w:t>
      </w:r>
      <w:r>
        <w:t xml:space="preserve"> la</w:t>
      </w:r>
      <w:r w:rsidRPr="00154326">
        <w:t xml:space="preserve"> inversión en empresas españolas vía ECR</w:t>
      </w:r>
      <w:r>
        <w:t xml:space="preserve"> ha aumentado desde un </w:t>
      </w:r>
      <w:r w:rsidRPr="00154326">
        <w:t>1</w:t>
      </w:r>
      <w:r>
        <w:t> %</w:t>
      </w:r>
      <w:r w:rsidRPr="00154326">
        <w:t xml:space="preserve"> hasta un 4</w:t>
      </w:r>
      <w:r>
        <w:t> %</w:t>
      </w:r>
      <w:r w:rsidRPr="00154326">
        <w:t xml:space="preserve"> del PIB</w:t>
      </w:r>
      <w:r>
        <w:t>.</w:t>
      </w:r>
    </w:p>
    <w:p w14:paraId="458CD3DE" w14:textId="77777777" w:rsidR="00701192" w:rsidRPr="00AF130B" w:rsidRDefault="00701192" w:rsidP="00701192">
      <w:pPr>
        <w:pStyle w:val="Nivel2SM"/>
      </w:pPr>
      <w:r w:rsidRPr="00AF130B">
        <w:t xml:space="preserve">Pese a este repunte, el capital riesgo hacia las empresas españolas según la estadística de </w:t>
      </w:r>
      <w:proofErr w:type="spellStart"/>
      <w:r w:rsidRPr="00AF130B">
        <w:t>Invest</w:t>
      </w:r>
      <w:proofErr w:type="spellEnd"/>
      <w:r w:rsidRPr="00AF130B">
        <w:t xml:space="preserve"> </w:t>
      </w:r>
      <w:proofErr w:type="spellStart"/>
      <w:r w:rsidRPr="00AF130B">
        <w:t>Europe</w:t>
      </w:r>
      <w:proofErr w:type="spellEnd"/>
      <w:r w:rsidRPr="00AF130B">
        <w:t xml:space="preserve"> era del 2,6 % del PIB en 2017 (por debajo de la media europea (3,2 % del PIB)).</w:t>
      </w:r>
    </w:p>
    <w:p w14:paraId="46A8BA19" w14:textId="77777777" w:rsidR="00701192" w:rsidRDefault="00701192" w:rsidP="00701192">
      <w:pPr>
        <w:pStyle w:val="Nivel2SM"/>
      </w:pPr>
      <w:r>
        <w:t>Además,</w:t>
      </w:r>
      <w:r w:rsidRPr="0041072F">
        <w:t xml:space="preserve"> </w:t>
      </w:r>
      <w:r>
        <w:t xml:space="preserve">si distinguimos por fase de desarrollo, aunque a lo largo de los últimos años se observa un repunte de la actividad en las primeras fases (semilla, arranque y fortalecimiento), es en las etapas posteriores en las que se concentra la proporción mayoritaria del capital riesgo (prácticamente el </w:t>
      </w:r>
      <w:r w:rsidRPr="0041072F">
        <w:rPr>
          <w:b/>
        </w:rPr>
        <w:t>85 %</w:t>
      </w:r>
      <w:r>
        <w:t xml:space="preserve"> de la financiación se concentra en </w:t>
      </w:r>
      <w:r w:rsidRPr="0041072F">
        <w:rPr>
          <w:b/>
        </w:rPr>
        <w:t>etapas posteriores</w:t>
      </w:r>
      <w:r>
        <w:t xml:space="preserve"> (sobre todo LBO)).</w:t>
      </w:r>
    </w:p>
    <w:p w14:paraId="51F831BD" w14:textId="77777777" w:rsidR="00701192" w:rsidRDefault="00701192" w:rsidP="00997DFA">
      <w:pPr>
        <w:pStyle w:val="Ttulo3"/>
      </w:pPr>
      <w:bookmarkStart w:id="83" w:name="_Toc178011834"/>
      <w:r w:rsidRPr="00202EAF">
        <w:t>Plataformas de financiación participativa</w:t>
      </w:r>
      <w:bookmarkEnd w:id="83"/>
    </w:p>
    <w:p w14:paraId="399905A3" w14:textId="77777777" w:rsidR="00701192" w:rsidRDefault="00701192" w:rsidP="00701192">
      <w:pPr>
        <w:pStyle w:val="Nivel2SM"/>
        <w:keepNext/>
        <w:spacing w:after="0"/>
      </w:pPr>
      <w:r>
        <w:t xml:space="preserve">Asimismo, en lo referente a las plataformas de financiación participativa, </w:t>
      </w:r>
      <w:r w:rsidRPr="00202EAF">
        <w:t xml:space="preserve">todavía </w:t>
      </w:r>
      <w:r w:rsidRPr="00154326">
        <w:rPr>
          <w:b/>
        </w:rPr>
        <w:t>no</w:t>
      </w:r>
      <w:r>
        <w:rPr>
          <w:b/>
        </w:rPr>
        <w:t> </w:t>
      </w:r>
      <w:r w:rsidRPr="00154326">
        <w:rPr>
          <w:b/>
        </w:rPr>
        <w:t>existen estadísticas oficiales</w:t>
      </w:r>
      <w:r w:rsidRPr="00202EAF">
        <w:t xml:space="preserve">, dadas sus fases tempranas de desarrollo. No obstante, las </w:t>
      </w:r>
      <w:r w:rsidRPr="00154326">
        <w:rPr>
          <w:b/>
        </w:rPr>
        <w:t>primeras estimaciones</w:t>
      </w:r>
      <w:r w:rsidRPr="00202EAF">
        <w:t xml:space="preserve"> apuntan a que los fondos canalizados por esta vía, tanto en acciones como en deuda, </w:t>
      </w:r>
      <w:r w:rsidRPr="00154326">
        <w:rPr>
          <w:b/>
        </w:rPr>
        <w:t>aunque todavía son marginales</w:t>
      </w:r>
      <w:r w:rsidRPr="00202EAF">
        <w:t xml:space="preserve"> respecto del conjunto de la financiación total, </w:t>
      </w:r>
      <w:r w:rsidRPr="00154326">
        <w:rPr>
          <w:b/>
        </w:rPr>
        <w:t>presentan crecimientos elevados</w:t>
      </w:r>
      <w:r w:rsidRPr="00202EAF">
        <w:t>.</w:t>
      </w:r>
    </w:p>
    <w:p w14:paraId="3E7A2039" w14:textId="77777777" w:rsidR="00701192" w:rsidRDefault="00701192" w:rsidP="00701192">
      <w:pPr>
        <w:pStyle w:val="Nivel3SM"/>
      </w:pPr>
      <w:r w:rsidRPr="00202EAF">
        <w:t xml:space="preserve">Así, se estima que, de media, a lo </w:t>
      </w:r>
      <w:r w:rsidRPr="00154326">
        <w:t xml:space="preserve">largo de los </w:t>
      </w:r>
      <w:r>
        <w:t xml:space="preserve">3 </w:t>
      </w:r>
      <w:r w:rsidRPr="00154326">
        <w:t>últimos años</w:t>
      </w:r>
      <w:r w:rsidRPr="00202EAF">
        <w:t xml:space="preserve"> los fondos captados por estas </w:t>
      </w:r>
      <w:r w:rsidRPr="00154326">
        <w:t>plataformas a escala global</w:t>
      </w:r>
      <w:r w:rsidRPr="00202EAF">
        <w:t xml:space="preserve"> han presentado </w:t>
      </w:r>
      <w:r w:rsidRPr="00154326">
        <w:t>crecimientos superiores al 40</w:t>
      </w:r>
      <w:r>
        <w:t> %</w:t>
      </w:r>
      <w:r w:rsidRPr="00154326">
        <w:t xml:space="preserve"> anual</w:t>
      </w:r>
      <w:r w:rsidRPr="00202EAF">
        <w:t xml:space="preserve">, </w:t>
      </w:r>
      <w:r w:rsidRPr="00154326">
        <w:t>superando</w:t>
      </w:r>
      <w:r w:rsidRPr="00202EAF">
        <w:t xml:space="preserve"> globalmente en el período </w:t>
      </w:r>
      <w:r w:rsidRPr="00154326">
        <w:t>enero-junio de 2018 los 9,4</w:t>
      </w:r>
      <w:r>
        <w:t> </w:t>
      </w:r>
      <w:r w:rsidRPr="00154326">
        <w:t>mm de euros</w:t>
      </w:r>
      <w:r w:rsidRPr="00202EAF">
        <w:t>.</w:t>
      </w:r>
      <w:r>
        <w:t xml:space="preserve"> </w:t>
      </w:r>
      <w:r w:rsidRPr="00154326">
        <w:t>España</w:t>
      </w:r>
      <w:r>
        <w:t xml:space="preserve"> capta un </w:t>
      </w:r>
      <w:r w:rsidRPr="00154326">
        <w:t>0</w:t>
      </w:r>
      <w:r>
        <w:t>,</w:t>
      </w:r>
      <w:r w:rsidRPr="00154326">
        <w:t>2</w:t>
      </w:r>
      <w:r>
        <w:t xml:space="preserve"> %, siendo </w:t>
      </w:r>
      <w:r w:rsidRPr="00154326">
        <w:t>China (80</w:t>
      </w:r>
      <w:r>
        <w:t> %</w:t>
      </w:r>
      <w:r w:rsidRPr="00154326">
        <w:t>)</w:t>
      </w:r>
      <w:r>
        <w:t xml:space="preserve"> la que más capta. </w:t>
      </w:r>
    </w:p>
    <w:p w14:paraId="6E32F4A9" w14:textId="77777777" w:rsidR="00701192" w:rsidRDefault="00701192" w:rsidP="00701192">
      <w:pPr>
        <w:pStyle w:val="Ttulo3"/>
      </w:pPr>
      <w:bookmarkStart w:id="84" w:name="_Toc178011835"/>
      <w:r w:rsidRPr="004729FE">
        <w:t>Ley 5/2015 de Fomento de la Financiación Empresarial</w:t>
      </w:r>
      <w:bookmarkEnd w:id="84"/>
    </w:p>
    <w:p w14:paraId="33E0DBF3" w14:textId="77777777" w:rsidR="00701192" w:rsidRDefault="00701192" w:rsidP="00701192">
      <w:pPr>
        <w:pStyle w:val="Nivel1SM"/>
        <w:keepNext/>
        <w:spacing w:before="0" w:after="0"/>
      </w:pPr>
      <w:r>
        <w:t xml:space="preserve">Finalmente cabe destacar la </w:t>
      </w:r>
      <w:r w:rsidRPr="00554D67">
        <w:rPr>
          <w:b/>
          <w:bCs/>
        </w:rPr>
        <w:t>Ley 5/</w:t>
      </w:r>
      <w:r>
        <w:rPr>
          <w:b/>
          <w:bCs/>
        </w:rPr>
        <w:t>2015 de Fomento de la Financiación Empresarial</w:t>
      </w:r>
      <w:r>
        <w:t xml:space="preserve"> que busca:</w:t>
      </w:r>
    </w:p>
    <w:p w14:paraId="5462CA20" w14:textId="77777777" w:rsidR="00701192" w:rsidRDefault="00701192" w:rsidP="00701192">
      <w:pPr>
        <w:pStyle w:val="Nivel2SM"/>
      </w:pPr>
      <w:r w:rsidRPr="00554D67">
        <w:rPr>
          <w:i/>
          <w:iCs/>
          <w:u w:val="single"/>
        </w:rPr>
        <w:t>Flexibilizar el régimen de las sociedades de garantía recíproca</w:t>
      </w:r>
      <w:r>
        <w:t xml:space="preserve"> para reducir sus cargas administrativas y hacer más atractivo su funcionamiento, de modo que resulten realmente de utilidad para que las pymes obtengan financiación.</w:t>
      </w:r>
    </w:p>
    <w:p w14:paraId="6CF10716" w14:textId="77777777" w:rsidR="00701192" w:rsidRDefault="00701192" w:rsidP="00701192">
      <w:pPr>
        <w:pStyle w:val="Nivel2SM"/>
      </w:pPr>
      <w:r>
        <w:t xml:space="preserve">Medidas encaminadas a </w:t>
      </w:r>
      <w:r>
        <w:rPr>
          <w:i/>
          <w:iCs/>
          <w:u w:val="single"/>
        </w:rPr>
        <w:t>favorecer el tránsito de los valores que se encuentran admitidos en un sistema multilateral de negociación hasta su negociación en un mercado secundario oficial</w:t>
      </w:r>
      <w:r>
        <w:t>.</w:t>
      </w:r>
    </w:p>
    <w:p w14:paraId="75A9D28C" w14:textId="77777777" w:rsidR="00701192" w:rsidRDefault="00701192" w:rsidP="00701192">
      <w:pPr>
        <w:pStyle w:val="Nivel2SM"/>
      </w:pPr>
      <w:r>
        <w:rPr>
          <w:i/>
          <w:iCs/>
          <w:u w:val="single"/>
        </w:rPr>
        <w:t>Se atribuye a la CNMV facultades de supervisión y sanción</w:t>
      </w:r>
      <w:r w:rsidRPr="00A53190">
        <w:rPr>
          <w:i/>
          <w:iCs/>
          <w:u w:val="single"/>
        </w:rPr>
        <w:t xml:space="preserve"> de las plataformas de financiación participativa</w:t>
      </w:r>
      <w:r>
        <w:t xml:space="preserve"> (</w:t>
      </w:r>
      <w:r>
        <w:rPr>
          <w:i/>
          <w:iCs/>
        </w:rPr>
        <w:t>crowdfunding</w:t>
      </w:r>
      <w:r>
        <w:t>). En colaboración con el Banco de España cuando se refiera a plataformas cuyos productos se financien vía préstamos.</w:t>
      </w:r>
    </w:p>
    <w:p w14:paraId="0EFF32EF" w14:textId="77777777" w:rsidR="00701192" w:rsidRDefault="00701192" w:rsidP="00701192">
      <w:pPr>
        <w:pStyle w:val="Nivel2SM"/>
      </w:pPr>
      <w:r>
        <w:t>Fija un umbral de capitalización de 500 millones de euros para operar en el MAB, de modo que las empresas que superen dicho umbral durante 6 meses tendrán que pasar a cotizar en el mercado continuo</w:t>
      </w:r>
      <w:r>
        <w:rPr>
          <w:rStyle w:val="Refdenotaalpie"/>
        </w:rPr>
        <w:footnoteReference w:id="36"/>
      </w:r>
      <w:r>
        <w:t>.</w:t>
      </w:r>
    </w:p>
    <w:p w14:paraId="6F51A7DB" w14:textId="77777777" w:rsidR="00701192" w:rsidRPr="00997DFA" w:rsidRDefault="00701192" w:rsidP="00997DFA">
      <w:pPr>
        <w:pStyle w:val="Ttulo3"/>
        <w:rPr>
          <w:highlight w:val="yellow"/>
        </w:rPr>
      </w:pPr>
      <w:bookmarkStart w:id="85" w:name="_Toc178011836"/>
      <w:r w:rsidRPr="00997DFA">
        <w:rPr>
          <w:highlight w:val="yellow"/>
        </w:rPr>
        <w:t>Política monetaria no convencional BCE: CSPP</w:t>
      </w:r>
      <w:bookmarkEnd w:id="85"/>
    </w:p>
    <w:p w14:paraId="2AA15CC5" w14:textId="77777777" w:rsidR="00701192" w:rsidRDefault="00701192" w:rsidP="00701192">
      <w:pPr>
        <w:pStyle w:val="Nivel1SM"/>
        <w:spacing w:before="0"/>
      </w:pPr>
      <w:r w:rsidRPr="007B50BA">
        <w:rPr>
          <w:highlight w:val="yellow"/>
        </w:rPr>
        <w:t>Por último es importante también mencionar el programa de compra de bonos del Eurosistema que tal y como muestran diversos informes del BdE ha tenido un importante impacto sobre la financiación no bancaria de las empresas no financieras.</w:t>
      </w:r>
    </w:p>
    <w:p w14:paraId="0B70ADBD" w14:textId="77777777" w:rsidR="00701192" w:rsidRDefault="00701192" w:rsidP="00701192">
      <w:pPr>
        <w:pStyle w:val="Ttulo3"/>
      </w:pPr>
      <w:bookmarkStart w:id="86" w:name="_Toc178011837"/>
      <w:r w:rsidRPr="005341AD">
        <w:lastRenderedPageBreak/>
        <w:t xml:space="preserve">Ley </w:t>
      </w:r>
      <w:r>
        <w:t>“</w:t>
      </w:r>
      <w:r w:rsidRPr="005341AD">
        <w:t>Crea y Crece</w:t>
      </w:r>
      <w:r>
        <w:t>”</w:t>
      </w:r>
      <w:r w:rsidRPr="005341AD">
        <w:t>, una de las principales reformas del PRTR</w:t>
      </w:r>
      <w:bookmarkEnd w:id="86"/>
    </w:p>
    <w:p w14:paraId="4D3C3CD4" w14:textId="77777777" w:rsidR="00701192" w:rsidRDefault="00701192" w:rsidP="00701192">
      <w:pPr>
        <w:pStyle w:val="Nivel2SM"/>
        <w:keepNext/>
        <w:spacing w:after="0"/>
      </w:pPr>
      <w:r w:rsidRPr="00682127">
        <w:rPr>
          <w:i/>
          <w:iCs/>
          <w:u w:val="single"/>
        </w:rPr>
        <w:t>Objetivo</w:t>
      </w:r>
      <w:r w:rsidRPr="00682127">
        <w:t>:</w:t>
      </w:r>
      <w:r>
        <w:t xml:space="preserve"> Impulsa la creación de empresas y facilita su crecimiento y expansión, especialmente de las pymes.</w:t>
      </w:r>
    </w:p>
    <w:p w14:paraId="1AF6646A" w14:textId="77777777" w:rsidR="00701192" w:rsidRDefault="00701192" w:rsidP="00701192">
      <w:pPr>
        <w:pStyle w:val="Nivel3SM"/>
      </w:pPr>
      <w:r>
        <w:t xml:space="preserve">Crear una empresa será </w:t>
      </w:r>
      <w:proofErr w:type="gramStart"/>
      <w:r>
        <w:t>más fácil y más rápido</w:t>
      </w:r>
      <w:proofErr w:type="gramEnd"/>
      <w:r>
        <w:t>.</w:t>
      </w:r>
    </w:p>
    <w:p w14:paraId="7976F059" w14:textId="77777777" w:rsidR="00701192" w:rsidRPr="008C332C" w:rsidRDefault="00701192" w:rsidP="00701192">
      <w:pPr>
        <w:pStyle w:val="Nivel2SM"/>
        <w:keepNext/>
        <w:spacing w:after="0"/>
      </w:pPr>
      <w:r w:rsidRPr="00682127">
        <w:rPr>
          <w:i/>
          <w:iCs/>
          <w:u w:val="single"/>
        </w:rPr>
        <w:t>Medidas de la Ley</w:t>
      </w:r>
      <w:r w:rsidRPr="008C332C">
        <w:t>:</w:t>
      </w:r>
    </w:p>
    <w:p w14:paraId="62EF8F39" w14:textId="77777777" w:rsidR="00701192" w:rsidRPr="009F225C" w:rsidRDefault="00701192" w:rsidP="00701192">
      <w:pPr>
        <w:pStyle w:val="Nivel3SM"/>
        <w:rPr>
          <w:spacing w:val="-4"/>
        </w:rPr>
      </w:pPr>
      <w:r w:rsidRPr="009F225C">
        <w:rPr>
          <w:spacing w:val="-4"/>
        </w:rPr>
        <w:t>Posibilidad de constituir una SL con un capital social de 1 €, favoreciendo el emprendimiento.</w:t>
      </w:r>
    </w:p>
    <w:p w14:paraId="1B567884" w14:textId="77777777" w:rsidR="00701192" w:rsidRDefault="00701192" w:rsidP="00701192">
      <w:pPr>
        <w:pStyle w:val="Nivel3SM"/>
      </w:pPr>
      <w:r>
        <w:t xml:space="preserve">Facilita la constitución telemática de empresas a través de la ventanilla única del Centro de Información y Red de Creación de Empresas </w:t>
      </w:r>
    </w:p>
    <w:p w14:paraId="5F5A2EA0" w14:textId="77777777" w:rsidR="00701192" w:rsidRDefault="00701192" w:rsidP="00701192">
      <w:pPr>
        <w:pStyle w:val="Nivel3SM"/>
      </w:pPr>
      <w:r>
        <w:t>Lucha contra la morosidad en las operaciones comerciales</w:t>
      </w:r>
    </w:p>
    <w:p w14:paraId="21BBA5B1" w14:textId="77777777" w:rsidR="00701192" w:rsidRDefault="00701192" w:rsidP="00701192">
      <w:pPr>
        <w:pStyle w:val="Nivel3SM"/>
        <w:keepNext/>
      </w:pPr>
      <w:r w:rsidRPr="00784742">
        <w:rPr>
          <w:b/>
          <w:u w:val="single"/>
        </w:rPr>
        <w:t>Impulsa la financiación alternativa</w:t>
      </w:r>
      <w:r>
        <w:t>:</w:t>
      </w:r>
    </w:p>
    <w:p w14:paraId="36D02A8D" w14:textId="77777777" w:rsidR="00701192" w:rsidRDefault="00701192" w:rsidP="00701192">
      <w:pPr>
        <w:pStyle w:val="Nivel4"/>
        <w:ind w:left="1474"/>
      </w:pPr>
      <w:r w:rsidRPr="00682127">
        <w:rPr>
          <w:i/>
          <w:iCs/>
          <w:u w:val="single"/>
        </w:rPr>
        <w:t>Crowdfunding</w:t>
      </w:r>
      <w:r>
        <w:t>, se introduce más flexibilidad para que estas plataformas presten sus servicios en Europa. Además, se refuerza la protección de los inversores y se permite la creación de vehículos para agrupar a los inversores y así reducir costes de gestión. Para ampliar el universo de proyectos empresariales elegibles se elevan los umbrales de inversión por proyecto (de 2 a 5 millones de euros) y se modifican los límites de inversión por proyecto para inversores minoristas, que pasan a ser el más alto entre 1.000 euros o el 5 % de la riqueza.</w:t>
      </w:r>
    </w:p>
    <w:p w14:paraId="6AFD465A" w14:textId="77777777" w:rsidR="00701192" w:rsidRDefault="00701192" w:rsidP="00701192">
      <w:pPr>
        <w:pStyle w:val="Nivel4"/>
        <w:ind w:left="1474"/>
      </w:pPr>
      <w:r w:rsidRPr="00682127">
        <w:rPr>
          <w:i/>
          <w:iCs/>
          <w:u w:val="single"/>
        </w:rPr>
        <w:t>Capital riesgo</w:t>
      </w:r>
      <w:r>
        <w:t>, ampliándose el tipo de empresas en las que pueden invertir estas entidades, incluyendo empresas financieras con un alto componente tecnológico.</w:t>
      </w:r>
    </w:p>
    <w:p w14:paraId="1180D073" w14:textId="77777777" w:rsidR="00701192" w:rsidRDefault="00701192" w:rsidP="00701192">
      <w:pPr>
        <w:pStyle w:val="Nivel4"/>
        <w:ind w:left="1474"/>
      </w:pPr>
      <w:r>
        <w:t xml:space="preserve">Se amplían las </w:t>
      </w:r>
      <w:r w:rsidRPr="00784C1D">
        <w:rPr>
          <w:i/>
          <w:iCs/>
          <w:u w:val="single"/>
        </w:rPr>
        <w:t>figuras reconocidas para fondos cerrados</w:t>
      </w:r>
      <w:r>
        <w:t>, incluyendo estructuras de amplia trayectoria en otros países de nuestro entorno: fondos de deuda que puedan invertir en préstamos, facturas o efectos comerciales, contribuyendo y mejorando la financiación empresarial de compañías que hayan visto deteriorada su estructura financiera por la pandemia.</w:t>
      </w:r>
    </w:p>
    <w:p w14:paraId="15C99908" w14:textId="77777777" w:rsidR="00701192" w:rsidRDefault="00701192" w:rsidP="00701192">
      <w:pPr>
        <w:pStyle w:val="Nivel4"/>
        <w:ind w:left="1474"/>
      </w:pPr>
      <w:r w:rsidRPr="00682127">
        <w:rPr>
          <w:i/>
          <w:iCs/>
          <w:u w:val="single"/>
        </w:rPr>
        <w:t>Instituciones de Inversión Colectiva</w:t>
      </w:r>
      <w:r>
        <w:t>, se elimina el carácter obligatorio del informe trimestral, se establecen los medios telemáticos como medio de comunicación por defecto y se flexibiliza el régimen de diversificación de inversiones de las entidades de capital riesgo.</w:t>
      </w:r>
    </w:p>
    <w:p w14:paraId="1CD7ED70" w14:textId="1D457CF2" w:rsidR="006D466A" w:rsidRDefault="00981E0F" w:rsidP="008361E7">
      <w:pPr>
        <w:pStyle w:val="Ttulo1"/>
      </w:pPr>
      <w:bookmarkStart w:id="87" w:name="_Toc178011838"/>
      <w:r>
        <w:t>INTERVENCIÓN PÚBLICA</w:t>
      </w:r>
      <w:bookmarkEnd w:id="87"/>
    </w:p>
    <w:p w14:paraId="6D787FE8" w14:textId="4D3A8AE1" w:rsidR="007B2036" w:rsidRDefault="006C5B25" w:rsidP="006C5B25">
      <w:pPr>
        <w:pStyle w:val="Notaalopositor"/>
      </w:pPr>
      <w:r>
        <w:t>De alguna manera intentar coordinar este apartado con el apartado anterior</w:t>
      </w:r>
      <w:r w:rsidR="007B2036">
        <w:t>, ya que se solapan cosas que copié de distintas fuentes.</w:t>
      </w:r>
    </w:p>
    <w:p w14:paraId="5576654F" w14:textId="0A2107C1" w:rsidR="00E27A0E" w:rsidRDefault="006A1E29" w:rsidP="003629E1">
      <w:pPr>
        <w:pStyle w:val="Nivel1SM"/>
        <w:keepNext/>
        <w:spacing w:before="0"/>
      </w:pPr>
      <w:r>
        <w:t xml:space="preserve">La variedad de financiación </w:t>
      </w:r>
      <w:r w:rsidR="00021EA4">
        <w:t>no bancaria</w:t>
      </w:r>
      <w:r>
        <w:t xml:space="preserve"> que acabamos de mencionar no es fruto del mero funcionamiento del mercado si no que ha sido el resultado de una importante intervención pública que se ha llevado </w:t>
      </w:r>
      <w:r w:rsidR="00321149">
        <w:t xml:space="preserve">a cabo </w:t>
      </w:r>
      <w:r>
        <w:t>con especial intensidad a raíz de la crisis económica y financiera.</w:t>
      </w:r>
    </w:p>
    <w:p w14:paraId="7D6BDE06" w14:textId="05468E71" w:rsidR="00BE4E08" w:rsidRDefault="000E7D5F" w:rsidP="008361E7">
      <w:pPr>
        <w:pStyle w:val="Ttulo2"/>
      </w:pPr>
      <w:bookmarkStart w:id="88" w:name="_Toc178011839"/>
      <w:r w:rsidRPr="000F7B64">
        <w:t xml:space="preserve">Ley de </w:t>
      </w:r>
      <w:r w:rsidR="00CC31B3">
        <w:t>F</w:t>
      </w:r>
      <w:r w:rsidRPr="000F7B64">
        <w:t xml:space="preserve">omento de la </w:t>
      </w:r>
      <w:r w:rsidR="00CC31B3">
        <w:t>F</w:t>
      </w:r>
      <w:r w:rsidRPr="000F7B64">
        <w:t xml:space="preserve">inanciación </w:t>
      </w:r>
      <w:r w:rsidR="00CC31B3">
        <w:t>E</w:t>
      </w:r>
      <w:r w:rsidRPr="000F7B64">
        <w:t>mpresarial</w:t>
      </w:r>
      <w:r w:rsidR="00CC31B3">
        <w:t xml:space="preserve"> de 2015</w:t>
      </w:r>
      <w:bookmarkEnd w:id="88"/>
    </w:p>
    <w:p w14:paraId="2DDB6461" w14:textId="7614EF55" w:rsidR="0027272A" w:rsidRPr="0027272A" w:rsidRDefault="0027272A" w:rsidP="0027272A">
      <w:pPr>
        <w:pStyle w:val="Notaalopositor"/>
      </w:pPr>
      <w:r>
        <w:t xml:space="preserve">Llevar al apartado </w:t>
      </w:r>
      <w:r w:rsidR="00701192">
        <w:t>anterior</w:t>
      </w:r>
      <w:r>
        <w:t>.</w:t>
      </w:r>
    </w:p>
    <w:p w14:paraId="5DA13762" w14:textId="1216FD0A" w:rsidR="00F72297" w:rsidRDefault="00F72297" w:rsidP="002219A1">
      <w:pPr>
        <w:pStyle w:val="Nivel1SM"/>
        <w:spacing w:before="0"/>
      </w:pPr>
      <w:r>
        <w:t>Ante el importante racionamiento de crédito provocado por la crisis, la</w:t>
      </w:r>
      <w:r w:rsidR="00321149">
        <w:t xml:space="preserve"> reciente </w:t>
      </w:r>
      <w:r w:rsidR="00321149" w:rsidRPr="00385CE2">
        <w:rPr>
          <w:b/>
        </w:rPr>
        <w:t>Ley de Fomento de la Financiación E</w:t>
      </w:r>
      <w:r w:rsidRPr="00385CE2">
        <w:rPr>
          <w:b/>
        </w:rPr>
        <w:t>mpresarial de 2015</w:t>
      </w:r>
      <w:r>
        <w:t xml:space="preserve"> introduce diversas novedades que pretenden favorecer el acceso a la financiación por parte de la gran mayoría del tejido empresarial nacional. Dada su extensión nos centraremos únicamente en incorporar las principales novedades. </w:t>
      </w:r>
    </w:p>
    <w:p w14:paraId="21525ECC" w14:textId="0C7259C4" w:rsidR="00F72297" w:rsidRPr="008361E7" w:rsidRDefault="00F72297" w:rsidP="008E0B7D">
      <w:pPr>
        <w:pStyle w:val="Ttulo6"/>
      </w:pPr>
      <w:r w:rsidRPr="00F72297">
        <w:t xml:space="preserve">Financiación </w:t>
      </w:r>
      <w:r w:rsidR="00603304">
        <w:t>b</w:t>
      </w:r>
      <w:r w:rsidRPr="00F72297">
        <w:t xml:space="preserve">ancaria y </w:t>
      </w:r>
      <w:r w:rsidR="008E0B7D">
        <w:t>pymes</w:t>
      </w:r>
    </w:p>
    <w:p w14:paraId="700B7300" w14:textId="4DD02A36" w:rsidR="00F72297" w:rsidRPr="00F72297" w:rsidRDefault="00F72297" w:rsidP="00603304">
      <w:pPr>
        <w:pStyle w:val="Nivel2SM"/>
        <w:keepNext/>
        <w:spacing w:after="0"/>
      </w:pPr>
      <w:r w:rsidRPr="00603304">
        <w:rPr>
          <w:i/>
          <w:iCs/>
          <w:u w:val="single"/>
        </w:rPr>
        <w:t>Notificación previa</w:t>
      </w:r>
      <w:r w:rsidR="00603304">
        <w:t>:</w:t>
      </w:r>
    </w:p>
    <w:p w14:paraId="0247BE5D" w14:textId="201650CA" w:rsidR="00F72297" w:rsidRDefault="00F72297" w:rsidP="00603304">
      <w:pPr>
        <w:pStyle w:val="Nivel3SM"/>
      </w:pPr>
      <w:r>
        <w:t>La ley establece que si un banco o institución de crédito deseara reducir la financiación que provee a una pyme tendrá que notificar esta decisión a la pyme con 3</w:t>
      </w:r>
      <w:r w:rsidR="00A475B7">
        <w:t> </w:t>
      </w:r>
      <w:r>
        <w:t>meses de antelación.</w:t>
      </w:r>
    </w:p>
    <w:p w14:paraId="6D9B6979" w14:textId="6BBEA9CC" w:rsidR="00F72297" w:rsidRPr="00F72297" w:rsidRDefault="00F72297" w:rsidP="00603304">
      <w:pPr>
        <w:pStyle w:val="Nivel2SM"/>
        <w:keepNext/>
        <w:spacing w:after="0"/>
      </w:pPr>
      <w:r w:rsidRPr="00603304">
        <w:rPr>
          <w:i/>
          <w:iCs/>
          <w:u w:val="single"/>
        </w:rPr>
        <w:lastRenderedPageBreak/>
        <w:t>Solicitud del historial de pago</w:t>
      </w:r>
      <w:r w:rsidR="00603304">
        <w:t>:</w:t>
      </w:r>
    </w:p>
    <w:p w14:paraId="7E2A4894" w14:textId="77777777" w:rsidR="00F72297" w:rsidRDefault="00F72297" w:rsidP="00603304">
      <w:pPr>
        <w:pStyle w:val="Nivel3SM"/>
      </w:pPr>
      <w:r>
        <w:t>Asimismo, la pyme tiene derecho a solicitar su historial de pago al banco, incluyendo su informe crediticio (</w:t>
      </w:r>
      <w:proofErr w:type="spellStart"/>
      <w:r w:rsidRPr="003629E1">
        <w:rPr>
          <w:i/>
          <w:iCs/>
        </w:rPr>
        <w:t>credit</w:t>
      </w:r>
      <w:proofErr w:type="spellEnd"/>
      <w:r w:rsidRPr="003629E1">
        <w:rPr>
          <w:i/>
          <w:iCs/>
        </w:rPr>
        <w:t xml:space="preserve"> score</w:t>
      </w:r>
      <w:r>
        <w:t>).</w:t>
      </w:r>
    </w:p>
    <w:p w14:paraId="2F664CCE" w14:textId="77777777" w:rsidR="00F72297" w:rsidRPr="00F72297" w:rsidRDefault="00321149" w:rsidP="008E0B7D">
      <w:pPr>
        <w:pStyle w:val="Ttulo6"/>
      </w:pPr>
      <w:r>
        <w:t>T</w:t>
      </w:r>
      <w:r w:rsidR="00F72297" w:rsidRPr="00F72297">
        <w:t>itulización</w:t>
      </w:r>
    </w:p>
    <w:p w14:paraId="67E8EC7A" w14:textId="70554DCE" w:rsidR="00F72297" w:rsidRDefault="00F72297" w:rsidP="0018570D">
      <w:pPr>
        <w:pStyle w:val="Nivel2SM"/>
      </w:pPr>
      <w:r>
        <w:t xml:space="preserve">Se </w:t>
      </w:r>
      <w:r w:rsidRPr="00385CE2">
        <w:rPr>
          <w:b/>
        </w:rPr>
        <w:t>reforma el marco legal de la titulización</w:t>
      </w:r>
      <w:r>
        <w:t xml:space="preserve"> de crédito para simplificarlo y hacerlo más transparente, instando a los bancos a titulizar no solo hipotecas y préstamos de grandes empresas sino también crédito a </w:t>
      </w:r>
      <w:r w:rsidR="008E0B7D">
        <w:t>pymes</w:t>
      </w:r>
      <w:r>
        <w:t>.</w:t>
      </w:r>
    </w:p>
    <w:p w14:paraId="3909BBF9" w14:textId="2D3776B5" w:rsidR="00AA00E3" w:rsidRDefault="00BE4E08" w:rsidP="008E0B7D">
      <w:pPr>
        <w:pStyle w:val="Ttulo6"/>
      </w:pPr>
      <w:r w:rsidRPr="00BE4E08">
        <w:t>Impulso del MAB</w:t>
      </w:r>
    </w:p>
    <w:p w14:paraId="457D018B" w14:textId="7970BAE1" w:rsidR="003A54DA" w:rsidRDefault="00BE4E08" w:rsidP="0018570D">
      <w:pPr>
        <w:pStyle w:val="Nivel2SM"/>
      </w:pPr>
      <w:r w:rsidRPr="00321149">
        <w:rPr>
          <w:b/>
        </w:rPr>
        <w:t>Flexibilizando los requisitos</w:t>
      </w:r>
      <w:r>
        <w:t xml:space="preserve"> para las compañías que </w:t>
      </w:r>
      <w:r w:rsidRPr="00321149">
        <w:rPr>
          <w:b/>
        </w:rPr>
        <w:t>deseen trasladarse desde el MAB al mercado continuo</w:t>
      </w:r>
      <w:r>
        <w:t xml:space="preserve">, lo que se produce, de acuerdo con la ley, cuando el capital social de una compañía cotizada en el MAB </w:t>
      </w:r>
      <w:r w:rsidRPr="00385CE2">
        <w:rPr>
          <w:b/>
        </w:rPr>
        <w:t>alcance un umbral de 500 M</w:t>
      </w:r>
      <w:r w:rsidR="008E0B7D">
        <w:rPr>
          <w:b/>
        </w:rPr>
        <w:t> €</w:t>
      </w:r>
      <w:r>
        <w:t>.</w:t>
      </w:r>
      <w:r w:rsidR="00AA00E3">
        <w:t xml:space="preserve"> </w:t>
      </w:r>
      <w:r w:rsidR="003A54DA">
        <w:t xml:space="preserve">Esta medida se conoce como la </w:t>
      </w:r>
      <w:r w:rsidR="003A54DA" w:rsidRPr="00321149">
        <w:rPr>
          <w:b/>
        </w:rPr>
        <w:t>Ley Ascensor</w:t>
      </w:r>
      <w:r w:rsidR="003A54DA">
        <w:t xml:space="preserve">. </w:t>
      </w:r>
    </w:p>
    <w:p w14:paraId="0F3D6635" w14:textId="77777777" w:rsidR="00BE4E08" w:rsidRDefault="00BE4E08" w:rsidP="008E0B7D">
      <w:pPr>
        <w:pStyle w:val="Ttulo6"/>
      </w:pPr>
      <w:r w:rsidRPr="00BE4E08">
        <w:t>Establecimientos Financieros de Crédito</w:t>
      </w:r>
    </w:p>
    <w:p w14:paraId="6AF8D9C5" w14:textId="77777777" w:rsidR="00BE4E08" w:rsidRDefault="00BE4E08" w:rsidP="0018570D">
      <w:pPr>
        <w:pStyle w:val="Nivel2SM"/>
      </w:pPr>
      <w:r w:rsidRPr="000F7B64">
        <w:t xml:space="preserve">Se dotará a estas entidades del </w:t>
      </w:r>
      <w:r w:rsidRPr="00385CE2">
        <w:rPr>
          <w:b/>
        </w:rPr>
        <w:t>marco jurídico más eficaz</w:t>
      </w:r>
      <w:r w:rsidRPr="000F7B64">
        <w:t xml:space="preserve"> para mantener y potenciar su actividad. Estarán plenamente orientadas a la financiación empresarial y del consumo por canales alternativos a los estrictamente bancarios.</w:t>
      </w:r>
    </w:p>
    <w:p w14:paraId="65624FC7" w14:textId="77777777" w:rsidR="00AA00E3" w:rsidRDefault="000E7D5F" w:rsidP="008E0B7D">
      <w:pPr>
        <w:pStyle w:val="Ttulo6"/>
      </w:pPr>
      <w:r w:rsidRPr="00BE4E08">
        <w:t>Sociedades de Garantía Recíproca</w:t>
      </w:r>
    </w:p>
    <w:p w14:paraId="71B9A933" w14:textId="77777777" w:rsidR="00BE4E08" w:rsidRPr="000F7B64" w:rsidRDefault="00BE4E08" w:rsidP="0018570D">
      <w:pPr>
        <w:pStyle w:val="Nivel2SM"/>
      </w:pPr>
      <w:r w:rsidRPr="000F7B64">
        <w:t xml:space="preserve">Se establece que el </w:t>
      </w:r>
      <w:proofErr w:type="spellStart"/>
      <w:r w:rsidRPr="00385CE2">
        <w:rPr>
          <w:b/>
        </w:rPr>
        <w:t>reaval</w:t>
      </w:r>
      <w:proofErr w:type="spellEnd"/>
      <w:r w:rsidRPr="00385CE2">
        <w:rPr>
          <w:b/>
        </w:rPr>
        <w:t xml:space="preserve"> de CERSA</w:t>
      </w:r>
      <w:r w:rsidRPr="000F7B64">
        <w:t xml:space="preserve"> (Compañía Española de Refinanciamiento) se active ante el acreedor en caso de incumplimiento de la SGR tras el primer requerimiento. </w:t>
      </w:r>
    </w:p>
    <w:p w14:paraId="71216F94" w14:textId="276FD152" w:rsidR="00AA00E3" w:rsidRDefault="00385CE2" w:rsidP="008E0B7D">
      <w:pPr>
        <w:pStyle w:val="Ttulo6"/>
      </w:pPr>
      <w:r>
        <w:t xml:space="preserve">Potenciar la </w:t>
      </w:r>
      <w:r w:rsidR="00AA00E3" w:rsidRPr="00BE4E08">
        <w:t>Renta fija</w:t>
      </w:r>
    </w:p>
    <w:p w14:paraId="0062184C" w14:textId="4A27E945" w:rsidR="00AA00E3" w:rsidRDefault="00E27A0E" w:rsidP="0018570D">
      <w:pPr>
        <w:pStyle w:val="Nivel2SM"/>
      </w:pPr>
      <w:r w:rsidRPr="00E27A0E">
        <w:t xml:space="preserve">Por un lado, esta norma </w:t>
      </w:r>
      <w:r w:rsidRPr="008467A4">
        <w:rPr>
          <w:b/>
        </w:rPr>
        <w:t>eliminó el límite cuantitativo</w:t>
      </w:r>
      <w:r w:rsidRPr="00E27A0E">
        <w:t xml:space="preserve"> a la emisión de obligaciones p</w:t>
      </w:r>
      <w:r w:rsidR="00B53591">
        <w:t>or las sociedades anónimas</w:t>
      </w:r>
      <w:r w:rsidR="008E0B7D">
        <w:t xml:space="preserve"> </w:t>
      </w:r>
      <w:r w:rsidR="00B53591">
        <w:t>(</w:t>
      </w:r>
      <w:r w:rsidR="00B53591" w:rsidRPr="00385CE2">
        <w:rPr>
          <w:b/>
        </w:rPr>
        <w:t>SA</w:t>
      </w:r>
      <w:r w:rsidR="00B53591">
        <w:t>)</w:t>
      </w:r>
      <w:r w:rsidRPr="00E27A0E">
        <w:t>. Por otro, permitió a las sociedades limitadas</w:t>
      </w:r>
      <w:r w:rsidR="008E0B7D">
        <w:t xml:space="preserve"> </w:t>
      </w:r>
      <w:r w:rsidRPr="00E27A0E">
        <w:t>(</w:t>
      </w:r>
      <w:r w:rsidRPr="00385CE2">
        <w:rPr>
          <w:b/>
        </w:rPr>
        <w:t>SL</w:t>
      </w:r>
      <w:r w:rsidRPr="00E27A0E">
        <w:t xml:space="preserve">) </w:t>
      </w:r>
      <w:r w:rsidRPr="008467A4">
        <w:rPr>
          <w:b/>
        </w:rPr>
        <w:t>emitir obligaciones simples</w:t>
      </w:r>
      <w:r w:rsidRPr="00E27A0E">
        <w:t xml:space="preserve">, facultad que </w:t>
      </w:r>
      <w:r w:rsidRPr="00385CE2">
        <w:rPr>
          <w:b/>
        </w:rPr>
        <w:t>anteriormente tenían ve</w:t>
      </w:r>
      <w:r w:rsidR="00385CE2" w:rsidRPr="00385CE2">
        <w:rPr>
          <w:b/>
        </w:rPr>
        <w:t>t</w:t>
      </w:r>
      <w:r w:rsidRPr="00385CE2">
        <w:rPr>
          <w:b/>
        </w:rPr>
        <w:t>ada</w:t>
      </w:r>
      <w:r w:rsidRPr="00E27A0E">
        <w:t>.</w:t>
      </w:r>
    </w:p>
    <w:p w14:paraId="7716AA93" w14:textId="67BFF0DA" w:rsidR="000E7D5F" w:rsidRPr="000F7B64" w:rsidRDefault="000E7D5F" w:rsidP="008E0B7D">
      <w:pPr>
        <w:pStyle w:val="Ttulo6"/>
      </w:pPr>
      <w:r w:rsidRPr="000F7B64">
        <w:t>Regulación del crowdfunding</w:t>
      </w:r>
    </w:p>
    <w:p w14:paraId="3B9AB9B8" w14:textId="77777777" w:rsidR="000E7D5F" w:rsidRPr="000F7B64" w:rsidRDefault="000E7D5F" w:rsidP="0018570D">
      <w:pPr>
        <w:pStyle w:val="Nivel2SM"/>
      </w:pPr>
      <w:r w:rsidRPr="000F7B64">
        <w:t xml:space="preserve">El objetivo es impulsar una nueva herramienta de financiación directa de proyectos empresariales en sus fases iniciales de desarrollo, al tiempo que se protege a los inversores. </w:t>
      </w:r>
    </w:p>
    <w:p w14:paraId="088C75A0" w14:textId="77777777" w:rsidR="000E7D5F" w:rsidRPr="000F7B64" w:rsidRDefault="000E7D5F" w:rsidP="0018570D">
      <w:pPr>
        <w:pStyle w:val="Nivel2SM"/>
        <w:keepNext/>
        <w:spacing w:after="0"/>
      </w:pPr>
      <w:r w:rsidRPr="0018570D">
        <w:rPr>
          <w:u w:val="single"/>
        </w:rPr>
        <w:t>Principales medidas</w:t>
      </w:r>
      <w:r w:rsidRPr="000F7B64">
        <w:t>:</w:t>
      </w:r>
    </w:p>
    <w:p w14:paraId="1FCA3938" w14:textId="3B919A59" w:rsidR="000E7D5F" w:rsidRPr="000F7B64" w:rsidRDefault="000E7D5F" w:rsidP="0018570D">
      <w:pPr>
        <w:pStyle w:val="Nivel3SM"/>
      </w:pPr>
      <w:r w:rsidRPr="0018570D">
        <w:rPr>
          <w:u w:val="single"/>
        </w:rPr>
        <w:t>Autorización y registro</w:t>
      </w:r>
      <w:r w:rsidR="0018570D">
        <w:t xml:space="preserve">: </w:t>
      </w:r>
      <w:r w:rsidRPr="000F7B64">
        <w:t>La obligación de autorización y registro en la CNMV para las plataformas.</w:t>
      </w:r>
    </w:p>
    <w:p w14:paraId="5E7CCA8B" w14:textId="2FB31AC2" w:rsidR="000E7D5F" w:rsidRPr="000F7B64" w:rsidRDefault="000E7D5F" w:rsidP="0018570D">
      <w:pPr>
        <w:pStyle w:val="Nivel3SM"/>
      </w:pPr>
      <w:r w:rsidRPr="0018570D">
        <w:rPr>
          <w:u w:val="single"/>
        </w:rPr>
        <w:t>Supervisión</w:t>
      </w:r>
      <w:r w:rsidR="0018570D" w:rsidRPr="0018570D">
        <w:t>:</w:t>
      </w:r>
      <w:r w:rsidR="0018570D">
        <w:t xml:space="preserve"> </w:t>
      </w:r>
      <w:r w:rsidRPr="000F7B64">
        <w:t xml:space="preserve">La </w:t>
      </w:r>
      <w:r w:rsidRPr="0018570D">
        <w:rPr>
          <w:b/>
        </w:rPr>
        <w:t>CNMV</w:t>
      </w:r>
      <w:r w:rsidRPr="000F7B64">
        <w:t xml:space="preserve"> se encarga de </w:t>
      </w:r>
      <w:r w:rsidRPr="0018570D">
        <w:rPr>
          <w:b/>
        </w:rPr>
        <w:t>supervisar las plataformas de Equity Crowdfunding</w:t>
      </w:r>
      <w:r w:rsidRPr="000F7B64">
        <w:t xml:space="preserve">, mientras que el </w:t>
      </w:r>
      <w:r w:rsidRPr="0018570D">
        <w:rPr>
          <w:b/>
        </w:rPr>
        <w:t>BdE supervisa las crow</w:t>
      </w:r>
      <w:r w:rsidR="00CC31B3" w:rsidRPr="0018570D">
        <w:rPr>
          <w:b/>
        </w:rPr>
        <w:t>d</w:t>
      </w:r>
      <w:r w:rsidRPr="0018570D">
        <w:rPr>
          <w:b/>
        </w:rPr>
        <w:t>lending</w:t>
      </w:r>
      <w:r w:rsidRPr="000F7B64">
        <w:t>.</w:t>
      </w:r>
    </w:p>
    <w:p w14:paraId="7E82B6AF" w14:textId="4E80B271" w:rsidR="000E7D5F" w:rsidRPr="000F7B64" w:rsidRDefault="000E7D5F" w:rsidP="0018570D">
      <w:pPr>
        <w:pStyle w:val="Nivel3SM"/>
      </w:pPr>
      <w:r w:rsidRPr="0018570D">
        <w:rPr>
          <w:u w:val="single"/>
        </w:rPr>
        <w:t>Inversores acreditados vs. no acreditados</w:t>
      </w:r>
      <w:r w:rsidR="0018570D">
        <w:t xml:space="preserve">: </w:t>
      </w:r>
      <w:r w:rsidRPr="000F7B64">
        <w:t xml:space="preserve">La introducción de la distinción entre inversores acreditados, que </w:t>
      </w:r>
      <w:r w:rsidRPr="0018570D">
        <w:rPr>
          <w:b/>
        </w:rPr>
        <w:t>no tienen límites de inversión</w:t>
      </w:r>
      <w:r w:rsidRPr="000F7B64">
        <w:t xml:space="preserve">; y los </w:t>
      </w:r>
      <w:r w:rsidRPr="0018570D">
        <w:rPr>
          <w:b/>
        </w:rPr>
        <w:t>no acreditados</w:t>
      </w:r>
      <w:r w:rsidRPr="000F7B64">
        <w:t xml:space="preserve">, que únicamente pueden invertir hasta </w:t>
      </w:r>
      <w:r w:rsidRPr="0018570D">
        <w:rPr>
          <w:b/>
        </w:rPr>
        <w:t>10.000</w:t>
      </w:r>
      <w:r w:rsidR="0018570D" w:rsidRPr="0018570D">
        <w:rPr>
          <w:b/>
        </w:rPr>
        <w:t> </w:t>
      </w:r>
      <w:r w:rsidRPr="0018570D">
        <w:rPr>
          <w:b/>
        </w:rPr>
        <w:t>euros anuales y no más de 3.000 por proyecto</w:t>
      </w:r>
      <w:r w:rsidRPr="000F7B64">
        <w:t>.</w:t>
      </w:r>
    </w:p>
    <w:p w14:paraId="1CB6A972" w14:textId="0B6CB679" w:rsidR="000E7D5F" w:rsidRPr="000F7B64" w:rsidRDefault="000E7D5F" w:rsidP="0018570D">
      <w:pPr>
        <w:pStyle w:val="Nivel3SM"/>
      </w:pPr>
      <w:r w:rsidRPr="0018570D">
        <w:rPr>
          <w:u w:val="single"/>
        </w:rPr>
        <w:t>Importe máximo de captación de fondos por proyecto</w:t>
      </w:r>
      <w:r w:rsidR="0018570D">
        <w:t xml:space="preserve">: </w:t>
      </w:r>
      <w:r w:rsidRPr="000F7B64">
        <w:t xml:space="preserve">La fijación de un </w:t>
      </w:r>
      <w:r w:rsidRPr="0018570D">
        <w:rPr>
          <w:b/>
        </w:rPr>
        <w:t>importe máximo de captación de fondos</w:t>
      </w:r>
      <w:r w:rsidRPr="000F7B64">
        <w:t xml:space="preserve"> por proyecto de </w:t>
      </w:r>
      <w:r w:rsidRPr="0018570D">
        <w:rPr>
          <w:b/>
        </w:rPr>
        <w:t>2</w:t>
      </w:r>
      <w:r w:rsidR="0018570D" w:rsidRPr="0018570D">
        <w:rPr>
          <w:b/>
        </w:rPr>
        <w:t> </w:t>
      </w:r>
      <w:r w:rsidRPr="0018570D">
        <w:rPr>
          <w:b/>
        </w:rPr>
        <w:t>M</w:t>
      </w:r>
      <w:r w:rsidR="008E0B7D" w:rsidRPr="0018570D">
        <w:rPr>
          <w:b/>
        </w:rPr>
        <w:t>€</w:t>
      </w:r>
      <w:r w:rsidRPr="000F7B64">
        <w:t>.</w:t>
      </w:r>
      <w:r w:rsidR="0018570D">
        <w:t xml:space="preserve"> </w:t>
      </w:r>
      <w:r w:rsidRPr="000F7B64">
        <w:t xml:space="preserve">Excepcionalmente, cuando los proyectos se dirijan </w:t>
      </w:r>
      <w:r w:rsidRPr="0018570D">
        <w:rPr>
          <w:b/>
        </w:rPr>
        <w:t>exclusivamente a inversores acreditados</w:t>
      </w:r>
      <w:r w:rsidRPr="000F7B64">
        <w:t xml:space="preserve">, el importe máximo anterior podrá alcanzar los </w:t>
      </w:r>
      <w:r w:rsidRPr="0018570D">
        <w:rPr>
          <w:b/>
        </w:rPr>
        <w:t>5</w:t>
      </w:r>
      <w:r w:rsidR="0018570D" w:rsidRPr="0018570D">
        <w:rPr>
          <w:b/>
        </w:rPr>
        <w:t> </w:t>
      </w:r>
      <w:r w:rsidRPr="0018570D">
        <w:rPr>
          <w:b/>
        </w:rPr>
        <w:t>M</w:t>
      </w:r>
      <w:r w:rsidR="008E0B7D" w:rsidRPr="0018570D">
        <w:rPr>
          <w:b/>
        </w:rPr>
        <w:t>€</w:t>
      </w:r>
      <w:r w:rsidRPr="000F7B64">
        <w:t>.</w:t>
      </w:r>
    </w:p>
    <w:p w14:paraId="6183AB99" w14:textId="77777777" w:rsidR="00AA00E3" w:rsidRDefault="00AA00E3" w:rsidP="0018570D">
      <w:pPr>
        <w:pStyle w:val="Nivel2SM"/>
        <w:keepNext/>
        <w:spacing w:after="0"/>
      </w:pPr>
      <w:r>
        <w:t>P</w:t>
      </w:r>
      <w:r w:rsidR="000E7D5F" w:rsidRPr="000F7B64">
        <w:t xml:space="preserve">ese a las controversias que suscitó durante su tramitación (hubo quien se preguntaba si esta regulación no sería un intento para proteger el sistema de financiación tradicional) ha terminado siendo una regulación consensuada entre los actores implicados. </w:t>
      </w:r>
    </w:p>
    <w:p w14:paraId="135AED78" w14:textId="77777777" w:rsidR="00981E0F" w:rsidRDefault="000E7D5F" w:rsidP="00603304">
      <w:pPr>
        <w:pStyle w:val="Nivel3SM"/>
      </w:pPr>
      <w:r w:rsidRPr="000F7B64">
        <w:t>Se trata de una normativa exhaustiva y eminentemente proteccionista para los inversores, que puede ayudar al mercado a percibir una profesionalización del sector.</w:t>
      </w:r>
    </w:p>
    <w:p w14:paraId="28C01565" w14:textId="3220A724" w:rsidR="00AB4600" w:rsidRPr="00202EAF" w:rsidRDefault="00AB4600" w:rsidP="0037323B">
      <w:pPr>
        <w:pStyle w:val="Ttulo6"/>
      </w:pPr>
      <w:r w:rsidRPr="00202EAF">
        <w:lastRenderedPageBreak/>
        <w:t xml:space="preserve">Capital Riesgo </w:t>
      </w:r>
      <w:r w:rsidR="008E0B7D">
        <w:t>pyme</w:t>
      </w:r>
    </w:p>
    <w:p w14:paraId="12CEF58F" w14:textId="199DAF67" w:rsidR="00AB4600" w:rsidRDefault="00AB4600" w:rsidP="0018570D">
      <w:pPr>
        <w:pStyle w:val="Nivel2SM"/>
      </w:pPr>
      <w:r>
        <w:t xml:space="preserve">En noviembre 2014 se aprobó la creación de la figura de las entidades de Capital Riesgo Pyme (ECR-Pyme), que permite a estas entidades </w:t>
      </w:r>
      <w:r w:rsidRPr="000C3C18">
        <w:rPr>
          <w:b/>
        </w:rPr>
        <w:t>invertir un 70</w:t>
      </w:r>
      <w:r w:rsidR="008E0B7D">
        <w:rPr>
          <w:b/>
        </w:rPr>
        <w:t> %</w:t>
      </w:r>
      <w:r w:rsidRPr="000C3C18">
        <w:rPr>
          <w:b/>
        </w:rPr>
        <w:t xml:space="preserve"> de su patrimonio en participaciones </w:t>
      </w:r>
      <w:r w:rsidR="008E0B7D">
        <w:rPr>
          <w:b/>
        </w:rPr>
        <w:t>pymes</w:t>
      </w:r>
      <w:r>
        <w:t xml:space="preserve">, participando en su gestión y haciendo labores de asesoramiento.  </w:t>
      </w:r>
    </w:p>
    <w:p w14:paraId="62A8B72E" w14:textId="3DB85B62" w:rsidR="00290EF1" w:rsidRPr="000C3C18" w:rsidRDefault="00290EF1" w:rsidP="0037323B">
      <w:pPr>
        <w:pStyle w:val="Ttulo6"/>
      </w:pPr>
      <w:r w:rsidRPr="000C3C18">
        <w:t xml:space="preserve">Fondos de Titulización de Activos para </w:t>
      </w:r>
      <w:r w:rsidR="008E0B7D">
        <w:t>pyme</w:t>
      </w:r>
      <w:r w:rsidRPr="000C3C18">
        <w:t xml:space="preserve"> (</w:t>
      </w:r>
      <w:proofErr w:type="spellStart"/>
      <w:r w:rsidRPr="000C3C18">
        <w:t>FT</w:t>
      </w:r>
      <w:r w:rsidR="008E0B7D">
        <w:t>pyme</w:t>
      </w:r>
      <w:proofErr w:type="spellEnd"/>
      <w:r w:rsidRPr="000C3C18">
        <w:t>)</w:t>
      </w:r>
    </w:p>
    <w:p w14:paraId="71957F8B" w14:textId="42E9D396" w:rsidR="00290EF1" w:rsidRPr="000C3C18" w:rsidRDefault="00290EF1" w:rsidP="0018570D">
      <w:pPr>
        <w:pStyle w:val="Nivel2SM"/>
        <w:keepNext/>
        <w:spacing w:after="0"/>
      </w:pPr>
      <w:r w:rsidRPr="000C3C18">
        <w:t xml:space="preserve">El método de titulización es particularmente útil para las </w:t>
      </w:r>
      <w:r w:rsidR="008E0B7D">
        <w:t>pymes</w:t>
      </w:r>
      <w:r w:rsidRPr="000C3C18">
        <w:t xml:space="preserve"> al tener éstas especiales dificultades para entrar normalmente en contacto con inversores para captar financiación.</w:t>
      </w:r>
    </w:p>
    <w:p w14:paraId="0F4AE39F" w14:textId="375C5520" w:rsidR="00290EF1" w:rsidRPr="000C3C18" w:rsidRDefault="00290EF1" w:rsidP="0018570D">
      <w:pPr>
        <w:pStyle w:val="Nivel3SM"/>
      </w:pPr>
      <w:r w:rsidRPr="000C3C18">
        <w:t xml:space="preserve">Es por ello </w:t>
      </w:r>
      <w:proofErr w:type="gramStart"/>
      <w:r w:rsidRPr="000C3C18">
        <w:t>que</w:t>
      </w:r>
      <w:proofErr w:type="gramEnd"/>
      <w:r w:rsidRPr="000C3C18">
        <w:t xml:space="preserve"> desde el 2000 ha constituido el programa de </w:t>
      </w:r>
      <w:proofErr w:type="spellStart"/>
      <w:r w:rsidRPr="000C3C18">
        <w:t>FT</w:t>
      </w:r>
      <w:r w:rsidR="008E0B7D">
        <w:t>pyme</w:t>
      </w:r>
      <w:proofErr w:type="spellEnd"/>
      <w:r w:rsidRPr="000C3C18">
        <w:t xml:space="preserve"> y que ha conseguido hasta la actualidad la emisión de </w:t>
      </w:r>
      <w:r w:rsidRPr="000C3C18">
        <w:rPr>
          <w:b/>
        </w:rPr>
        <w:t>50.000</w:t>
      </w:r>
      <w:r w:rsidR="0037323B">
        <w:rPr>
          <w:b/>
        </w:rPr>
        <w:t> </w:t>
      </w:r>
      <w:r w:rsidRPr="000C3C18">
        <w:rPr>
          <w:b/>
        </w:rPr>
        <w:t>millones de euros</w:t>
      </w:r>
      <w:r w:rsidRPr="000C3C18">
        <w:t xml:space="preserve">. </w:t>
      </w:r>
    </w:p>
    <w:p w14:paraId="0C693498" w14:textId="348102AD" w:rsidR="00290EF1" w:rsidRPr="000C3C18" w:rsidRDefault="00290EF1" w:rsidP="0018570D">
      <w:pPr>
        <w:pStyle w:val="Nivel2SM"/>
        <w:keepNext/>
        <w:spacing w:after="0"/>
      </w:pPr>
      <w:r w:rsidRPr="000C3C18">
        <w:t xml:space="preserve">Es decir en caso de cumplir los </w:t>
      </w:r>
      <w:r w:rsidRPr="000C3C18">
        <w:rPr>
          <w:b/>
        </w:rPr>
        <w:t>préstamos titulizados</w:t>
      </w:r>
      <w:r w:rsidRPr="000C3C18">
        <w:t xml:space="preserve"> del banco </w:t>
      </w:r>
      <w:r w:rsidRPr="000C3C18">
        <w:rPr>
          <w:b/>
        </w:rPr>
        <w:t>una serie de requisitos el SPV</w:t>
      </w:r>
      <w:r w:rsidRPr="000C3C18">
        <w:t xml:space="preserve"> creado por el mismo </w:t>
      </w:r>
      <w:r w:rsidRPr="000C3C18">
        <w:rPr>
          <w:b/>
        </w:rPr>
        <w:t xml:space="preserve">podrá considerarse un </w:t>
      </w:r>
      <w:proofErr w:type="spellStart"/>
      <w:r w:rsidRPr="000C3C18">
        <w:rPr>
          <w:b/>
        </w:rPr>
        <w:t>FT</w:t>
      </w:r>
      <w:r w:rsidR="008E0B7D">
        <w:rPr>
          <w:b/>
        </w:rPr>
        <w:t>pyme</w:t>
      </w:r>
      <w:proofErr w:type="spellEnd"/>
      <w:r w:rsidRPr="000C3C18">
        <w:t xml:space="preserve"> y </w:t>
      </w:r>
      <w:r w:rsidRPr="000C3C18">
        <w:rPr>
          <w:u w:val="single"/>
        </w:rPr>
        <w:t xml:space="preserve">contar con el aval del estado para un total del </w:t>
      </w:r>
      <w:r w:rsidRPr="000C3C18">
        <w:rPr>
          <w:b/>
          <w:u w:val="single"/>
        </w:rPr>
        <w:t>80</w:t>
      </w:r>
      <w:r w:rsidR="008E0B7D">
        <w:rPr>
          <w:b/>
          <w:u w:val="single"/>
        </w:rPr>
        <w:t> %</w:t>
      </w:r>
      <w:r w:rsidRPr="000C3C18">
        <w:rPr>
          <w:b/>
          <w:u w:val="single"/>
        </w:rPr>
        <w:t xml:space="preserve"> de los bonos emitidos</w:t>
      </w:r>
      <w:r w:rsidRPr="000C3C18">
        <w:t>.</w:t>
      </w:r>
    </w:p>
    <w:p w14:paraId="3B135DA5" w14:textId="291803F3" w:rsidR="00290EF1" w:rsidRPr="000C3C18" w:rsidRDefault="00290EF1" w:rsidP="0018570D">
      <w:pPr>
        <w:pStyle w:val="Nivel3SM"/>
      </w:pPr>
      <w:r w:rsidRPr="000C3C18">
        <w:t>Los préstamos titulizados deben de ir dirigidos en un determinado porcentaje (50</w:t>
      </w:r>
      <w:r w:rsidR="008E0B7D">
        <w:t> %</w:t>
      </w:r>
      <w:r w:rsidRPr="000C3C18">
        <w:t xml:space="preserve">) a </w:t>
      </w:r>
      <w:r w:rsidR="008E0B7D">
        <w:t>pymes</w:t>
      </w:r>
      <w:r w:rsidRPr="000C3C18">
        <w:t>.</w:t>
      </w:r>
    </w:p>
    <w:p w14:paraId="70FC6625" w14:textId="5E28AF36" w:rsidR="00290EF1" w:rsidRPr="000C3C18" w:rsidRDefault="00290EF1" w:rsidP="0018570D">
      <w:pPr>
        <w:pStyle w:val="Nivel3SM"/>
      </w:pPr>
      <w:r w:rsidRPr="000C3C18">
        <w:t>Las entidades financieras que cedan estos préstamos o créditos, deben reinvertir al menos el 80</w:t>
      </w:r>
      <w:r w:rsidR="008E0B7D">
        <w:t> %</w:t>
      </w:r>
      <w:r w:rsidRPr="000C3C18">
        <w:t xml:space="preserve"> de la liquidez obtenida por esta cesión en nuevos préstamos o créditos para </w:t>
      </w:r>
      <w:r w:rsidR="008E0B7D">
        <w:t>pymes</w:t>
      </w:r>
      <w:r w:rsidRPr="000C3C18">
        <w:t xml:space="preserve"> en un plazo de 2</w:t>
      </w:r>
      <w:r w:rsidR="00AB5E89">
        <w:t> </w:t>
      </w:r>
      <w:r w:rsidRPr="000C3C18">
        <w:t>años.</w:t>
      </w:r>
    </w:p>
    <w:p w14:paraId="351B56FA" w14:textId="12420586" w:rsidR="00E27A0E" w:rsidRPr="0077356C" w:rsidRDefault="008C650D" w:rsidP="008E0B7D">
      <w:pPr>
        <w:pStyle w:val="Ttulo2"/>
        <w:rPr>
          <w:highlight w:val="yellow"/>
        </w:rPr>
      </w:pPr>
      <w:bookmarkStart w:id="89" w:name="_Toc178011840"/>
      <w:r w:rsidRPr="0077356C">
        <w:rPr>
          <w:highlight w:val="yellow"/>
        </w:rPr>
        <w:t>Incentivo</w:t>
      </w:r>
      <w:r w:rsidR="00136B09" w:rsidRPr="0077356C">
        <w:rPr>
          <w:highlight w:val="yellow"/>
        </w:rPr>
        <w:t>s</w:t>
      </w:r>
      <w:r w:rsidRPr="0077356C">
        <w:rPr>
          <w:highlight w:val="yellow"/>
        </w:rPr>
        <w:t xml:space="preserve"> para no</w:t>
      </w:r>
      <w:r w:rsidR="0071343A" w:rsidRPr="0077356C">
        <w:rPr>
          <w:highlight w:val="yellow"/>
        </w:rPr>
        <w:t> </w:t>
      </w:r>
      <w:r w:rsidRPr="0077356C">
        <w:rPr>
          <w:highlight w:val="yellow"/>
        </w:rPr>
        <w:t>residentes</w:t>
      </w:r>
      <w:bookmarkEnd w:id="89"/>
    </w:p>
    <w:p w14:paraId="74E4904E" w14:textId="771BF15B" w:rsidR="00E27A0E" w:rsidRDefault="000C3C18" w:rsidP="0071343A">
      <w:pPr>
        <w:pStyle w:val="Nivel1SM"/>
        <w:spacing w:before="0"/>
      </w:pPr>
      <w:r w:rsidRPr="0077356C">
        <w:rPr>
          <w:highlight w:val="yellow"/>
        </w:rPr>
        <w:t>Desde 2014, s</w:t>
      </w:r>
      <w:r w:rsidR="00E27A0E" w:rsidRPr="0077356C">
        <w:rPr>
          <w:highlight w:val="yellow"/>
        </w:rPr>
        <w:t xml:space="preserve">e permite que las </w:t>
      </w:r>
      <w:r w:rsidR="00E27A0E" w:rsidRPr="0077356C">
        <w:rPr>
          <w:b/>
          <w:highlight w:val="yellow"/>
        </w:rPr>
        <w:t>emisiones de obligaciones que cumplan determinados requisitos</w:t>
      </w:r>
      <w:r w:rsidR="00E27A0E" w:rsidRPr="0077356C">
        <w:rPr>
          <w:highlight w:val="yellow"/>
        </w:rPr>
        <w:t xml:space="preserve">, en particular, que sean admitidas en un mercado regulado (AIAF o MARF), realizadas por cualquier sociedad residente en España, </w:t>
      </w:r>
      <w:r w:rsidR="00E27A0E" w:rsidRPr="0077356C">
        <w:rPr>
          <w:b/>
          <w:highlight w:val="yellow"/>
        </w:rPr>
        <w:t>no estén sometidas a retención ni a tributación en España en el caso de inversores no</w:t>
      </w:r>
      <w:r w:rsidR="007A6FA0">
        <w:rPr>
          <w:b/>
          <w:highlight w:val="yellow"/>
        </w:rPr>
        <w:t> </w:t>
      </w:r>
      <w:r w:rsidR="00E27A0E" w:rsidRPr="0077356C">
        <w:rPr>
          <w:b/>
          <w:highlight w:val="yellow"/>
        </w:rPr>
        <w:t>residentes</w:t>
      </w:r>
      <w:r w:rsidR="006E4DD1" w:rsidRPr="0077356C">
        <w:rPr>
          <w:highlight w:val="yellow"/>
        </w:rPr>
        <w:t>.</w:t>
      </w:r>
    </w:p>
    <w:p w14:paraId="68CE0832" w14:textId="77777777" w:rsidR="002219A1" w:rsidRPr="008E0B7D" w:rsidRDefault="002219A1" w:rsidP="002219A1">
      <w:pPr>
        <w:pStyle w:val="Ttulo2"/>
      </w:pPr>
      <w:bookmarkStart w:id="90" w:name="_Toc178011841"/>
      <w:r w:rsidRPr="000C3C18">
        <w:t>Incentivos fiscales para la financiación interna</w:t>
      </w:r>
      <w:bookmarkEnd w:id="90"/>
    </w:p>
    <w:p w14:paraId="431D60AC" w14:textId="77777777" w:rsidR="002219A1" w:rsidRDefault="002219A1" w:rsidP="002219A1">
      <w:pPr>
        <w:pStyle w:val="Nivel2SM"/>
        <w:keepNext/>
        <w:spacing w:after="0"/>
      </w:pPr>
      <w:r>
        <w:t xml:space="preserve">La financiación interna o autofinanciación hace referencia a los recursos que genera la propia empresa, esto es, la </w:t>
      </w:r>
      <w:r w:rsidRPr="00154326">
        <w:rPr>
          <w:b/>
        </w:rPr>
        <w:t>retención de beneficios</w:t>
      </w:r>
      <w:r>
        <w:t>.</w:t>
      </w:r>
    </w:p>
    <w:p w14:paraId="59127FA6" w14:textId="77777777" w:rsidR="002219A1" w:rsidRDefault="002219A1" w:rsidP="002219A1">
      <w:pPr>
        <w:pStyle w:val="Nivel3SM"/>
      </w:pPr>
      <w:r>
        <w:t xml:space="preserve">Existen en la actualidad incentivos fiscales en el ámbito del IS como por ejemplo la </w:t>
      </w:r>
      <w:r w:rsidRPr="00385CE2">
        <w:rPr>
          <w:b/>
        </w:rPr>
        <w:t>reserva de capitalización o nivelación</w:t>
      </w:r>
      <w:r>
        <w:t xml:space="preserve"> mediante los cuales las empresas pueden deducirse hasta un determinado porcentaje de la retención de beneficios su BI. </w:t>
      </w:r>
    </w:p>
    <w:p w14:paraId="35B7E2FD" w14:textId="77777777" w:rsidR="002219A1" w:rsidRPr="008E0B7D" w:rsidRDefault="002219A1" w:rsidP="002219A1">
      <w:pPr>
        <w:pStyle w:val="Nivel3SM"/>
      </w:pPr>
      <w:r>
        <w:t>Sin embargo, esta opción es poco utilizada en la práctica por los importantes costes de oportunidad de apoyarse en la financiación interna.</w:t>
      </w:r>
    </w:p>
    <w:p w14:paraId="7F80F838" w14:textId="77777777" w:rsidR="006E4DD1" w:rsidRPr="008E0B7D" w:rsidRDefault="006E4DD1" w:rsidP="008E0B7D">
      <w:pPr>
        <w:pStyle w:val="Ttulo2"/>
        <w:rPr>
          <w:rStyle w:val="normaltextrun"/>
          <w:bCs w:val="0"/>
        </w:rPr>
      </w:pPr>
      <w:bookmarkStart w:id="91" w:name="_Toc178011842"/>
      <w:r w:rsidRPr="008E0B7D">
        <w:rPr>
          <w:rStyle w:val="normaltextrun"/>
          <w:bCs w:val="0"/>
        </w:rPr>
        <w:t>Reforma del IRPF</w:t>
      </w:r>
      <w:bookmarkEnd w:id="91"/>
    </w:p>
    <w:p w14:paraId="17C827A9" w14:textId="7F8EB6BB" w:rsidR="006E4DD1" w:rsidRDefault="006E4DD1" w:rsidP="0071343A">
      <w:pPr>
        <w:pStyle w:val="Nivel1SM"/>
        <w:spacing w:before="0"/>
      </w:pPr>
      <w:r>
        <w:t>A</w:t>
      </w:r>
      <w:r w:rsidRPr="006E4DD1">
        <w:t>lgunas comunidades autónomas y el Estado han introducido diversos incentivos</w:t>
      </w:r>
      <w:r w:rsidR="000C3C18">
        <w:t xml:space="preserve"> en el IRPF</w:t>
      </w:r>
      <w:r w:rsidRPr="006E4DD1">
        <w:t xml:space="preserve"> en la </w:t>
      </w:r>
      <w:r w:rsidRPr="008467A4">
        <w:rPr>
          <w:b/>
        </w:rPr>
        <w:t>compra de acciones de empresas de nueva creación</w:t>
      </w:r>
      <w:r w:rsidRPr="006E4DD1">
        <w:t xml:space="preserve"> o en aquellas que cotizan en </w:t>
      </w:r>
      <w:r>
        <w:t>el MAB</w:t>
      </w:r>
      <w:r w:rsidRPr="006E4DD1">
        <w:t>, siempre que se cumplan determinados requisitos de mantenimiento de la inversión y de tamaño de la empresa.</w:t>
      </w:r>
    </w:p>
    <w:p w14:paraId="2AF5DA18" w14:textId="43AC2C00" w:rsidR="006E4DD1" w:rsidRPr="0077356C" w:rsidRDefault="000C3C18" w:rsidP="00981E0F">
      <w:pPr>
        <w:pStyle w:val="Ttulo2"/>
        <w:rPr>
          <w:highlight w:val="yellow"/>
        </w:rPr>
      </w:pPr>
      <w:bookmarkStart w:id="92" w:name="_Toc178011843"/>
      <w:r w:rsidRPr="0077356C">
        <w:rPr>
          <w:highlight w:val="yellow"/>
        </w:rPr>
        <w:t xml:space="preserve">MARF: </w:t>
      </w:r>
      <w:r w:rsidR="008C650D" w:rsidRPr="0077356C">
        <w:rPr>
          <w:highlight w:val="yellow"/>
        </w:rPr>
        <w:t>Empresas de seguros y fondos de pensiones</w:t>
      </w:r>
      <w:bookmarkEnd w:id="92"/>
    </w:p>
    <w:p w14:paraId="40E87751" w14:textId="7162A2C6" w:rsidR="000640C7" w:rsidRPr="007B50BA" w:rsidRDefault="008C650D" w:rsidP="0071343A">
      <w:pPr>
        <w:pStyle w:val="Nivel1SM"/>
        <w:spacing w:before="0"/>
        <w:rPr>
          <w:highlight w:val="yellow"/>
        </w:rPr>
      </w:pPr>
      <w:r w:rsidRPr="007B50BA">
        <w:rPr>
          <w:highlight w:val="yellow"/>
        </w:rPr>
        <w:t>P</w:t>
      </w:r>
      <w:r w:rsidR="006E4DD1" w:rsidRPr="007B50BA">
        <w:rPr>
          <w:highlight w:val="yellow"/>
        </w:rPr>
        <w:t>ara impulsar el MARF se ha modificado la normativa de empresas de seguros y fondos de pensiones, para que puedan adquirir valores cotizados en estos mercados de renta fija.</w:t>
      </w:r>
    </w:p>
    <w:p w14:paraId="2B8C8FD2" w14:textId="5FE560B0" w:rsidR="00981E0F" w:rsidRDefault="00981E0F" w:rsidP="008E0B7D">
      <w:pPr>
        <w:pStyle w:val="Ttulo2"/>
      </w:pPr>
      <w:bookmarkStart w:id="93" w:name="_Toc178011844"/>
      <w:r w:rsidRPr="00981E0F">
        <w:t>Unión del Mercado de Capitales</w:t>
      </w:r>
      <w:bookmarkEnd w:id="93"/>
    </w:p>
    <w:p w14:paraId="3210E529" w14:textId="0DE064BD" w:rsidR="00981E0F" w:rsidRPr="008E0B7D" w:rsidRDefault="00981E0F" w:rsidP="00123398">
      <w:pPr>
        <w:pStyle w:val="Ttulo6"/>
        <w:spacing w:before="0"/>
      </w:pPr>
      <w:r>
        <w:t>Origen</w:t>
      </w:r>
    </w:p>
    <w:p w14:paraId="4D3413C9" w14:textId="77777777" w:rsidR="00981E0F" w:rsidRDefault="00784742" w:rsidP="0018570D">
      <w:pPr>
        <w:pStyle w:val="Nivel2SM"/>
        <w:keepNext/>
        <w:spacing w:after="0"/>
      </w:pPr>
      <w:r>
        <w:rPr>
          <w:rStyle w:val="normaltextrun"/>
        </w:rPr>
        <w:t>Idea pr</w:t>
      </w:r>
      <w:r w:rsidR="00981E0F" w:rsidRPr="00472381">
        <w:rPr>
          <w:rStyle w:val="normaltextrun"/>
        </w:rPr>
        <w:t>esentada por el Presidente de la Comisión JC Juncker en 2014, tras lo cual se publicó un “</w:t>
      </w:r>
      <w:r w:rsidR="00981E0F">
        <w:rPr>
          <w:rStyle w:val="normaltextrun"/>
        </w:rPr>
        <w:t>Libro Verde</w:t>
      </w:r>
      <w:r w:rsidR="00981E0F" w:rsidRPr="00472381">
        <w:rPr>
          <w:rStyle w:val="normaltextrun"/>
        </w:rPr>
        <w:t xml:space="preserve">” en 2015. </w:t>
      </w:r>
      <w:r w:rsidR="00981E0F">
        <w:t>Los principales objetivo</w:t>
      </w:r>
      <w:r>
        <w:t>s de la UMC</w:t>
      </w:r>
      <w:r w:rsidR="00981E0F">
        <w:t>:</w:t>
      </w:r>
    </w:p>
    <w:p w14:paraId="61E7E135" w14:textId="77777777" w:rsidR="000C3C18" w:rsidRDefault="000C3C18" w:rsidP="0018570D">
      <w:pPr>
        <w:pStyle w:val="Nivel3SM"/>
      </w:pPr>
      <w:r>
        <w:t xml:space="preserve">Una mayor integración delos mercados financieros europeos. </w:t>
      </w:r>
    </w:p>
    <w:p w14:paraId="17B78A45" w14:textId="77777777" w:rsidR="00981E0F" w:rsidRDefault="00981E0F" w:rsidP="0018570D">
      <w:pPr>
        <w:pStyle w:val="Nivel3SM"/>
      </w:pPr>
      <w:r>
        <w:t>Proporcionar a las empresas nuevas fuentes de financiación, especialmente a las pequeñas y medianas empresas.</w:t>
      </w:r>
    </w:p>
    <w:p w14:paraId="5A82BA19" w14:textId="5E50C012" w:rsidR="00784742" w:rsidRPr="008E0B7D" w:rsidRDefault="00981E0F" w:rsidP="0018570D">
      <w:pPr>
        <w:pStyle w:val="Nivel3SM"/>
      </w:pPr>
      <w:r>
        <w:t>Reducir el coste de la obtención de capital</w:t>
      </w:r>
    </w:p>
    <w:p w14:paraId="42ABDB2A" w14:textId="2864DF82" w:rsidR="00981E0F" w:rsidRPr="008E0B7D" w:rsidRDefault="00981E0F" w:rsidP="008E0B7D">
      <w:pPr>
        <w:pStyle w:val="Ttulo6"/>
      </w:pPr>
      <w:r w:rsidRPr="004A4CDD">
        <w:lastRenderedPageBreak/>
        <w:t>Plan</w:t>
      </w:r>
      <w:r w:rsidR="000C3C18">
        <w:t>es de Acción</w:t>
      </w:r>
    </w:p>
    <w:p w14:paraId="64525515" w14:textId="021A858F" w:rsidR="005F2398" w:rsidRDefault="00981E0F" w:rsidP="0018570D">
      <w:pPr>
        <w:pStyle w:val="Nivel2SM"/>
      </w:pPr>
      <w:r>
        <w:t>Para alcanzar estos objetivos, la Comisión Europea ha propuesto un plan de acción con una serie de medidas para la construcción progresiva de una Unión e mercados de capitales que se completará en 2019.</w:t>
      </w:r>
    </w:p>
    <w:p w14:paraId="3881587C" w14:textId="77777777" w:rsidR="008E0B7D" w:rsidRDefault="008E0B7D" w:rsidP="008E0B7D">
      <w:pPr>
        <w:pStyle w:val="Introduccinyconclusin"/>
      </w:pPr>
      <w:r w:rsidRPr="00C045F9">
        <w:t>CONCLUSIÓN</w:t>
      </w:r>
    </w:p>
    <w:p w14:paraId="59CD2445" w14:textId="0E542C03" w:rsidR="00D80E7F" w:rsidRDefault="0018570D" w:rsidP="00F01A86">
      <w:pPr>
        <w:pStyle w:val="Nivel1"/>
        <w:keepNext/>
        <w:spacing w:before="0" w:after="0"/>
      </w:pPr>
      <w:r>
        <w:rPr>
          <w:b/>
          <w:bCs/>
          <w:i/>
          <w:iCs/>
        </w:rPr>
        <w:t>R</w:t>
      </w:r>
      <w:r w:rsidR="00D80E7F" w:rsidRPr="0018570D">
        <w:rPr>
          <w:b/>
          <w:bCs/>
          <w:i/>
          <w:iCs/>
        </w:rPr>
        <w:t>ecap</w:t>
      </w:r>
      <w:r>
        <w:rPr>
          <w:b/>
          <w:bCs/>
          <w:i/>
          <w:iCs/>
        </w:rPr>
        <w:t>itulación</w:t>
      </w:r>
      <w:r w:rsidR="00C419CF">
        <w:rPr>
          <w:b/>
          <w:bCs/>
          <w:i/>
          <w:iCs/>
        </w:rPr>
        <w:t xml:space="preserve"> (Ideas clave)</w:t>
      </w:r>
      <w:r>
        <w:t>:</w:t>
      </w:r>
    </w:p>
    <w:p w14:paraId="38C562E6" w14:textId="12281029" w:rsidR="00D80E7F" w:rsidRDefault="00D80E7F" w:rsidP="00F01A86">
      <w:pPr>
        <w:pStyle w:val="Nivel2"/>
      </w:pPr>
      <w:r>
        <w:t>En esta exposición, hemos visto c</w:t>
      </w:r>
      <w:r w:rsidR="009F225C">
        <w:t>ó</w:t>
      </w:r>
      <w:r>
        <w:t>mo en los últimos años estamos asistiendo al surgimiento y a la consolidación de nuevas vías de financiación para las empresa. Dada la evolución y variedad de posibilidades, podemos aseverar que hay alternativa a la financiación bancaria.</w:t>
      </w:r>
    </w:p>
    <w:p w14:paraId="690B715D" w14:textId="6114FF5B" w:rsidR="00D80E7F" w:rsidRDefault="00D80E7F" w:rsidP="00F01A86">
      <w:pPr>
        <w:pStyle w:val="Nivel2"/>
      </w:pPr>
      <w:r>
        <w:t>Sin embargo, lo correcto sería decir que existe alternativa al préstamo bancario tradicional pues la banca todavía está muy presente en algunos de estos productos por su carácter de banca universal: es decir, no solo realiza actividades de depósitos-préstamos sino que ofrece productos de inversión, fondos, actividades de leasing y renting y en la actualidad están alcanzando incluso acuerdos con fondos de capital riesgo.</w:t>
      </w:r>
    </w:p>
    <w:p w14:paraId="2E5A0D88" w14:textId="6FEB6AFA" w:rsidR="00D80E7F" w:rsidRDefault="00D80E7F" w:rsidP="00F01A86">
      <w:pPr>
        <w:pStyle w:val="Nivel2"/>
      </w:pPr>
      <w:r>
        <w:t>Por lo tanto, podemos hablar de financiación alternativa, pero no de financiación completamente desintermediada, de manera que la situación de las entidades bancarias va a seguir marcando el ritmo financiador de la economía española</w:t>
      </w:r>
      <w:r w:rsidR="00F01A86">
        <w:t>.</w:t>
      </w:r>
    </w:p>
    <w:p w14:paraId="256E50FD" w14:textId="77777777" w:rsidR="00F01A86" w:rsidRDefault="00F01A86" w:rsidP="00F01A86">
      <w:pPr>
        <w:pStyle w:val="Nivel1"/>
        <w:keepNext/>
        <w:spacing w:after="0"/>
      </w:pPr>
    </w:p>
    <w:p w14:paraId="58B45896" w14:textId="15A08810" w:rsidR="00D80E7F" w:rsidRDefault="009E4536" w:rsidP="00F01A86">
      <w:pPr>
        <w:pStyle w:val="Nivel2"/>
      </w:pPr>
      <w:r>
        <w:t>¡</w:t>
      </w:r>
      <w:r w:rsidR="00D80E7F">
        <w:t>O</w:t>
      </w:r>
      <w:r>
        <w:t>jo! L</w:t>
      </w:r>
      <w:r w:rsidR="00D80E7F">
        <w:t xml:space="preserve">a experiencia a raíz de la crisis financiera iniciada en 2007 </w:t>
      </w:r>
      <w:r>
        <w:t xml:space="preserve">también </w:t>
      </w:r>
      <w:r w:rsidR="00D80E7F">
        <w:t xml:space="preserve">muestra la capacidad de algunas de las entidades que proporcionan </w:t>
      </w:r>
      <w:r w:rsidR="00D80E7F" w:rsidRPr="009E4536">
        <w:rPr>
          <w:i/>
          <w:iCs/>
          <w:u w:val="single"/>
        </w:rPr>
        <w:t xml:space="preserve">financiación </w:t>
      </w:r>
      <w:r w:rsidR="00021EA4">
        <w:rPr>
          <w:i/>
          <w:iCs/>
          <w:u w:val="single"/>
        </w:rPr>
        <w:t>no bancaria</w:t>
      </w:r>
      <w:r w:rsidR="00D80E7F">
        <w:t xml:space="preserve"> </w:t>
      </w:r>
      <w:r>
        <w:t>(</w:t>
      </w:r>
      <w:r w:rsidRPr="009E4536">
        <w:rPr>
          <w:i/>
          <w:iCs/>
        </w:rPr>
        <w:t>banca en la sombra</w:t>
      </w:r>
      <w:r>
        <w:t xml:space="preserve">) de </w:t>
      </w:r>
      <w:r w:rsidR="00D80E7F" w:rsidRPr="009E4536">
        <w:rPr>
          <w:i/>
          <w:iCs/>
        </w:rPr>
        <w:t>generar riesgos para la estabilidad financiera</w:t>
      </w:r>
      <w:r w:rsidR="00D80E7F">
        <w:t>.</w:t>
      </w:r>
    </w:p>
    <w:p w14:paraId="2A792DB6" w14:textId="7711799B" w:rsidR="00D80E7F" w:rsidRDefault="00D80E7F" w:rsidP="00F01A86">
      <w:pPr>
        <w:pStyle w:val="Nivel2"/>
        <w:keepNext/>
        <w:spacing w:after="0"/>
      </w:pPr>
      <w:r>
        <w:t>(en España: bonos verdes)</w:t>
      </w:r>
    </w:p>
    <w:p w14:paraId="51EB6E61" w14:textId="534EC2A9" w:rsidR="00D80E7F" w:rsidRDefault="00D80E7F" w:rsidP="00F01A86">
      <w:pPr>
        <w:pStyle w:val="Nivel3"/>
      </w:pPr>
      <w:r>
        <w:t>La emisión de bonos verdes, sociales y sostenibles se dispara en España. Se están emitiendo en torno a 15.000 millones anuales en 2020 de euros por esta vía. El Tesoro podrá emitir 10.000 millones por primera vez en 2021. España podría llegar a ser el cuarto país de la UE en colocaciones.</w:t>
      </w:r>
    </w:p>
    <w:p w14:paraId="37FAEEFE" w14:textId="4DAED427" w:rsidR="00D80E7F" w:rsidRDefault="00D80E7F" w:rsidP="00F01A86">
      <w:pPr>
        <w:pStyle w:val="Nivel3"/>
      </w:pPr>
      <w:r>
        <w:t xml:space="preserve">Los bonos sociales financian proyectos sanitarios o de empleo. Con la </w:t>
      </w:r>
      <w:proofErr w:type="spellStart"/>
      <w:r>
        <w:t>Covid</w:t>
      </w:r>
      <w:proofErr w:type="spellEnd"/>
      <w:r>
        <w:t xml:space="preserve"> se han disparado.</w:t>
      </w:r>
    </w:p>
    <w:p w14:paraId="5032AACC" w14:textId="5A851AEE" w:rsidR="00D80E7F" w:rsidRPr="00AF130B" w:rsidRDefault="00D80E7F" w:rsidP="00F01A86">
      <w:pPr>
        <w:pStyle w:val="Nivel3"/>
        <w:rPr>
          <w:spacing w:val="-4"/>
        </w:rPr>
      </w:pPr>
      <w:r w:rsidRPr="00AF130B">
        <w:rPr>
          <w:spacing w:val="-4"/>
        </w:rPr>
        <w:t>Ahora bien, las colocaciones verdes</w:t>
      </w:r>
      <w:r w:rsidR="00C51D84" w:rsidRPr="00AF130B">
        <w:rPr>
          <w:spacing w:val="-4"/>
        </w:rPr>
        <w:t xml:space="preserve"> </w:t>
      </w:r>
      <w:r w:rsidRPr="00AF130B">
        <w:rPr>
          <w:spacing w:val="-4"/>
        </w:rPr>
        <w:t>(financian proyectos q</w:t>
      </w:r>
      <w:r w:rsidR="00C51D84" w:rsidRPr="00AF130B">
        <w:rPr>
          <w:spacing w:val="-4"/>
        </w:rPr>
        <w:t>ue</w:t>
      </w:r>
      <w:r w:rsidRPr="00AF130B">
        <w:rPr>
          <w:spacing w:val="-4"/>
        </w:rPr>
        <w:t xml:space="preserve"> genera</w:t>
      </w:r>
      <w:r w:rsidR="00C51D84" w:rsidRPr="00AF130B">
        <w:rPr>
          <w:spacing w:val="-4"/>
        </w:rPr>
        <w:t>n</w:t>
      </w:r>
      <w:r w:rsidRPr="00AF130B">
        <w:rPr>
          <w:spacing w:val="-4"/>
        </w:rPr>
        <w:t xml:space="preserve"> beneficios </w:t>
      </w:r>
      <w:r w:rsidR="00C51D84" w:rsidRPr="00AF130B">
        <w:rPr>
          <w:spacing w:val="-4"/>
        </w:rPr>
        <w:t>medioambientales</w:t>
      </w:r>
      <w:r w:rsidRPr="00AF130B">
        <w:rPr>
          <w:spacing w:val="-4"/>
        </w:rPr>
        <w:t>) siguen siendo las más habituales, al acaparar un 56</w:t>
      </w:r>
      <w:r w:rsidR="00217222" w:rsidRPr="00AF130B">
        <w:rPr>
          <w:spacing w:val="-4"/>
        </w:rPr>
        <w:t> </w:t>
      </w:r>
      <w:r w:rsidRPr="00AF130B">
        <w:rPr>
          <w:spacing w:val="-4"/>
        </w:rPr>
        <w:t>% de lo emitido.</w:t>
      </w:r>
    </w:p>
    <w:p w14:paraId="675C6A6D" w14:textId="42CF3032" w:rsidR="00D80E7F" w:rsidRDefault="00D80E7F" w:rsidP="00F01A86">
      <w:pPr>
        <w:pStyle w:val="Nivel3"/>
      </w:pPr>
      <w:r>
        <w:t>Sostenibles: combinan aspectos verdes y sociales.</w:t>
      </w:r>
    </w:p>
    <w:p w14:paraId="1CC76586" w14:textId="3E4500AA" w:rsidR="009F225C" w:rsidRDefault="009F225C" w:rsidP="009F225C">
      <w:pPr>
        <w:pStyle w:val="Nivel1"/>
        <w:keepNext/>
        <w:spacing w:after="0"/>
      </w:pPr>
      <w:r>
        <w:rPr>
          <w:b/>
          <w:bCs/>
          <w:i/>
          <w:iCs/>
        </w:rPr>
        <w:t>Salida o cierre (Idea final)</w:t>
      </w:r>
      <w:r>
        <w:t>:</w:t>
      </w:r>
    </w:p>
    <w:p w14:paraId="67F4F780" w14:textId="288E74A9" w:rsidR="009F225C" w:rsidRPr="000F1D8A" w:rsidRDefault="009F225C" w:rsidP="009F225C">
      <w:pPr>
        <w:pStyle w:val="Nivel2"/>
        <w:rPr>
          <w:spacing w:val="-2"/>
        </w:rPr>
      </w:pPr>
      <w:r w:rsidRPr="000F1D8A">
        <w:rPr>
          <w:spacing w:val="-2"/>
        </w:rPr>
        <w:t xml:space="preserve">En definitiva, a raíz de la crisis del Covid-19 y siguiendo a </w:t>
      </w:r>
      <w:r w:rsidRPr="000F1D8A">
        <w:rPr>
          <w:smallCaps/>
          <w:spacing w:val="-2"/>
        </w:rPr>
        <w:t xml:space="preserve">Sebastián </w:t>
      </w:r>
      <w:proofErr w:type="spellStart"/>
      <w:r w:rsidRPr="000F1D8A">
        <w:rPr>
          <w:smallCaps/>
          <w:spacing w:val="-2"/>
        </w:rPr>
        <w:t>Albella</w:t>
      </w:r>
      <w:proofErr w:type="spellEnd"/>
      <w:r w:rsidRPr="000F1D8A">
        <w:rPr>
          <w:spacing w:val="-2"/>
        </w:rPr>
        <w:t xml:space="preserve"> tenemos que estar con las luces en ámbar por lo que pueda pasar en los mercados financieros. Hay que evitar que una crisis sanitaria se traslada a una crisis financiera o más particularmente a una crisis bancaria. El sector financiero sí llega más preparado pero ante la posibilidad de una segunda ola, los organismos reguladores deberán estar atentos para evitar un </w:t>
      </w:r>
      <w:proofErr w:type="spellStart"/>
      <w:r w:rsidRPr="000F1D8A">
        <w:rPr>
          <w:i/>
          <w:iCs/>
          <w:spacing w:val="-2"/>
        </w:rPr>
        <w:t>credit</w:t>
      </w:r>
      <w:proofErr w:type="spellEnd"/>
      <w:r w:rsidRPr="000F1D8A">
        <w:rPr>
          <w:i/>
          <w:iCs/>
          <w:spacing w:val="-2"/>
        </w:rPr>
        <w:t xml:space="preserve"> </w:t>
      </w:r>
      <w:proofErr w:type="spellStart"/>
      <w:r w:rsidRPr="000F1D8A">
        <w:rPr>
          <w:i/>
          <w:iCs/>
          <w:spacing w:val="-2"/>
        </w:rPr>
        <w:t>crunch</w:t>
      </w:r>
      <w:proofErr w:type="spellEnd"/>
      <w:r w:rsidRPr="000F1D8A">
        <w:rPr>
          <w:spacing w:val="-2"/>
        </w:rPr>
        <w:t xml:space="preserve"> y permitir que el ahorro se canalice hacia la inversión productiva para lograr favorecer el crecimiento económico o en este caso más bien para favorecer que las empresas solventes no tengan problemas financieros en estos tiempos que pueden ser duros.</w:t>
      </w:r>
    </w:p>
    <w:p w14:paraId="552C4C6F" w14:textId="77777777" w:rsidR="008E0B7D" w:rsidRPr="00F0769C" w:rsidRDefault="008E0B7D" w:rsidP="008E0B7D">
      <w:pPr>
        <w:spacing w:after="0" w:line="240" w:lineRule="auto"/>
        <w:jc w:val="left"/>
        <w:rPr>
          <w:b/>
          <w:sz w:val="2"/>
          <w:szCs w:val="2"/>
          <w:u w:val="single"/>
        </w:rPr>
      </w:pPr>
      <w:r w:rsidRPr="00F0769C">
        <w:rPr>
          <w:b/>
          <w:sz w:val="2"/>
          <w:szCs w:val="2"/>
          <w:u w:val="single"/>
        </w:rPr>
        <w:br w:type="page"/>
      </w:r>
    </w:p>
    <w:p w14:paraId="1F7D31CB" w14:textId="77777777" w:rsidR="008E0B7D" w:rsidRDefault="008E0B7D" w:rsidP="008E0B7D">
      <w:pPr>
        <w:pStyle w:val="Ttulo4"/>
      </w:pPr>
      <w:bookmarkStart w:id="94" w:name="_Hlk146443581"/>
      <w:r>
        <w:lastRenderedPageBreak/>
        <w:t>Bibliografía</w:t>
      </w:r>
    </w:p>
    <w:p w14:paraId="20EBE8B4" w14:textId="77777777" w:rsidR="008E0B7D" w:rsidRDefault="008E0B7D" w:rsidP="008E0B7D">
      <w:r>
        <w:t xml:space="preserve">Tema María Palacios </w:t>
      </w:r>
      <w:proofErr w:type="spellStart"/>
      <w:r>
        <w:t>Carrere</w:t>
      </w:r>
      <w:proofErr w:type="spellEnd"/>
      <w:r>
        <w:t xml:space="preserve"> / Zapico</w:t>
      </w:r>
    </w:p>
    <w:p w14:paraId="028AEA2B" w14:textId="32261728" w:rsidR="00115D7C" w:rsidRDefault="00115D7C" w:rsidP="008E0B7D">
      <w:r>
        <w:t>Tema Juan Luis</w:t>
      </w:r>
      <w:r w:rsidR="00BB6412">
        <w:t xml:space="preserve"> Cordero Tarifa</w:t>
      </w:r>
    </w:p>
    <w:p w14:paraId="02EF736C" w14:textId="4E5CCD00" w:rsidR="00115D7C" w:rsidRDefault="00115D7C" w:rsidP="008E0B7D">
      <w:r>
        <w:t>Tema Sahuquillo</w:t>
      </w:r>
    </w:p>
    <w:p w14:paraId="154AFE76" w14:textId="77777777" w:rsidR="008E0B7D" w:rsidRPr="006E21E6" w:rsidRDefault="008E0B7D" w:rsidP="008E0B7D">
      <w:r>
        <w:t>Artículo IV del FMI</w:t>
      </w:r>
    </w:p>
    <w:p w14:paraId="7910A9C3" w14:textId="77777777" w:rsidR="008E0B7D" w:rsidRDefault="008E0B7D" w:rsidP="008E0B7D">
      <w:pPr>
        <w:pStyle w:val="Ttulo4"/>
      </w:pPr>
      <w:r>
        <w:t>Preguntas de otros exámenes</w:t>
      </w:r>
    </w:p>
    <w:p w14:paraId="0F4DA730" w14:textId="77777777" w:rsidR="008E0B7D" w:rsidRPr="002908B3" w:rsidRDefault="008E0B7D" w:rsidP="008E0B7D">
      <w:pPr>
        <w:pStyle w:val="Nivel2SM"/>
      </w:pPr>
    </w:p>
    <w:p w14:paraId="31138DF7" w14:textId="77777777" w:rsidR="008E0B7D" w:rsidRDefault="008E0B7D" w:rsidP="008E0B7D">
      <w:pPr>
        <w:pStyle w:val="Ttulo4"/>
      </w:pPr>
      <w:r w:rsidRPr="00342648">
        <w:t>Anexos</w:t>
      </w:r>
    </w:p>
    <w:p w14:paraId="5224E5D5" w14:textId="737B0AC9" w:rsidR="00BA7D94" w:rsidRPr="008E0B7D" w:rsidRDefault="008E0B7D" w:rsidP="00215253">
      <w:pPr>
        <w:pStyle w:val="Ttulo5"/>
        <w:rPr>
          <w:bCs/>
          <w:u w:val="none"/>
        </w:rPr>
      </w:pPr>
      <w:r w:rsidRPr="0002549F">
        <w:t>Anexo</w:t>
      </w:r>
      <w:r>
        <w:t> </w:t>
      </w:r>
      <w:r w:rsidRPr="0002549F">
        <w:t>1</w:t>
      </w:r>
      <w:r w:rsidRPr="00AF1FE6">
        <w:rPr>
          <w:u w:val="none"/>
        </w:rPr>
        <w:t xml:space="preserve">: </w:t>
      </w:r>
      <w:bookmarkEnd w:id="94"/>
      <w:r w:rsidR="00BA7D94" w:rsidRPr="008E0B7D">
        <w:rPr>
          <w:bCs/>
          <w:u w:val="none"/>
        </w:rPr>
        <w:t>Cambios en los mercados e instrumentos en las últimas décadas</w:t>
      </w:r>
    </w:p>
    <w:p w14:paraId="6C91F65E" w14:textId="77777777" w:rsidR="000A4005" w:rsidRDefault="000A4005" w:rsidP="00F852D3">
      <w:pPr>
        <w:pStyle w:val="Nivel2SM"/>
        <w:keepNext/>
        <w:spacing w:after="0"/>
      </w:pPr>
      <w:r>
        <w:t>Acuerdos y fusiones entre los mercados de valores:</w:t>
      </w:r>
    </w:p>
    <w:p w14:paraId="36A553C2" w14:textId="77777777" w:rsidR="000A4005" w:rsidRDefault="000A4005" w:rsidP="00F852D3">
      <w:pPr>
        <w:pStyle w:val="Nivel3SM"/>
        <w:keepNext/>
      </w:pPr>
      <w:r>
        <w:t>A nivel de la UEM:</w:t>
      </w:r>
    </w:p>
    <w:p w14:paraId="7F8B0A9F" w14:textId="0839BBAB" w:rsidR="000A4005" w:rsidRDefault="000A4005" w:rsidP="00F852D3">
      <w:pPr>
        <w:pStyle w:val="Nivel4"/>
        <w:ind w:left="1474"/>
      </w:pPr>
      <w:r>
        <w:t>Euronext: Integración de los mercados de valores de Par</w:t>
      </w:r>
      <w:r w:rsidR="00F852D3">
        <w:t>í</w:t>
      </w:r>
      <w:r>
        <w:t xml:space="preserve">s, Bruselas y </w:t>
      </w:r>
      <w:r w:rsidR="00F852D3">
        <w:t>Ámsterdam</w:t>
      </w:r>
      <w:r>
        <w:t>.</w:t>
      </w:r>
    </w:p>
    <w:p w14:paraId="14236B1A" w14:textId="77777777" w:rsidR="000A4005" w:rsidRDefault="000A4005" w:rsidP="00F852D3">
      <w:pPr>
        <w:pStyle w:val="Nivel4"/>
        <w:ind w:left="1474"/>
      </w:pPr>
      <w:r>
        <w:t>“Eurostoxx 50”: Índice de referencia de la bolsa de la zona euro, creado en 1998 y que contiene las principales empresas del área del euro.</w:t>
      </w:r>
    </w:p>
    <w:p w14:paraId="2DD0894E" w14:textId="77777777" w:rsidR="000A4005" w:rsidRDefault="000A4005" w:rsidP="00F852D3">
      <w:pPr>
        <w:pStyle w:val="Nivel3SM"/>
        <w:keepNext/>
      </w:pPr>
      <w:r>
        <w:t>A nivel de España:</w:t>
      </w:r>
    </w:p>
    <w:p w14:paraId="77DE6623" w14:textId="77A347ED" w:rsidR="00B702AF" w:rsidRDefault="00BA7D94" w:rsidP="00B702AF">
      <w:pPr>
        <w:pStyle w:val="Nivel4"/>
        <w:ind w:left="1474"/>
      </w:pPr>
      <w:r>
        <w:t>Se crea BME, que sale a Bolsa en 2006.</w:t>
      </w:r>
    </w:p>
    <w:p w14:paraId="10C9389D" w14:textId="3FB411E3" w:rsidR="00B702AF" w:rsidRPr="00CE7B73" w:rsidRDefault="00B702AF" w:rsidP="00B702AF">
      <w:pPr>
        <w:pStyle w:val="Ttulo5"/>
        <w:rPr>
          <w:i w:val="0"/>
          <w:iCs w:val="0"/>
          <w:u w:val="none"/>
        </w:rPr>
      </w:pPr>
      <w:r>
        <w:t>Anexo 2</w:t>
      </w:r>
      <w:r w:rsidRPr="00CE7B73">
        <w:rPr>
          <w:i w:val="0"/>
          <w:iCs w:val="0"/>
          <w:u w:val="none"/>
        </w:rPr>
        <w:t>:</w:t>
      </w:r>
      <w:r>
        <w:rPr>
          <w:i w:val="0"/>
          <w:iCs w:val="0"/>
          <w:u w:val="none"/>
        </w:rPr>
        <w:t xml:space="preserve"> </w:t>
      </w:r>
      <w:r w:rsidRPr="00B23562">
        <w:rPr>
          <w:u w:val="none"/>
        </w:rPr>
        <w:t>Fuentes de financiación de una start-up</w:t>
      </w:r>
    </w:p>
    <w:p w14:paraId="128D9CC7" w14:textId="77777777" w:rsidR="00B702AF" w:rsidRDefault="00B702AF" w:rsidP="00B702AF">
      <w:pPr>
        <w:pStyle w:val="Nivel1SM"/>
        <w:spacing w:before="0"/>
      </w:pPr>
      <w:r>
        <w:t>Desde un punto de vista de economía financiera, un emprendedor representa el polo opuesto que un inversor ideal descrito por el modelo CAPM. El emprendedor apuesta por un único activo y se arriesga al máximo. Por tanto, desde un punto de vista teórico, su objetivo no es financiero sino humano. La evidencia empírica muestra que en torno a un 20 % de las empresas perviven 10 años después en países desarrollados.</w:t>
      </w:r>
    </w:p>
    <w:p w14:paraId="5DC44B8B" w14:textId="77777777" w:rsidR="00B702AF" w:rsidRDefault="00B702AF" w:rsidP="00B702AF">
      <w:pPr>
        <w:pStyle w:val="Nivel1SM"/>
        <w:keepNext/>
        <w:spacing w:after="0"/>
      </w:pPr>
      <w:r>
        <w:t xml:space="preserve">Las </w:t>
      </w:r>
      <w:r>
        <w:rPr>
          <w:i/>
          <w:iCs/>
        </w:rPr>
        <w:t>start-ups</w:t>
      </w:r>
      <w:r>
        <w:t xml:space="preserve"> cuentan con las siguientes posibilidades de financiación:</w:t>
      </w:r>
    </w:p>
    <w:p w14:paraId="4E92F7C0" w14:textId="77777777" w:rsidR="00B702AF" w:rsidRDefault="00B702AF" w:rsidP="00B702AF">
      <w:pPr>
        <w:pStyle w:val="Nivel2SM"/>
        <w:keepNext/>
        <w:spacing w:after="0"/>
      </w:pPr>
      <w:r w:rsidRPr="00CD1304">
        <w:rPr>
          <w:i/>
          <w:iCs/>
          <w:u w:val="single"/>
        </w:rPr>
        <w:t>Deuda</w:t>
      </w:r>
      <w:r w:rsidRPr="00CD1304">
        <w:t>:</w:t>
      </w:r>
    </w:p>
    <w:p w14:paraId="77375BEF" w14:textId="77777777" w:rsidR="00B702AF" w:rsidRDefault="00B702AF" w:rsidP="00B702AF">
      <w:pPr>
        <w:pStyle w:val="Nivel3SM"/>
      </w:pPr>
      <w:r>
        <w:t xml:space="preserve">Muy pocas </w:t>
      </w:r>
      <w:r>
        <w:rPr>
          <w:i/>
          <w:iCs/>
        </w:rPr>
        <w:t>start-ups</w:t>
      </w:r>
      <w:r>
        <w:t xml:space="preserve"> inmediatamente generan flujos de efectivo positivos. Muy probablemente, al inicio registran pérdidas y sólo tras un período de tiempo pueden registrar beneficios.</w:t>
      </w:r>
    </w:p>
    <w:p w14:paraId="21CEE234" w14:textId="77777777" w:rsidR="00B702AF" w:rsidRDefault="00B702AF" w:rsidP="00B702AF">
      <w:pPr>
        <w:pStyle w:val="Nivel3SM"/>
      </w:pPr>
      <w:r>
        <w:t>Dado que la financiación vía deuda requiere el pago regular de intereses y del principal, cuando los flujos de caja son muy inciertos y seguramente negativos, es demasiado arriesgado tomar deuda antes de demostrar que la empresa es viable.</w:t>
      </w:r>
    </w:p>
    <w:p w14:paraId="18C89A78" w14:textId="77777777" w:rsidR="00B702AF" w:rsidRDefault="00B702AF" w:rsidP="00B702AF">
      <w:pPr>
        <w:pStyle w:val="Nivel3SM"/>
      </w:pPr>
      <w:r>
        <w:t xml:space="preserve">Por tanto, la financiación vía deuda viene en un proceso posterior a la fase </w:t>
      </w:r>
      <w:r>
        <w:rPr>
          <w:i/>
          <w:iCs/>
        </w:rPr>
        <w:t>start-up</w:t>
      </w:r>
      <w:r>
        <w:t xml:space="preserve"> cuando se prueba que el modelo de negocio funciona.</w:t>
      </w:r>
    </w:p>
    <w:p w14:paraId="62DA9C33" w14:textId="77777777" w:rsidR="00B702AF" w:rsidRDefault="00B702AF" w:rsidP="00B702AF">
      <w:pPr>
        <w:pStyle w:val="Nivel3SM"/>
      </w:pPr>
      <w:r>
        <w:t>Excepción: Activos que tienen un valor independientemente del business plan (p.ej. edificios).</w:t>
      </w:r>
    </w:p>
    <w:p w14:paraId="77A7299D" w14:textId="77777777" w:rsidR="00B702AF" w:rsidRDefault="00B702AF" w:rsidP="00B702AF">
      <w:pPr>
        <w:pStyle w:val="Nivel2SM"/>
        <w:keepNext/>
        <w:spacing w:after="0"/>
      </w:pPr>
      <w:r w:rsidRPr="00CD1304">
        <w:rPr>
          <w:i/>
          <w:iCs/>
          <w:u w:val="single"/>
        </w:rPr>
        <w:t>Private equity (capital riesgo)</w:t>
      </w:r>
      <w:r>
        <w:rPr>
          <w:rStyle w:val="Refdenotaalpie"/>
        </w:rPr>
        <w:footnoteReference w:id="37"/>
      </w:r>
      <w:r>
        <w:t>:</w:t>
      </w:r>
    </w:p>
    <w:p w14:paraId="62F46B1D" w14:textId="77777777" w:rsidR="00B702AF" w:rsidRDefault="00B702AF" w:rsidP="00B702AF">
      <w:pPr>
        <w:pStyle w:val="Nivel3SM"/>
      </w:pPr>
      <w:r>
        <w:t xml:space="preserve">El capital riesgo supone habitualmente una participación de manera temporal en el capital social de una empresa no cotizada, de manera que se convierten en socios-accionistas de la empresa. La financiación propia (mediante capital riesgo) es fundamental en etapas iniciales de la empresa. El inversor de </w:t>
      </w:r>
      <w:proofErr w:type="spellStart"/>
      <w:r>
        <w:rPr>
          <w:i/>
          <w:iCs/>
        </w:rPr>
        <w:t>private</w:t>
      </w:r>
      <w:proofErr w:type="spellEnd"/>
      <w:r>
        <w:rPr>
          <w:i/>
          <w:iCs/>
        </w:rPr>
        <w:t xml:space="preserve"> </w:t>
      </w:r>
      <w:proofErr w:type="spellStart"/>
      <w:r>
        <w:rPr>
          <w:i/>
          <w:iCs/>
        </w:rPr>
        <w:t>equity</w:t>
      </w:r>
      <w:proofErr w:type="spellEnd"/>
      <w:r>
        <w:t xml:space="preserve"> suele incorporar un valor añadido a la empresa financiada en forma de asesoramiento en aspectos estratégicos y de gestión. Los inversores tienen incentivos en esta involucración activa adicional dado el riesgo que soportan (el modelo de negocio puede o no prosperar).</w:t>
      </w:r>
    </w:p>
    <w:p w14:paraId="55BE13C5" w14:textId="77777777" w:rsidR="00B702AF" w:rsidRDefault="00B702AF" w:rsidP="00B702AF">
      <w:pPr>
        <w:pStyle w:val="Nivel3SM"/>
      </w:pPr>
      <w:r>
        <w:t xml:space="preserve">Los inversores son reticentes a dar al emprendedor un cheque en blanco. Pueden existir problemas de riesgo moral entre emprendedores y financiadores iniciales. Por tanto, la </w:t>
      </w:r>
      <w:r>
        <w:lastRenderedPageBreak/>
        <w:t>financiación suele ser cara e ir a cuentagotas, en varias rondas, sólo para el objetivo inmediato de la empresa.</w:t>
      </w:r>
    </w:p>
    <w:p w14:paraId="78095D68" w14:textId="77777777" w:rsidR="00B702AF" w:rsidRDefault="00B702AF" w:rsidP="00B702AF">
      <w:pPr>
        <w:pStyle w:val="Nivel3SM"/>
        <w:keepNext/>
      </w:pPr>
      <w:r>
        <w:t>Dentro del capital riesgo se suelen diferenciar distintos tipos de inversión, de acuerdo con la fase de desarrollo de las empresas o sus proyectos. De este modo, el capital riesgo puede clasificarse, dentro de sus primeras etapas, en las siguientes modalidades:</w:t>
      </w:r>
    </w:p>
    <w:p w14:paraId="1A514DC1" w14:textId="77777777" w:rsidR="00B702AF" w:rsidRDefault="00B702AF" w:rsidP="00B702AF">
      <w:pPr>
        <w:pStyle w:val="Nivel4"/>
        <w:ind w:left="1474"/>
      </w:pPr>
      <w:r>
        <w:rPr>
          <w:i/>
          <w:iCs/>
        </w:rPr>
        <w:t>Capital semilla</w:t>
      </w:r>
      <w:r>
        <w:t xml:space="preserve"> (</w:t>
      </w:r>
      <w:proofErr w:type="spellStart"/>
      <w:r>
        <w:rPr>
          <w:i/>
          <w:iCs/>
        </w:rPr>
        <w:t>seed</w:t>
      </w:r>
      <w:proofErr w:type="spellEnd"/>
      <w:r>
        <w:rPr>
          <w:i/>
          <w:iCs/>
        </w:rPr>
        <w:t xml:space="preserve"> capital</w:t>
      </w:r>
      <w:r>
        <w:t>): Aquella inversión relacionada con empresas que acaban de nacer (o aún no han comenzado sus actividades empresariales) y cuyos productos o servicios están en fase de definición (preparación de plan de negocios).</w:t>
      </w:r>
    </w:p>
    <w:p w14:paraId="3C20990A" w14:textId="77777777" w:rsidR="00B702AF" w:rsidRPr="00420AFD" w:rsidRDefault="00B702AF" w:rsidP="00B702AF">
      <w:pPr>
        <w:pStyle w:val="Nivel4"/>
        <w:ind w:left="1474"/>
      </w:pPr>
      <w:r w:rsidRPr="00420AFD">
        <w:rPr>
          <w:i/>
          <w:iCs/>
        </w:rPr>
        <w:t xml:space="preserve">Capital </w:t>
      </w:r>
      <w:r>
        <w:rPr>
          <w:i/>
          <w:iCs/>
        </w:rPr>
        <w:t>arranque</w:t>
      </w:r>
      <w:r w:rsidRPr="00420AFD">
        <w:t xml:space="preserve"> (</w:t>
      </w:r>
      <w:r>
        <w:rPr>
          <w:i/>
          <w:iCs/>
        </w:rPr>
        <w:t>start-up</w:t>
      </w:r>
      <w:r w:rsidRPr="00420AFD">
        <w:rPr>
          <w:i/>
          <w:iCs/>
        </w:rPr>
        <w:t xml:space="preserve"> capital</w:t>
      </w:r>
      <w:r w:rsidRPr="00420AFD">
        <w:t>): Inversió</w:t>
      </w:r>
      <w:r>
        <w:t>n en la siguiente etapa, ya con un plan de negocio más definido. La financiación se dirige a comenzar con actividades empresariales.</w:t>
      </w:r>
    </w:p>
    <w:p w14:paraId="499BE9C0" w14:textId="77777777" w:rsidR="00B702AF" w:rsidRDefault="00B702AF" w:rsidP="00B702AF">
      <w:pPr>
        <w:pStyle w:val="Nivel4"/>
        <w:ind w:left="1474"/>
      </w:pPr>
      <w:r>
        <w:rPr>
          <w:i/>
          <w:iCs/>
        </w:rPr>
        <w:t>Capital fortalecimiento</w:t>
      </w:r>
      <w:r>
        <w:t>: Empresas que ya están produciendo y comercializando.</w:t>
      </w:r>
    </w:p>
    <w:p w14:paraId="7D6351C6" w14:textId="77777777" w:rsidR="00B702AF" w:rsidRDefault="00B702AF" w:rsidP="00B702AF">
      <w:pPr>
        <w:pStyle w:val="Nivel4"/>
        <w:ind w:left="1474"/>
      </w:pPr>
      <w:r>
        <w:rPr>
          <w:i/>
          <w:iCs/>
        </w:rPr>
        <w:t>Capital expansión</w:t>
      </w:r>
      <w:r>
        <w:t>: Se destina a sociedades que ya tienen un producto consolidado y desean aumentar sus ingresos y beneficios mediante una expansión geográfica, de producto o de cliente.</w:t>
      </w:r>
    </w:p>
    <w:p w14:paraId="66450FC4" w14:textId="77777777" w:rsidR="00B702AF" w:rsidRPr="00420AFD" w:rsidRDefault="00B702AF" w:rsidP="00B702AF">
      <w:pPr>
        <w:pStyle w:val="Nivel4"/>
        <w:ind w:left="1474"/>
        <w:rPr>
          <w:lang w:val="en-US"/>
        </w:rPr>
      </w:pPr>
      <w:proofErr w:type="spellStart"/>
      <w:r w:rsidRPr="00420AFD">
        <w:rPr>
          <w:i/>
          <w:iCs/>
          <w:lang w:val="en-US"/>
        </w:rPr>
        <w:t>Segmento</w:t>
      </w:r>
      <w:proofErr w:type="spellEnd"/>
      <w:r w:rsidRPr="00420AFD">
        <w:rPr>
          <w:i/>
          <w:iCs/>
          <w:lang w:val="en-US"/>
        </w:rPr>
        <w:t xml:space="preserve"> </w:t>
      </w:r>
      <w:proofErr w:type="gramStart"/>
      <w:r w:rsidRPr="00420AFD">
        <w:rPr>
          <w:i/>
          <w:iCs/>
          <w:lang w:val="en-US"/>
        </w:rPr>
        <w:t>Corporate-venture</w:t>
      </w:r>
      <w:proofErr w:type="gramEnd"/>
      <w:r w:rsidRPr="00420AFD">
        <w:rPr>
          <w:lang w:val="en-US"/>
        </w:rPr>
        <w:t>: Some industrial groups</w:t>
      </w:r>
      <w:r>
        <w:rPr>
          <w:lang w:val="en-US"/>
        </w:rPr>
        <w:t xml:space="preserve"> have created internal investment funds with the dual aim of financing innovation and keeping an eye on developments in their sector.</w:t>
      </w:r>
    </w:p>
    <w:p w14:paraId="027AAF58" w14:textId="77777777" w:rsidR="00B702AF" w:rsidRDefault="00B702AF" w:rsidP="00B702AF">
      <w:pPr>
        <w:pStyle w:val="Nivel2SM"/>
        <w:keepNext/>
        <w:spacing w:after="0"/>
      </w:pPr>
      <w:r>
        <w:rPr>
          <w:i/>
          <w:iCs/>
          <w:u w:val="single"/>
        </w:rPr>
        <w:t>Salida a bolsa</w:t>
      </w:r>
      <w:r>
        <w:t>:</w:t>
      </w:r>
    </w:p>
    <w:p w14:paraId="37A56DFA" w14:textId="77777777" w:rsidR="00B702AF" w:rsidRDefault="00B702AF" w:rsidP="00B702AF">
      <w:pPr>
        <w:pStyle w:val="Nivel3SM"/>
        <w:keepNext/>
      </w:pPr>
      <w:r>
        <w:t xml:space="preserve">Las </w:t>
      </w:r>
      <w:r w:rsidRPr="004072E2">
        <w:rPr>
          <w:i/>
          <w:iCs/>
        </w:rPr>
        <w:t>start-ups</w:t>
      </w:r>
      <w:r>
        <w:t xml:space="preserve"> han de valorar las ventajas y los inconvenientes de la salida a bolsa:</w:t>
      </w:r>
    </w:p>
    <w:p w14:paraId="6078F3B3" w14:textId="77777777" w:rsidR="00B702AF" w:rsidRDefault="00B702AF" w:rsidP="00B702AF">
      <w:pPr>
        <w:pStyle w:val="Nivel4"/>
        <w:keepNext/>
        <w:ind w:left="1474"/>
      </w:pPr>
      <w:r w:rsidRPr="001A75D9">
        <w:rPr>
          <w:i/>
          <w:iCs/>
        </w:rPr>
        <w:t>Ventajas</w:t>
      </w:r>
      <w:r>
        <w:t>:</w:t>
      </w:r>
    </w:p>
    <w:p w14:paraId="1B2A0FBE" w14:textId="77777777" w:rsidR="00B702AF" w:rsidRDefault="00B702AF" w:rsidP="00B702AF">
      <w:pPr>
        <w:pStyle w:val="Nivel5"/>
        <w:ind w:left="1871"/>
      </w:pPr>
      <w:r>
        <w:t xml:space="preserve">Mayor posibilidad de obtener financiación (se puede obtener financiación de un mayor número de agentes al salir a bolsa, ya que los mercados de </w:t>
      </w:r>
      <w:proofErr w:type="spellStart"/>
      <w:r>
        <w:rPr>
          <w:i/>
          <w:iCs/>
        </w:rPr>
        <w:t>private</w:t>
      </w:r>
      <w:proofErr w:type="spellEnd"/>
      <w:r>
        <w:rPr>
          <w:i/>
          <w:iCs/>
        </w:rPr>
        <w:t xml:space="preserve"> </w:t>
      </w:r>
      <w:proofErr w:type="spellStart"/>
      <w:r>
        <w:rPr>
          <w:i/>
          <w:iCs/>
        </w:rPr>
        <w:t>equity</w:t>
      </w:r>
      <w:proofErr w:type="spellEnd"/>
      <w:r>
        <w:t xml:space="preserve"> están más concentrados y con menor acceso, por ejemplo, a inversores minoristas).</w:t>
      </w:r>
    </w:p>
    <w:p w14:paraId="37AAAD36" w14:textId="77777777" w:rsidR="00B702AF" w:rsidRDefault="00B702AF" w:rsidP="00B702AF">
      <w:pPr>
        <w:pStyle w:val="Nivel5"/>
        <w:ind w:left="1871"/>
      </w:pPr>
      <w:r>
        <w:t>Mayor liquidez de la inversión de los accionistas.</w:t>
      </w:r>
    </w:p>
    <w:p w14:paraId="29C3CB82" w14:textId="77777777" w:rsidR="00B702AF" w:rsidRDefault="00B702AF" w:rsidP="00B702AF">
      <w:pPr>
        <w:pStyle w:val="Nivel5"/>
        <w:ind w:left="1871"/>
      </w:pPr>
      <w:r>
        <w:t xml:space="preserve">También colateralmente sirve de </w:t>
      </w:r>
      <w:r>
        <w:rPr>
          <w:i/>
          <w:iCs/>
        </w:rPr>
        <w:t>marketing</w:t>
      </w:r>
      <w:r>
        <w:t xml:space="preserve"> para las empresas (se da a conocer a otros </w:t>
      </w:r>
      <w:proofErr w:type="spellStart"/>
      <w:r>
        <w:rPr>
          <w:i/>
          <w:iCs/>
        </w:rPr>
        <w:t>stakeholders</w:t>
      </w:r>
      <w:proofErr w:type="spellEnd"/>
      <w:r>
        <w:t>).</w:t>
      </w:r>
    </w:p>
    <w:p w14:paraId="5762FA5D" w14:textId="77777777" w:rsidR="00B702AF" w:rsidRDefault="00B702AF" w:rsidP="00B702AF">
      <w:pPr>
        <w:pStyle w:val="Nivel5"/>
        <w:ind w:left="1871"/>
      </w:pPr>
      <w:r>
        <w:t xml:space="preserve">Mayor posibilidad de generar vinculación de incentivos en el seno de la empresa (accionistas/directivos y accionistas/empleados) a través de </w:t>
      </w:r>
      <w:r w:rsidRPr="00FF1B20">
        <w:rPr>
          <w:i/>
          <w:iCs/>
        </w:rPr>
        <w:t xml:space="preserve">stock </w:t>
      </w:r>
      <w:proofErr w:type="spellStart"/>
      <w:r w:rsidRPr="00FF1B20">
        <w:rPr>
          <w:i/>
          <w:iCs/>
        </w:rPr>
        <w:t>options</w:t>
      </w:r>
      <w:proofErr w:type="spellEnd"/>
      <w:r>
        <w:t>.</w:t>
      </w:r>
    </w:p>
    <w:p w14:paraId="0B2BAE36" w14:textId="77777777" w:rsidR="00B702AF" w:rsidRDefault="00B702AF" w:rsidP="00B702AF">
      <w:pPr>
        <w:pStyle w:val="Nivel5"/>
        <w:ind w:left="1871"/>
      </w:pPr>
      <w:r>
        <w:t>Mayor protección para accionistas minoritarios debido a la mayor regulación.</w:t>
      </w:r>
    </w:p>
    <w:p w14:paraId="25C6FABA" w14:textId="77777777" w:rsidR="00B702AF" w:rsidRDefault="00B702AF" w:rsidP="00B702AF">
      <w:pPr>
        <w:pStyle w:val="Nivel5"/>
        <w:ind w:left="1871"/>
      </w:pPr>
      <w:r>
        <w:t>Mayor nivel de rendición de cuentas de la empresa (mayor transparencia).</w:t>
      </w:r>
    </w:p>
    <w:p w14:paraId="5D8D7262" w14:textId="77777777" w:rsidR="00B702AF" w:rsidRDefault="00B702AF" w:rsidP="00B702AF">
      <w:pPr>
        <w:pStyle w:val="Nivel4"/>
        <w:keepNext/>
        <w:ind w:left="1474"/>
      </w:pPr>
      <w:r w:rsidRPr="001A75D9">
        <w:rPr>
          <w:i/>
          <w:iCs/>
        </w:rPr>
        <w:t>Desventajas</w:t>
      </w:r>
      <w:r w:rsidRPr="00FF1B20">
        <w:t>:</w:t>
      </w:r>
    </w:p>
    <w:p w14:paraId="1669F804" w14:textId="77777777" w:rsidR="00B702AF" w:rsidRDefault="00B702AF" w:rsidP="00B702AF">
      <w:pPr>
        <w:pStyle w:val="Nivel5"/>
        <w:ind w:left="1871"/>
      </w:pPr>
      <w:r>
        <w:t>Pérdida de control (dispersión en la propiedad de la empresa).</w:t>
      </w:r>
    </w:p>
    <w:p w14:paraId="7A5C5FD5" w14:textId="77777777" w:rsidR="00B702AF" w:rsidRPr="004072E2" w:rsidRDefault="00B702AF" w:rsidP="00B702AF">
      <w:pPr>
        <w:pStyle w:val="Nivel3SM"/>
        <w:keepNext/>
      </w:pPr>
      <w:r>
        <w:t>Existen distintas formas de salir a bolsa:</w:t>
      </w:r>
    </w:p>
    <w:p w14:paraId="44D558ED" w14:textId="77777777" w:rsidR="00B702AF" w:rsidRDefault="00B702AF" w:rsidP="00B702AF">
      <w:pPr>
        <w:pStyle w:val="Nivel4"/>
        <w:keepNext/>
        <w:ind w:left="1474"/>
      </w:pPr>
      <w:proofErr w:type="spellStart"/>
      <w:r w:rsidRPr="004072E2">
        <w:rPr>
          <w:i/>
          <w:iCs/>
        </w:rPr>
        <w:t>Initial</w:t>
      </w:r>
      <w:proofErr w:type="spellEnd"/>
      <w:r w:rsidRPr="004072E2">
        <w:rPr>
          <w:i/>
          <w:iCs/>
        </w:rPr>
        <w:t xml:space="preserve"> </w:t>
      </w:r>
      <w:proofErr w:type="spellStart"/>
      <w:r w:rsidRPr="004072E2">
        <w:rPr>
          <w:i/>
          <w:iCs/>
        </w:rPr>
        <w:t>Public</w:t>
      </w:r>
      <w:proofErr w:type="spellEnd"/>
      <w:r w:rsidRPr="004072E2">
        <w:rPr>
          <w:i/>
          <w:iCs/>
        </w:rPr>
        <w:t xml:space="preserve"> </w:t>
      </w:r>
      <w:proofErr w:type="spellStart"/>
      <w:r w:rsidRPr="004072E2">
        <w:rPr>
          <w:i/>
          <w:iCs/>
        </w:rPr>
        <w:t>Offering</w:t>
      </w:r>
      <w:proofErr w:type="spellEnd"/>
      <w:r w:rsidRPr="004072E2">
        <w:rPr>
          <w:i/>
          <w:iCs/>
        </w:rPr>
        <w:t xml:space="preserve"> (IPO)</w:t>
      </w:r>
      <w:r w:rsidRPr="00FF1B20">
        <w:t>:</w:t>
      </w:r>
    </w:p>
    <w:p w14:paraId="47C16153" w14:textId="77777777" w:rsidR="00B702AF" w:rsidRDefault="00B702AF" w:rsidP="00B702AF">
      <w:pPr>
        <w:pStyle w:val="Nivel5"/>
        <w:keepNext/>
        <w:ind w:left="1871"/>
      </w:pPr>
      <w:r>
        <w:t>Idea:</w:t>
      </w:r>
    </w:p>
    <w:p w14:paraId="60BF9633" w14:textId="77777777" w:rsidR="00B702AF" w:rsidRDefault="00B702AF" w:rsidP="00B702AF">
      <w:pPr>
        <w:pStyle w:val="Nivel6"/>
        <w:ind w:left="2212"/>
      </w:pPr>
      <w:r>
        <w:t>Es la forma tradicional de salir a bolsa.</w:t>
      </w:r>
    </w:p>
    <w:p w14:paraId="30F215B2" w14:textId="77777777" w:rsidR="00B702AF" w:rsidRDefault="00B702AF" w:rsidP="00B702AF">
      <w:pPr>
        <w:pStyle w:val="Nivel6"/>
        <w:ind w:left="2212"/>
      </w:pPr>
      <w:r>
        <w:t>Es un proceso en el que juega un papel relevante un banco de inversión como intermediario para que los inversores compren las acciones</w:t>
      </w:r>
      <w:r>
        <w:rPr>
          <w:rStyle w:val="Refdenotaalpie"/>
        </w:rPr>
        <w:footnoteReference w:id="38"/>
      </w:r>
      <w:r>
        <w:t>.</w:t>
      </w:r>
    </w:p>
    <w:p w14:paraId="5237081B" w14:textId="77777777" w:rsidR="00B702AF" w:rsidRDefault="00B702AF" w:rsidP="00B702AF">
      <w:pPr>
        <w:pStyle w:val="Nivel6"/>
        <w:ind w:left="2212"/>
      </w:pPr>
      <w:r>
        <w:t>Suele tomar al menos 6 meses entre el momento donde los accionistas deciden sacar a la empresa a bolsa y el primer intercambio de acciones. Se requiere, en este período, preparar los estados contables y otra información requerida, adoptar una política de dividendos…</w:t>
      </w:r>
    </w:p>
    <w:p w14:paraId="243EE7BA" w14:textId="77777777" w:rsidR="00B702AF" w:rsidRDefault="00B702AF" w:rsidP="00B702AF">
      <w:pPr>
        <w:pStyle w:val="Nivel5"/>
        <w:keepNext/>
        <w:ind w:left="1871"/>
      </w:pPr>
      <w:r>
        <w:t>Valoración:</w:t>
      </w:r>
    </w:p>
    <w:p w14:paraId="1C4C7DF9" w14:textId="77777777" w:rsidR="00B702AF" w:rsidRDefault="00B702AF" w:rsidP="00B702AF">
      <w:pPr>
        <w:pStyle w:val="Nivel6"/>
        <w:ind w:left="2212"/>
      </w:pPr>
    </w:p>
    <w:p w14:paraId="3D898429" w14:textId="77777777" w:rsidR="00B702AF" w:rsidRDefault="00B702AF" w:rsidP="00B702AF">
      <w:pPr>
        <w:pStyle w:val="Nivel4"/>
        <w:keepNext/>
        <w:ind w:left="1474"/>
      </w:pPr>
      <w:proofErr w:type="spellStart"/>
      <w:r w:rsidRPr="004072E2">
        <w:rPr>
          <w:i/>
          <w:iCs/>
        </w:rPr>
        <w:lastRenderedPageBreak/>
        <w:t>Special</w:t>
      </w:r>
      <w:proofErr w:type="spellEnd"/>
      <w:r w:rsidRPr="004072E2">
        <w:rPr>
          <w:i/>
          <w:iCs/>
        </w:rPr>
        <w:t xml:space="preserve"> </w:t>
      </w:r>
      <w:proofErr w:type="spellStart"/>
      <w:r w:rsidRPr="004072E2">
        <w:rPr>
          <w:i/>
          <w:iCs/>
        </w:rPr>
        <w:t>Purpose</w:t>
      </w:r>
      <w:proofErr w:type="spellEnd"/>
      <w:r w:rsidRPr="004072E2">
        <w:rPr>
          <w:i/>
          <w:iCs/>
        </w:rPr>
        <w:t xml:space="preserve"> </w:t>
      </w:r>
      <w:proofErr w:type="spellStart"/>
      <w:r w:rsidRPr="004072E2">
        <w:rPr>
          <w:i/>
          <w:iCs/>
        </w:rPr>
        <w:t>Acquisition</w:t>
      </w:r>
      <w:proofErr w:type="spellEnd"/>
      <w:r w:rsidRPr="004072E2">
        <w:rPr>
          <w:i/>
          <w:iCs/>
        </w:rPr>
        <w:t xml:space="preserve"> </w:t>
      </w:r>
      <w:proofErr w:type="spellStart"/>
      <w:r w:rsidRPr="004072E2">
        <w:rPr>
          <w:i/>
          <w:iCs/>
        </w:rPr>
        <w:t>Companies</w:t>
      </w:r>
      <w:proofErr w:type="spellEnd"/>
      <w:r w:rsidRPr="004072E2">
        <w:rPr>
          <w:i/>
          <w:iCs/>
        </w:rPr>
        <w:t xml:space="preserve"> (SPAC)</w:t>
      </w:r>
      <w:r w:rsidRPr="00FF1B20">
        <w:t>:</w:t>
      </w:r>
    </w:p>
    <w:p w14:paraId="5F9FF667" w14:textId="77777777" w:rsidR="00B702AF" w:rsidRDefault="00B702AF" w:rsidP="00B702AF">
      <w:pPr>
        <w:pStyle w:val="Nivel5"/>
        <w:keepNext/>
        <w:ind w:left="1871"/>
      </w:pPr>
      <w:r>
        <w:t>Idea:</w:t>
      </w:r>
    </w:p>
    <w:p w14:paraId="16BCC1A2" w14:textId="77777777" w:rsidR="00B702AF" w:rsidRDefault="00B702AF" w:rsidP="00B702AF">
      <w:pPr>
        <w:pStyle w:val="Nivel6"/>
        <w:ind w:left="2212"/>
      </w:pPr>
      <w:r>
        <w:t>Son entidades que no tienen un plan de negocio o propósito comercial específico (</w:t>
      </w:r>
      <w:proofErr w:type="spellStart"/>
      <w:r>
        <w:rPr>
          <w:i/>
          <w:iCs/>
        </w:rPr>
        <w:t>blank</w:t>
      </w:r>
      <w:proofErr w:type="spellEnd"/>
      <w:r>
        <w:rPr>
          <w:i/>
          <w:iCs/>
        </w:rPr>
        <w:t xml:space="preserve"> cheque </w:t>
      </w:r>
      <w:proofErr w:type="spellStart"/>
      <w:r>
        <w:rPr>
          <w:i/>
          <w:iCs/>
        </w:rPr>
        <w:t>companies</w:t>
      </w:r>
      <w:proofErr w:type="spellEnd"/>
      <w:r>
        <w:t xml:space="preserve">). La finalidad de estas entidades es la adquisición de empresas </w:t>
      </w:r>
      <w:r>
        <w:rPr>
          <w:i/>
          <w:iCs/>
        </w:rPr>
        <w:t>start-up</w:t>
      </w:r>
      <w:r>
        <w:t xml:space="preserve"> con el objetivo de conseguir una rentabilidad. Este tipo de entidades pueden salir a cotizar en el mercado desde un primer momento dada su finalidad como propósito especial de compra, es decir, con la intención de recaudar capital para la potencial adquisición de una </w:t>
      </w:r>
      <w:r>
        <w:rPr>
          <w:i/>
          <w:iCs/>
        </w:rPr>
        <w:t>start-up</w:t>
      </w:r>
      <w:r>
        <w:t>.</w:t>
      </w:r>
    </w:p>
    <w:p w14:paraId="625D3320" w14:textId="77777777" w:rsidR="00B702AF" w:rsidRDefault="00B702AF" w:rsidP="00B702AF">
      <w:pPr>
        <w:pStyle w:val="Nivel6"/>
        <w:ind w:left="2212"/>
      </w:pPr>
      <w:r>
        <w:t xml:space="preserve">Así pues, tras la adquisición, la empresa </w:t>
      </w:r>
      <w:r>
        <w:rPr>
          <w:i/>
          <w:iCs/>
        </w:rPr>
        <w:t>start-up</w:t>
      </w:r>
      <w:r>
        <w:t xml:space="preserve"> pasa a ser pública. Es decir, a pesar de mediar una adquisición en la operación, el crecimiento de la empresa es interno, toda la operativa tiene como resultado que una empresa salga a bolsa.</w:t>
      </w:r>
    </w:p>
    <w:p w14:paraId="2C7F3336" w14:textId="77777777" w:rsidR="00B702AF" w:rsidRDefault="00B702AF" w:rsidP="00B702AF">
      <w:pPr>
        <w:pStyle w:val="Nivel5"/>
        <w:keepNext/>
        <w:ind w:left="1871"/>
      </w:pPr>
      <w:r>
        <w:t>Contexto histórico:</w:t>
      </w:r>
    </w:p>
    <w:p w14:paraId="26DC5744" w14:textId="77777777" w:rsidR="00B702AF" w:rsidRDefault="00B702AF" w:rsidP="00B702AF">
      <w:pPr>
        <w:pStyle w:val="Nivel6"/>
        <w:ind w:left="2212"/>
      </w:pPr>
      <w:r>
        <w:t>Antes de 2019 vehículo marginal para salir a bolsa.</w:t>
      </w:r>
    </w:p>
    <w:p w14:paraId="6E0C8B77" w14:textId="77777777" w:rsidR="00B702AF" w:rsidRDefault="00B702AF" w:rsidP="00B702AF">
      <w:pPr>
        <w:pStyle w:val="Nivel6"/>
        <w:ind w:left="2212"/>
      </w:pPr>
      <w:r>
        <w:t>En 2020 y a principios de 2021: La popularidad se ha disparado en un contexto volátil con mucha incertidumbre de las empresas de cuanto capital podían obtener tras salir a bolsa mediante IPO.</w:t>
      </w:r>
    </w:p>
    <w:p w14:paraId="724F442C" w14:textId="77777777" w:rsidR="00B702AF" w:rsidRDefault="00B702AF" w:rsidP="00B702AF">
      <w:pPr>
        <w:pStyle w:val="Nivel6"/>
        <w:ind w:left="2212"/>
      </w:pPr>
      <w:r>
        <w:t xml:space="preserve">Desde abril de 2021 se ha reducido la fiebre de las </w:t>
      </w:r>
      <w:proofErr w:type="spellStart"/>
      <w:r>
        <w:t>SPACs</w:t>
      </w:r>
      <w:proofErr w:type="spellEnd"/>
      <w:r>
        <w:t xml:space="preserve"> y se ha producido una corrección del mercado a la baja.</w:t>
      </w:r>
    </w:p>
    <w:p w14:paraId="65F73435" w14:textId="77777777" w:rsidR="00B702AF" w:rsidRDefault="00B702AF" w:rsidP="00B702AF">
      <w:pPr>
        <w:pStyle w:val="Nivel5"/>
        <w:keepNext/>
        <w:ind w:left="1871"/>
      </w:pPr>
      <w:r>
        <w:t>Valoración:</w:t>
      </w:r>
    </w:p>
    <w:p w14:paraId="579AC891" w14:textId="77777777" w:rsidR="00B702AF" w:rsidRDefault="00B702AF" w:rsidP="00B702AF">
      <w:pPr>
        <w:pStyle w:val="Nivel6"/>
        <w:ind w:left="2212"/>
      </w:pPr>
      <w:r>
        <w:t>(+) Evita las desventajas del IPO: incertidumbre acerca del capital que se va a obtener, gastos del proceso, proceso largo…</w:t>
      </w:r>
    </w:p>
    <w:p w14:paraId="680D516B" w14:textId="77777777" w:rsidR="00B702AF" w:rsidRPr="00F50BD6" w:rsidRDefault="00B702AF" w:rsidP="00B702AF">
      <w:pPr>
        <w:pStyle w:val="Nivel6"/>
        <w:ind w:left="2212"/>
      </w:pPr>
      <w:r>
        <w:t>(</w:t>
      </w:r>
      <w:r>
        <w:rPr>
          <w:rFonts w:ascii="Times New Roman" w:hAnsi="Times New Roman" w:cs="Times New Roman"/>
        </w:rPr>
        <w:t>−</w:t>
      </w:r>
      <w:r>
        <w:t>) Menores requisitos de información que la IPO (no es algo que los reguladores vean con buenos ojos).</w:t>
      </w:r>
    </w:p>
    <w:p w14:paraId="61F9618B" w14:textId="77777777" w:rsidR="00B702AF" w:rsidRDefault="00B702AF" w:rsidP="00B702AF">
      <w:pPr>
        <w:pStyle w:val="Nivel2SM"/>
        <w:keepNext/>
        <w:spacing w:after="0"/>
      </w:pPr>
      <w:r>
        <w:rPr>
          <w:i/>
          <w:iCs/>
          <w:u w:val="single"/>
        </w:rPr>
        <w:t>Otros tipos de financiación</w:t>
      </w:r>
      <w:r>
        <w:t>:</w:t>
      </w:r>
    </w:p>
    <w:p w14:paraId="371FEC03" w14:textId="77777777" w:rsidR="00B702AF" w:rsidRDefault="00B702AF" w:rsidP="00B702AF">
      <w:pPr>
        <w:pStyle w:val="Nivel3SM"/>
      </w:pPr>
      <w:r w:rsidRPr="00420AFD">
        <w:rPr>
          <w:i/>
          <w:iCs/>
        </w:rPr>
        <w:t>“Love money”</w:t>
      </w:r>
      <w:r>
        <w:rPr>
          <w:rStyle w:val="Refdenotaalpie"/>
        </w:rPr>
        <w:footnoteReference w:id="39"/>
      </w:r>
      <w:r>
        <w:t>:</w:t>
      </w:r>
      <w:r w:rsidRPr="00F6203D">
        <w:t xml:space="preserve"> </w:t>
      </w:r>
      <w:r w:rsidRPr="00C80DB8">
        <w:t>Financiación</w:t>
      </w:r>
      <w:r>
        <w:t xml:space="preserve"> de familia y amigos (allegados).</w:t>
      </w:r>
    </w:p>
    <w:p w14:paraId="5EADF2C0" w14:textId="77777777" w:rsidR="00B702AF" w:rsidRDefault="00B702AF" w:rsidP="00B702AF">
      <w:pPr>
        <w:pStyle w:val="Nivel3SM"/>
      </w:pPr>
      <w:r w:rsidRPr="00FF1B20">
        <w:rPr>
          <w:i/>
          <w:iCs/>
        </w:rPr>
        <w:t>Crowdfunding</w:t>
      </w:r>
      <w:r>
        <w:t>: Consiste en la financiación colectiva de un negocio o proyecto. Para ello, se publica una iniciativa en una plataforma (por lo general a través de Internet), proponiendo un objetivo de financiación durante un periodo de tiempo.</w:t>
      </w:r>
    </w:p>
    <w:p w14:paraId="52468A6A" w14:textId="77777777" w:rsidR="00B702AF" w:rsidRPr="00FF1B20" w:rsidRDefault="00B702AF" w:rsidP="00B702AF">
      <w:pPr>
        <w:pStyle w:val="Nivel3SM"/>
      </w:pPr>
      <w:r>
        <w:rPr>
          <w:i/>
          <w:iCs/>
        </w:rPr>
        <w:t>Leasing</w:t>
      </w:r>
      <w:r>
        <w:t xml:space="preserve"> o</w:t>
      </w:r>
      <w:r w:rsidRPr="00FF1B20">
        <w:t xml:space="preserve"> arrendamiento financiero</w:t>
      </w:r>
      <w:r>
        <w:t>:</w:t>
      </w:r>
      <w:r w:rsidRPr="00FF1B20">
        <w:t xml:space="preserve"> </w:t>
      </w:r>
      <w:r>
        <w:t>C</w:t>
      </w:r>
      <w:r w:rsidRPr="00FF1B20">
        <w:t>onsiste en un contrato para la financiación de los elementos de activo no corriente. Permite a las empresas disponer de elementos de activo no corriente (i.e. mobiliario o inmobiliario) a través de una institución arrendadora mediante el pago de un canon. La empresa tendrá derecho a utilizar el bien durante un plazo determinado, al término del cual el arrendatario tiene la opción de comprar el bien arrendado, devolverlo o renovar el contrato.</w:t>
      </w:r>
    </w:p>
    <w:p w14:paraId="7738D61A" w14:textId="77777777" w:rsidR="00B702AF" w:rsidRPr="00FF1B20" w:rsidRDefault="00B702AF" w:rsidP="00B702AF">
      <w:pPr>
        <w:pStyle w:val="Nivel3SM"/>
      </w:pPr>
      <w:r>
        <w:rPr>
          <w:i/>
          <w:iCs/>
        </w:rPr>
        <w:t>Factoring</w:t>
      </w:r>
      <w:r>
        <w:t xml:space="preserve">: </w:t>
      </w:r>
      <w:r w:rsidRPr="00FF1B20">
        <w:t>Consiste en un contrato mediante el cual una empresa con una serie de activos no cobrados en su cartera pide a una tercera parte liquidez a cambio de traspasar a esta tercera parte el derecho de cobro de esos activos.</w:t>
      </w:r>
    </w:p>
    <w:sectPr w:rsidR="00B702AF" w:rsidRPr="00FF1B20" w:rsidSect="00E649CE">
      <w:headerReference w:type="even" r:id="rId28"/>
      <w:headerReference w:type="default" r:id="rId29"/>
      <w:footerReference w:type="even" r:id="rId30"/>
      <w:footerReference w:type="default" r:id="rId31"/>
      <w:headerReference w:type="first" r:id="rId32"/>
      <w:footerReference w:type="first" r:id="rId3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94BF5" w14:textId="77777777" w:rsidR="008F70F2" w:rsidRDefault="008F70F2">
      <w:r>
        <w:separator/>
      </w:r>
    </w:p>
  </w:endnote>
  <w:endnote w:type="continuationSeparator" w:id="0">
    <w:p w14:paraId="679636A7" w14:textId="77777777" w:rsidR="008F70F2" w:rsidRDefault="008F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E649CE" w:rsidRPr="009B5FC2" w14:paraId="78F3527F" w14:textId="77777777" w:rsidTr="00E649CE">
      <w:trPr>
        <w:trHeight w:val="138"/>
        <w:jc w:val="center"/>
      </w:trPr>
      <w:tc>
        <w:tcPr>
          <w:tcW w:w="1134" w:type="dxa"/>
          <w:shd w:val="clear" w:color="auto" w:fill="auto"/>
        </w:tcPr>
        <w:p w14:paraId="3F9DEB70" w14:textId="77777777" w:rsidR="00E649CE" w:rsidRPr="00E649CE" w:rsidRDefault="00E649CE" w:rsidP="00E649CE">
          <w:pPr>
            <w:pStyle w:val="Encabezado"/>
            <w:tabs>
              <w:tab w:val="clear" w:pos="4252"/>
              <w:tab w:val="clear" w:pos="8504"/>
              <w:tab w:val="right" w:pos="924"/>
              <w:tab w:val="center" w:pos="1310"/>
            </w:tabs>
            <w:spacing w:after="0"/>
            <w:contextualSpacing/>
            <w:jc w:val="left"/>
            <w:rPr>
              <w:i/>
              <w:iCs/>
              <w:color w:val="5F2987"/>
              <w:sz w:val="18"/>
              <w:szCs w:val="18"/>
            </w:rPr>
          </w:pPr>
          <w:r w:rsidRPr="00E649CE">
            <w:rPr>
              <w:b/>
              <w:bCs/>
              <w:i/>
              <w:iCs/>
              <w:color w:val="5F2987"/>
              <w:spacing w:val="-6"/>
              <w:sz w:val="18"/>
              <w:szCs w:val="18"/>
            </w:rPr>
            <w:fldChar w:fldCharType="begin"/>
          </w:r>
          <w:r w:rsidRPr="00E649CE">
            <w:rPr>
              <w:b/>
              <w:bCs/>
              <w:i/>
              <w:iCs/>
              <w:color w:val="5F2987"/>
              <w:spacing w:val="-6"/>
              <w:sz w:val="18"/>
              <w:szCs w:val="18"/>
            </w:rPr>
            <w:instrText>PAGE  \* Arabic  \* MERGEFORMAT</w:instrText>
          </w:r>
          <w:r w:rsidRPr="00E649CE">
            <w:rPr>
              <w:b/>
              <w:bCs/>
              <w:i/>
              <w:iCs/>
              <w:color w:val="5F2987"/>
              <w:spacing w:val="-6"/>
              <w:sz w:val="18"/>
              <w:szCs w:val="18"/>
            </w:rPr>
            <w:fldChar w:fldCharType="separate"/>
          </w:r>
          <w:r w:rsidRPr="00E649CE">
            <w:rPr>
              <w:b/>
              <w:bCs/>
              <w:i/>
              <w:iCs/>
              <w:color w:val="5F2987"/>
              <w:spacing w:val="-6"/>
              <w:sz w:val="18"/>
              <w:szCs w:val="18"/>
            </w:rPr>
            <w:t>2</w:t>
          </w:r>
          <w:r w:rsidRPr="00E649CE">
            <w:rPr>
              <w:b/>
              <w:bCs/>
              <w:i/>
              <w:iCs/>
              <w:color w:val="5F2987"/>
              <w:spacing w:val="-6"/>
              <w:sz w:val="18"/>
              <w:szCs w:val="18"/>
            </w:rPr>
            <w:fldChar w:fldCharType="end"/>
          </w:r>
          <w:r w:rsidRPr="00E649CE">
            <w:rPr>
              <w:b/>
              <w:bCs/>
              <w:i/>
              <w:iCs/>
              <w:color w:val="5F2987"/>
              <w:spacing w:val="-6"/>
              <w:sz w:val="18"/>
              <w:szCs w:val="18"/>
            </w:rPr>
            <w:t>/</w:t>
          </w:r>
          <w:r w:rsidRPr="00E649CE">
            <w:rPr>
              <w:b/>
              <w:bCs/>
              <w:i/>
              <w:iCs/>
              <w:color w:val="5F2987"/>
              <w:spacing w:val="-6"/>
              <w:sz w:val="18"/>
              <w:szCs w:val="18"/>
            </w:rPr>
            <w:fldChar w:fldCharType="begin"/>
          </w:r>
          <w:r w:rsidRPr="00E649CE">
            <w:rPr>
              <w:b/>
              <w:bCs/>
              <w:i/>
              <w:iCs/>
              <w:color w:val="5F2987"/>
              <w:spacing w:val="-6"/>
              <w:sz w:val="18"/>
              <w:szCs w:val="18"/>
            </w:rPr>
            <w:instrText>NUMPAGES  \* Arabic  \* MERGEFORMAT</w:instrText>
          </w:r>
          <w:r w:rsidRPr="00E649CE">
            <w:rPr>
              <w:b/>
              <w:bCs/>
              <w:i/>
              <w:iCs/>
              <w:color w:val="5F2987"/>
              <w:spacing w:val="-6"/>
              <w:sz w:val="18"/>
              <w:szCs w:val="18"/>
            </w:rPr>
            <w:fldChar w:fldCharType="separate"/>
          </w:r>
          <w:r w:rsidRPr="00E649CE">
            <w:rPr>
              <w:b/>
              <w:bCs/>
              <w:i/>
              <w:iCs/>
              <w:color w:val="5F2987"/>
              <w:spacing w:val="-6"/>
              <w:sz w:val="18"/>
              <w:szCs w:val="18"/>
            </w:rPr>
            <w:t>9</w:t>
          </w:r>
          <w:r w:rsidRPr="00E649CE">
            <w:rPr>
              <w:b/>
              <w:bCs/>
              <w:i/>
              <w:iCs/>
              <w:color w:val="5F2987"/>
              <w:spacing w:val="-6"/>
              <w:sz w:val="18"/>
              <w:szCs w:val="18"/>
            </w:rPr>
            <w:fldChar w:fldCharType="end"/>
          </w:r>
        </w:p>
      </w:tc>
      <w:tc>
        <w:tcPr>
          <w:tcW w:w="7088" w:type="dxa"/>
          <w:shd w:val="clear" w:color="auto" w:fill="auto"/>
          <w:vAlign w:val="center"/>
        </w:tcPr>
        <w:p w14:paraId="285DED39" w14:textId="77777777" w:rsidR="00E649CE" w:rsidRPr="00E649CE" w:rsidRDefault="00E649CE" w:rsidP="00E649CE">
          <w:pPr>
            <w:pStyle w:val="Encabezado"/>
            <w:spacing w:after="0"/>
            <w:ind w:right="-110"/>
            <w:contextualSpacing/>
            <w:jc w:val="center"/>
            <w:rPr>
              <w:i/>
              <w:iCs/>
              <w:color w:val="5F2987"/>
              <w:sz w:val="18"/>
              <w:szCs w:val="18"/>
            </w:rPr>
          </w:pPr>
        </w:p>
      </w:tc>
      <w:tc>
        <w:tcPr>
          <w:tcW w:w="2551" w:type="dxa"/>
          <w:shd w:val="clear" w:color="auto" w:fill="auto"/>
          <w:vAlign w:val="center"/>
        </w:tcPr>
        <w:p w14:paraId="36626CC3" w14:textId="77777777" w:rsidR="00E649CE" w:rsidRPr="00E649CE" w:rsidRDefault="00E649CE" w:rsidP="00E649CE">
          <w:pPr>
            <w:pStyle w:val="Encabezado"/>
            <w:spacing w:after="0"/>
            <w:contextualSpacing/>
            <w:jc w:val="right"/>
            <w:rPr>
              <w:b/>
              <w:bCs/>
              <w:i/>
              <w:iCs/>
              <w:color w:val="5F2987"/>
              <w:spacing w:val="-6"/>
              <w:sz w:val="18"/>
              <w:szCs w:val="18"/>
            </w:rPr>
          </w:pPr>
        </w:p>
      </w:tc>
    </w:tr>
  </w:tbl>
  <w:p w14:paraId="29B0D44A" w14:textId="77777777" w:rsidR="00E649CE" w:rsidRPr="009C61AF" w:rsidRDefault="00E649CE"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E649CE" w:rsidRPr="00C44422" w14:paraId="036417A9" w14:textId="77777777" w:rsidTr="00E649CE">
      <w:trPr>
        <w:trHeight w:val="138"/>
        <w:jc w:val="center"/>
      </w:trPr>
      <w:tc>
        <w:tcPr>
          <w:tcW w:w="1134" w:type="dxa"/>
          <w:shd w:val="clear" w:color="auto" w:fill="auto"/>
          <w:vAlign w:val="center"/>
        </w:tcPr>
        <w:p w14:paraId="58011A0E" w14:textId="77777777" w:rsidR="00E649CE" w:rsidRPr="00E649CE" w:rsidRDefault="00E649CE" w:rsidP="00E649CE">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3D517DCD" w14:textId="77777777" w:rsidR="00E649CE" w:rsidRPr="00E649CE" w:rsidRDefault="00E649CE" w:rsidP="00E649CE">
          <w:pPr>
            <w:pStyle w:val="Encabezado"/>
            <w:spacing w:after="0"/>
            <w:ind w:right="-110"/>
            <w:contextualSpacing/>
            <w:jc w:val="center"/>
            <w:rPr>
              <w:i/>
              <w:iCs/>
              <w:color w:val="5F2987"/>
              <w:sz w:val="18"/>
              <w:szCs w:val="18"/>
            </w:rPr>
          </w:pPr>
        </w:p>
      </w:tc>
      <w:tc>
        <w:tcPr>
          <w:tcW w:w="2551" w:type="dxa"/>
          <w:shd w:val="clear" w:color="auto" w:fill="auto"/>
          <w:vAlign w:val="center"/>
        </w:tcPr>
        <w:p w14:paraId="7A53FED4" w14:textId="77777777" w:rsidR="00E649CE" w:rsidRPr="00E649CE" w:rsidRDefault="00E649CE" w:rsidP="00E649CE">
          <w:pPr>
            <w:pStyle w:val="Encabezado"/>
            <w:spacing w:after="0"/>
            <w:contextualSpacing/>
            <w:jc w:val="right"/>
            <w:rPr>
              <w:b/>
              <w:bCs/>
              <w:i/>
              <w:iCs/>
              <w:color w:val="5F2987"/>
              <w:spacing w:val="-6"/>
              <w:sz w:val="18"/>
              <w:szCs w:val="18"/>
            </w:rPr>
          </w:pPr>
          <w:r w:rsidRPr="00E649CE">
            <w:rPr>
              <w:b/>
              <w:bCs/>
              <w:i/>
              <w:iCs/>
              <w:color w:val="5F2987"/>
              <w:spacing w:val="-6"/>
              <w:sz w:val="18"/>
              <w:szCs w:val="18"/>
            </w:rPr>
            <w:fldChar w:fldCharType="begin"/>
          </w:r>
          <w:r w:rsidRPr="00E649CE">
            <w:rPr>
              <w:b/>
              <w:bCs/>
              <w:i/>
              <w:iCs/>
              <w:color w:val="5F2987"/>
              <w:spacing w:val="-6"/>
              <w:sz w:val="18"/>
              <w:szCs w:val="18"/>
            </w:rPr>
            <w:instrText>PAGE  \* Arabic  \* MERGEFORMAT</w:instrText>
          </w:r>
          <w:r w:rsidRPr="00E649CE">
            <w:rPr>
              <w:b/>
              <w:bCs/>
              <w:i/>
              <w:iCs/>
              <w:color w:val="5F2987"/>
              <w:spacing w:val="-6"/>
              <w:sz w:val="18"/>
              <w:szCs w:val="18"/>
            </w:rPr>
            <w:fldChar w:fldCharType="separate"/>
          </w:r>
          <w:r w:rsidRPr="00E649CE">
            <w:rPr>
              <w:b/>
              <w:bCs/>
              <w:i/>
              <w:iCs/>
              <w:color w:val="5F2987"/>
              <w:spacing w:val="-6"/>
              <w:sz w:val="18"/>
              <w:szCs w:val="18"/>
            </w:rPr>
            <w:t>1</w:t>
          </w:r>
          <w:r w:rsidRPr="00E649CE">
            <w:rPr>
              <w:b/>
              <w:bCs/>
              <w:i/>
              <w:iCs/>
              <w:color w:val="5F2987"/>
              <w:spacing w:val="-6"/>
              <w:sz w:val="18"/>
              <w:szCs w:val="18"/>
            </w:rPr>
            <w:fldChar w:fldCharType="end"/>
          </w:r>
          <w:r w:rsidRPr="00E649CE">
            <w:rPr>
              <w:b/>
              <w:bCs/>
              <w:i/>
              <w:iCs/>
              <w:color w:val="5F2987"/>
              <w:spacing w:val="-6"/>
              <w:sz w:val="18"/>
              <w:szCs w:val="18"/>
            </w:rPr>
            <w:t>/</w:t>
          </w:r>
          <w:r w:rsidRPr="00E649CE">
            <w:rPr>
              <w:b/>
              <w:bCs/>
              <w:i/>
              <w:iCs/>
              <w:color w:val="5F2987"/>
              <w:spacing w:val="-6"/>
              <w:sz w:val="18"/>
              <w:szCs w:val="18"/>
            </w:rPr>
            <w:fldChar w:fldCharType="begin"/>
          </w:r>
          <w:r w:rsidRPr="00E649CE">
            <w:rPr>
              <w:b/>
              <w:bCs/>
              <w:i/>
              <w:iCs/>
              <w:color w:val="5F2987"/>
              <w:spacing w:val="-6"/>
              <w:sz w:val="18"/>
              <w:szCs w:val="18"/>
            </w:rPr>
            <w:instrText>NUMPAGES  \* Arabic  \* MERGEFORMAT</w:instrText>
          </w:r>
          <w:r w:rsidRPr="00E649CE">
            <w:rPr>
              <w:b/>
              <w:bCs/>
              <w:i/>
              <w:iCs/>
              <w:color w:val="5F2987"/>
              <w:spacing w:val="-6"/>
              <w:sz w:val="18"/>
              <w:szCs w:val="18"/>
            </w:rPr>
            <w:fldChar w:fldCharType="separate"/>
          </w:r>
          <w:r w:rsidRPr="00E649CE">
            <w:rPr>
              <w:b/>
              <w:bCs/>
              <w:i/>
              <w:iCs/>
              <w:color w:val="5F2987"/>
              <w:spacing w:val="-6"/>
              <w:sz w:val="18"/>
              <w:szCs w:val="18"/>
            </w:rPr>
            <w:t>2</w:t>
          </w:r>
          <w:r w:rsidRPr="00E649CE">
            <w:rPr>
              <w:b/>
              <w:bCs/>
              <w:i/>
              <w:iCs/>
              <w:color w:val="5F2987"/>
              <w:spacing w:val="-6"/>
              <w:sz w:val="18"/>
              <w:szCs w:val="18"/>
            </w:rPr>
            <w:fldChar w:fldCharType="end"/>
          </w:r>
        </w:p>
      </w:tc>
    </w:tr>
  </w:tbl>
  <w:p w14:paraId="31EC5FA0" w14:textId="77777777" w:rsidR="00E649CE" w:rsidRPr="00BE1B62" w:rsidRDefault="00E649CE"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E649CE" w:rsidRPr="00C44422" w14:paraId="736A8052" w14:textId="77777777" w:rsidTr="00E649CE">
      <w:trPr>
        <w:trHeight w:val="138"/>
        <w:jc w:val="center"/>
      </w:trPr>
      <w:tc>
        <w:tcPr>
          <w:tcW w:w="1134" w:type="dxa"/>
          <w:shd w:val="clear" w:color="auto" w:fill="auto"/>
          <w:vAlign w:val="center"/>
        </w:tcPr>
        <w:p w14:paraId="08AE606A" w14:textId="77777777" w:rsidR="00E649CE" w:rsidRPr="00E649CE" w:rsidRDefault="00E649CE" w:rsidP="00E649CE">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24B58A24" w14:textId="77777777" w:rsidR="00E649CE" w:rsidRPr="00E649CE" w:rsidRDefault="00E649CE" w:rsidP="00E649CE">
          <w:pPr>
            <w:pStyle w:val="Encabezado"/>
            <w:spacing w:after="0"/>
            <w:ind w:right="-110"/>
            <w:contextualSpacing/>
            <w:jc w:val="center"/>
            <w:rPr>
              <w:i/>
              <w:iCs/>
              <w:color w:val="5F2987"/>
              <w:sz w:val="18"/>
              <w:szCs w:val="18"/>
            </w:rPr>
          </w:pPr>
        </w:p>
      </w:tc>
      <w:tc>
        <w:tcPr>
          <w:tcW w:w="2551" w:type="dxa"/>
          <w:shd w:val="clear" w:color="auto" w:fill="auto"/>
          <w:vAlign w:val="center"/>
        </w:tcPr>
        <w:p w14:paraId="6381536E" w14:textId="77777777" w:rsidR="00E649CE" w:rsidRPr="00E649CE" w:rsidRDefault="00E649CE" w:rsidP="00E649CE">
          <w:pPr>
            <w:pStyle w:val="Encabezado"/>
            <w:spacing w:after="0"/>
            <w:contextualSpacing/>
            <w:jc w:val="right"/>
            <w:rPr>
              <w:b/>
              <w:bCs/>
              <w:i/>
              <w:iCs/>
              <w:color w:val="5F2987"/>
              <w:spacing w:val="-6"/>
              <w:sz w:val="18"/>
              <w:szCs w:val="18"/>
            </w:rPr>
          </w:pPr>
          <w:r w:rsidRPr="00E649CE">
            <w:rPr>
              <w:b/>
              <w:bCs/>
              <w:i/>
              <w:iCs/>
              <w:color w:val="5F2987"/>
              <w:spacing w:val="-6"/>
              <w:sz w:val="18"/>
              <w:szCs w:val="18"/>
            </w:rPr>
            <w:fldChar w:fldCharType="begin"/>
          </w:r>
          <w:r w:rsidRPr="00E649CE">
            <w:rPr>
              <w:b/>
              <w:bCs/>
              <w:i/>
              <w:iCs/>
              <w:color w:val="5F2987"/>
              <w:spacing w:val="-6"/>
              <w:sz w:val="18"/>
              <w:szCs w:val="18"/>
            </w:rPr>
            <w:instrText>PAGE  \* Arabic  \* MERGEFORMAT</w:instrText>
          </w:r>
          <w:r w:rsidRPr="00E649CE">
            <w:rPr>
              <w:b/>
              <w:bCs/>
              <w:i/>
              <w:iCs/>
              <w:color w:val="5F2987"/>
              <w:spacing w:val="-6"/>
              <w:sz w:val="18"/>
              <w:szCs w:val="18"/>
            </w:rPr>
            <w:fldChar w:fldCharType="separate"/>
          </w:r>
          <w:r w:rsidRPr="00E649CE">
            <w:rPr>
              <w:b/>
              <w:bCs/>
              <w:i/>
              <w:iCs/>
              <w:color w:val="5F2987"/>
              <w:spacing w:val="-6"/>
              <w:sz w:val="18"/>
              <w:szCs w:val="18"/>
            </w:rPr>
            <w:t>1</w:t>
          </w:r>
          <w:r w:rsidRPr="00E649CE">
            <w:rPr>
              <w:b/>
              <w:bCs/>
              <w:i/>
              <w:iCs/>
              <w:color w:val="5F2987"/>
              <w:spacing w:val="-6"/>
              <w:sz w:val="18"/>
              <w:szCs w:val="18"/>
            </w:rPr>
            <w:fldChar w:fldCharType="end"/>
          </w:r>
          <w:r w:rsidRPr="00E649CE">
            <w:rPr>
              <w:b/>
              <w:bCs/>
              <w:i/>
              <w:iCs/>
              <w:color w:val="5F2987"/>
              <w:spacing w:val="-6"/>
              <w:sz w:val="18"/>
              <w:szCs w:val="18"/>
            </w:rPr>
            <w:t>/</w:t>
          </w:r>
          <w:r w:rsidRPr="00E649CE">
            <w:rPr>
              <w:b/>
              <w:bCs/>
              <w:i/>
              <w:iCs/>
              <w:color w:val="5F2987"/>
              <w:spacing w:val="-6"/>
              <w:sz w:val="18"/>
              <w:szCs w:val="18"/>
            </w:rPr>
            <w:fldChar w:fldCharType="begin"/>
          </w:r>
          <w:r w:rsidRPr="00E649CE">
            <w:rPr>
              <w:b/>
              <w:bCs/>
              <w:i/>
              <w:iCs/>
              <w:color w:val="5F2987"/>
              <w:spacing w:val="-6"/>
              <w:sz w:val="18"/>
              <w:szCs w:val="18"/>
            </w:rPr>
            <w:instrText>NUMPAGES  \* Arabic  \* MERGEFORMAT</w:instrText>
          </w:r>
          <w:r w:rsidRPr="00E649CE">
            <w:rPr>
              <w:b/>
              <w:bCs/>
              <w:i/>
              <w:iCs/>
              <w:color w:val="5F2987"/>
              <w:spacing w:val="-6"/>
              <w:sz w:val="18"/>
              <w:szCs w:val="18"/>
            </w:rPr>
            <w:fldChar w:fldCharType="separate"/>
          </w:r>
          <w:r w:rsidRPr="00E649CE">
            <w:rPr>
              <w:b/>
              <w:bCs/>
              <w:i/>
              <w:iCs/>
              <w:color w:val="5F2987"/>
              <w:spacing w:val="-6"/>
              <w:sz w:val="18"/>
              <w:szCs w:val="18"/>
            </w:rPr>
            <w:t>2</w:t>
          </w:r>
          <w:r w:rsidRPr="00E649CE">
            <w:rPr>
              <w:b/>
              <w:bCs/>
              <w:i/>
              <w:iCs/>
              <w:color w:val="5F2987"/>
              <w:spacing w:val="-6"/>
              <w:sz w:val="18"/>
              <w:szCs w:val="18"/>
            </w:rPr>
            <w:fldChar w:fldCharType="end"/>
          </w:r>
        </w:p>
      </w:tc>
    </w:tr>
  </w:tbl>
  <w:p w14:paraId="57C9B011" w14:textId="77777777" w:rsidR="00E649CE" w:rsidRPr="00BE1B62" w:rsidRDefault="00E649CE"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25FC1" w14:textId="77777777" w:rsidR="008F70F2" w:rsidRPr="00FA4225" w:rsidRDefault="008F70F2" w:rsidP="00FA4225">
      <w:pPr>
        <w:spacing w:after="0" w:line="240" w:lineRule="auto"/>
        <w:rPr>
          <w:sz w:val="16"/>
          <w:szCs w:val="16"/>
        </w:rPr>
      </w:pPr>
      <w:r w:rsidRPr="00FA4225">
        <w:rPr>
          <w:sz w:val="16"/>
          <w:szCs w:val="16"/>
        </w:rPr>
        <w:separator/>
      </w:r>
    </w:p>
  </w:footnote>
  <w:footnote w:type="continuationSeparator" w:id="0">
    <w:p w14:paraId="44984905" w14:textId="77777777" w:rsidR="008F70F2" w:rsidRPr="00FA4225" w:rsidRDefault="008F70F2" w:rsidP="00FA4225">
      <w:pPr>
        <w:spacing w:after="0" w:line="240" w:lineRule="auto"/>
        <w:rPr>
          <w:sz w:val="16"/>
          <w:szCs w:val="16"/>
        </w:rPr>
      </w:pPr>
      <w:r w:rsidRPr="00FA4225">
        <w:rPr>
          <w:sz w:val="16"/>
          <w:szCs w:val="16"/>
        </w:rPr>
        <w:continuationSeparator/>
      </w:r>
    </w:p>
  </w:footnote>
  <w:footnote w:type="continuationNotice" w:id="1">
    <w:p w14:paraId="33C46A65" w14:textId="77777777" w:rsidR="008F70F2" w:rsidRPr="003F6151" w:rsidRDefault="008F70F2" w:rsidP="00FA4225">
      <w:pPr>
        <w:spacing w:after="0" w:line="192" w:lineRule="auto"/>
        <w:jc w:val="right"/>
        <w:rPr>
          <w:sz w:val="16"/>
          <w:szCs w:val="16"/>
        </w:rPr>
      </w:pPr>
      <w:bookmarkStart w:id="0" w:name="_Hlk146785099"/>
      <w:bookmarkStart w:id="1" w:name="_Hlk146785111"/>
      <w:bookmarkStart w:id="2" w:name="_Hlk146785112"/>
      <w:r>
        <w:rPr>
          <w:rFonts w:ascii="Cambria Math" w:hAnsi="Cambria Math" w:cs="Cambria Math"/>
          <w:color w:val="202122"/>
          <w:sz w:val="16"/>
          <w:szCs w:val="16"/>
          <w:shd w:val="clear" w:color="auto" w:fill="FFFFFF"/>
        </w:rPr>
        <w:t>↪</w:t>
      </w:r>
      <w:bookmarkEnd w:id="0"/>
      <w:bookmarkEnd w:id="1"/>
      <w:bookmarkEnd w:id="2"/>
    </w:p>
  </w:footnote>
  <w:footnote w:id="2">
    <w:p w14:paraId="68319CF2" w14:textId="77777777" w:rsidR="00D161FF" w:rsidRDefault="00D161FF" w:rsidP="00D161FF">
      <w:pPr>
        <w:pStyle w:val="Textonotapie"/>
        <w:keepNext/>
        <w:spacing w:after="0"/>
      </w:pPr>
      <w:r>
        <w:rPr>
          <w:rStyle w:val="Refdenotaalpie"/>
        </w:rPr>
        <w:footnoteRef/>
      </w:r>
      <w:r>
        <w:t xml:space="preserve"> Sin embargo, esta visión es un análisis muy simplificado del sistema financiero:</w:t>
      </w:r>
    </w:p>
    <w:p w14:paraId="525EDD9C" w14:textId="77777777" w:rsidR="00D161FF" w:rsidRDefault="00D161FF">
      <w:pPr>
        <w:pStyle w:val="Textonotapie"/>
        <w:numPr>
          <w:ilvl w:val="0"/>
          <w:numId w:val="15"/>
        </w:numPr>
        <w:spacing w:after="0"/>
        <w:ind w:left="283" w:hanging="113"/>
      </w:pPr>
      <w:r>
        <w:t>En primer lugar, los hogares también pueden financiarse y las empresas financiar.</w:t>
      </w:r>
    </w:p>
    <w:p w14:paraId="1C688084" w14:textId="77777777" w:rsidR="00D161FF" w:rsidRDefault="00D161FF">
      <w:pPr>
        <w:pStyle w:val="Textonotapie"/>
        <w:numPr>
          <w:ilvl w:val="0"/>
          <w:numId w:val="15"/>
        </w:numPr>
        <w:spacing w:after="0"/>
        <w:ind w:left="283" w:hanging="113"/>
      </w:pPr>
      <w:r>
        <w:t>En segundo lugar, existen muchos más inversores y emisores que los hogares y sociedades no financieras, en muchos casos más relevantes en términos de operaciones como las instituciones financieras.</w:t>
      </w:r>
    </w:p>
    <w:p w14:paraId="70170F6F" w14:textId="77777777" w:rsidR="00D161FF" w:rsidRDefault="00D161FF">
      <w:pPr>
        <w:pStyle w:val="Textonotapie"/>
        <w:numPr>
          <w:ilvl w:val="0"/>
          <w:numId w:val="15"/>
        </w:numPr>
        <w:ind w:left="283" w:hanging="113"/>
      </w:pPr>
      <w:r>
        <w:t>Finalmente, en los mercados financieros no solo existirán mercados de renta fija y renta variable. También hay que tener en cuenta los mercados de derivados y los mercados de divisas.</w:t>
      </w:r>
    </w:p>
  </w:footnote>
  <w:footnote w:id="3">
    <w:p w14:paraId="1CB70668" w14:textId="77777777" w:rsidR="0046675E" w:rsidRDefault="0046675E" w:rsidP="0046675E">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347D935B" w14:textId="77777777" w:rsidR="0046675E" w:rsidRDefault="0046675E">
      <w:pPr>
        <w:pStyle w:val="Textonotapie"/>
        <w:numPr>
          <w:ilvl w:val="1"/>
          <w:numId w:val="10"/>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508AE027" w14:textId="77777777" w:rsidR="0046675E" w:rsidRDefault="0046675E">
      <w:pPr>
        <w:pStyle w:val="Textonotapie"/>
        <w:keepNext/>
        <w:numPr>
          <w:ilvl w:val="0"/>
          <w:numId w:val="10"/>
        </w:numPr>
        <w:spacing w:after="0"/>
        <w:ind w:left="113" w:hanging="113"/>
      </w:pPr>
      <w:r>
        <w:t>Distinguimos dos tipos de inversiones según el tipo de activo:</w:t>
      </w:r>
    </w:p>
    <w:p w14:paraId="7AC606B1" w14:textId="77777777" w:rsidR="0046675E" w:rsidRDefault="0046675E">
      <w:pPr>
        <w:pStyle w:val="Textonotapie"/>
        <w:keepNext/>
        <w:numPr>
          <w:ilvl w:val="1"/>
          <w:numId w:val="10"/>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19FB9BEE" w14:textId="77777777" w:rsidR="0046675E" w:rsidRDefault="0046675E">
      <w:pPr>
        <w:pStyle w:val="Textonotapie"/>
        <w:numPr>
          <w:ilvl w:val="1"/>
          <w:numId w:val="10"/>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6499B507" w14:textId="77777777" w:rsidR="0046675E" w:rsidRPr="007D1E41" w:rsidRDefault="0046675E" w:rsidP="0046675E">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4">
    <w:p w14:paraId="24C9F60E" w14:textId="77777777" w:rsidR="001E39FE" w:rsidRDefault="001E39FE" w:rsidP="001E39FE">
      <w:pPr>
        <w:pStyle w:val="Textonotapie"/>
      </w:pPr>
      <w:r>
        <w:rPr>
          <w:rStyle w:val="Refdenotaalpie"/>
        </w:rPr>
        <w:footnoteRef/>
      </w:r>
      <w:r>
        <w:t xml:space="preserve"> </w:t>
      </w:r>
      <w:hyperlink r:id="rId1" w:history="1">
        <w:r w:rsidRPr="00A9247F">
          <w:rPr>
            <w:rStyle w:val="Hipervnculo"/>
          </w:rPr>
          <w:t>https://www.ine.es/jaxiT3/Tabla.htm?t=32450</w:t>
        </w:r>
      </w:hyperlink>
    </w:p>
  </w:footnote>
  <w:footnote w:id="5">
    <w:p w14:paraId="56A96048" w14:textId="77777777" w:rsidR="0046675E" w:rsidRPr="00FD64F9" w:rsidRDefault="0046675E" w:rsidP="0046675E">
      <w:pPr>
        <w:pStyle w:val="Textonotapie"/>
      </w:pPr>
      <w:r>
        <w:rPr>
          <w:rStyle w:val="Refdenotaalpie"/>
        </w:rPr>
        <w:footnoteRef/>
      </w:r>
      <w:r>
        <w:t xml:space="preserve"> Autores como </w:t>
      </w:r>
      <w:r>
        <w:rPr>
          <w:smallCaps/>
        </w:rPr>
        <w:t xml:space="preserve">David </w:t>
      </w:r>
      <w:proofErr w:type="spellStart"/>
      <w:r>
        <w:rPr>
          <w:smallCaps/>
        </w:rPr>
        <w:t>Llewellyn</w:t>
      </w:r>
      <w:proofErr w:type="spellEnd"/>
      <w:r>
        <w:t xml:space="preserve"> hacen una diferenciación entre </w:t>
      </w:r>
      <w:r>
        <w:rPr>
          <w:i/>
          <w:iCs/>
        </w:rPr>
        <w:t>regulación</w:t>
      </w:r>
      <w:r>
        <w:t xml:space="preserve"> (establecimiento de normas de conducta determinadas), </w:t>
      </w:r>
      <w:r>
        <w:rPr>
          <w:i/>
          <w:iCs/>
        </w:rPr>
        <w:t>control</w:t>
      </w:r>
      <w:r>
        <w:t xml:space="preserve"> (observancia del cumplimiento de las normas) y </w:t>
      </w:r>
      <w:r>
        <w:rPr>
          <w:i/>
          <w:iCs/>
        </w:rPr>
        <w:t>supervisión</w:t>
      </w:r>
      <w:r>
        <w:t xml:space="preserve"> (observación general del comportamiento).</w:t>
      </w:r>
    </w:p>
  </w:footnote>
  <w:footnote w:id="6">
    <w:p w14:paraId="2028C859" w14:textId="77777777" w:rsidR="00E408E1" w:rsidRDefault="00E408E1" w:rsidP="00E408E1">
      <w:pPr>
        <w:pStyle w:val="Textonotapie"/>
      </w:pPr>
      <w:r>
        <w:rPr>
          <w:rStyle w:val="Refdenotaalpie"/>
        </w:rPr>
        <w:footnoteRef/>
      </w:r>
      <w:r>
        <w:t xml:space="preserve"> La regulación </w:t>
      </w:r>
      <w:proofErr w:type="spellStart"/>
      <w:r>
        <w:t>microprudencial</w:t>
      </w:r>
      <w:proofErr w:type="spellEnd"/>
      <w:r>
        <w:t xml:space="preserve"> busca afectar en cómo son (internamente) los agentes del sistema financiero. Las normas conducta, por su parte busca responder a cómo actúan los agentes entre sí (externamente).</w:t>
      </w:r>
    </w:p>
  </w:footnote>
  <w:footnote w:id="7">
    <w:p w14:paraId="579AB28E" w14:textId="77777777" w:rsidR="00E408E1" w:rsidRDefault="00E408E1" w:rsidP="00E408E1">
      <w:pPr>
        <w:pStyle w:val="Textonotapie"/>
      </w:pPr>
      <w:r>
        <w:rPr>
          <w:rStyle w:val="Refdenotaalpie"/>
        </w:rPr>
        <w:footnoteRef/>
      </w:r>
      <w:r>
        <w:t xml:space="preserve"> Modelo institucional de regulación/supervisión financiera por el que existen 2 autoridades separadas para la regulación/supervisión prudencial y para la regulación/supervisión de conducta.</w:t>
      </w:r>
    </w:p>
  </w:footnote>
  <w:footnote w:id="8">
    <w:p w14:paraId="64C0E293" w14:textId="77777777" w:rsidR="00E408E1" w:rsidRPr="00070090" w:rsidRDefault="00E408E1" w:rsidP="00E408E1">
      <w:pPr>
        <w:pStyle w:val="Textonotapie"/>
      </w:pPr>
      <w:r>
        <w:rPr>
          <w:rStyle w:val="Refdenotaalpie"/>
        </w:rPr>
        <w:footnoteRef/>
      </w:r>
      <w:r>
        <w:t xml:space="preserve"> Tras la reforma de 2013, la regulación prudencial es competencia de la </w:t>
      </w:r>
      <w:proofErr w:type="spellStart"/>
      <w:r>
        <w:rPr>
          <w:i/>
          <w:iCs/>
        </w:rPr>
        <w:t>Prudential</w:t>
      </w:r>
      <w:proofErr w:type="spellEnd"/>
      <w:r>
        <w:rPr>
          <w:i/>
          <w:iCs/>
        </w:rPr>
        <w:t xml:space="preserve"> </w:t>
      </w:r>
      <w:proofErr w:type="spellStart"/>
      <w:r>
        <w:rPr>
          <w:i/>
          <w:iCs/>
        </w:rPr>
        <w:t>Regulatory</w:t>
      </w:r>
      <w:proofErr w:type="spellEnd"/>
      <w:r>
        <w:rPr>
          <w:i/>
          <w:iCs/>
        </w:rPr>
        <w:t xml:space="preserve"> </w:t>
      </w:r>
      <w:proofErr w:type="spellStart"/>
      <w:r>
        <w:rPr>
          <w:i/>
          <w:iCs/>
        </w:rPr>
        <w:t>Authority</w:t>
      </w:r>
      <w:proofErr w:type="spellEnd"/>
      <w:r>
        <w:t xml:space="preserve"> (PRA), dentro del Banco de Inglaterra, y la de conducta de la </w:t>
      </w:r>
      <w:proofErr w:type="spellStart"/>
      <w:r>
        <w:rPr>
          <w:i/>
          <w:iCs/>
        </w:rPr>
        <w:t>Financial</w:t>
      </w:r>
      <w:proofErr w:type="spellEnd"/>
      <w:r>
        <w:rPr>
          <w:i/>
          <w:iCs/>
        </w:rPr>
        <w:t xml:space="preserve"> </w:t>
      </w:r>
      <w:proofErr w:type="spellStart"/>
      <w:r>
        <w:rPr>
          <w:i/>
          <w:iCs/>
        </w:rPr>
        <w:t>Conduct</w:t>
      </w:r>
      <w:proofErr w:type="spellEnd"/>
      <w:r>
        <w:rPr>
          <w:i/>
          <w:iCs/>
        </w:rPr>
        <w:t xml:space="preserve"> </w:t>
      </w:r>
      <w:proofErr w:type="spellStart"/>
      <w:r>
        <w:rPr>
          <w:i/>
          <w:iCs/>
        </w:rPr>
        <w:t>Authority</w:t>
      </w:r>
      <w:proofErr w:type="spellEnd"/>
      <w:r>
        <w:t xml:space="preserve"> (FCA).</w:t>
      </w:r>
    </w:p>
  </w:footnote>
  <w:footnote w:id="9">
    <w:p w14:paraId="56C11E4F" w14:textId="77777777" w:rsidR="00E408E1" w:rsidRDefault="00E408E1" w:rsidP="00E408E1">
      <w:pPr>
        <w:pStyle w:val="Textonotapie"/>
        <w:keepNext/>
        <w:spacing w:after="0"/>
      </w:pPr>
      <w:r>
        <w:rPr>
          <w:rStyle w:val="Refdenotaalpie"/>
        </w:rPr>
        <w:footnoteRef/>
      </w:r>
      <w:r>
        <w:t xml:space="preserve"> Quedaría un tercer enfoque (</w:t>
      </w:r>
      <w:r>
        <w:rPr>
          <w:i/>
          <w:iCs/>
        </w:rPr>
        <w:t xml:space="preserve">enfoque </w:t>
      </w:r>
      <w:r w:rsidRPr="008677E3">
        <w:rPr>
          <w:i/>
          <w:iCs/>
        </w:rPr>
        <w:t>integrado</w:t>
      </w:r>
      <w:r>
        <w:t xml:space="preserve">), en el que existe un único supervisor para </w:t>
      </w:r>
      <w:r>
        <w:rPr>
          <w:i/>
          <w:iCs/>
        </w:rPr>
        <w:t>supervisión prudencial</w:t>
      </w:r>
      <w:r>
        <w:t xml:space="preserve"> y </w:t>
      </w:r>
      <w:r>
        <w:rPr>
          <w:i/>
          <w:iCs/>
        </w:rPr>
        <w:t>supervisión de normas de conducta</w:t>
      </w:r>
      <w:r>
        <w:t>, se pueden dar 2 casos:</w:t>
      </w:r>
    </w:p>
    <w:p w14:paraId="49B48EAC" w14:textId="77777777" w:rsidR="00E408E1" w:rsidRDefault="00E408E1">
      <w:pPr>
        <w:pStyle w:val="Textonotapie"/>
        <w:numPr>
          <w:ilvl w:val="0"/>
          <w:numId w:val="13"/>
        </w:numPr>
        <w:spacing w:after="0"/>
        <w:ind w:left="283" w:hanging="170"/>
      </w:pPr>
      <w:r>
        <w:t>Supervisor único estricto (el banco central no interviene) o</w:t>
      </w:r>
    </w:p>
    <w:p w14:paraId="2ED22B63" w14:textId="77777777" w:rsidR="00E408E1" w:rsidRDefault="00E408E1">
      <w:pPr>
        <w:pStyle w:val="Textonotapie"/>
        <w:numPr>
          <w:ilvl w:val="0"/>
          <w:numId w:val="13"/>
        </w:numPr>
        <w:spacing w:after="0"/>
        <w:ind w:left="283" w:hanging="170"/>
      </w:pPr>
      <w:r>
        <w:t>Extendido (el banco central supervisa banca).</w:t>
      </w:r>
    </w:p>
    <w:p w14:paraId="4FD732B5" w14:textId="77777777" w:rsidR="00E408E1" w:rsidRDefault="00E408E1" w:rsidP="00E408E1">
      <w:pPr>
        <w:pStyle w:val="Textonotapie"/>
        <w:keepNext/>
        <w:spacing w:after="0"/>
      </w:pPr>
      <w:r>
        <w:t>La elección del modelo se basa en las sinergias y los conflictos de intereses en modelos funcional e integrado (</w:t>
      </w:r>
      <w:proofErr w:type="spellStart"/>
      <w:r w:rsidRPr="00C66019">
        <w:rPr>
          <w:smallCaps/>
        </w:rPr>
        <w:t>Kremers</w:t>
      </w:r>
      <w:proofErr w:type="spellEnd"/>
      <w:r>
        <w:rPr>
          <w:smallCaps/>
        </w:rPr>
        <w:t xml:space="preserve"> </w:t>
      </w:r>
      <w:r w:rsidRPr="00240638">
        <w:t>et al.</w:t>
      </w:r>
      <w:r>
        <w:t>, 2003).</w:t>
      </w:r>
    </w:p>
    <w:p w14:paraId="0DC11702" w14:textId="77777777" w:rsidR="00E408E1" w:rsidRDefault="00E408E1" w:rsidP="00E408E1">
      <w:pPr>
        <w:pStyle w:val="Imagen"/>
      </w:pPr>
      <w:r>
        <w:drawing>
          <wp:inline distT="0" distB="0" distL="0" distR="0" wp14:anchorId="439C659E" wp14:editId="61F33996">
            <wp:extent cx="3344458" cy="1412528"/>
            <wp:effectExtent l="0" t="0" r="8890" b="0"/>
            <wp:docPr id="122228267" name="Imagen 12222826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pic:nvPicPr>
                  <pic:blipFill>
                    <a:blip r:embed="rId2"/>
                    <a:stretch>
                      <a:fillRect/>
                    </a:stretch>
                  </pic:blipFill>
                  <pic:spPr>
                    <a:xfrm>
                      <a:off x="0" y="0"/>
                      <a:ext cx="3366586" cy="1421874"/>
                    </a:xfrm>
                    <a:prstGeom prst="rect">
                      <a:avLst/>
                    </a:prstGeom>
                  </pic:spPr>
                </pic:pic>
              </a:graphicData>
            </a:graphic>
          </wp:inline>
        </w:drawing>
      </w:r>
      <w:r w:rsidRPr="00EA2319">
        <w:t xml:space="preserve"> </w:t>
      </w:r>
      <w:r w:rsidRPr="00EA2319">
        <w:drawing>
          <wp:inline distT="0" distB="0" distL="0" distR="0" wp14:anchorId="4AF50B81" wp14:editId="35C72FCD">
            <wp:extent cx="2072396" cy="1428750"/>
            <wp:effectExtent l="0" t="0" r="4445" b="0"/>
            <wp:docPr id="1464145201" name="Imagen 146414520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083662" cy="1436517"/>
                    </a:xfrm>
                    <a:prstGeom prst="rect">
                      <a:avLst/>
                    </a:prstGeom>
                  </pic:spPr>
                </pic:pic>
              </a:graphicData>
            </a:graphic>
          </wp:inline>
        </w:drawing>
      </w:r>
    </w:p>
  </w:footnote>
  <w:footnote w:id="10">
    <w:p w14:paraId="6FF484F7" w14:textId="77777777" w:rsidR="0046675E" w:rsidRDefault="0046675E" w:rsidP="0046675E">
      <w:pPr>
        <w:pStyle w:val="Textonotapie"/>
      </w:pPr>
      <w:r>
        <w:rPr>
          <w:rStyle w:val="Refdenotaalpie"/>
        </w:rPr>
        <w:footnoteRef/>
      </w:r>
      <w:r>
        <w:t xml:space="preserve"> La crisis de 2008 puso de manifiesto que la política monetaria y la supervisión microprudencial no eran suficientes para garantizar la estabilidad del conjunto del sistema financiero. Así, surgió la política macroprudencial y se hizo una suerte de reparto de tareas: la </w:t>
      </w:r>
      <w:r w:rsidRPr="00B15B39">
        <w:rPr>
          <w:i/>
          <w:iCs/>
          <w:u w:val="single"/>
        </w:rPr>
        <w:t>política monetaria</w:t>
      </w:r>
      <w:r>
        <w:t xml:space="preserve"> velaría por la </w:t>
      </w:r>
      <w:r w:rsidRPr="00B15B39">
        <w:rPr>
          <w:i/>
          <w:iCs/>
        </w:rPr>
        <w:t>estabilidad de precios</w:t>
      </w:r>
      <w:r>
        <w:t xml:space="preserve">, la </w:t>
      </w:r>
      <w:r w:rsidRPr="00B15B39">
        <w:rPr>
          <w:i/>
          <w:iCs/>
          <w:u w:val="single"/>
        </w:rPr>
        <w:t>supervisión microprudencial</w:t>
      </w:r>
      <w:r>
        <w:t xml:space="preserve"> por la </w:t>
      </w:r>
      <w:r w:rsidRPr="00B15B39">
        <w:rPr>
          <w:i/>
          <w:iCs/>
        </w:rPr>
        <w:t>salud de las entidades individuales</w:t>
      </w:r>
      <w:r>
        <w:t xml:space="preserve"> y la </w:t>
      </w:r>
      <w:r w:rsidRPr="00B15B39">
        <w:rPr>
          <w:i/>
          <w:iCs/>
          <w:u w:val="single"/>
        </w:rPr>
        <w:t>política macroprudencial</w:t>
      </w:r>
      <w:r>
        <w:t xml:space="preserve"> por la </w:t>
      </w:r>
      <w:r w:rsidRPr="00B15B39">
        <w:rPr>
          <w:i/>
          <w:iCs/>
        </w:rPr>
        <w:t>estabilidad del conjunto del sistema financiero</w:t>
      </w:r>
      <w:r>
        <w:t>, previniendo el surgimiento de riesgos sistémicos. De este modo, la primera línea de defensa para garantizar la estabilidad financiera sería la política macroprudencial, apoyada por la supervisión microprudencial.</w:t>
      </w:r>
    </w:p>
  </w:footnote>
  <w:footnote w:id="11">
    <w:p w14:paraId="129DDC37" w14:textId="77777777" w:rsidR="0046675E" w:rsidRDefault="0046675E" w:rsidP="0046675E">
      <w:pPr>
        <w:pStyle w:val="Textonotapie"/>
      </w:pPr>
      <w:r>
        <w:rPr>
          <w:rStyle w:val="Refdenotaalpie"/>
        </w:rPr>
        <w:footnoteRef/>
      </w:r>
      <w:r>
        <w:t xml:space="preserve"> Como el </w:t>
      </w:r>
      <w:proofErr w:type="spellStart"/>
      <w:r>
        <w:rPr>
          <w:i/>
          <w:iCs/>
        </w:rPr>
        <w:t>Financial</w:t>
      </w:r>
      <w:proofErr w:type="spellEnd"/>
      <w:r>
        <w:rPr>
          <w:i/>
          <w:iCs/>
        </w:rPr>
        <w:t xml:space="preserve"> </w:t>
      </w:r>
      <w:proofErr w:type="spellStart"/>
      <w:r>
        <w:rPr>
          <w:i/>
          <w:iCs/>
        </w:rPr>
        <w:t>Oversight</w:t>
      </w:r>
      <w:proofErr w:type="spellEnd"/>
      <w:r>
        <w:rPr>
          <w:i/>
          <w:iCs/>
        </w:rPr>
        <w:t xml:space="preserve"> Council</w:t>
      </w:r>
      <w:r>
        <w:t xml:space="preserve"> (FSOC) estadounidense o el </w:t>
      </w:r>
      <w:proofErr w:type="spellStart"/>
      <w:r>
        <w:rPr>
          <w:i/>
          <w:iCs/>
        </w:rPr>
        <w:t>European</w:t>
      </w:r>
      <w:proofErr w:type="spellEnd"/>
      <w:r>
        <w:rPr>
          <w:i/>
          <w:iCs/>
        </w:rPr>
        <w:t xml:space="preserve"> </w:t>
      </w:r>
      <w:proofErr w:type="spellStart"/>
      <w:r>
        <w:rPr>
          <w:i/>
          <w:iCs/>
        </w:rPr>
        <w:t>Systemic</w:t>
      </w:r>
      <w:proofErr w:type="spellEnd"/>
      <w:r>
        <w:rPr>
          <w:i/>
          <w:iCs/>
        </w:rPr>
        <w:t xml:space="preserve"> </w:t>
      </w:r>
      <w:proofErr w:type="spellStart"/>
      <w:r>
        <w:rPr>
          <w:i/>
          <w:iCs/>
        </w:rPr>
        <w:t>Risk</w:t>
      </w:r>
      <w:proofErr w:type="spellEnd"/>
      <w:r>
        <w:rPr>
          <w:i/>
          <w:iCs/>
        </w:rPr>
        <w:t xml:space="preserve"> </w:t>
      </w:r>
      <w:proofErr w:type="spellStart"/>
      <w:r>
        <w:rPr>
          <w:i/>
          <w:iCs/>
        </w:rPr>
        <w:t>Board</w:t>
      </w:r>
      <w:proofErr w:type="spellEnd"/>
      <w:r>
        <w:t xml:space="preserve"> (ESRB) (Junta Europea de Riesgo Sistémico, JERS) en la Unión Europea, donde cada Estado miembro está obligado a establecer una autoridad. En España, la </w:t>
      </w:r>
      <w:r w:rsidRPr="00317342">
        <w:t>Autoridad Macroprudencial Consejo de Estabilidad Financiera (AMCESFI)</w:t>
      </w:r>
      <w:r>
        <w:t>.</w:t>
      </w:r>
    </w:p>
    <w:p w14:paraId="4D15E459" w14:textId="77777777" w:rsidR="0046675E" w:rsidRPr="00317342" w:rsidRDefault="0046675E" w:rsidP="0046675E">
      <w:pPr>
        <w:pStyle w:val="Textonotapie"/>
      </w:pPr>
      <w:r>
        <w:t xml:space="preserve">La AMSCESFI </w:t>
      </w:r>
      <w:r w:rsidRPr="00317342">
        <w:t>es un órgano colegiado adscrito al Ministerio de Asuntos Económicos y Transformación Digital que tiene el objetivo de contribuir a la estabilidad del sistema financiero mediante la identificación, prevención y mitigación de factores de riesgo sistémico. La AMCESFI desempeña una función de coordinación interinstitucional y sus competencias son de naturaleza consultiva y no vinculante.</w:t>
      </w:r>
    </w:p>
  </w:footnote>
  <w:footnote w:id="12">
    <w:p w14:paraId="59040034" w14:textId="77777777" w:rsidR="004E77A1" w:rsidRDefault="004E77A1" w:rsidP="004E77A1">
      <w:pPr>
        <w:pStyle w:val="Textonotapie"/>
      </w:pPr>
      <w:r>
        <w:rPr>
          <w:rStyle w:val="Refdenotaalpie"/>
        </w:rPr>
        <w:footnoteRef/>
      </w:r>
      <w:r>
        <w:t xml:space="preserve"> </w:t>
      </w:r>
      <w:hyperlink r:id="rId4" w:history="1">
        <w:r w:rsidRPr="008C4AF0">
          <w:rPr>
            <w:rStyle w:val="Hipervnculo"/>
          </w:rPr>
          <w:t>http://cnmv.es/DocPortal/Publicaciones/Informes/IFNB_ejercicio_2020.pdf</w:t>
        </w:r>
      </w:hyperlink>
    </w:p>
  </w:footnote>
  <w:footnote w:id="13">
    <w:p w14:paraId="3D56FA53" w14:textId="77777777" w:rsidR="003E3C25" w:rsidRDefault="003E3C25" w:rsidP="003E3C25">
      <w:pPr>
        <w:pStyle w:val="Textonotapie"/>
      </w:pPr>
      <w:r>
        <w:rPr>
          <w:rStyle w:val="Refdenotaalpie"/>
        </w:rPr>
        <w:footnoteRef/>
      </w:r>
      <w:r>
        <w:t xml:space="preserve"> Por ejemplo, es práctica habitual para alquilar un inmueble que se requieran nóminas o declaraciones de la renta que puedan garantizar al arrendador que el arrendatario podrá hacer frente al pago del alquiler.</w:t>
      </w:r>
    </w:p>
  </w:footnote>
  <w:footnote w:id="14">
    <w:p w14:paraId="4CCE1207" w14:textId="77777777" w:rsidR="003E3C25" w:rsidRDefault="003E3C25" w:rsidP="003E3C25">
      <w:pPr>
        <w:pStyle w:val="Textonotapie"/>
      </w:pPr>
      <w:r>
        <w:rPr>
          <w:rStyle w:val="Refdenotaalpie"/>
        </w:rPr>
        <w:footnoteRef/>
      </w:r>
      <w:r>
        <w:t xml:space="preserve"> Las líneas ICO son préstamos del gobierno pero que se ejecutan por medio de bancos y entidades de financiación autorizadas.</w:t>
      </w:r>
    </w:p>
  </w:footnote>
  <w:footnote w:id="15">
    <w:p w14:paraId="18966226" w14:textId="77777777" w:rsidR="003E3C25" w:rsidRPr="0006606B" w:rsidRDefault="003E3C25" w:rsidP="003E3C25">
      <w:pPr>
        <w:pStyle w:val="Textonotapie"/>
      </w:pPr>
      <w:r>
        <w:rPr>
          <w:rStyle w:val="Refdenotaalpie"/>
        </w:rPr>
        <w:footnoteRef/>
      </w:r>
      <w:r w:rsidRPr="003A2E78">
        <w:t xml:space="preserve"> Los bancos utilizan indicadores p</w:t>
      </w:r>
      <w:r>
        <w:t xml:space="preserve">ara asegurarse de que sus prestatarios operarán de una manera financieramente prudente que les permitirá repagar su deuda. </w:t>
      </w:r>
      <w:r w:rsidRPr="003A2E78">
        <w:t xml:space="preserve">Un </w:t>
      </w:r>
      <w:proofErr w:type="spellStart"/>
      <w:r w:rsidRPr="003A2E78">
        <w:rPr>
          <w:i/>
          <w:iCs/>
        </w:rPr>
        <w:t>convenant</w:t>
      </w:r>
      <w:proofErr w:type="spellEnd"/>
      <w:r w:rsidRPr="003A2E78">
        <w:t xml:space="preserve"> puede requerir que el prestatario presente sus e</w:t>
      </w:r>
      <w:r>
        <w:t xml:space="preserve">stados financieros al banco. </w:t>
      </w:r>
      <w:r w:rsidRPr="0006606B">
        <w:t>Otros pueden prohibirle a la empresa adquirir nueva deuda.</w:t>
      </w:r>
    </w:p>
  </w:footnote>
  <w:footnote w:id="16">
    <w:p w14:paraId="7C4D7DDB" w14:textId="77777777" w:rsidR="004D796F" w:rsidRPr="0086161B" w:rsidRDefault="004D796F" w:rsidP="004D796F">
      <w:pPr>
        <w:pStyle w:val="Textonotapie"/>
        <w:tabs>
          <w:tab w:val="left" w:pos="1102"/>
        </w:tabs>
      </w:pPr>
      <w:r>
        <w:rPr>
          <w:rStyle w:val="Refdenotaalpie"/>
        </w:rPr>
        <w:footnoteRef/>
      </w:r>
      <w:r>
        <w:t xml:space="preserve"> </w:t>
      </w:r>
      <w:r>
        <w:rPr>
          <w:smallCaps/>
        </w:rPr>
        <w:t xml:space="preserve">Douglas </w:t>
      </w:r>
      <w:proofErr w:type="spellStart"/>
      <w:r>
        <w:rPr>
          <w:smallCaps/>
        </w:rPr>
        <w:t>Diamond</w:t>
      </w:r>
      <w:proofErr w:type="spellEnd"/>
      <w:r>
        <w:t xml:space="preserve"> y </w:t>
      </w:r>
      <w:r>
        <w:rPr>
          <w:smallCaps/>
        </w:rPr>
        <w:t>Philip H. Dybvig</w:t>
      </w:r>
      <w:r>
        <w:t xml:space="preserve"> fueron galardonados con el Premio Nobel de Economía en 2022 “</w:t>
      </w:r>
      <w:r w:rsidRPr="0086161B">
        <w:t>por sus investigaciones sobre bancos y crisis financieras</w:t>
      </w:r>
      <w:r>
        <w:t xml:space="preserve">”. </w:t>
      </w:r>
      <w:hyperlink r:id="rId5" w:history="1">
        <w:r w:rsidRPr="0076755C">
          <w:rPr>
            <w:rStyle w:val="Hipervnculo"/>
          </w:rPr>
          <w:t>https://www.fundacionareces.es/fundacionareces/es/actividades/premios-nobel-de-economia-2022-crisis-financieras-y-el-papel-de-los-bancos.html</w:t>
        </w:r>
      </w:hyperlink>
    </w:p>
  </w:footnote>
  <w:footnote w:id="17">
    <w:p w14:paraId="43E23AFC" w14:textId="77777777" w:rsidR="004D796F" w:rsidRDefault="004D796F" w:rsidP="004D796F">
      <w:pPr>
        <w:pStyle w:val="Textonotapie"/>
      </w:pPr>
      <w:r>
        <w:rPr>
          <w:rStyle w:val="Refdenotaalpie"/>
        </w:rPr>
        <w:footnoteRef/>
      </w:r>
      <w:r>
        <w:t xml:space="preserve"> Con incertidumbre agregada esto sería más complicado, pero la esencia sería la misma.</w:t>
      </w:r>
    </w:p>
  </w:footnote>
  <w:footnote w:id="18">
    <w:p w14:paraId="58FDBC46" w14:textId="77777777" w:rsidR="004D796F" w:rsidRDefault="004D796F" w:rsidP="004D796F">
      <w:pPr>
        <w:pStyle w:val="Textonotapie"/>
      </w:pPr>
      <w:r>
        <w:rPr>
          <w:rStyle w:val="Refdenotaalpie"/>
        </w:rPr>
        <w:footnoteRef/>
      </w:r>
      <w:r>
        <w:t xml:space="preserve"> El caso en que nos preocupa que las inversiones que lleva a cabo el banco no van a salir bien requiere incertidumbre agregada que complicaría el análisis, pero es importante en la vida real.</w:t>
      </w:r>
    </w:p>
  </w:footnote>
  <w:footnote w:id="19">
    <w:p w14:paraId="192CA465" w14:textId="77777777" w:rsidR="004D796F" w:rsidRPr="005B260C" w:rsidRDefault="004D796F" w:rsidP="004D796F">
      <w:pPr>
        <w:pStyle w:val="Textonotapie"/>
        <w:keepNext/>
        <w:spacing w:after="0"/>
        <w:rPr>
          <w:lang w:val="en-US"/>
        </w:rPr>
      </w:pPr>
      <w:r>
        <w:rPr>
          <w:rStyle w:val="Refdenotaalpie"/>
        </w:rPr>
        <w:footnoteRef/>
      </w:r>
      <w:r w:rsidRPr="005B260C">
        <w:rPr>
          <w:lang w:val="en-US"/>
        </w:rPr>
        <w:t xml:space="preserve"> </w:t>
      </w:r>
      <w:r w:rsidRPr="005B260C">
        <w:rPr>
          <w:i/>
          <w:iCs/>
          <w:lang w:val="en-US"/>
        </w:rPr>
        <w:t>“Let me end my talk by abusing slightly my status as an official representative of the Federal Reserve. I would like to say to Milton and Anna: Regarding the Great Depression, you're right. We did it. We're very sorry. But thanks to you, we won't do it again.”</w:t>
      </w:r>
    </w:p>
    <w:p w14:paraId="60AB7DCC" w14:textId="77777777" w:rsidR="004D796F" w:rsidRPr="00A73B07" w:rsidRDefault="004D796F" w:rsidP="004D796F">
      <w:pPr>
        <w:pStyle w:val="Textonotapie"/>
        <w:jc w:val="right"/>
      </w:pPr>
      <w:r w:rsidRPr="00A73B07">
        <w:t>— Ben S. Bernanke</w:t>
      </w:r>
    </w:p>
  </w:footnote>
  <w:footnote w:id="20">
    <w:p w14:paraId="2E05E369" w14:textId="77777777" w:rsidR="004D796F" w:rsidRDefault="004D796F" w:rsidP="004D796F">
      <w:pPr>
        <w:pStyle w:val="Textonotapie"/>
        <w:tabs>
          <w:tab w:val="left" w:pos="8653"/>
        </w:tabs>
      </w:pPr>
      <w:r>
        <w:rPr>
          <w:rStyle w:val="Refdenotaalpie"/>
        </w:rPr>
        <w:footnoteRef/>
      </w:r>
      <w:r>
        <w:t xml:space="preserve"> En la Unión Europea, el fondo de garantía de depósitos está armonizado en 100.000 € por depositante y entidad. Hay dos modelos fundamentales de financiación de los fondos de garantía de depósitos: por un lado, vía presupuestos (caso alemán); por otro lado, vía contribución de las entidades financieras (caso español).</w:t>
      </w:r>
    </w:p>
  </w:footnote>
  <w:footnote w:id="21">
    <w:p w14:paraId="32F206FE" w14:textId="77777777" w:rsidR="004D796F" w:rsidRPr="00224E7F" w:rsidRDefault="004D796F" w:rsidP="004D796F">
      <w:pPr>
        <w:pStyle w:val="Textonotapie"/>
      </w:pPr>
      <w:r>
        <w:rPr>
          <w:rStyle w:val="Refdenotaalpie"/>
        </w:rPr>
        <w:footnoteRef/>
      </w:r>
      <w:r>
        <w:t xml:space="preserve"> </w:t>
      </w:r>
      <w:proofErr w:type="spellStart"/>
      <w:r>
        <w:rPr>
          <w:i/>
          <w:iCs/>
        </w:rPr>
        <w:t>Bail</w:t>
      </w:r>
      <w:proofErr w:type="spellEnd"/>
      <w:r>
        <w:rPr>
          <w:i/>
          <w:iCs/>
        </w:rPr>
        <w:t>-in</w:t>
      </w:r>
      <w:r>
        <w:t>: Aplicación de pérdidas a acreedores de una entidad insolvente como alternativa al recurso a fondos públicos (</w:t>
      </w:r>
      <w:proofErr w:type="spellStart"/>
      <w:r>
        <w:rPr>
          <w:i/>
          <w:iCs/>
        </w:rPr>
        <w:t>bail-out</w:t>
      </w:r>
      <w:proofErr w:type="spellEnd"/>
      <w:r>
        <w:t>).</w:t>
      </w:r>
    </w:p>
  </w:footnote>
  <w:footnote w:id="22">
    <w:p w14:paraId="68FF7ACE" w14:textId="78F286AC" w:rsidR="000C739B" w:rsidRPr="000C739B" w:rsidRDefault="000C739B">
      <w:pPr>
        <w:pStyle w:val="Textonotapie"/>
      </w:pPr>
      <w:r>
        <w:rPr>
          <w:rStyle w:val="Refdenotaalpie"/>
        </w:rPr>
        <w:footnoteRef/>
      </w:r>
      <w:r w:rsidRPr="000C739B">
        <w:rPr>
          <w:lang w:val="en-US"/>
        </w:rPr>
        <w:t xml:space="preserve"> </w:t>
      </w:r>
      <w:r w:rsidRPr="000C739B">
        <w:rPr>
          <w:i/>
          <w:iCs/>
          <w:lang w:val="en-US"/>
        </w:rPr>
        <w:t>The financial assets of the NBFI sector accounted for 49.2 % of the global financial system in 2021, compared to 42 % in 2008</w:t>
      </w:r>
      <w:r>
        <w:rPr>
          <w:lang w:val="en-US"/>
        </w:rPr>
        <w:t xml:space="preserve">. </w:t>
      </w:r>
      <w:hyperlink r:id="rId6" w:history="1">
        <w:r w:rsidRPr="00845C2F">
          <w:rPr>
            <w:rStyle w:val="Hipervnculo"/>
          </w:rPr>
          <w:t>https://www.fsb.org/work-of-the-fsb/financial-innovation-and-structural-change/non-bank-financial-intermediation/</w:t>
        </w:r>
      </w:hyperlink>
    </w:p>
  </w:footnote>
  <w:footnote w:id="23">
    <w:p w14:paraId="03AF54E2" w14:textId="77777777" w:rsidR="00531125" w:rsidRDefault="00531125" w:rsidP="00531125">
      <w:pPr>
        <w:pStyle w:val="Textonotapie"/>
      </w:pPr>
      <w:r>
        <w:rPr>
          <w:rStyle w:val="Refdenotaalpie"/>
        </w:rPr>
        <w:footnoteRef/>
      </w:r>
      <w:r>
        <w:t xml:space="preserve"> Por tanto, la relación de pagos, a diferencia del caso de la renta variable no depende del comportamiento del emisor ni de decisiones discrecionales de reparto de dividendos. Esto no quiere decir que estos instrumentos estén exentos de riesgo, pues se pueden dar casos de impago de la deuda (</w:t>
      </w:r>
      <w:r w:rsidRPr="00B5756F">
        <w:rPr>
          <w:i/>
          <w:iCs/>
        </w:rPr>
        <w:t>default</w:t>
      </w:r>
      <w:r>
        <w:t>).</w:t>
      </w:r>
    </w:p>
  </w:footnote>
  <w:footnote w:id="24">
    <w:p w14:paraId="78580ADC" w14:textId="77777777" w:rsidR="00531125" w:rsidRDefault="00531125" w:rsidP="00531125">
      <w:pPr>
        <w:pStyle w:val="Textonotapie"/>
      </w:pPr>
      <w:r>
        <w:rPr>
          <w:rStyle w:val="Refdenotaalpie"/>
        </w:rPr>
        <w:footnoteRef/>
      </w:r>
      <w:r>
        <w:t xml:space="preserve"> Además, a menudo, el emisor del título está obligado a realizar unos pagos periódicos hasta vencimiento (</w:t>
      </w:r>
      <w:r w:rsidRPr="00B466AE">
        <w:t>cupones</w:t>
      </w:r>
      <w:r>
        <w:t>), que consistirán en el tipo de interés del cupón multiplicado por el valor nominal.</w:t>
      </w:r>
    </w:p>
  </w:footnote>
  <w:footnote w:id="25">
    <w:p w14:paraId="64A592EE" w14:textId="77777777" w:rsidR="00531125" w:rsidRDefault="00531125" w:rsidP="00531125">
      <w:pPr>
        <w:pStyle w:val="Textonotapie"/>
        <w:keepNext/>
        <w:spacing w:after="0"/>
      </w:pPr>
      <w:r>
        <w:rPr>
          <w:rStyle w:val="Refdenotaalpie"/>
        </w:rPr>
        <w:footnoteRef/>
      </w:r>
      <w:r>
        <w:t xml:space="preserve"> Los mercados monetarios son mercados </w:t>
      </w:r>
      <w:r>
        <w:rPr>
          <w:i/>
          <w:iCs/>
        </w:rPr>
        <w:t>mayoristas</w:t>
      </w:r>
      <w:r>
        <w:t xml:space="preserve"> (i.e. altos volúmenes negociados y mucha liquidez), donde los emisores suelen ser grandes entidades y los inversores suelen ser inversores institucionales.</w:t>
      </w:r>
    </w:p>
    <w:p w14:paraId="3F029BCA" w14:textId="77777777" w:rsidR="00531125" w:rsidRDefault="00531125">
      <w:pPr>
        <w:pStyle w:val="Textonotapie"/>
        <w:numPr>
          <w:ilvl w:val="0"/>
          <w:numId w:val="27"/>
        </w:numPr>
        <w:spacing w:after="0"/>
        <w:ind w:left="283" w:hanging="113"/>
      </w:pPr>
      <w:r>
        <w:t>Para los inversores poseen poco riesgo y poca rentabilidad.</w:t>
      </w:r>
    </w:p>
    <w:p w14:paraId="621F5A5D" w14:textId="77777777" w:rsidR="00531125" w:rsidRDefault="00531125">
      <w:pPr>
        <w:pStyle w:val="Textonotapie"/>
        <w:numPr>
          <w:ilvl w:val="0"/>
          <w:numId w:val="27"/>
        </w:numPr>
        <w:spacing w:after="0"/>
        <w:ind w:left="283" w:hanging="113"/>
      </w:pPr>
      <w:r>
        <w:t>Para los emisores, responden a motivos de gestión de la tesorería y cubrir desfases temporales (p.ej. para sociedades no financieras para financiación del circulante) pero presentan riesgo de refinanciación.</w:t>
      </w:r>
    </w:p>
    <w:p w14:paraId="67DA94A6" w14:textId="77777777" w:rsidR="00531125" w:rsidRPr="005404DC" w:rsidRDefault="00531125" w:rsidP="00531125">
      <w:pPr>
        <w:pStyle w:val="Textonotapie"/>
      </w:pPr>
      <w:r>
        <w:t>Instrumentos: letras, pagarés, etc.</w:t>
      </w:r>
    </w:p>
  </w:footnote>
  <w:footnote w:id="26">
    <w:p w14:paraId="47858F9A" w14:textId="77777777" w:rsidR="00531125" w:rsidRDefault="00531125" w:rsidP="00531125">
      <w:pPr>
        <w:pStyle w:val="Textonotapie"/>
      </w:pPr>
      <w:r>
        <w:rPr>
          <w:rStyle w:val="Refdenotaalpie"/>
        </w:rPr>
        <w:footnoteRef/>
      </w:r>
      <w:r>
        <w:t xml:space="preserve"> En cuanto a la colocación en el mercado primario, la Ley del Marcado de Valores establece la libertad de emisión, si bien esta deberá satisfacer una serie de requisitos que incluyen su comunicación a la CNMV y la publicación de un folleto informativo aprobado por esta con, entre otras cosas, las características básicas de la emisión y las cuentas anuales y los informes de auditoría de la empresa emisora.</w:t>
      </w:r>
    </w:p>
  </w:footnote>
  <w:footnote w:id="27">
    <w:p w14:paraId="69E2E4FA" w14:textId="77777777" w:rsidR="00531125" w:rsidRDefault="00531125" w:rsidP="00531125">
      <w:pPr>
        <w:pStyle w:val="Textonotapie"/>
      </w:pPr>
      <w:r>
        <w:rPr>
          <w:rStyle w:val="Refdenotaalpie"/>
        </w:rPr>
        <w:footnoteRef/>
      </w:r>
      <w:r>
        <w:t xml:space="preserve"> Por lo que se refiere a la admisión en los mercados secundarios oficiales de los valores emitidos en el mercado primario, la autorización corresponde a la CNMV a solicitud del emisor. Dicha solicitud deberá ser aprobada por la sociedad rectora del mercado que se trate.</w:t>
      </w:r>
    </w:p>
    <w:p w14:paraId="40774973" w14:textId="77777777" w:rsidR="00531125" w:rsidRDefault="00531125" w:rsidP="00531125">
      <w:pPr>
        <w:pStyle w:val="Textonotapie"/>
      </w:pPr>
      <w:r>
        <w:t xml:space="preserve">Nos centraremos en mayor medida en los mercados secundarios. </w:t>
      </w:r>
      <w:r w:rsidRPr="00FF4521">
        <w:t>No obstante,</w:t>
      </w:r>
      <w:r w:rsidRPr="0077240D">
        <w:rPr>
          <w:i/>
          <w:iCs/>
        </w:rPr>
        <w:t xml:space="preserve"> ambos mercados no deben ser considerados independientes, en tanto que cuanto mayor sea el grado de desarrollo del mercado secundario mayor será el interés de los inversores en la adquisición de títulos en el mercado primario de un activo, pues mayor será su liquidez</w:t>
      </w:r>
      <w:r>
        <w:t>.</w:t>
      </w:r>
    </w:p>
  </w:footnote>
  <w:footnote w:id="28">
    <w:p w14:paraId="2623BDAE" w14:textId="77777777" w:rsidR="0005066D" w:rsidRDefault="0005066D" w:rsidP="0005066D">
      <w:pPr>
        <w:pStyle w:val="Textonotapie"/>
      </w:pPr>
      <w:r>
        <w:rPr>
          <w:rStyle w:val="Refdenotaalpie"/>
        </w:rPr>
        <w:footnoteRef/>
      </w:r>
      <w:r>
        <w:t xml:space="preserve"> Si el patrimonio neto aumenta en una unidad, el pasivo tendrá que aumentar en </w:t>
      </w:r>
      <m:oMath>
        <m:r>
          <m:rPr>
            <m:nor/>
          </m:rPr>
          <w:rPr>
            <w:i/>
            <w:iCs/>
          </w:rPr>
          <m:t>α</m:t>
        </m:r>
      </m:oMath>
      <w:r>
        <w:rPr>
          <w:rFonts w:eastAsiaTheme="minorEastAsia"/>
          <w:iCs/>
        </w:rPr>
        <w:t xml:space="preserve"> unidades para mantener la ratio constante.</w:t>
      </w:r>
    </w:p>
  </w:footnote>
  <w:footnote w:id="29">
    <w:p w14:paraId="44309560" w14:textId="77777777" w:rsidR="0005066D" w:rsidRDefault="0005066D" w:rsidP="0005066D">
      <w:pPr>
        <w:pStyle w:val="Textonotapie"/>
        <w:keepNext/>
        <w:spacing w:after="0"/>
      </w:pPr>
      <w:r>
        <w:rPr>
          <w:rStyle w:val="Refdenotaalpie"/>
        </w:rPr>
        <w:footnoteRef/>
      </w:r>
      <w:r>
        <w:t xml:space="preserve"> Métodos de amortización:</w:t>
      </w:r>
    </w:p>
    <w:p w14:paraId="16DF6390" w14:textId="77777777" w:rsidR="0005066D" w:rsidRDefault="0005066D">
      <w:pPr>
        <w:pStyle w:val="Textonotapie"/>
        <w:numPr>
          <w:ilvl w:val="0"/>
          <w:numId w:val="22"/>
        </w:numPr>
        <w:spacing w:after="0"/>
        <w:ind w:left="426" w:hanging="142"/>
      </w:pPr>
      <w:r w:rsidRPr="00D22E11">
        <w:rPr>
          <w:i/>
          <w:iCs/>
        </w:rPr>
        <w:t>Método lineal en cuotas fijas</w:t>
      </w:r>
      <w:r>
        <w:t>:</w:t>
      </w:r>
      <m:oMath>
        <m:r>
          <w:rPr>
            <w:rFonts w:ascii="Cambria Math" w:hAnsi="Cambria Math"/>
          </w:rPr>
          <m:t xml:space="preserve"> </m:t>
        </m:r>
        <m:r>
          <m:rPr>
            <m:nor/>
          </m:rPr>
          <w:rPr>
            <w:i/>
            <w:iCs/>
          </w:rPr>
          <m:t>A</m:t>
        </m:r>
        <m:r>
          <w:rPr>
            <w:rFonts w:ascii="Cambria Math" w:hAnsi="Cambria Math"/>
          </w:rPr>
          <m:t>=</m:t>
        </m:r>
        <m:f>
          <m:fPr>
            <m:type m:val="lin"/>
            <m:ctrlPr>
              <w:rPr>
                <w:rFonts w:ascii="Cambria Math" w:hAnsi="Cambria Math"/>
                <w:i/>
                <w:iCs/>
              </w:rPr>
            </m:ctrlPr>
          </m:fPr>
          <m:num>
            <m:d>
              <m:dPr>
                <m:ctrlPr>
                  <w:rPr>
                    <w:rFonts w:ascii="Cambria Math" w:hAnsi="Cambria Math"/>
                    <w:i/>
                    <w:iCs/>
                  </w:rPr>
                </m:ctrlPr>
              </m:dPr>
              <m:e>
                <m:sSub>
                  <m:sSubPr>
                    <m:ctrlPr>
                      <w:rPr>
                        <w:rFonts w:ascii="Cambria Math" w:hAnsi="Cambria Math"/>
                        <w:i/>
                        <w:iCs/>
                      </w:rPr>
                    </m:ctrlPr>
                  </m:sSubPr>
                  <m:e>
                    <m:r>
                      <m:rPr>
                        <m:nor/>
                      </m:rPr>
                      <w:rPr>
                        <w:i/>
                        <w:iCs/>
                      </w:rPr>
                      <m:t>V</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V</m:t>
                    </m:r>
                  </m:e>
                  <m:sub>
                    <m:r>
                      <m:rPr>
                        <m:nor/>
                      </m:rPr>
                      <w:rPr>
                        <w:i/>
                        <w:iCs/>
                      </w:rPr>
                      <m:t>R</m:t>
                    </m:r>
                  </m:sub>
                </m:sSub>
              </m:e>
            </m:d>
          </m:num>
          <m:den>
            <m:r>
              <m:rPr>
                <m:nor/>
              </m:rPr>
              <w:rPr>
                <w:i/>
                <w:iCs/>
              </w:rPr>
              <m:t>n</m:t>
            </m:r>
          </m:den>
        </m:f>
      </m:oMath>
    </w:p>
    <w:p w14:paraId="12FB3D11" w14:textId="77777777" w:rsidR="0005066D" w:rsidRDefault="0005066D">
      <w:pPr>
        <w:pStyle w:val="Textonotapie"/>
        <w:numPr>
          <w:ilvl w:val="0"/>
          <w:numId w:val="22"/>
        </w:numPr>
        <w:spacing w:after="0"/>
        <w:ind w:left="426" w:hanging="142"/>
      </w:pPr>
      <w:r w:rsidRPr="00D22E11">
        <w:rPr>
          <w:i/>
          <w:iCs/>
        </w:rPr>
        <w:t>Métodos acelerados</w:t>
      </w:r>
      <w:r>
        <w:t>: Las cuotas de amortización son más altas al principio (como, por ejemplo, un coeficiente de amortización constante aplicado sobre una base de amortización decreciente).</w:t>
      </w:r>
    </w:p>
  </w:footnote>
  <w:footnote w:id="30">
    <w:p w14:paraId="4B628007" w14:textId="77777777" w:rsidR="0005066D" w:rsidRDefault="0005066D" w:rsidP="0005066D">
      <w:pPr>
        <w:pStyle w:val="Textonotapie"/>
      </w:pPr>
      <w:r>
        <w:rPr>
          <w:rStyle w:val="Refdenotaalpie"/>
        </w:rPr>
        <w:footnoteRef/>
      </w:r>
      <w:r>
        <w:t xml:space="preserve"> ¿Por qué amortizar? Si compro un ordenador y no amortizo y al final de su vida tengo que reponerlo, esto tendrá un impacto brutal en la cuenta de resultados, produciendo una reducción de la tesorería para adquirir nuevos bienes de equipo.</w:t>
      </w:r>
    </w:p>
  </w:footnote>
  <w:footnote w:id="31">
    <w:p w14:paraId="1CD677FE" w14:textId="77777777" w:rsidR="0005066D" w:rsidRDefault="0005066D" w:rsidP="0005066D">
      <w:pPr>
        <w:pStyle w:val="Textonotapie"/>
      </w:pPr>
      <w:r>
        <w:rPr>
          <w:rStyle w:val="Refdenotaalpie"/>
        </w:rPr>
        <w:footnoteRef/>
      </w:r>
      <w:r>
        <w:t xml:space="preserve"> La retención de beneficios (reservas) en lugar de su distribución vía dividendos es equivalente (a nivel financiero) a repartir todos los beneficios en dividendos y simultáneamente emitir nuevo capital social.</w:t>
      </w:r>
    </w:p>
  </w:footnote>
  <w:footnote w:id="32">
    <w:p w14:paraId="720085CB" w14:textId="77777777" w:rsidR="00701192" w:rsidRDefault="00701192" w:rsidP="00701192">
      <w:pPr>
        <w:pStyle w:val="Textonotapie"/>
      </w:pPr>
      <w:r>
        <w:rPr>
          <w:rStyle w:val="Refdenotaalpie"/>
        </w:rPr>
        <w:footnoteRef/>
      </w:r>
      <w:r>
        <w:t xml:space="preserve"> Es importante mencionar el programa de compra de bonos del Eurosistema, que tal y como muestran diversos informes del Banco de España, ha tenido un importante impacto sobre la financiación no bancaria de las empresas no financieras.</w:t>
      </w:r>
    </w:p>
  </w:footnote>
  <w:footnote w:id="33">
    <w:p w14:paraId="0472AA53" w14:textId="77777777" w:rsidR="00997DFA" w:rsidRDefault="00997DFA" w:rsidP="00997DFA">
      <w:pPr>
        <w:pStyle w:val="Textonotapie"/>
        <w:keepNext/>
        <w:spacing w:after="0"/>
      </w:pPr>
      <w:r>
        <w:rPr>
          <w:rStyle w:val="Refdenotaalpie"/>
        </w:rPr>
        <w:footnoteRef/>
      </w:r>
      <w:r>
        <w:t xml:space="preserve"> Evolución de la normativa referente al mercado de valores:</w:t>
      </w:r>
    </w:p>
    <w:p w14:paraId="3DFCE853" w14:textId="77777777" w:rsidR="00997DFA" w:rsidRDefault="00997DFA">
      <w:pPr>
        <w:pStyle w:val="Textonotapie"/>
        <w:keepNext/>
        <w:numPr>
          <w:ilvl w:val="0"/>
          <w:numId w:val="25"/>
        </w:numPr>
        <w:spacing w:after="0"/>
        <w:ind w:left="283" w:hanging="113"/>
      </w:pPr>
      <w:r>
        <w:t xml:space="preserve">Hasta el año 2007 la ley de referencia para los mercados de valores fue la </w:t>
      </w:r>
      <w:r>
        <w:rPr>
          <w:i/>
          <w:iCs/>
          <w:u w:val="single"/>
        </w:rPr>
        <w:t>Ley</w:t>
      </w:r>
      <w:r w:rsidRPr="00760252">
        <w:rPr>
          <w:i/>
          <w:iCs/>
          <w:u w:val="single"/>
        </w:rPr>
        <w:t xml:space="preserve"> del Mercado de Valores de 1988</w:t>
      </w:r>
      <w:r>
        <w:t>.</w:t>
      </w:r>
    </w:p>
    <w:p w14:paraId="2A699E82" w14:textId="77777777" w:rsidR="00997DFA" w:rsidRDefault="00997DFA">
      <w:pPr>
        <w:pStyle w:val="Textonotapie"/>
        <w:numPr>
          <w:ilvl w:val="1"/>
          <w:numId w:val="25"/>
        </w:numPr>
        <w:spacing w:after="0"/>
        <w:ind w:left="567" w:hanging="113"/>
      </w:pPr>
      <w:r>
        <w:t>Gracias a ella y a sus sucesivas reformas se reforzaron las medidas dirigidas a la protección de los inversores; y se mejoró enormemente la supervisión de los mercados, creándose la CNMV.</w:t>
      </w:r>
    </w:p>
    <w:p w14:paraId="30F29959" w14:textId="77777777" w:rsidR="00997DFA" w:rsidRDefault="00997DFA">
      <w:pPr>
        <w:pStyle w:val="Textonotapie"/>
        <w:keepNext/>
        <w:numPr>
          <w:ilvl w:val="0"/>
          <w:numId w:val="25"/>
        </w:numPr>
        <w:spacing w:after="0"/>
        <w:ind w:left="283" w:hanging="113"/>
      </w:pPr>
      <w:r>
        <w:t xml:space="preserve">La Ley del Mercado de Valores de 1988 permaneció vigente hasta el 2007 cuando se sustituyó por la </w:t>
      </w:r>
      <w:r w:rsidRPr="00760252">
        <w:rPr>
          <w:i/>
          <w:iCs/>
          <w:u w:val="single"/>
        </w:rPr>
        <w:t>Ley de 2007</w:t>
      </w:r>
      <w:r>
        <w:t>.</w:t>
      </w:r>
    </w:p>
    <w:p w14:paraId="65F1C70B" w14:textId="77777777" w:rsidR="00997DFA" w:rsidRDefault="00997DFA">
      <w:pPr>
        <w:pStyle w:val="Textonotapie"/>
        <w:numPr>
          <w:ilvl w:val="1"/>
          <w:numId w:val="25"/>
        </w:numPr>
        <w:spacing w:after="0"/>
        <w:ind w:left="567" w:hanging="113"/>
      </w:pPr>
      <w:r>
        <w:t xml:space="preserve">Esta incorporó diversas Directivas europeas y en particular la Directiva 2004 también conocida como </w:t>
      </w:r>
      <w:proofErr w:type="spellStart"/>
      <w:r w:rsidRPr="00760252">
        <w:rPr>
          <w:i/>
          <w:iCs/>
        </w:rPr>
        <w:t>MiFID</w:t>
      </w:r>
      <w:proofErr w:type="spellEnd"/>
      <w:r w:rsidRPr="00760252">
        <w:rPr>
          <w:i/>
          <w:iCs/>
        </w:rPr>
        <w:t> I</w:t>
      </w:r>
      <w:r>
        <w:t>, la cual supuso una verdadera revolución en términos de armonización de los mercados de valores europeos.</w:t>
      </w:r>
    </w:p>
    <w:p w14:paraId="076DD76D" w14:textId="77777777" w:rsidR="00997DFA" w:rsidRDefault="00997DFA">
      <w:pPr>
        <w:pStyle w:val="Textonotapie"/>
        <w:numPr>
          <w:ilvl w:val="1"/>
          <w:numId w:val="25"/>
        </w:numPr>
        <w:spacing w:after="0"/>
        <w:ind w:left="567" w:hanging="113"/>
      </w:pPr>
      <w:r>
        <w:t xml:space="preserve">No obstante, tras la crisis económica se evidenciaron las carencias de la normativa europea, por lo que se puso en marcha una mejora que se materializó mediante la aprobación de la </w:t>
      </w:r>
      <w:proofErr w:type="spellStart"/>
      <w:r w:rsidRPr="00760252">
        <w:rPr>
          <w:i/>
          <w:iCs/>
        </w:rPr>
        <w:t>MiFID</w:t>
      </w:r>
      <w:proofErr w:type="spellEnd"/>
      <w:r w:rsidRPr="00760252">
        <w:rPr>
          <w:i/>
          <w:iCs/>
        </w:rPr>
        <w:t> II</w:t>
      </w:r>
      <w:r>
        <w:t xml:space="preserve"> en 2014 en el Parlamento Europeo.</w:t>
      </w:r>
    </w:p>
    <w:p w14:paraId="1BEE2FB1" w14:textId="77777777" w:rsidR="00997DFA" w:rsidRDefault="00997DFA">
      <w:pPr>
        <w:pStyle w:val="Textonotapie"/>
        <w:numPr>
          <w:ilvl w:val="0"/>
          <w:numId w:val="25"/>
        </w:numPr>
        <w:ind w:left="283" w:hanging="113"/>
      </w:pPr>
      <w:r>
        <w:t xml:space="preserve">En España se aprueba el </w:t>
      </w:r>
      <w:r w:rsidRPr="00760252">
        <w:rPr>
          <w:i/>
          <w:iCs/>
          <w:u w:val="single"/>
        </w:rPr>
        <w:t>RDL del Mercado de Valores de 2015</w:t>
      </w:r>
      <w:r>
        <w:t xml:space="preserve"> que completará la plena incorporación del </w:t>
      </w:r>
      <w:proofErr w:type="spellStart"/>
      <w:r w:rsidRPr="00DA6744">
        <w:rPr>
          <w:i/>
          <w:iCs/>
        </w:rPr>
        <w:t>MiFID</w:t>
      </w:r>
      <w:proofErr w:type="spellEnd"/>
      <w:r w:rsidRPr="00DA6744">
        <w:rPr>
          <w:i/>
          <w:iCs/>
        </w:rPr>
        <w:t> II</w:t>
      </w:r>
      <w:r>
        <w:t xml:space="preserve"> en diciembre de 2018 y entró en funcionamiento en abril de 2019.</w:t>
      </w:r>
    </w:p>
  </w:footnote>
  <w:footnote w:id="34">
    <w:p w14:paraId="1919BE4D" w14:textId="77777777" w:rsidR="00701192" w:rsidRDefault="00701192" w:rsidP="00701192">
      <w:pPr>
        <w:pStyle w:val="Textonotapie"/>
      </w:pPr>
      <w:r>
        <w:rPr>
          <w:rStyle w:val="Refdenotaalpie"/>
        </w:rPr>
        <w:footnoteRef/>
      </w:r>
      <w:r>
        <w:t xml:space="preserve"> </w:t>
      </w:r>
      <w:r w:rsidRPr="006B35EF">
        <w:t>Flexibilizando los requisitos para las compañías que deseen trasladarse desde el MAB al mercado continuo, lo que se produce, de acuerdo con la ley, cuando el capital social de una compañía cotizada en el MAB alcance un umbral de 500</w:t>
      </w:r>
      <w:r>
        <w:t> millones de euros</w:t>
      </w:r>
      <w:r w:rsidRPr="006B35EF">
        <w:t>. Esta medida se conoce como la Ley Ascensor.</w:t>
      </w:r>
    </w:p>
  </w:footnote>
  <w:footnote w:id="35">
    <w:p w14:paraId="0BA645B3" w14:textId="77777777" w:rsidR="00701192" w:rsidRDefault="00701192" w:rsidP="00701192">
      <w:pPr>
        <w:pStyle w:val="Textonotapie"/>
      </w:pPr>
      <w:r>
        <w:rPr>
          <w:rStyle w:val="Refdenotaalpie"/>
        </w:rPr>
        <w:footnoteRef/>
      </w:r>
      <w:r>
        <w:t xml:space="preserve"> P</w:t>
      </w:r>
      <w:r w:rsidRPr="006E4DD1">
        <w:t>ara impulsar el MARF se ha modificado la normativa de empresas de seguros y fondos de pensiones, para que puedan adquirir valores cotizados en estos mercados de renta fija.</w:t>
      </w:r>
    </w:p>
  </w:footnote>
  <w:footnote w:id="36">
    <w:p w14:paraId="04CCA093" w14:textId="77777777" w:rsidR="00701192" w:rsidRDefault="00701192" w:rsidP="00701192">
      <w:pPr>
        <w:pStyle w:val="Textonotapie"/>
      </w:pPr>
      <w:r>
        <w:rPr>
          <w:rStyle w:val="Refdenotaalpie"/>
        </w:rPr>
        <w:footnoteRef/>
      </w:r>
      <w:r>
        <w:t xml:space="preserve"> El escándalo del falseamiento de las cuentas de </w:t>
      </w:r>
      <w:proofErr w:type="spellStart"/>
      <w:r>
        <w:t>Gowex</w:t>
      </w:r>
      <w:proofErr w:type="spellEnd"/>
      <w:r>
        <w:t xml:space="preserve"> de 2014, que forzó la suspensión de la compañía que representaba el 57 % de la capitalización del MAB infringió un serio daño reputacional al MAB. Para evitar nuevos casos similares, la Ley 5/2015 fija el umbral de capitalización en 500 millones para operar en el MAB.</w:t>
      </w:r>
    </w:p>
  </w:footnote>
  <w:footnote w:id="37">
    <w:p w14:paraId="5A7A9C3A" w14:textId="77777777" w:rsidR="00B702AF" w:rsidRDefault="00B702AF" w:rsidP="00B702AF">
      <w:pPr>
        <w:pStyle w:val="Textonotapie"/>
      </w:pPr>
      <w:r>
        <w:rPr>
          <w:rStyle w:val="Refdenotaalpie"/>
        </w:rPr>
        <w:footnoteRef/>
      </w:r>
      <w:r>
        <w:t xml:space="preserve"> Generalmente adscrita a sectores de conocimiento (p.ej. tecnología, biotecnología) y en un 70 % a </w:t>
      </w:r>
      <w:proofErr w:type="spellStart"/>
      <w:r>
        <w:t>PyMES</w:t>
      </w:r>
      <w:proofErr w:type="spellEnd"/>
      <w:r>
        <w:t>.</w:t>
      </w:r>
    </w:p>
  </w:footnote>
  <w:footnote w:id="38">
    <w:p w14:paraId="2CC855C8" w14:textId="77777777" w:rsidR="00B702AF" w:rsidRDefault="00B702AF" w:rsidP="00B702AF">
      <w:pPr>
        <w:pStyle w:val="Textonotapie"/>
      </w:pPr>
      <w:r>
        <w:rPr>
          <w:rStyle w:val="Refdenotaalpie"/>
        </w:rPr>
        <w:footnoteRef/>
      </w:r>
      <w:r>
        <w:t xml:space="preserve"> En una Oferta Pública Inicial, una empresa contrata a banqueros que la ayudan a vender acciones a un precio acordado, principalmente a inversores institucionales en un proceso elaborado fijado por los reguladores.</w:t>
      </w:r>
    </w:p>
  </w:footnote>
  <w:footnote w:id="39">
    <w:p w14:paraId="1C8FA509" w14:textId="77777777" w:rsidR="00B702AF" w:rsidRPr="002E19F0" w:rsidRDefault="00B702AF" w:rsidP="00B702AF">
      <w:pPr>
        <w:pStyle w:val="Textonotapie"/>
      </w:pPr>
      <w:r>
        <w:rPr>
          <w:rStyle w:val="Refdenotaalpie"/>
        </w:rPr>
        <w:footnoteRef/>
      </w:r>
      <w:r w:rsidRPr="002E19F0">
        <w:t xml:space="preserve"> Muñoz </w:t>
      </w:r>
      <w:proofErr w:type="spellStart"/>
      <w:r w:rsidRPr="002E19F0">
        <w:t>Tavel</w:t>
      </w:r>
      <w:r>
        <w:t>la</w:t>
      </w:r>
      <w:proofErr w:type="spellEnd"/>
      <w:r>
        <w:t xml:space="preserve">, J. </w:t>
      </w:r>
      <w:r w:rsidRPr="002E19F0">
        <w:t>(2022)</w:t>
      </w:r>
      <w:r>
        <w:t xml:space="preserve">. </w:t>
      </w:r>
      <w:r w:rsidRPr="002E19F0">
        <w:rPr>
          <w:i/>
          <w:iCs/>
        </w:rPr>
        <w:t xml:space="preserve">Love Money, definición y </w:t>
      </w:r>
      <w:r>
        <w:rPr>
          <w:i/>
          <w:iCs/>
        </w:rPr>
        <w:t>ventajas de la financiación de familia y amigos</w:t>
      </w:r>
      <w:r>
        <w:t>. AGICAP.</w:t>
      </w:r>
      <w:r w:rsidRPr="002E19F0">
        <w:t xml:space="preserve"> </w:t>
      </w:r>
      <w:hyperlink r:id="rId7" w:history="1">
        <w:r w:rsidRPr="002E19F0">
          <w:rPr>
            <w:rStyle w:val="Hipervnculo"/>
          </w:rPr>
          <w:t>https://agicap.com/es/articulo/love-money/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E649CE" w:rsidRPr="00E649CE" w14:paraId="09174E12" w14:textId="77777777" w:rsidTr="00E649CE">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07A53F2D" w14:textId="595AF094" w:rsidR="00E649CE" w:rsidRPr="00E649CE" w:rsidRDefault="00E649CE" w:rsidP="00E649CE">
              <w:pPr>
                <w:pStyle w:val="Encabezado"/>
                <w:tabs>
                  <w:tab w:val="clear" w:pos="4252"/>
                  <w:tab w:val="clear" w:pos="8504"/>
                  <w:tab w:val="right" w:pos="924"/>
                  <w:tab w:val="center" w:pos="1310"/>
                </w:tabs>
                <w:spacing w:after="0"/>
                <w:contextualSpacing/>
                <w:rPr>
                  <w:i/>
                  <w:iCs/>
                  <w:color w:val="5F2987"/>
                  <w:sz w:val="18"/>
                  <w:szCs w:val="18"/>
                </w:rPr>
              </w:pPr>
              <w:r w:rsidRPr="00E649CE">
                <w:rPr>
                  <w:b/>
                  <w:bCs/>
                  <w:i/>
                  <w:iCs/>
                  <w:caps/>
                  <w:color w:val="5F2987"/>
                  <w:sz w:val="18"/>
                  <w:szCs w:val="18"/>
                </w:rPr>
                <w:t>4.A.20</w:t>
              </w:r>
            </w:p>
          </w:tc>
        </w:sdtContent>
      </w:sdt>
      <w:tc>
        <w:tcPr>
          <w:tcW w:w="7088" w:type="dxa"/>
          <w:shd w:val="clear" w:color="auto" w:fill="auto"/>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69756648" w14:textId="77FAAE47" w:rsidR="00E649CE" w:rsidRPr="00E649CE" w:rsidRDefault="00E649CE" w:rsidP="00E649CE">
              <w:pPr>
                <w:pStyle w:val="Encabezado"/>
                <w:spacing w:after="0"/>
                <w:ind w:right="-110"/>
                <w:contextualSpacing/>
                <w:jc w:val="center"/>
                <w:rPr>
                  <w:i/>
                  <w:iCs/>
                  <w:color w:val="5F2987"/>
                  <w:sz w:val="18"/>
                  <w:szCs w:val="18"/>
                </w:rPr>
              </w:pPr>
              <w:r w:rsidRPr="00E649CE">
                <w:rPr>
                  <w:i/>
                  <w:iCs/>
                  <w:color w:val="5F2987"/>
                  <w:sz w:val="18"/>
                  <w:szCs w:val="18"/>
                </w:rPr>
                <w:t xml:space="preserve">El sistema financiero español (III). Financiación </w:t>
              </w:r>
              <w:r w:rsidR="00021EA4">
                <w:rPr>
                  <w:i/>
                  <w:iCs/>
                  <w:color w:val="5F2987"/>
                  <w:sz w:val="18"/>
                  <w:szCs w:val="18"/>
                </w:rPr>
                <w:t>no bancaria</w:t>
              </w:r>
              <w:r w:rsidRPr="00E649CE">
                <w:rPr>
                  <w:i/>
                  <w:iCs/>
                  <w:color w:val="5F2987"/>
                  <w:sz w:val="18"/>
                  <w:szCs w:val="18"/>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57E1B631" w14:textId="3442E691" w:rsidR="00E649CE" w:rsidRPr="00E649CE" w:rsidRDefault="00E649CE" w:rsidP="00E649CE">
              <w:pPr>
                <w:pStyle w:val="Encabezado"/>
                <w:spacing w:after="0"/>
                <w:contextualSpacing/>
                <w:jc w:val="right"/>
                <w:rPr>
                  <w:b/>
                  <w:bCs/>
                  <w:i/>
                  <w:iCs/>
                  <w:color w:val="5F2987"/>
                  <w:spacing w:val="-6"/>
                  <w:sz w:val="18"/>
                  <w:szCs w:val="18"/>
                </w:rPr>
              </w:pPr>
              <w:r w:rsidRPr="00E649CE">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E649CE" w:rsidRPr="00E649CE" w14:paraId="09A658BD" w14:textId="77777777" w:rsidTr="00E649CE">
      <w:trPr>
        <w:trHeight w:val="136"/>
        <w:jc w:val="center"/>
      </w:trPr>
      <w:bookmarkStart w:id="95" w:name="_Hlk72149218" w:displacedByCustomXml="next"/>
      <w:sdt>
        <w:sdtPr>
          <w:rPr>
            <w:b/>
            <w:bCs/>
            <w:i/>
            <w:iCs/>
            <w:caps/>
            <w:color w:val="5F2987"/>
            <w:sz w:val="18"/>
            <w:szCs w:val="18"/>
          </w:rPr>
          <w:alias w:val="Title"/>
          <w:tag w:val=""/>
          <w:id w:val="1714700208"/>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11FE3B58" w14:textId="3FEAF598" w:rsidR="00E649CE" w:rsidRPr="00E649CE" w:rsidRDefault="00E649CE" w:rsidP="00E649CE">
              <w:pPr>
                <w:pStyle w:val="Encabezado"/>
                <w:tabs>
                  <w:tab w:val="clear" w:pos="4252"/>
                  <w:tab w:val="clear" w:pos="8504"/>
                  <w:tab w:val="right" w:pos="924"/>
                  <w:tab w:val="center" w:pos="1310"/>
                </w:tabs>
                <w:spacing w:after="0"/>
                <w:contextualSpacing/>
                <w:rPr>
                  <w:i/>
                  <w:iCs/>
                  <w:color w:val="5F2987"/>
                  <w:sz w:val="18"/>
                  <w:szCs w:val="18"/>
                </w:rPr>
              </w:pPr>
              <w:r w:rsidRPr="00E649CE">
                <w:rPr>
                  <w:b/>
                  <w:bCs/>
                  <w:i/>
                  <w:iCs/>
                  <w:caps/>
                  <w:color w:val="5F2987"/>
                  <w:sz w:val="18"/>
                  <w:szCs w:val="18"/>
                </w:rPr>
                <w:t>4.A.20</w:t>
              </w:r>
            </w:p>
          </w:tc>
        </w:sdtContent>
      </w:sdt>
      <w:tc>
        <w:tcPr>
          <w:tcW w:w="7088" w:type="dxa"/>
          <w:shd w:val="clear" w:color="auto" w:fill="auto"/>
          <w:vAlign w:val="center"/>
        </w:tcPr>
        <w:sdt>
          <w:sdtPr>
            <w:rPr>
              <w:i/>
              <w:iCs/>
              <w:color w:val="5F2987"/>
              <w:sz w:val="18"/>
              <w:szCs w:val="18"/>
            </w:rPr>
            <w:alias w:val="Subject"/>
            <w:tag w:val=""/>
            <w:id w:val="-2027467673"/>
            <w:dataBinding w:prefixMappings="xmlns:ns0='http://purl.org/dc/elements/1.1/' xmlns:ns1='http://schemas.openxmlformats.org/package/2006/metadata/core-properties' " w:xpath="/ns1:coreProperties[1]/ns0:subject[1]" w:storeItemID="{6C3C8BC8-F283-45AE-878A-BAB7291924A1}"/>
            <w:text/>
          </w:sdtPr>
          <w:sdtContent>
            <w:p w14:paraId="61376147" w14:textId="0B8C1140" w:rsidR="00E649CE" w:rsidRPr="00E649CE" w:rsidRDefault="00E649CE" w:rsidP="00E649CE">
              <w:pPr>
                <w:pStyle w:val="Encabezado"/>
                <w:spacing w:after="0"/>
                <w:ind w:right="-110"/>
                <w:contextualSpacing/>
                <w:jc w:val="center"/>
                <w:rPr>
                  <w:i/>
                  <w:iCs/>
                  <w:color w:val="5F2987"/>
                  <w:sz w:val="18"/>
                  <w:szCs w:val="18"/>
                </w:rPr>
              </w:pPr>
              <w:r w:rsidRPr="00E649CE">
                <w:rPr>
                  <w:i/>
                  <w:iCs/>
                  <w:color w:val="5F2987"/>
                  <w:sz w:val="18"/>
                  <w:szCs w:val="18"/>
                </w:rPr>
                <w:t xml:space="preserve">El sistema financiero español (III). Financiación </w:t>
              </w:r>
              <w:r w:rsidR="00021EA4">
                <w:rPr>
                  <w:i/>
                  <w:iCs/>
                  <w:color w:val="5F2987"/>
                  <w:sz w:val="18"/>
                  <w:szCs w:val="18"/>
                </w:rPr>
                <w:t>no bancaria</w:t>
              </w:r>
              <w:r w:rsidRPr="00E649CE">
                <w:rPr>
                  <w:i/>
                  <w:iCs/>
                  <w:color w:val="5F2987"/>
                  <w:sz w:val="18"/>
                  <w:szCs w:val="18"/>
                </w:rPr>
                <w:t>.</w:t>
              </w:r>
            </w:p>
          </w:sdtContent>
        </w:sdt>
      </w:tc>
      <w:sdt>
        <w:sdtPr>
          <w:rPr>
            <w:b/>
            <w:bCs/>
            <w:i/>
            <w:iCs/>
            <w:color w:val="5F2987"/>
            <w:spacing w:val="-6"/>
            <w:sz w:val="18"/>
            <w:szCs w:val="18"/>
          </w:rPr>
          <w:alias w:val="Author"/>
          <w:tag w:val=""/>
          <w:id w:val="1841964531"/>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249BD77B" w14:textId="0886405E" w:rsidR="00E649CE" w:rsidRPr="00E649CE" w:rsidRDefault="00E649CE" w:rsidP="00E649CE">
              <w:pPr>
                <w:pStyle w:val="Encabezado"/>
                <w:spacing w:after="0"/>
                <w:contextualSpacing/>
                <w:jc w:val="right"/>
                <w:rPr>
                  <w:b/>
                  <w:bCs/>
                  <w:i/>
                  <w:iCs/>
                  <w:color w:val="5F2987"/>
                  <w:spacing w:val="-6"/>
                  <w:sz w:val="18"/>
                  <w:szCs w:val="18"/>
                </w:rPr>
              </w:pPr>
              <w:r w:rsidRPr="00E649CE">
                <w:rPr>
                  <w:b/>
                  <w:bCs/>
                  <w:i/>
                  <w:iCs/>
                  <w:color w:val="5F2987"/>
                  <w:spacing w:val="-6"/>
                  <w:sz w:val="18"/>
                  <w:szCs w:val="18"/>
                </w:rPr>
                <w:t>Víctor Gutiérrez Marcos</w:t>
              </w:r>
            </w:p>
          </w:tc>
        </w:sdtContent>
      </w:sdt>
    </w:tr>
    <w:bookmarkEnd w:id="95"/>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E649CE" w:rsidRPr="00E649CE" w14:paraId="1D3F8950" w14:textId="77777777" w:rsidTr="00E649CE">
      <w:tc>
        <w:tcPr>
          <w:tcW w:w="3261" w:type="dxa"/>
          <w:tcBorders>
            <w:bottom w:val="thickThinSmallGap" w:sz="12" w:space="0" w:color="5F2987"/>
          </w:tcBorders>
          <w:shd w:val="clear" w:color="auto" w:fill="auto"/>
        </w:tcPr>
        <w:p w14:paraId="31277B6D" w14:textId="19EC6BB6" w:rsidR="00E649CE" w:rsidRPr="00E649CE" w:rsidRDefault="00E649CE" w:rsidP="00E649CE">
          <w:pPr>
            <w:pStyle w:val="Encabezado"/>
            <w:spacing w:after="0"/>
            <w:jc w:val="left"/>
            <w:rPr>
              <w:i/>
              <w:iCs/>
              <w:color w:val="5F2987"/>
              <w:spacing w:val="-6"/>
              <w:sz w:val="18"/>
              <w:szCs w:val="18"/>
            </w:rPr>
          </w:pPr>
          <w:r w:rsidRPr="00E649CE">
            <w:rPr>
              <w:i/>
              <w:iCs/>
              <w:color w:val="5F2987"/>
              <w:spacing w:val="-6"/>
              <w:sz w:val="14"/>
              <w:szCs w:val="14"/>
            </w:rPr>
            <w:t>Fecha de la última actualización:</w:t>
          </w:r>
          <w:r w:rsidRPr="00E649CE">
            <w:rPr>
              <w:i/>
              <w:iCs/>
              <w:color w:val="5F2987"/>
              <w:spacing w:val="-6"/>
              <w:sz w:val="18"/>
              <w:szCs w:val="18"/>
            </w:rPr>
            <w:t xml:space="preserve"> </w:t>
          </w:r>
          <w:r w:rsidRPr="00E649CE">
            <w:rPr>
              <w:i/>
              <w:iCs/>
              <w:color w:val="5F2987"/>
              <w:spacing w:val="-6"/>
              <w:sz w:val="18"/>
              <w:szCs w:val="18"/>
            </w:rPr>
            <w:fldChar w:fldCharType="begin"/>
          </w:r>
          <w:r w:rsidRPr="00E649CE">
            <w:rPr>
              <w:i/>
              <w:iCs/>
              <w:color w:val="5F2987"/>
              <w:spacing w:val="-6"/>
              <w:sz w:val="18"/>
              <w:szCs w:val="18"/>
            </w:rPr>
            <w:instrText xml:space="preserve"> SAVEDATE  \@ "dd/MM/yyyy"  \* MERGEFORMAT </w:instrText>
          </w:r>
          <w:r w:rsidRPr="00E649CE">
            <w:rPr>
              <w:i/>
              <w:iCs/>
              <w:color w:val="5F2987"/>
              <w:spacing w:val="-6"/>
              <w:sz w:val="18"/>
              <w:szCs w:val="18"/>
            </w:rPr>
            <w:fldChar w:fldCharType="separate"/>
          </w:r>
          <w:r w:rsidR="00374255">
            <w:rPr>
              <w:i/>
              <w:iCs/>
              <w:noProof/>
              <w:color w:val="5F2987"/>
              <w:spacing w:val="-6"/>
              <w:sz w:val="18"/>
              <w:szCs w:val="18"/>
            </w:rPr>
            <w:t>23/09/2024</w:t>
          </w:r>
          <w:r w:rsidRPr="00E649CE">
            <w:rPr>
              <w:i/>
              <w:iCs/>
              <w:color w:val="5F2987"/>
              <w:spacing w:val="-6"/>
              <w:sz w:val="18"/>
              <w:szCs w:val="18"/>
            </w:rPr>
            <w:fldChar w:fldCharType="end"/>
          </w:r>
        </w:p>
      </w:tc>
      <w:tc>
        <w:tcPr>
          <w:tcW w:w="4819" w:type="dxa"/>
          <w:tcBorders>
            <w:bottom w:val="thickThinSmallGap" w:sz="12" w:space="0" w:color="5F2987"/>
          </w:tcBorders>
          <w:shd w:val="clear" w:color="auto" w:fill="auto"/>
        </w:tcPr>
        <w:p w14:paraId="52B6BFF1" w14:textId="77777777" w:rsidR="00E649CE" w:rsidRPr="00E649CE" w:rsidRDefault="00E649CE" w:rsidP="00E649CE">
          <w:pPr>
            <w:pStyle w:val="Encabezado"/>
            <w:spacing w:after="0"/>
            <w:jc w:val="center"/>
            <w:rPr>
              <w:i/>
              <w:iCs/>
              <w:color w:val="5F2987"/>
              <w:spacing w:val="-6"/>
              <w:sz w:val="18"/>
              <w:szCs w:val="18"/>
            </w:rPr>
          </w:pPr>
          <w:r w:rsidRPr="00E649CE">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B9EA035570384331BDB4DE02E2C75CB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47EE54FF" w14:textId="636204AE" w:rsidR="00E649CE" w:rsidRPr="00E649CE" w:rsidRDefault="00E649CE" w:rsidP="00E649CE">
              <w:pPr>
                <w:pStyle w:val="Encabezado"/>
                <w:spacing w:after="0"/>
                <w:jc w:val="right"/>
                <w:rPr>
                  <w:i/>
                  <w:iCs/>
                  <w:color w:val="5F2987"/>
                  <w:spacing w:val="-6"/>
                  <w:sz w:val="18"/>
                  <w:szCs w:val="18"/>
                </w:rPr>
              </w:pPr>
              <w:r w:rsidRPr="00E649CE">
                <w:rPr>
                  <w:i/>
                  <w:iCs/>
                  <w:color w:val="5F2987"/>
                  <w:spacing w:val="-6"/>
                  <w:sz w:val="18"/>
                  <w:szCs w:val="18"/>
                </w:rPr>
                <w:t>4.A.20</w:t>
              </w:r>
            </w:p>
          </w:tc>
        </w:sdtContent>
      </w:sdt>
    </w:tr>
  </w:tbl>
  <w:p w14:paraId="29839143" w14:textId="77777777" w:rsidR="00E649CE" w:rsidRPr="00C80BBD" w:rsidRDefault="00E649CE"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917EA"/>
    <w:multiLevelType w:val="hybridMultilevel"/>
    <w:tmpl w:val="4B2ADA84"/>
    <w:lvl w:ilvl="0" w:tplc="A184C24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627486C"/>
    <w:multiLevelType w:val="hybridMultilevel"/>
    <w:tmpl w:val="31FC15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D2D396E"/>
    <w:multiLevelType w:val="hybridMultilevel"/>
    <w:tmpl w:val="6C50A038"/>
    <w:lvl w:ilvl="0" w:tplc="14BE1DD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54769C3"/>
    <w:multiLevelType w:val="multilevel"/>
    <w:tmpl w:val="611AA00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6" w15:restartNumberingAfterBreak="0">
    <w:nsid w:val="16434D80"/>
    <w:multiLevelType w:val="hybridMultilevel"/>
    <w:tmpl w:val="8D7A1312"/>
    <w:lvl w:ilvl="0" w:tplc="90EC2428">
      <w:start w:val="1"/>
      <w:numFmt w:val="lowerLetter"/>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17" w15:restartNumberingAfterBreak="0">
    <w:nsid w:val="166857B5"/>
    <w:multiLevelType w:val="multilevel"/>
    <w:tmpl w:val="2814D746"/>
    <w:styleLink w:val="WW8Num8"/>
    <w:lvl w:ilvl="0">
      <w:numFmt w:val="bullet"/>
      <w:lvlText w:val="-"/>
      <w:lvlJc w:val="left"/>
      <w:pPr>
        <w:ind w:left="0" w:firstLine="0"/>
      </w:pPr>
      <w:rPr>
        <w:rFonts w:ascii="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8" w15:restartNumberingAfterBreak="0">
    <w:nsid w:val="1795570F"/>
    <w:multiLevelType w:val="hybridMultilevel"/>
    <w:tmpl w:val="470E3B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98B1AE9"/>
    <w:multiLevelType w:val="hybridMultilevel"/>
    <w:tmpl w:val="95FEB5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6C7407"/>
    <w:multiLevelType w:val="hybridMultilevel"/>
    <w:tmpl w:val="A754AA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F55488D"/>
    <w:multiLevelType w:val="hybridMultilevel"/>
    <w:tmpl w:val="0FC8C7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54E4C9A"/>
    <w:multiLevelType w:val="hybridMultilevel"/>
    <w:tmpl w:val="D49022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33295F5A"/>
    <w:multiLevelType w:val="hybridMultilevel"/>
    <w:tmpl w:val="72CEE5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AA43FD"/>
    <w:multiLevelType w:val="hybridMultilevel"/>
    <w:tmpl w:val="88ACD0D8"/>
    <w:lvl w:ilvl="0" w:tplc="3CF6F39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0" w15:restartNumberingAfterBreak="0">
    <w:nsid w:val="40D746E9"/>
    <w:multiLevelType w:val="hybridMultilevel"/>
    <w:tmpl w:val="208E321A"/>
    <w:lvl w:ilvl="0" w:tplc="691CDCD4">
      <w:start w:val="1"/>
      <w:numFmt w:val="decimal"/>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1CE48B0"/>
    <w:multiLevelType w:val="hybridMultilevel"/>
    <w:tmpl w:val="B31A9FE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7CD4DBD"/>
    <w:multiLevelType w:val="hybridMultilevel"/>
    <w:tmpl w:val="2E003C48"/>
    <w:lvl w:ilvl="0" w:tplc="6EFA104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D811FC7"/>
    <w:multiLevelType w:val="hybridMultilevel"/>
    <w:tmpl w:val="2864E99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0FB7C1A"/>
    <w:multiLevelType w:val="multilevel"/>
    <w:tmpl w:val="0809001D"/>
    <w:numStyleLink w:val="Lista1"/>
  </w:abstractNum>
  <w:abstractNum w:abstractNumId="3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E50F83"/>
    <w:multiLevelType w:val="hybridMultilevel"/>
    <w:tmpl w:val="4A9823E8"/>
    <w:lvl w:ilvl="0" w:tplc="BEAAF2B4">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D927477"/>
    <w:multiLevelType w:val="hybridMultilevel"/>
    <w:tmpl w:val="95FEB55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1025046"/>
    <w:multiLevelType w:val="hybridMultilevel"/>
    <w:tmpl w:val="E89AEC00"/>
    <w:lvl w:ilvl="0" w:tplc="91AE340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4" w15:restartNumberingAfterBreak="0">
    <w:nsid w:val="6BF01590"/>
    <w:multiLevelType w:val="hybridMultilevel"/>
    <w:tmpl w:val="9474B40C"/>
    <w:lvl w:ilvl="0" w:tplc="E0804C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D5A74D4"/>
    <w:multiLevelType w:val="hybridMultilevel"/>
    <w:tmpl w:val="974E0AE2"/>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869760981">
    <w:abstractNumId w:val="17"/>
  </w:num>
  <w:num w:numId="2" w16cid:durableId="943806061">
    <w:abstractNumId w:val="13"/>
  </w:num>
  <w:num w:numId="3" w16cid:durableId="1128553605">
    <w:abstractNumId w:val="49"/>
  </w:num>
  <w:num w:numId="4" w16cid:durableId="400448315">
    <w:abstractNumId w:val="25"/>
  </w:num>
  <w:num w:numId="5" w16cid:durableId="1324234447">
    <w:abstractNumId w:val="43"/>
  </w:num>
  <w:num w:numId="6" w16cid:durableId="1814710853">
    <w:abstractNumId w:val="26"/>
  </w:num>
  <w:num w:numId="7" w16cid:durableId="1160195495">
    <w:abstractNumId w:val="33"/>
  </w:num>
  <w:num w:numId="8" w16cid:durableId="2051222389">
    <w:abstractNumId w:val="19"/>
  </w:num>
  <w:num w:numId="9" w16cid:durableId="1684211003">
    <w:abstractNumId w:val="42"/>
  </w:num>
  <w:num w:numId="10" w16cid:durableId="2021002002">
    <w:abstractNumId w:val="31"/>
  </w:num>
  <w:num w:numId="11" w16cid:durableId="980960593">
    <w:abstractNumId w:val="30"/>
  </w:num>
  <w:num w:numId="12" w16cid:durableId="2101833021">
    <w:abstractNumId w:val="44"/>
  </w:num>
  <w:num w:numId="13" w16cid:durableId="21441904">
    <w:abstractNumId w:val="35"/>
  </w:num>
  <w:num w:numId="14" w16cid:durableId="1619291641">
    <w:abstractNumId w:val="15"/>
  </w:num>
  <w:num w:numId="15" w16cid:durableId="1959557494">
    <w:abstractNumId w:val="27"/>
  </w:num>
  <w:num w:numId="16" w16cid:durableId="704253224">
    <w:abstractNumId w:val="45"/>
  </w:num>
  <w:num w:numId="17" w16cid:durableId="1789739610">
    <w:abstractNumId w:val="41"/>
  </w:num>
  <w:num w:numId="18" w16cid:durableId="267469364">
    <w:abstractNumId w:val="22"/>
  </w:num>
  <w:num w:numId="19" w16cid:durableId="385186894">
    <w:abstractNumId w:val="39"/>
  </w:num>
  <w:num w:numId="20" w16cid:durableId="1068650231">
    <w:abstractNumId w:val="21"/>
  </w:num>
  <w:num w:numId="21" w16cid:durableId="392655280">
    <w:abstractNumId w:val="16"/>
  </w:num>
  <w:num w:numId="22" w16cid:durableId="663240882">
    <w:abstractNumId w:val="11"/>
  </w:num>
  <w:num w:numId="23" w16cid:durableId="738947015">
    <w:abstractNumId w:val="34"/>
  </w:num>
  <w:num w:numId="24" w16cid:durableId="23216631">
    <w:abstractNumId w:val="33"/>
    <w:lvlOverride w:ilvl="0">
      <w:startOverride w:val="1"/>
    </w:lvlOverride>
    <w:lvlOverride w:ilvl="1"/>
  </w:num>
  <w:num w:numId="25" w16cid:durableId="1732266142">
    <w:abstractNumId w:val="23"/>
  </w:num>
  <w:num w:numId="26" w16cid:durableId="175537132">
    <w:abstractNumId w:val="14"/>
  </w:num>
  <w:num w:numId="27" w16cid:durableId="473181614">
    <w:abstractNumId w:val="18"/>
  </w:num>
  <w:num w:numId="28" w16cid:durableId="766312662">
    <w:abstractNumId w:val="40"/>
  </w:num>
  <w:num w:numId="29" w16cid:durableId="494686133">
    <w:abstractNumId w:val="20"/>
  </w:num>
  <w:num w:numId="30" w16cid:durableId="1122920730">
    <w:abstractNumId w:val="10"/>
  </w:num>
  <w:num w:numId="31" w16cid:durableId="1604218487">
    <w:abstractNumId w:val="29"/>
  </w:num>
  <w:num w:numId="32" w16cid:durableId="761099497">
    <w:abstractNumId w:val="32"/>
  </w:num>
  <w:num w:numId="33" w16cid:durableId="181676059">
    <w:abstractNumId w:val="46"/>
  </w:num>
  <w:num w:numId="34" w16cid:durableId="1281767471">
    <w:abstractNumId w:val="47"/>
  </w:num>
  <w:num w:numId="35" w16cid:durableId="259066400">
    <w:abstractNumId w:val="50"/>
  </w:num>
  <w:num w:numId="36" w16cid:durableId="373384582">
    <w:abstractNumId w:val="24"/>
  </w:num>
  <w:num w:numId="37" w16cid:durableId="829365101">
    <w:abstractNumId w:val="38"/>
  </w:num>
  <w:num w:numId="38" w16cid:durableId="25372873">
    <w:abstractNumId w:val="36"/>
  </w:num>
  <w:num w:numId="39" w16cid:durableId="159583792">
    <w:abstractNumId w:val="9"/>
  </w:num>
  <w:num w:numId="40" w16cid:durableId="1412461012">
    <w:abstractNumId w:val="7"/>
  </w:num>
  <w:num w:numId="41" w16cid:durableId="1049498149">
    <w:abstractNumId w:val="6"/>
  </w:num>
  <w:num w:numId="42" w16cid:durableId="480776684">
    <w:abstractNumId w:val="5"/>
  </w:num>
  <w:num w:numId="43" w16cid:durableId="1221096349">
    <w:abstractNumId w:val="4"/>
  </w:num>
  <w:num w:numId="44" w16cid:durableId="1127814330">
    <w:abstractNumId w:val="8"/>
  </w:num>
  <w:num w:numId="45" w16cid:durableId="953441926">
    <w:abstractNumId w:val="3"/>
  </w:num>
  <w:num w:numId="46" w16cid:durableId="1642999023">
    <w:abstractNumId w:val="2"/>
  </w:num>
  <w:num w:numId="47" w16cid:durableId="327173804">
    <w:abstractNumId w:val="1"/>
  </w:num>
  <w:num w:numId="48" w16cid:durableId="434401366">
    <w:abstractNumId w:val="0"/>
  </w:num>
  <w:num w:numId="49" w16cid:durableId="1051079801">
    <w:abstractNumId w:val="48"/>
  </w:num>
  <w:num w:numId="50" w16cid:durableId="623118318">
    <w:abstractNumId w:val="28"/>
  </w:num>
  <w:num w:numId="51"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79938890">
    <w:abstractNumId w:val="37"/>
  </w:num>
  <w:num w:numId="53" w16cid:durableId="494882035">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 w:vendorID="64" w:dllVersion="6" w:nlCheck="1" w:checkStyle="1"/>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71F"/>
    <w:rsid w:val="00000755"/>
    <w:rsid w:val="00000B4C"/>
    <w:rsid w:val="00000F08"/>
    <w:rsid w:val="00001448"/>
    <w:rsid w:val="000015E9"/>
    <w:rsid w:val="0000166E"/>
    <w:rsid w:val="000016E3"/>
    <w:rsid w:val="00001886"/>
    <w:rsid w:val="00001E3D"/>
    <w:rsid w:val="000021CD"/>
    <w:rsid w:val="000023C4"/>
    <w:rsid w:val="00002450"/>
    <w:rsid w:val="000027A0"/>
    <w:rsid w:val="00002A09"/>
    <w:rsid w:val="00002B63"/>
    <w:rsid w:val="00002B76"/>
    <w:rsid w:val="00002E3A"/>
    <w:rsid w:val="00002EB6"/>
    <w:rsid w:val="000032B1"/>
    <w:rsid w:val="0000330D"/>
    <w:rsid w:val="00003A25"/>
    <w:rsid w:val="000040EA"/>
    <w:rsid w:val="00004264"/>
    <w:rsid w:val="00004675"/>
    <w:rsid w:val="00004D68"/>
    <w:rsid w:val="00004F22"/>
    <w:rsid w:val="000051EF"/>
    <w:rsid w:val="000053F9"/>
    <w:rsid w:val="00005501"/>
    <w:rsid w:val="000055F6"/>
    <w:rsid w:val="00005628"/>
    <w:rsid w:val="00005700"/>
    <w:rsid w:val="00005F38"/>
    <w:rsid w:val="00005F55"/>
    <w:rsid w:val="00006470"/>
    <w:rsid w:val="0000663D"/>
    <w:rsid w:val="000066BD"/>
    <w:rsid w:val="000066C0"/>
    <w:rsid w:val="0000675F"/>
    <w:rsid w:val="000075E8"/>
    <w:rsid w:val="000076BF"/>
    <w:rsid w:val="000077E2"/>
    <w:rsid w:val="00007A2C"/>
    <w:rsid w:val="00007F0E"/>
    <w:rsid w:val="0001082A"/>
    <w:rsid w:val="000109C1"/>
    <w:rsid w:val="00011356"/>
    <w:rsid w:val="00011E91"/>
    <w:rsid w:val="00012701"/>
    <w:rsid w:val="0001280A"/>
    <w:rsid w:val="00012978"/>
    <w:rsid w:val="00012CD0"/>
    <w:rsid w:val="00013118"/>
    <w:rsid w:val="00013192"/>
    <w:rsid w:val="000131BF"/>
    <w:rsid w:val="000135D2"/>
    <w:rsid w:val="00013A71"/>
    <w:rsid w:val="00013BF9"/>
    <w:rsid w:val="00013C30"/>
    <w:rsid w:val="0001470D"/>
    <w:rsid w:val="000149D8"/>
    <w:rsid w:val="00014F2A"/>
    <w:rsid w:val="00015072"/>
    <w:rsid w:val="000153FB"/>
    <w:rsid w:val="0001569A"/>
    <w:rsid w:val="000157F5"/>
    <w:rsid w:val="00015997"/>
    <w:rsid w:val="00015B29"/>
    <w:rsid w:val="000160C9"/>
    <w:rsid w:val="000161D0"/>
    <w:rsid w:val="00016574"/>
    <w:rsid w:val="0001668B"/>
    <w:rsid w:val="00016CF9"/>
    <w:rsid w:val="0001774F"/>
    <w:rsid w:val="00017A57"/>
    <w:rsid w:val="00017B40"/>
    <w:rsid w:val="00017C10"/>
    <w:rsid w:val="0002076A"/>
    <w:rsid w:val="00020816"/>
    <w:rsid w:val="00020868"/>
    <w:rsid w:val="00021052"/>
    <w:rsid w:val="000214D2"/>
    <w:rsid w:val="000214D5"/>
    <w:rsid w:val="00021872"/>
    <w:rsid w:val="000219B4"/>
    <w:rsid w:val="00021E32"/>
    <w:rsid w:val="00021EA4"/>
    <w:rsid w:val="00022152"/>
    <w:rsid w:val="00022263"/>
    <w:rsid w:val="00022463"/>
    <w:rsid w:val="000224D5"/>
    <w:rsid w:val="00022A0C"/>
    <w:rsid w:val="00022FBF"/>
    <w:rsid w:val="000230C3"/>
    <w:rsid w:val="000233DD"/>
    <w:rsid w:val="0002361F"/>
    <w:rsid w:val="0002386C"/>
    <w:rsid w:val="0002394F"/>
    <w:rsid w:val="0002399C"/>
    <w:rsid w:val="00023E6B"/>
    <w:rsid w:val="00023FD6"/>
    <w:rsid w:val="0002401F"/>
    <w:rsid w:val="00024095"/>
    <w:rsid w:val="0002413B"/>
    <w:rsid w:val="00024146"/>
    <w:rsid w:val="00024A80"/>
    <w:rsid w:val="00024CD1"/>
    <w:rsid w:val="00024F76"/>
    <w:rsid w:val="00024FB5"/>
    <w:rsid w:val="0002503C"/>
    <w:rsid w:val="000252F7"/>
    <w:rsid w:val="000254B1"/>
    <w:rsid w:val="000255BC"/>
    <w:rsid w:val="00025A5C"/>
    <w:rsid w:val="00025C75"/>
    <w:rsid w:val="00025C78"/>
    <w:rsid w:val="000260FF"/>
    <w:rsid w:val="00026457"/>
    <w:rsid w:val="000269F0"/>
    <w:rsid w:val="00026AEF"/>
    <w:rsid w:val="00026E2C"/>
    <w:rsid w:val="00026E3D"/>
    <w:rsid w:val="00027073"/>
    <w:rsid w:val="000272EA"/>
    <w:rsid w:val="000279CA"/>
    <w:rsid w:val="00027DAB"/>
    <w:rsid w:val="00027DD5"/>
    <w:rsid w:val="00030166"/>
    <w:rsid w:val="000302DD"/>
    <w:rsid w:val="00030BE9"/>
    <w:rsid w:val="00030D73"/>
    <w:rsid w:val="0003113C"/>
    <w:rsid w:val="0003115D"/>
    <w:rsid w:val="0003122B"/>
    <w:rsid w:val="0003128A"/>
    <w:rsid w:val="000319FC"/>
    <w:rsid w:val="00031D49"/>
    <w:rsid w:val="000322BC"/>
    <w:rsid w:val="000323D3"/>
    <w:rsid w:val="000327AA"/>
    <w:rsid w:val="000329E8"/>
    <w:rsid w:val="00032AA1"/>
    <w:rsid w:val="00032C62"/>
    <w:rsid w:val="00032E0F"/>
    <w:rsid w:val="00032EA1"/>
    <w:rsid w:val="00032ECC"/>
    <w:rsid w:val="00033476"/>
    <w:rsid w:val="0003359A"/>
    <w:rsid w:val="000335BC"/>
    <w:rsid w:val="000341F4"/>
    <w:rsid w:val="00034331"/>
    <w:rsid w:val="00036360"/>
    <w:rsid w:val="00036EAA"/>
    <w:rsid w:val="00037286"/>
    <w:rsid w:val="00037352"/>
    <w:rsid w:val="00037940"/>
    <w:rsid w:val="000379B1"/>
    <w:rsid w:val="00037BA7"/>
    <w:rsid w:val="00037D18"/>
    <w:rsid w:val="0004045E"/>
    <w:rsid w:val="0004047C"/>
    <w:rsid w:val="00040C13"/>
    <w:rsid w:val="00041671"/>
    <w:rsid w:val="0004175F"/>
    <w:rsid w:val="000418C8"/>
    <w:rsid w:val="000419AD"/>
    <w:rsid w:val="00041BFD"/>
    <w:rsid w:val="000420A3"/>
    <w:rsid w:val="00042185"/>
    <w:rsid w:val="000421C1"/>
    <w:rsid w:val="000421D6"/>
    <w:rsid w:val="000423AB"/>
    <w:rsid w:val="000424F8"/>
    <w:rsid w:val="00042696"/>
    <w:rsid w:val="00042DAB"/>
    <w:rsid w:val="00042DAE"/>
    <w:rsid w:val="00043363"/>
    <w:rsid w:val="0004351B"/>
    <w:rsid w:val="00043790"/>
    <w:rsid w:val="000439C9"/>
    <w:rsid w:val="00043AF6"/>
    <w:rsid w:val="00043B1C"/>
    <w:rsid w:val="00043BD9"/>
    <w:rsid w:val="00043E46"/>
    <w:rsid w:val="00043FA0"/>
    <w:rsid w:val="00044164"/>
    <w:rsid w:val="00044754"/>
    <w:rsid w:val="00044994"/>
    <w:rsid w:val="00044E0E"/>
    <w:rsid w:val="00044EEE"/>
    <w:rsid w:val="00045070"/>
    <w:rsid w:val="00045285"/>
    <w:rsid w:val="000452AC"/>
    <w:rsid w:val="00045432"/>
    <w:rsid w:val="000456D4"/>
    <w:rsid w:val="00045803"/>
    <w:rsid w:val="00045B50"/>
    <w:rsid w:val="00045B62"/>
    <w:rsid w:val="00045F40"/>
    <w:rsid w:val="00045FC7"/>
    <w:rsid w:val="000465D8"/>
    <w:rsid w:val="00046794"/>
    <w:rsid w:val="00046894"/>
    <w:rsid w:val="00046E12"/>
    <w:rsid w:val="00046F0A"/>
    <w:rsid w:val="00046F1D"/>
    <w:rsid w:val="000472B2"/>
    <w:rsid w:val="00047596"/>
    <w:rsid w:val="00047861"/>
    <w:rsid w:val="00047F74"/>
    <w:rsid w:val="00047FD5"/>
    <w:rsid w:val="00050399"/>
    <w:rsid w:val="0005066D"/>
    <w:rsid w:val="0005073C"/>
    <w:rsid w:val="000508D3"/>
    <w:rsid w:val="00050CA9"/>
    <w:rsid w:val="00051219"/>
    <w:rsid w:val="00051268"/>
    <w:rsid w:val="000515EB"/>
    <w:rsid w:val="0005188E"/>
    <w:rsid w:val="000519BB"/>
    <w:rsid w:val="00052224"/>
    <w:rsid w:val="00052362"/>
    <w:rsid w:val="00052E5A"/>
    <w:rsid w:val="0005333B"/>
    <w:rsid w:val="0005340B"/>
    <w:rsid w:val="00053B06"/>
    <w:rsid w:val="00053C54"/>
    <w:rsid w:val="00053C7C"/>
    <w:rsid w:val="00053CEF"/>
    <w:rsid w:val="00053E95"/>
    <w:rsid w:val="000544A3"/>
    <w:rsid w:val="0005451E"/>
    <w:rsid w:val="000549AD"/>
    <w:rsid w:val="00054CB3"/>
    <w:rsid w:val="0005534A"/>
    <w:rsid w:val="00055368"/>
    <w:rsid w:val="00055643"/>
    <w:rsid w:val="00055E43"/>
    <w:rsid w:val="00056419"/>
    <w:rsid w:val="000564B0"/>
    <w:rsid w:val="000567DF"/>
    <w:rsid w:val="0005681F"/>
    <w:rsid w:val="00056B91"/>
    <w:rsid w:val="00056D74"/>
    <w:rsid w:val="00057058"/>
    <w:rsid w:val="000570D0"/>
    <w:rsid w:val="00057378"/>
    <w:rsid w:val="0005746E"/>
    <w:rsid w:val="000576F2"/>
    <w:rsid w:val="0005794D"/>
    <w:rsid w:val="00057E07"/>
    <w:rsid w:val="000601B9"/>
    <w:rsid w:val="00060228"/>
    <w:rsid w:val="000603B8"/>
    <w:rsid w:val="000605D5"/>
    <w:rsid w:val="00060B47"/>
    <w:rsid w:val="00060D5E"/>
    <w:rsid w:val="00061379"/>
    <w:rsid w:val="00061865"/>
    <w:rsid w:val="0006187D"/>
    <w:rsid w:val="00062065"/>
    <w:rsid w:val="000621FB"/>
    <w:rsid w:val="0006230E"/>
    <w:rsid w:val="00062547"/>
    <w:rsid w:val="00062584"/>
    <w:rsid w:val="00062667"/>
    <w:rsid w:val="000627F0"/>
    <w:rsid w:val="000629E5"/>
    <w:rsid w:val="00062B55"/>
    <w:rsid w:val="0006321F"/>
    <w:rsid w:val="00063503"/>
    <w:rsid w:val="00063852"/>
    <w:rsid w:val="000640C7"/>
    <w:rsid w:val="000641EC"/>
    <w:rsid w:val="0006439A"/>
    <w:rsid w:val="00064985"/>
    <w:rsid w:val="000649BE"/>
    <w:rsid w:val="00064AA9"/>
    <w:rsid w:val="0006564D"/>
    <w:rsid w:val="00065961"/>
    <w:rsid w:val="00065B17"/>
    <w:rsid w:val="00065B51"/>
    <w:rsid w:val="00065D37"/>
    <w:rsid w:val="00065F29"/>
    <w:rsid w:val="00066A3F"/>
    <w:rsid w:val="00066AD2"/>
    <w:rsid w:val="00066DB4"/>
    <w:rsid w:val="00066EA5"/>
    <w:rsid w:val="00066EE2"/>
    <w:rsid w:val="000675E4"/>
    <w:rsid w:val="0007015B"/>
    <w:rsid w:val="00070191"/>
    <w:rsid w:val="000705E3"/>
    <w:rsid w:val="0007064D"/>
    <w:rsid w:val="00070743"/>
    <w:rsid w:val="00070AB1"/>
    <w:rsid w:val="00070C1B"/>
    <w:rsid w:val="00070D19"/>
    <w:rsid w:val="000710FA"/>
    <w:rsid w:val="0007141A"/>
    <w:rsid w:val="00071619"/>
    <w:rsid w:val="0007194A"/>
    <w:rsid w:val="0007205B"/>
    <w:rsid w:val="00072071"/>
    <w:rsid w:val="00072280"/>
    <w:rsid w:val="0007259E"/>
    <w:rsid w:val="000725F5"/>
    <w:rsid w:val="00072A2B"/>
    <w:rsid w:val="00072CBD"/>
    <w:rsid w:val="00073E16"/>
    <w:rsid w:val="00073EAD"/>
    <w:rsid w:val="00073FA8"/>
    <w:rsid w:val="0007449E"/>
    <w:rsid w:val="0007452D"/>
    <w:rsid w:val="000747BB"/>
    <w:rsid w:val="0007480F"/>
    <w:rsid w:val="00074AAF"/>
    <w:rsid w:val="0007508F"/>
    <w:rsid w:val="00075134"/>
    <w:rsid w:val="0007525E"/>
    <w:rsid w:val="00075726"/>
    <w:rsid w:val="00076047"/>
    <w:rsid w:val="000762DE"/>
    <w:rsid w:val="00076382"/>
    <w:rsid w:val="000764AD"/>
    <w:rsid w:val="00076B08"/>
    <w:rsid w:val="0007702B"/>
    <w:rsid w:val="0007721B"/>
    <w:rsid w:val="000772B8"/>
    <w:rsid w:val="00077DFE"/>
    <w:rsid w:val="000811D6"/>
    <w:rsid w:val="000816D4"/>
    <w:rsid w:val="00081B23"/>
    <w:rsid w:val="00082322"/>
    <w:rsid w:val="00082583"/>
    <w:rsid w:val="00082C9E"/>
    <w:rsid w:val="0008348F"/>
    <w:rsid w:val="000841B0"/>
    <w:rsid w:val="00084408"/>
    <w:rsid w:val="00084D71"/>
    <w:rsid w:val="00085177"/>
    <w:rsid w:val="00085370"/>
    <w:rsid w:val="00085598"/>
    <w:rsid w:val="0008577C"/>
    <w:rsid w:val="00085CC8"/>
    <w:rsid w:val="00085FC9"/>
    <w:rsid w:val="00085FE7"/>
    <w:rsid w:val="0008641E"/>
    <w:rsid w:val="000864A3"/>
    <w:rsid w:val="0008688A"/>
    <w:rsid w:val="00086893"/>
    <w:rsid w:val="000871EF"/>
    <w:rsid w:val="000872EA"/>
    <w:rsid w:val="00087BA9"/>
    <w:rsid w:val="00090006"/>
    <w:rsid w:val="00090B01"/>
    <w:rsid w:val="000912CF"/>
    <w:rsid w:val="00091307"/>
    <w:rsid w:val="00091DC2"/>
    <w:rsid w:val="00091F4E"/>
    <w:rsid w:val="00092EDB"/>
    <w:rsid w:val="0009319B"/>
    <w:rsid w:val="00093B6A"/>
    <w:rsid w:val="00093BDB"/>
    <w:rsid w:val="00093C1A"/>
    <w:rsid w:val="00093C52"/>
    <w:rsid w:val="00093DA2"/>
    <w:rsid w:val="00093F18"/>
    <w:rsid w:val="000943C5"/>
    <w:rsid w:val="000947AC"/>
    <w:rsid w:val="00094B37"/>
    <w:rsid w:val="00094DA1"/>
    <w:rsid w:val="00094E25"/>
    <w:rsid w:val="00094FE7"/>
    <w:rsid w:val="00095435"/>
    <w:rsid w:val="000954D2"/>
    <w:rsid w:val="00095ADB"/>
    <w:rsid w:val="00095F6E"/>
    <w:rsid w:val="00096069"/>
    <w:rsid w:val="00096096"/>
    <w:rsid w:val="000961BF"/>
    <w:rsid w:val="00096294"/>
    <w:rsid w:val="00096521"/>
    <w:rsid w:val="00096569"/>
    <w:rsid w:val="000965B2"/>
    <w:rsid w:val="000968C5"/>
    <w:rsid w:val="00096C51"/>
    <w:rsid w:val="00096CCB"/>
    <w:rsid w:val="00096DFA"/>
    <w:rsid w:val="0009721B"/>
    <w:rsid w:val="000974BE"/>
    <w:rsid w:val="00097720"/>
    <w:rsid w:val="00097738"/>
    <w:rsid w:val="000979F7"/>
    <w:rsid w:val="00097F50"/>
    <w:rsid w:val="000A00F4"/>
    <w:rsid w:val="000A0126"/>
    <w:rsid w:val="000A0363"/>
    <w:rsid w:val="000A0643"/>
    <w:rsid w:val="000A09CA"/>
    <w:rsid w:val="000A0E4B"/>
    <w:rsid w:val="000A0E55"/>
    <w:rsid w:val="000A12DC"/>
    <w:rsid w:val="000A15C9"/>
    <w:rsid w:val="000A16CE"/>
    <w:rsid w:val="000A1771"/>
    <w:rsid w:val="000A189B"/>
    <w:rsid w:val="000A1CE1"/>
    <w:rsid w:val="000A1D85"/>
    <w:rsid w:val="000A27FB"/>
    <w:rsid w:val="000A280C"/>
    <w:rsid w:val="000A2927"/>
    <w:rsid w:val="000A312B"/>
    <w:rsid w:val="000A3344"/>
    <w:rsid w:val="000A3517"/>
    <w:rsid w:val="000A36CF"/>
    <w:rsid w:val="000A39A1"/>
    <w:rsid w:val="000A39AE"/>
    <w:rsid w:val="000A3C85"/>
    <w:rsid w:val="000A3D7D"/>
    <w:rsid w:val="000A3EA6"/>
    <w:rsid w:val="000A3EEA"/>
    <w:rsid w:val="000A4005"/>
    <w:rsid w:val="000A442B"/>
    <w:rsid w:val="000A454A"/>
    <w:rsid w:val="000A5531"/>
    <w:rsid w:val="000A58DA"/>
    <w:rsid w:val="000A6021"/>
    <w:rsid w:val="000A6424"/>
    <w:rsid w:val="000A6519"/>
    <w:rsid w:val="000A67FF"/>
    <w:rsid w:val="000A6B23"/>
    <w:rsid w:val="000A6DE8"/>
    <w:rsid w:val="000A6F44"/>
    <w:rsid w:val="000A6F79"/>
    <w:rsid w:val="000A6FA7"/>
    <w:rsid w:val="000A7138"/>
    <w:rsid w:val="000A73E3"/>
    <w:rsid w:val="000A76CF"/>
    <w:rsid w:val="000A7B5F"/>
    <w:rsid w:val="000A7DBE"/>
    <w:rsid w:val="000A7E52"/>
    <w:rsid w:val="000A7F02"/>
    <w:rsid w:val="000B0054"/>
    <w:rsid w:val="000B0096"/>
    <w:rsid w:val="000B0925"/>
    <w:rsid w:val="000B09C4"/>
    <w:rsid w:val="000B0BAE"/>
    <w:rsid w:val="000B0FE2"/>
    <w:rsid w:val="000B11F8"/>
    <w:rsid w:val="000B1534"/>
    <w:rsid w:val="000B15D8"/>
    <w:rsid w:val="000B18A2"/>
    <w:rsid w:val="000B19FF"/>
    <w:rsid w:val="000B1C3E"/>
    <w:rsid w:val="000B1D8F"/>
    <w:rsid w:val="000B1E8A"/>
    <w:rsid w:val="000B1F3B"/>
    <w:rsid w:val="000B2041"/>
    <w:rsid w:val="000B2526"/>
    <w:rsid w:val="000B2661"/>
    <w:rsid w:val="000B30E2"/>
    <w:rsid w:val="000B34AF"/>
    <w:rsid w:val="000B3B89"/>
    <w:rsid w:val="000B3C7C"/>
    <w:rsid w:val="000B3CA8"/>
    <w:rsid w:val="000B40A2"/>
    <w:rsid w:val="000B48BB"/>
    <w:rsid w:val="000B4B3B"/>
    <w:rsid w:val="000B4D1F"/>
    <w:rsid w:val="000B6476"/>
    <w:rsid w:val="000B6498"/>
    <w:rsid w:val="000B64E0"/>
    <w:rsid w:val="000B676C"/>
    <w:rsid w:val="000B681A"/>
    <w:rsid w:val="000B69FA"/>
    <w:rsid w:val="000B7003"/>
    <w:rsid w:val="000B7180"/>
    <w:rsid w:val="000B7442"/>
    <w:rsid w:val="000B744C"/>
    <w:rsid w:val="000B7548"/>
    <w:rsid w:val="000B7686"/>
    <w:rsid w:val="000C0074"/>
    <w:rsid w:val="000C025D"/>
    <w:rsid w:val="000C0260"/>
    <w:rsid w:val="000C0489"/>
    <w:rsid w:val="000C0DC0"/>
    <w:rsid w:val="000C10F8"/>
    <w:rsid w:val="000C13F2"/>
    <w:rsid w:val="000C1462"/>
    <w:rsid w:val="000C1523"/>
    <w:rsid w:val="000C197A"/>
    <w:rsid w:val="000C19BD"/>
    <w:rsid w:val="000C1DBE"/>
    <w:rsid w:val="000C1ECB"/>
    <w:rsid w:val="000C20FD"/>
    <w:rsid w:val="000C2166"/>
    <w:rsid w:val="000C21EA"/>
    <w:rsid w:val="000C22F6"/>
    <w:rsid w:val="000C254C"/>
    <w:rsid w:val="000C283F"/>
    <w:rsid w:val="000C290E"/>
    <w:rsid w:val="000C2966"/>
    <w:rsid w:val="000C2A8C"/>
    <w:rsid w:val="000C2BDE"/>
    <w:rsid w:val="000C30EA"/>
    <w:rsid w:val="000C3C18"/>
    <w:rsid w:val="000C3DC2"/>
    <w:rsid w:val="000C3F12"/>
    <w:rsid w:val="000C3FA8"/>
    <w:rsid w:val="000C4450"/>
    <w:rsid w:val="000C4B4C"/>
    <w:rsid w:val="000C4FD1"/>
    <w:rsid w:val="000C525D"/>
    <w:rsid w:val="000C56EF"/>
    <w:rsid w:val="000C62F0"/>
    <w:rsid w:val="000C6528"/>
    <w:rsid w:val="000C6B51"/>
    <w:rsid w:val="000C6E66"/>
    <w:rsid w:val="000C6FA4"/>
    <w:rsid w:val="000C703F"/>
    <w:rsid w:val="000C739B"/>
    <w:rsid w:val="000C762E"/>
    <w:rsid w:val="000C76CF"/>
    <w:rsid w:val="000C7AB9"/>
    <w:rsid w:val="000D010B"/>
    <w:rsid w:val="000D0FDC"/>
    <w:rsid w:val="000D1552"/>
    <w:rsid w:val="000D18D7"/>
    <w:rsid w:val="000D198E"/>
    <w:rsid w:val="000D1B72"/>
    <w:rsid w:val="000D22F9"/>
    <w:rsid w:val="000D2489"/>
    <w:rsid w:val="000D282B"/>
    <w:rsid w:val="000D2CD4"/>
    <w:rsid w:val="000D2E4D"/>
    <w:rsid w:val="000D2E97"/>
    <w:rsid w:val="000D324F"/>
    <w:rsid w:val="000D329E"/>
    <w:rsid w:val="000D3789"/>
    <w:rsid w:val="000D37C8"/>
    <w:rsid w:val="000D3A7F"/>
    <w:rsid w:val="000D3DDE"/>
    <w:rsid w:val="000D4047"/>
    <w:rsid w:val="000D46A6"/>
    <w:rsid w:val="000D4704"/>
    <w:rsid w:val="000D5122"/>
    <w:rsid w:val="000D5446"/>
    <w:rsid w:val="000D5658"/>
    <w:rsid w:val="000D568F"/>
    <w:rsid w:val="000D6575"/>
    <w:rsid w:val="000D6BC9"/>
    <w:rsid w:val="000D6D75"/>
    <w:rsid w:val="000D72AF"/>
    <w:rsid w:val="000D72B2"/>
    <w:rsid w:val="000D7434"/>
    <w:rsid w:val="000D79D9"/>
    <w:rsid w:val="000D7B09"/>
    <w:rsid w:val="000D7CEF"/>
    <w:rsid w:val="000D7F37"/>
    <w:rsid w:val="000D7FAC"/>
    <w:rsid w:val="000E0C45"/>
    <w:rsid w:val="000E0D36"/>
    <w:rsid w:val="000E0F78"/>
    <w:rsid w:val="000E1061"/>
    <w:rsid w:val="000E112F"/>
    <w:rsid w:val="000E11D2"/>
    <w:rsid w:val="000E1335"/>
    <w:rsid w:val="000E140A"/>
    <w:rsid w:val="000E144E"/>
    <w:rsid w:val="000E1949"/>
    <w:rsid w:val="000E1A81"/>
    <w:rsid w:val="000E23AA"/>
    <w:rsid w:val="000E23EA"/>
    <w:rsid w:val="000E2483"/>
    <w:rsid w:val="000E29A0"/>
    <w:rsid w:val="000E2F28"/>
    <w:rsid w:val="000E3044"/>
    <w:rsid w:val="000E35AE"/>
    <w:rsid w:val="000E389A"/>
    <w:rsid w:val="000E3E9D"/>
    <w:rsid w:val="000E4069"/>
    <w:rsid w:val="000E4167"/>
    <w:rsid w:val="000E4427"/>
    <w:rsid w:val="000E47C9"/>
    <w:rsid w:val="000E48DC"/>
    <w:rsid w:val="000E51FE"/>
    <w:rsid w:val="000E537D"/>
    <w:rsid w:val="000E596E"/>
    <w:rsid w:val="000E599F"/>
    <w:rsid w:val="000E5A0A"/>
    <w:rsid w:val="000E5A42"/>
    <w:rsid w:val="000E5CE6"/>
    <w:rsid w:val="000E65E9"/>
    <w:rsid w:val="000E6621"/>
    <w:rsid w:val="000E7029"/>
    <w:rsid w:val="000E70A6"/>
    <w:rsid w:val="000E7318"/>
    <w:rsid w:val="000E77B7"/>
    <w:rsid w:val="000E7B38"/>
    <w:rsid w:val="000E7D5F"/>
    <w:rsid w:val="000E7F03"/>
    <w:rsid w:val="000F05E1"/>
    <w:rsid w:val="000F08BD"/>
    <w:rsid w:val="000F0914"/>
    <w:rsid w:val="000F0B1F"/>
    <w:rsid w:val="000F0B43"/>
    <w:rsid w:val="000F12FD"/>
    <w:rsid w:val="000F1641"/>
    <w:rsid w:val="000F1991"/>
    <w:rsid w:val="000F1D8A"/>
    <w:rsid w:val="000F21A2"/>
    <w:rsid w:val="000F32BB"/>
    <w:rsid w:val="000F36D8"/>
    <w:rsid w:val="000F3978"/>
    <w:rsid w:val="000F41A6"/>
    <w:rsid w:val="000F4754"/>
    <w:rsid w:val="000F51DA"/>
    <w:rsid w:val="000F5218"/>
    <w:rsid w:val="000F5222"/>
    <w:rsid w:val="000F57A9"/>
    <w:rsid w:val="000F57B7"/>
    <w:rsid w:val="000F57CE"/>
    <w:rsid w:val="000F58E0"/>
    <w:rsid w:val="000F591C"/>
    <w:rsid w:val="000F595B"/>
    <w:rsid w:val="000F5E3F"/>
    <w:rsid w:val="000F6025"/>
    <w:rsid w:val="000F604F"/>
    <w:rsid w:val="000F6E15"/>
    <w:rsid w:val="000F6E35"/>
    <w:rsid w:val="000F765B"/>
    <w:rsid w:val="000F79E6"/>
    <w:rsid w:val="000F7B64"/>
    <w:rsid w:val="000F7C08"/>
    <w:rsid w:val="000F7CCF"/>
    <w:rsid w:val="000F7FE9"/>
    <w:rsid w:val="00100149"/>
    <w:rsid w:val="00100DE1"/>
    <w:rsid w:val="00101138"/>
    <w:rsid w:val="001014A7"/>
    <w:rsid w:val="001014AA"/>
    <w:rsid w:val="00101A75"/>
    <w:rsid w:val="00101CA5"/>
    <w:rsid w:val="00101F07"/>
    <w:rsid w:val="001025D7"/>
    <w:rsid w:val="00102D75"/>
    <w:rsid w:val="001033DC"/>
    <w:rsid w:val="00103552"/>
    <w:rsid w:val="0010363F"/>
    <w:rsid w:val="0010381F"/>
    <w:rsid w:val="001039D3"/>
    <w:rsid w:val="00103C93"/>
    <w:rsid w:val="00103D94"/>
    <w:rsid w:val="00103FD3"/>
    <w:rsid w:val="00104196"/>
    <w:rsid w:val="00104262"/>
    <w:rsid w:val="00104428"/>
    <w:rsid w:val="001048FB"/>
    <w:rsid w:val="00104A2E"/>
    <w:rsid w:val="00104A41"/>
    <w:rsid w:val="001054FC"/>
    <w:rsid w:val="00105598"/>
    <w:rsid w:val="0010598B"/>
    <w:rsid w:val="001062F1"/>
    <w:rsid w:val="00106401"/>
    <w:rsid w:val="00106927"/>
    <w:rsid w:val="00106B92"/>
    <w:rsid w:val="00106C24"/>
    <w:rsid w:val="00106D4A"/>
    <w:rsid w:val="00106F87"/>
    <w:rsid w:val="00107175"/>
    <w:rsid w:val="00107791"/>
    <w:rsid w:val="00107C3C"/>
    <w:rsid w:val="00107C73"/>
    <w:rsid w:val="00107C93"/>
    <w:rsid w:val="001100D5"/>
    <w:rsid w:val="0011029F"/>
    <w:rsid w:val="0011097C"/>
    <w:rsid w:val="00110A50"/>
    <w:rsid w:val="00110C26"/>
    <w:rsid w:val="00110C5E"/>
    <w:rsid w:val="00110FE6"/>
    <w:rsid w:val="0011118B"/>
    <w:rsid w:val="001111EE"/>
    <w:rsid w:val="001112F2"/>
    <w:rsid w:val="00111E92"/>
    <w:rsid w:val="00111F70"/>
    <w:rsid w:val="00111F73"/>
    <w:rsid w:val="00112249"/>
    <w:rsid w:val="001123A7"/>
    <w:rsid w:val="00112A64"/>
    <w:rsid w:val="00112B5D"/>
    <w:rsid w:val="00113038"/>
    <w:rsid w:val="00113181"/>
    <w:rsid w:val="00113545"/>
    <w:rsid w:val="001138C0"/>
    <w:rsid w:val="001138F3"/>
    <w:rsid w:val="00113926"/>
    <w:rsid w:val="00113BE1"/>
    <w:rsid w:val="00113C92"/>
    <w:rsid w:val="00113F74"/>
    <w:rsid w:val="0011405A"/>
    <w:rsid w:val="00114156"/>
    <w:rsid w:val="00114458"/>
    <w:rsid w:val="0011502D"/>
    <w:rsid w:val="001150C5"/>
    <w:rsid w:val="00115210"/>
    <w:rsid w:val="001152BD"/>
    <w:rsid w:val="0011560F"/>
    <w:rsid w:val="00115659"/>
    <w:rsid w:val="00115D7C"/>
    <w:rsid w:val="001164CB"/>
    <w:rsid w:val="00116740"/>
    <w:rsid w:val="001168B8"/>
    <w:rsid w:val="00117F2A"/>
    <w:rsid w:val="00120078"/>
    <w:rsid w:val="001201AD"/>
    <w:rsid w:val="001205E1"/>
    <w:rsid w:val="0012126B"/>
    <w:rsid w:val="001212AF"/>
    <w:rsid w:val="00121369"/>
    <w:rsid w:val="001221B5"/>
    <w:rsid w:val="00122278"/>
    <w:rsid w:val="00122371"/>
    <w:rsid w:val="001224E0"/>
    <w:rsid w:val="00122900"/>
    <w:rsid w:val="00122936"/>
    <w:rsid w:val="00122C31"/>
    <w:rsid w:val="00123398"/>
    <w:rsid w:val="001238BA"/>
    <w:rsid w:val="00123AF0"/>
    <w:rsid w:val="00124316"/>
    <w:rsid w:val="0012434D"/>
    <w:rsid w:val="001244FF"/>
    <w:rsid w:val="001247FA"/>
    <w:rsid w:val="001249B3"/>
    <w:rsid w:val="001249BE"/>
    <w:rsid w:val="00124E01"/>
    <w:rsid w:val="00125188"/>
    <w:rsid w:val="001254C7"/>
    <w:rsid w:val="00125555"/>
    <w:rsid w:val="001258A1"/>
    <w:rsid w:val="00125993"/>
    <w:rsid w:val="00125A75"/>
    <w:rsid w:val="00125B31"/>
    <w:rsid w:val="00125B96"/>
    <w:rsid w:val="00125D43"/>
    <w:rsid w:val="00125D87"/>
    <w:rsid w:val="00125E7C"/>
    <w:rsid w:val="0012616F"/>
    <w:rsid w:val="001263B1"/>
    <w:rsid w:val="001269C5"/>
    <w:rsid w:val="00126B77"/>
    <w:rsid w:val="0012743C"/>
    <w:rsid w:val="001274F1"/>
    <w:rsid w:val="00127594"/>
    <w:rsid w:val="001275F9"/>
    <w:rsid w:val="0012792C"/>
    <w:rsid w:val="00127935"/>
    <w:rsid w:val="00127A0C"/>
    <w:rsid w:val="00127D7D"/>
    <w:rsid w:val="00130361"/>
    <w:rsid w:val="001305E2"/>
    <w:rsid w:val="001306CD"/>
    <w:rsid w:val="00130858"/>
    <w:rsid w:val="00131138"/>
    <w:rsid w:val="001313B0"/>
    <w:rsid w:val="001315C3"/>
    <w:rsid w:val="0013168E"/>
    <w:rsid w:val="00131782"/>
    <w:rsid w:val="00131B2C"/>
    <w:rsid w:val="00131B9B"/>
    <w:rsid w:val="00131D37"/>
    <w:rsid w:val="00131DCF"/>
    <w:rsid w:val="00131F1E"/>
    <w:rsid w:val="00131F5B"/>
    <w:rsid w:val="001320C8"/>
    <w:rsid w:val="001324E7"/>
    <w:rsid w:val="00132CA4"/>
    <w:rsid w:val="00132CCF"/>
    <w:rsid w:val="00132DDE"/>
    <w:rsid w:val="001337B0"/>
    <w:rsid w:val="00133991"/>
    <w:rsid w:val="00133B56"/>
    <w:rsid w:val="00133D52"/>
    <w:rsid w:val="00133F37"/>
    <w:rsid w:val="00134045"/>
    <w:rsid w:val="00134450"/>
    <w:rsid w:val="00134704"/>
    <w:rsid w:val="00134944"/>
    <w:rsid w:val="00134A8E"/>
    <w:rsid w:val="00134E18"/>
    <w:rsid w:val="00135009"/>
    <w:rsid w:val="001354B7"/>
    <w:rsid w:val="00135570"/>
    <w:rsid w:val="00135622"/>
    <w:rsid w:val="001356E5"/>
    <w:rsid w:val="0013570D"/>
    <w:rsid w:val="0013573A"/>
    <w:rsid w:val="0013587D"/>
    <w:rsid w:val="00135E97"/>
    <w:rsid w:val="00135FC9"/>
    <w:rsid w:val="0013632D"/>
    <w:rsid w:val="00136690"/>
    <w:rsid w:val="00136B09"/>
    <w:rsid w:val="001373DE"/>
    <w:rsid w:val="00137705"/>
    <w:rsid w:val="001379AB"/>
    <w:rsid w:val="00137A5B"/>
    <w:rsid w:val="0014010A"/>
    <w:rsid w:val="001402A0"/>
    <w:rsid w:val="001404BA"/>
    <w:rsid w:val="00140F08"/>
    <w:rsid w:val="00140F1C"/>
    <w:rsid w:val="00141AE8"/>
    <w:rsid w:val="00141CAE"/>
    <w:rsid w:val="00142095"/>
    <w:rsid w:val="00142300"/>
    <w:rsid w:val="00142650"/>
    <w:rsid w:val="0014277C"/>
    <w:rsid w:val="00142B4A"/>
    <w:rsid w:val="00142BF8"/>
    <w:rsid w:val="0014336D"/>
    <w:rsid w:val="00143B41"/>
    <w:rsid w:val="00143F4A"/>
    <w:rsid w:val="001441F7"/>
    <w:rsid w:val="00144216"/>
    <w:rsid w:val="0014438E"/>
    <w:rsid w:val="00144545"/>
    <w:rsid w:val="00144DAA"/>
    <w:rsid w:val="00145484"/>
    <w:rsid w:val="001455E4"/>
    <w:rsid w:val="0014577B"/>
    <w:rsid w:val="00145BD6"/>
    <w:rsid w:val="00146051"/>
    <w:rsid w:val="00146080"/>
    <w:rsid w:val="001460C3"/>
    <w:rsid w:val="0014635E"/>
    <w:rsid w:val="001463EC"/>
    <w:rsid w:val="001467B0"/>
    <w:rsid w:val="001468F2"/>
    <w:rsid w:val="00146924"/>
    <w:rsid w:val="001469A1"/>
    <w:rsid w:val="00146A42"/>
    <w:rsid w:val="00146ACA"/>
    <w:rsid w:val="00146D04"/>
    <w:rsid w:val="00146E16"/>
    <w:rsid w:val="00146E3E"/>
    <w:rsid w:val="00147064"/>
    <w:rsid w:val="001473B3"/>
    <w:rsid w:val="001474FA"/>
    <w:rsid w:val="0014754D"/>
    <w:rsid w:val="001477B5"/>
    <w:rsid w:val="00147934"/>
    <w:rsid w:val="00147EAD"/>
    <w:rsid w:val="00150090"/>
    <w:rsid w:val="001506D3"/>
    <w:rsid w:val="001509FD"/>
    <w:rsid w:val="0015121D"/>
    <w:rsid w:val="00151966"/>
    <w:rsid w:val="0015199E"/>
    <w:rsid w:val="001523BB"/>
    <w:rsid w:val="00152780"/>
    <w:rsid w:val="0015285B"/>
    <w:rsid w:val="00152E6E"/>
    <w:rsid w:val="00153316"/>
    <w:rsid w:val="00153B2C"/>
    <w:rsid w:val="00153FCE"/>
    <w:rsid w:val="0015419A"/>
    <w:rsid w:val="0015430F"/>
    <w:rsid w:val="00154326"/>
    <w:rsid w:val="00154331"/>
    <w:rsid w:val="001545D6"/>
    <w:rsid w:val="0015465F"/>
    <w:rsid w:val="00154EE3"/>
    <w:rsid w:val="0015510B"/>
    <w:rsid w:val="00155144"/>
    <w:rsid w:val="001552F8"/>
    <w:rsid w:val="00155357"/>
    <w:rsid w:val="00155472"/>
    <w:rsid w:val="001555E0"/>
    <w:rsid w:val="0015581E"/>
    <w:rsid w:val="001558F1"/>
    <w:rsid w:val="00155A46"/>
    <w:rsid w:val="00155B6D"/>
    <w:rsid w:val="00155BCE"/>
    <w:rsid w:val="00155D0A"/>
    <w:rsid w:val="00155EE2"/>
    <w:rsid w:val="00155FA3"/>
    <w:rsid w:val="001560E4"/>
    <w:rsid w:val="00156641"/>
    <w:rsid w:val="001567CD"/>
    <w:rsid w:val="00156998"/>
    <w:rsid w:val="001569BA"/>
    <w:rsid w:val="00156EFF"/>
    <w:rsid w:val="00156F36"/>
    <w:rsid w:val="001577A2"/>
    <w:rsid w:val="00157C44"/>
    <w:rsid w:val="00157DE8"/>
    <w:rsid w:val="00157E61"/>
    <w:rsid w:val="00160011"/>
    <w:rsid w:val="00160023"/>
    <w:rsid w:val="00160061"/>
    <w:rsid w:val="00160545"/>
    <w:rsid w:val="00160698"/>
    <w:rsid w:val="00160CF7"/>
    <w:rsid w:val="00161146"/>
    <w:rsid w:val="001620D0"/>
    <w:rsid w:val="0016214D"/>
    <w:rsid w:val="001627BA"/>
    <w:rsid w:val="001633DA"/>
    <w:rsid w:val="0016367A"/>
    <w:rsid w:val="001637BC"/>
    <w:rsid w:val="001637EB"/>
    <w:rsid w:val="001638F9"/>
    <w:rsid w:val="001639C2"/>
    <w:rsid w:val="00163DC9"/>
    <w:rsid w:val="00163DDF"/>
    <w:rsid w:val="00163E43"/>
    <w:rsid w:val="00164468"/>
    <w:rsid w:val="00164977"/>
    <w:rsid w:val="00164BB3"/>
    <w:rsid w:val="00164C6B"/>
    <w:rsid w:val="00164D66"/>
    <w:rsid w:val="00164D68"/>
    <w:rsid w:val="00164E25"/>
    <w:rsid w:val="00164F52"/>
    <w:rsid w:val="001650FE"/>
    <w:rsid w:val="0016533A"/>
    <w:rsid w:val="00165792"/>
    <w:rsid w:val="00165B3F"/>
    <w:rsid w:val="00165EAD"/>
    <w:rsid w:val="001660A2"/>
    <w:rsid w:val="0016663D"/>
    <w:rsid w:val="00166877"/>
    <w:rsid w:val="00166888"/>
    <w:rsid w:val="00166937"/>
    <w:rsid w:val="00167C67"/>
    <w:rsid w:val="00167D07"/>
    <w:rsid w:val="00167DC8"/>
    <w:rsid w:val="00167F36"/>
    <w:rsid w:val="00170321"/>
    <w:rsid w:val="001705BE"/>
    <w:rsid w:val="001710CA"/>
    <w:rsid w:val="0017116A"/>
    <w:rsid w:val="0017122A"/>
    <w:rsid w:val="00171335"/>
    <w:rsid w:val="001714B6"/>
    <w:rsid w:val="0017159C"/>
    <w:rsid w:val="00171CE6"/>
    <w:rsid w:val="00171FA8"/>
    <w:rsid w:val="00172068"/>
    <w:rsid w:val="00172299"/>
    <w:rsid w:val="001722E4"/>
    <w:rsid w:val="00172614"/>
    <w:rsid w:val="00172731"/>
    <w:rsid w:val="001727E7"/>
    <w:rsid w:val="00172F36"/>
    <w:rsid w:val="0017361A"/>
    <w:rsid w:val="00173968"/>
    <w:rsid w:val="00173D3A"/>
    <w:rsid w:val="0017427D"/>
    <w:rsid w:val="00174324"/>
    <w:rsid w:val="0017486E"/>
    <w:rsid w:val="00174A9E"/>
    <w:rsid w:val="001751AD"/>
    <w:rsid w:val="001757B8"/>
    <w:rsid w:val="00175CD3"/>
    <w:rsid w:val="00176034"/>
    <w:rsid w:val="00176A0F"/>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500"/>
    <w:rsid w:val="001815C1"/>
    <w:rsid w:val="001817E7"/>
    <w:rsid w:val="00181C36"/>
    <w:rsid w:val="00181DB0"/>
    <w:rsid w:val="00182375"/>
    <w:rsid w:val="00182462"/>
    <w:rsid w:val="0018248E"/>
    <w:rsid w:val="001828A4"/>
    <w:rsid w:val="00182AFD"/>
    <w:rsid w:val="00182CAE"/>
    <w:rsid w:val="00182F6F"/>
    <w:rsid w:val="00183427"/>
    <w:rsid w:val="0018360A"/>
    <w:rsid w:val="00183A06"/>
    <w:rsid w:val="00183AC9"/>
    <w:rsid w:val="00183C0F"/>
    <w:rsid w:val="001848C9"/>
    <w:rsid w:val="00184C18"/>
    <w:rsid w:val="00184D75"/>
    <w:rsid w:val="00185527"/>
    <w:rsid w:val="0018570D"/>
    <w:rsid w:val="0018589E"/>
    <w:rsid w:val="00185905"/>
    <w:rsid w:val="00185B9F"/>
    <w:rsid w:val="00186357"/>
    <w:rsid w:val="0018673F"/>
    <w:rsid w:val="00186A22"/>
    <w:rsid w:val="00186D75"/>
    <w:rsid w:val="00186E3D"/>
    <w:rsid w:val="00186E40"/>
    <w:rsid w:val="00186F6E"/>
    <w:rsid w:val="0018728D"/>
    <w:rsid w:val="001873CF"/>
    <w:rsid w:val="001875A5"/>
    <w:rsid w:val="0018781A"/>
    <w:rsid w:val="001878DE"/>
    <w:rsid w:val="00187EE0"/>
    <w:rsid w:val="00190529"/>
    <w:rsid w:val="00190B41"/>
    <w:rsid w:val="00190D02"/>
    <w:rsid w:val="00190DDB"/>
    <w:rsid w:val="00190F33"/>
    <w:rsid w:val="00191147"/>
    <w:rsid w:val="001911AC"/>
    <w:rsid w:val="00191285"/>
    <w:rsid w:val="00191311"/>
    <w:rsid w:val="001913DF"/>
    <w:rsid w:val="00191492"/>
    <w:rsid w:val="00191BED"/>
    <w:rsid w:val="00191BF7"/>
    <w:rsid w:val="0019208E"/>
    <w:rsid w:val="00192842"/>
    <w:rsid w:val="0019287E"/>
    <w:rsid w:val="00192897"/>
    <w:rsid w:val="00192CC3"/>
    <w:rsid w:val="001930F3"/>
    <w:rsid w:val="0019331B"/>
    <w:rsid w:val="001939B2"/>
    <w:rsid w:val="00193CB3"/>
    <w:rsid w:val="00193F15"/>
    <w:rsid w:val="001944C8"/>
    <w:rsid w:val="00194694"/>
    <w:rsid w:val="00194AF9"/>
    <w:rsid w:val="001953E5"/>
    <w:rsid w:val="00195400"/>
    <w:rsid w:val="001958A6"/>
    <w:rsid w:val="00195F6D"/>
    <w:rsid w:val="00196044"/>
    <w:rsid w:val="00196147"/>
    <w:rsid w:val="00196427"/>
    <w:rsid w:val="001966B1"/>
    <w:rsid w:val="00196972"/>
    <w:rsid w:val="00196B4B"/>
    <w:rsid w:val="00196C5B"/>
    <w:rsid w:val="00197123"/>
    <w:rsid w:val="00197282"/>
    <w:rsid w:val="001A03F7"/>
    <w:rsid w:val="001A0441"/>
    <w:rsid w:val="001A0631"/>
    <w:rsid w:val="001A06D9"/>
    <w:rsid w:val="001A0977"/>
    <w:rsid w:val="001A0CAC"/>
    <w:rsid w:val="001A0FD0"/>
    <w:rsid w:val="001A1247"/>
    <w:rsid w:val="001A19C6"/>
    <w:rsid w:val="001A1ABF"/>
    <w:rsid w:val="001A1B6A"/>
    <w:rsid w:val="001A1C74"/>
    <w:rsid w:val="001A24CC"/>
    <w:rsid w:val="001A25CD"/>
    <w:rsid w:val="001A2639"/>
    <w:rsid w:val="001A2719"/>
    <w:rsid w:val="001A2A84"/>
    <w:rsid w:val="001A308E"/>
    <w:rsid w:val="001A31FE"/>
    <w:rsid w:val="001A370A"/>
    <w:rsid w:val="001A3723"/>
    <w:rsid w:val="001A37B6"/>
    <w:rsid w:val="001A3C4E"/>
    <w:rsid w:val="001A3FE2"/>
    <w:rsid w:val="001A4125"/>
    <w:rsid w:val="001A45AD"/>
    <w:rsid w:val="001A4BB3"/>
    <w:rsid w:val="001A5074"/>
    <w:rsid w:val="001A50AE"/>
    <w:rsid w:val="001A5AE2"/>
    <w:rsid w:val="001A5F1D"/>
    <w:rsid w:val="001A635B"/>
    <w:rsid w:val="001A6380"/>
    <w:rsid w:val="001A6425"/>
    <w:rsid w:val="001A6D4A"/>
    <w:rsid w:val="001A6D9F"/>
    <w:rsid w:val="001A729F"/>
    <w:rsid w:val="001A7844"/>
    <w:rsid w:val="001A7895"/>
    <w:rsid w:val="001A7B4D"/>
    <w:rsid w:val="001B00EE"/>
    <w:rsid w:val="001B0626"/>
    <w:rsid w:val="001B074F"/>
    <w:rsid w:val="001B0E22"/>
    <w:rsid w:val="001B111A"/>
    <w:rsid w:val="001B125D"/>
    <w:rsid w:val="001B15CC"/>
    <w:rsid w:val="001B1672"/>
    <w:rsid w:val="001B16DC"/>
    <w:rsid w:val="001B1CD9"/>
    <w:rsid w:val="001B1D54"/>
    <w:rsid w:val="001B1FF4"/>
    <w:rsid w:val="001B21EC"/>
    <w:rsid w:val="001B23B4"/>
    <w:rsid w:val="001B2A9B"/>
    <w:rsid w:val="001B2B97"/>
    <w:rsid w:val="001B2BA5"/>
    <w:rsid w:val="001B3038"/>
    <w:rsid w:val="001B3172"/>
    <w:rsid w:val="001B34E9"/>
    <w:rsid w:val="001B38D3"/>
    <w:rsid w:val="001B416B"/>
    <w:rsid w:val="001B484A"/>
    <w:rsid w:val="001B49CC"/>
    <w:rsid w:val="001B4D08"/>
    <w:rsid w:val="001B4E25"/>
    <w:rsid w:val="001B5466"/>
    <w:rsid w:val="001B577B"/>
    <w:rsid w:val="001B5CA5"/>
    <w:rsid w:val="001B5DDE"/>
    <w:rsid w:val="001B62D0"/>
    <w:rsid w:val="001B65B0"/>
    <w:rsid w:val="001B687A"/>
    <w:rsid w:val="001B689C"/>
    <w:rsid w:val="001B6BFD"/>
    <w:rsid w:val="001B7370"/>
    <w:rsid w:val="001B742E"/>
    <w:rsid w:val="001B748C"/>
    <w:rsid w:val="001B7677"/>
    <w:rsid w:val="001B7C2F"/>
    <w:rsid w:val="001B7C46"/>
    <w:rsid w:val="001B7DA3"/>
    <w:rsid w:val="001B7DF0"/>
    <w:rsid w:val="001C031B"/>
    <w:rsid w:val="001C0940"/>
    <w:rsid w:val="001C0BC1"/>
    <w:rsid w:val="001C0DF4"/>
    <w:rsid w:val="001C0F35"/>
    <w:rsid w:val="001C11DC"/>
    <w:rsid w:val="001C148A"/>
    <w:rsid w:val="001C17E9"/>
    <w:rsid w:val="001C18BE"/>
    <w:rsid w:val="001C18C8"/>
    <w:rsid w:val="001C1ABC"/>
    <w:rsid w:val="001C1DC8"/>
    <w:rsid w:val="001C1F92"/>
    <w:rsid w:val="001C2128"/>
    <w:rsid w:val="001C2378"/>
    <w:rsid w:val="001C2CAD"/>
    <w:rsid w:val="001C2EE4"/>
    <w:rsid w:val="001C2F3C"/>
    <w:rsid w:val="001C3046"/>
    <w:rsid w:val="001C3693"/>
    <w:rsid w:val="001C3ACE"/>
    <w:rsid w:val="001C3D0B"/>
    <w:rsid w:val="001C3D55"/>
    <w:rsid w:val="001C3DB7"/>
    <w:rsid w:val="001C4500"/>
    <w:rsid w:val="001C46C9"/>
    <w:rsid w:val="001C4718"/>
    <w:rsid w:val="001C4953"/>
    <w:rsid w:val="001C4C26"/>
    <w:rsid w:val="001C535E"/>
    <w:rsid w:val="001C53EA"/>
    <w:rsid w:val="001C55A7"/>
    <w:rsid w:val="001C5625"/>
    <w:rsid w:val="001C5B5E"/>
    <w:rsid w:val="001C611A"/>
    <w:rsid w:val="001C6141"/>
    <w:rsid w:val="001C632A"/>
    <w:rsid w:val="001C6951"/>
    <w:rsid w:val="001C6B03"/>
    <w:rsid w:val="001C6E1B"/>
    <w:rsid w:val="001C734C"/>
    <w:rsid w:val="001C7E0C"/>
    <w:rsid w:val="001D00C3"/>
    <w:rsid w:val="001D03D1"/>
    <w:rsid w:val="001D099D"/>
    <w:rsid w:val="001D1F2F"/>
    <w:rsid w:val="001D25A0"/>
    <w:rsid w:val="001D2AD9"/>
    <w:rsid w:val="001D2E0E"/>
    <w:rsid w:val="001D2EA1"/>
    <w:rsid w:val="001D3161"/>
    <w:rsid w:val="001D3D3F"/>
    <w:rsid w:val="001D3D61"/>
    <w:rsid w:val="001D3DEB"/>
    <w:rsid w:val="001D4079"/>
    <w:rsid w:val="001D4096"/>
    <w:rsid w:val="001D4180"/>
    <w:rsid w:val="001D4419"/>
    <w:rsid w:val="001D451D"/>
    <w:rsid w:val="001D47F9"/>
    <w:rsid w:val="001D4865"/>
    <w:rsid w:val="001D4E9B"/>
    <w:rsid w:val="001D559C"/>
    <w:rsid w:val="001D57FB"/>
    <w:rsid w:val="001D5C48"/>
    <w:rsid w:val="001D6641"/>
    <w:rsid w:val="001D6930"/>
    <w:rsid w:val="001D6A97"/>
    <w:rsid w:val="001D6EA3"/>
    <w:rsid w:val="001D734B"/>
    <w:rsid w:val="001D73D5"/>
    <w:rsid w:val="001D740D"/>
    <w:rsid w:val="001D777B"/>
    <w:rsid w:val="001D7E13"/>
    <w:rsid w:val="001E000D"/>
    <w:rsid w:val="001E014D"/>
    <w:rsid w:val="001E0354"/>
    <w:rsid w:val="001E03FE"/>
    <w:rsid w:val="001E0479"/>
    <w:rsid w:val="001E058D"/>
    <w:rsid w:val="001E065A"/>
    <w:rsid w:val="001E0910"/>
    <w:rsid w:val="001E0FB0"/>
    <w:rsid w:val="001E11BE"/>
    <w:rsid w:val="001E1382"/>
    <w:rsid w:val="001E14A2"/>
    <w:rsid w:val="001E1A52"/>
    <w:rsid w:val="001E1DA3"/>
    <w:rsid w:val="001E2164"/>
    <w:rsid w:val="001E2B35"/>
    <w:rsid w:val="001E2BD2"/>
    <w:rsid w:val="001E2E17"/>
    <w:rsid w:val="001E39FE"/>
    <w:rsid w:val="001E3CA7"/>
    <w:rsid w:val="001E3D44"/>
    <w:rsid w:val="001E49B4"/>
    <w:rsid w:val="001E52C3"/>
    <w:rsid w:val="001E530B"/>
    <w:rsid w:val="001E5BBB"/>
    <w:rsid w:val="001E603D"/>
    <w:rsid w:val="001E6095"/>
    <w:rsid w:val="001E61C1"/>
    <w:rsid w:val="001E65E6"/>
    <w:rsid w:val="001E68C5"/>
    <w:rsid w:val="001E6B1B"/>
    <w:rsid w:val="001E6E7B"/>
    <w:rsid w:val="001E7109"/>
    <w:rsid w:val="001E7465"/>
    <w:rsid w:val="001E7791"/>
    <w:rsid w:val="001E798B"/>
    <w:rsid w:val="001E7BDD"/>
    <w:rsid w:val="001E7C03"/>
    <w:rsid w:val="001E7D51"/>
    <w:rsid w:val="001E7D69"/>
    <w:rsid w:val="001F00AD"/>
    <w:rsid w:val="001F00E3"/>
    <w:rsid w:val="001F0432"/>
    <w:rsid w:val="001F04FD"/>
    <w:rsid w:val="001F058C"/>
    <w:rsid w:val="001F061D"/>
    <w:rsid w:val="001F0659"/>
    <w:rsid w:val="001F0960"/>
    <w:rsid w:val="001F0AD8"/>
    <w:rsid w:val="001F0F0B"/>
    <w:rsid w:val="001F0F9A"/>
    <w:rsid w:val="001F0FBD"/>
    <w:rsid w:val="001F0FC5"/>
    <w:rsid w:val="001F11E4"/>
    <w:rsid w:val="001F14E8"/>
    <w:rsid w:val="001F206A"/>
    <w:rsid w:val="001F23B7"/>
    <w:rsid w:val="001F262F"/>
    <w:rsid w:val="001F26F9"/>
    <w:rsid w:val="001F27C7"/>
    <w:rsid w:val="001F288C"/>
    <w:rsid w:val="001F293C"/>
    <w:rsid w:val="001F2EF2"/>
    <w:rsid w:val="001F36CA"/>
    <w:rsid w:val="001F3893"/>
    <w:rsid w:val="001F38F3"/>
    <w:rsid w:val="001F404E"/>
    <w:rsid w:val="001F4573"/>
    <w:rsid w:val="001F4889"/>
    <w:rsid w:val="001F4DDF"/>
    <w:rsid w:val="001F5178"/>
    <w:rsid w:val="001F525A"/>
    <w:rsid w:val="001F5592"/>
    <w:rsid w:val="001F5645"/>
    <w:rsid w:val="001F57D9"/>
    <w:rsid w:val="001F5B49"/>
    <w:rsid w:val="001F5C43"/>
    <w:rsid w:val="001F5F42"/>
    <w:rsid w:val="001F6272"/>
    <w:rsid w:val="001F6399"/>
    <w:rsid w:val="001F63A8"/>
    <w:rsid w:val="001F63C6"/>
    <w:rsid w:val="001F70BD"/>
    <w:rsid w:val="001F737C"/>
    <w:rsid w:val="001F73CB"/>
    <w:rsid w:val="001F7896"/>
    <w:rsid w:val="001F7C26"/>
    <w:rsid w:val="0020044B"/>
    <w:rsid w:val="002004F7"/>
    <w:rsid w:val="00200A01"/>
    <w:rsid w:val="00200B0E"/>
    <w:rsid w:val="00200C78"/>
    <w:rsid w:val="00200DDA"/>
    <w:rsid w:val="00200DE2"/>
    <w:rsid w:val="00200E22"/>
    <w:rsid w:val="00200EFE"/>
    <w:rsid w:val="002010D1"/>
    <w:rsid w:val="002011D7"/>
    <w:rsid w:val="0020129D"/>
    <w:rsid w:val="002015C1"/>
    <w:rsid w:val="002015F2"/>
    <w:rsid w:val="002017A6"/>
    <w:rsid w:val="0020182E"/>
    <w:rsid w:val="00201D80"/>
    <w:rsid w:val="00201EB5"/>
    <w:rsid w:val="00202384"/>
    <w:rsid w:val="00202730"/>
    <w:rsid w:val="00202B5D"/>
    <w:rsid w:val="00202EAF"/>
    <w:rsid w:val="00202FE3"/>
    <w:rsid w:val="00203074"/>
    <w:rsid w:val="0020312E"/>
    <w:rsid w:val="0020322D"/>
    <w:rsid w:val="0020329A"/>
    <w:rsid w:val="002035BB"/>
    <w:rsid w:val="0020383B"/>
    <w:rsid w:val="00203E2F"/>
    <w:rsid w:val="00203F81"/>
    <w:rsid w:val="002042F4"/>
    <w:rsid w:val="002044EA"/>
    <w:rsid w:val="002048FC"/>
    <w:rsid w:val="00204BCA"/>
    <w:rsid w:val="00204E5D"/>
    <w:rsid w:val="002050D2"/>
    <w:rsid w:val="00205183"/>
    <w:rsid w:val="002051B0"/>
    <w:rsid w:val="00205552"/>
    <w:rsid w:val="0020566D"/>
    <w:rsid w:val="0020598B"/>
    <w:rsid w:val="00205DEF"/>
    <w:rsid w:val="00205F98"/>
    <w:rsid w:val="002060EC"/>
    <w:rsid w:val="002065F4"/>
    <w:rsid w:val="00206861"/>
    <w:rsid w:val="002069A3"/>
    <w:rsid w:val="00206A8B"/>
    <w:rsid w:val="00206B82"/>
    <w:rsid w:val="00206CCB"/>
    <w:rsid w:val="00207B84"/>
    <w:rsid w:val="00207BE0"/>
    <w:rsid w:val="002103E5"/>
    <w:rsid w:val="00210AD3"/>
    <w:rsid w:val="00210B62"/>
    <w:rsid w:val="00210DCE"/>
    <w:rsid w:val="002112F8"/>
    <w:rsid w:val="0021195C"/>
    <w:rsid w:val="0021196D"/>
    <w:rsid w:val="00211E9D"/>
    <w:rsid w:val="00211F87"/>
    <w:rsid w:val="00212205"/>
    <w:rsid w:val="00212224"/>
    <w:rsid w:val="002125A9"/>
    <w:rsid w:val="0021275F"/>
    <w:rsid w:val="002129EF"/>
    <w:rsid w:val="0021314A"/>
    <w:rsid w:val="0021349C"/>
    <w:rsid w:val="0021352E"/>
    <w:rsid w:val="00213604"/>
    <w:rsid w:val="00213694"/>
    <w:rsid w:val="00213A95"/>
    <w:rsid w:val="00213B84"/>
    <w:rsid w:val="00213BAC"/>
    <w:rsid w:val="00213C4E"/>
    <w:rsid w:val="00213DA8"/>
    <w:rsid w:val="00214119"/>
    <w:rsid w:val="00214572"/>
    <w:rsid w:val="00214B07"/>
    <w:rsid w:val="00214BD2"/>
    <w:rsid w:val="00214D29"/>
    <w:rsid w:val="00214EA3"/>
    <w:rsid w:val="00215253"/>
    <w:rsid w:val="002152E7"/>
    <w:rsid w:val="00215757"/>
    <w:rsid w:val="002158F6"/>
    <w:rsid w:val="0021593C"/>
    <w:rsid w:val="00215AA6"/>
    <w:rsid w:val="00215BD1"/>
    <w:rsid w:val="00215DD8"/>
    <w:rsid w:val="002160B7"/>
    <w:rsid w:val="00216212"/>
    <w:rsid w:val="002165E0"/>
    <w:rsid w:val="00216792"/>
    <w:rsid w:val="00216F3C"/>
    <w:rsid w:val="00217222"/>
    <w:rsid w:val="00217336"/>
    <w:rsid w:val="0021737E"/>
    <w:rsid w:val="0021738F"/>
    <w:rsid w:val="00217789"/>
    <w:rsid w:val="002178F7"/>
    <w:rsid w:val="00217C4A"/>
    <w:rsid w:val="00217DFA"/>
    <w:rsid w:val="00217DFD"/>
    <w:rsid w:val="00217E0C"/>
    <w:rsid w:val="002202ED"/>
    <w:rsid w:val="002204FC"/>
    <w:rsid w:val="00220558"/>
    <w:rsid w:val="002208D9"/>
    <w:rsid w:val="00220B93"/>
    <w:rsid w:val="00221390"/>
    <w:rsid w:val="00221758"/>
    <w:rsid w:val="0022185E"/>
    <w:rsid w:val="002219A1"/>
    <w:rsid w:val="00221CD1"/>
    <w:rsid w:val="00221E5A"/>
    <w:rsid w:val="00222140"/>
    <w:rsid w:val="002221E3"/>
    <w:rsid w:val="002224C7"/>
    <w:rsid w:val="002226D7"/>
    <w:rsid w:val="00222879"/>
    <w:rsid w:val="002228D8"/>
    <w:rsid w:val="00222B50"/>
    <w:rsid w:val="0022353E"/>
    <w:rsid w:val="00223852"/>
    <w:rsid w:val="00223940"/>
    <w:rsid w:val="00224451"/>
    <w:rsid w:val="002244D6"/>
    <w:rsid w:val="00224F21"/>
    <w:rsid w:val="00225339"/>
    <w:rsid w:val="00225493"/>
    <w:rsid w:val="00225855"/>
    <w:rsid w:val="00225A4A"/>
    <w:rsid w:val="002267F5"/>
    <w:rsid w:val="00226A1A"/>
    <w:rsid w:val="00226D92"/>
    <w:rsid w:val="00226DBD"/>
    <w:rsid w:val="0022753A"/>
    <w:rsid w:val="00227A67"/>
    <w:rsid w:val="00227AC3"/>
    <w:rsid w:val="00227CEB"/>
    <w:rsid w:val="00227F49"/>
    <w:rsid w:val="0023004F"/>
    <w:rsid w:val="0023026F"/>
    <w:rsid w:val="0023047B"/>
    <w:rsid w:val="0023064E"/>
    <w:rsid w:val="0023072F"/>
    <w:rsid w:val="0023073A"/>
    <w:rsid w:val="00230A96"/>
    <w:rsid w:val="00230B92"/>
    <w:rsid w:val="00230DD5"/>
    <w:rsid w:val="002310E7"/>
    <w:rsid w:val="00231105"/>
    <w:rsid w:val="0023192B"/>
    <w:rsid w:val="00231ECC"/>
    <w:rsid w:val="00232273"/>
    <w:rsid w:val="002322FE"/>
    <w:rsid w:val="00232313"/>
    <w:rsid w:val="0023240B"/>
    <w:rsid w:val="00232524"/>
    <w:rsid w:val="002325D0"/>
    <w:rsid w:val="00232977"/>
    <w:rsid w:val="0023328C"/>
    <w:rsid w:val="002334F9"/>
    <w:rsid w:val="00233538"/>
    <w:rsid w:val="002338A0"/>
    <w:rsid w:val="0023391E"/>
    <w:rsid w:val="00233C2D"/>
    <w:rsid w:val="00233CC7"/>
    <w:rsid w:val="00233D8D"/>
    <w:rsid w:val="00233FF0"/>
    <w:rsid w:val="00234361"/>
    <w:rsid w:val="002348C9"/>
    <w:rsid w:val="00235203"/>
    <w:rsid w:val="002352D1"/>
    <w:rsid w:val="00235384"/>
    <w:rsid w:val="002355E5"/>
    <w:rsid w:val="00235884"/>
    <w:rsid w:val="00235B02"/>
    <w:rsid w:val="00235D37"/>
    <w:rsid w:val="00236B84"/>
    <w:rsid w:val="00236D8B"/>
    <w:rsid w:val="00236ED0"/>
    <w:rsid w:val="00237369"/>
    <w:rsid w:val="002373A2"/>
    <w:rsid w:val="00237599"/>
    <w:rsid w:val="00237901"/>
    <w:rsid w:val="0023792E"/>
    <w:rsid w:val="00237A1C"/>
    <w:rsid w:val="00237B1C"/>
    <w:rsid w:val="00237F04"/>
    <w:rsid w:val="0024006A"/>
    <w:rsid w:val="002401C4"/>
    <w:rsid w:val="00240471"/>
    <w:rsid w:val="0024069C"/>
    <w:rsid w:val="00240EFB"/>
    <w:rsid w:val="00241ACF"/>
    <w:rsid w:val="00241B96"/>
    <w:rsid w:val="00241FF6"/>
    <w:rsid w:val="00242134"/>
    <w:rsid w:val="00242152"/>
    <w:rsid w:val="0024217B"/>
    <w:rsid w:val="002422A9"/>
    <w:rsid w:val="00242F7F"/>
    <w:rsid w:val="00242F80"/>
    <w:rsid w:val="0024324F"/>
    <w:rsid w:val="00243279"/>
    <w:rsid w:val="002436C1"/>
    <w:rsid w:val="002437DE"/>
    <w:rsid w:val="0024415A"/>
    <w:rsid w:val="00244C8C"/>
    <w:rsid w:val="002450CD"/>
    <w:rsid w:val="002455EA"/>
    <w:rsid w:val="00245669"/>
    <w:rsid w:val="002460FB"/>
    <w:rsid w:val="00246A4B"/>
    <w:rsid w:val="00247220"/>
    <w:rsid w:val="00247C23"/>
    <w:rsid w:val="00247FD5"/>
    <w:rsid w:val="002501B5"/>
    <w:rsid w:val="00250B87"/>
    <w:rsid w:val="00250B9B"/>
    <w:rsid w:val="0025135D"/>
    <w:rsid w:val="002513D1"/>
    <w:rsid w:val="002513FF"/>
    <w:rsid w:val="0025155F"/>
    <w:rsid w:val="00251FE0"/>
    <w:rsid w:val="002521AC"/>
    <w:rsid w:val="00252362"/>
    <w:rsid w:val="00252984"/>
    <w:rsid w:val="00252F85"/>
    <w:rsid w:val="00252FDE"/>
    <w:rsid w:val="002530F0"/>
    <w:rsid w:val="00253609"/>
    <w:rsid w:val="00253DEB"/>
    <w:rsid w:val="00253F2E"/>
    <w:rsid w:val="00253F62"/>
    <w:rsid w:val="0025411D"/>
    <w:rsid w:val="002542B0"/>
    <w:rsid w:val="002544D1"/>
    <w:rsid w:val="00254A2E"/>
    <w:rsid w:val="00255325"/>
    <w:rsid w:val="00255460"/>
    <w:rsid w:val="00255BDA"/>
    <w:rsid w:val="00256061"/>
    <w:rsid w:val="002562DB"/>
    <w:rsid w:val="00256929"/>
    <w:rsid w:val="00256BEC"/>
    <w:rsid w:val="00256D5F"/>
    <w:rsid w:val="00256E4B"/>
    <w:rsid w:val="00257085"/>
    <w:rsid w:val="00257149"/>
    <w:rsid w:val="002576E6"/>
    <w:rsid w:val="00257E5B"/>
    <w:rsid w:val="00257F09"/>
    <w:rsid w:val="00260022"/>
    <w:rsid w:val="002600A5"/>
    <w:rsid w:val="002606E7"/>
    <w:rsid w:val="0026094A"/>
    <w:rsid w:val="00260D19"/>
    <w:rsid w:val="00260E05"/>
    <w:rsid w:val="002611F5"/>
    <w:rsid w:val="0026124E"/>
    <w:rsid w:val="00261919"/>
    <w:rsid w:val="00261A24"/>
    <w:rsid w:val="00261DF2"/>
    <w:rsid w:val="0026216F"/>
    <w:rsid w:val="00262A1B"/>
    <w:rsid w:val="00262C0B"/>
    <w:rsid w:val="00262C1D"/>
    <w:rsid w:val="0026300C"/>
    <w:rsid w:val="002635F6"/>
    <w:rsid w:val="002636E2"/>
    <w:rsid w:val="00264633"/>
    <w:rsid w:val="00264757"/>
    <w:rsid w:val="00264CB8"/>
    <w:rsid w:val="00264F4B"/>
    <w:rsid w:val="00265468"/>
    <w:rsid w:val="00265526"/>
    <w:rsid w:val="002659D9"/>
    <w:rsid w:val="00265C21"/>
    <w:rsid w:val="00265E3F"/>
    <w:rsid w:val="00265F50"/>
    <w:rsid w:val="0026611F"/>
    <w:rsid w:val="00266365"/>
    <w:rsid w:val="002666EB"/>
    <w:rsid w:val="0026680B"/>
    <w:rsid w:val="00266892"/>
    <w:rsid w:val="00266A18"/>
    <w:rsid w:val="00266A7E"/>
    <w:rsid w:val="00266C46"/>
    <w:rsid w:val="00267087"/>
    <w:rsid w:val="00267095"/>
    <w:rsid w:val="002671E8"/>
    <w:rsid w:val="00267369"/>
    <w:rsid w:val="00267D15"/>
    <w:rsid w:val="00267E3F"/>
    <w:rsid w:val="00270176"/>
    <w:rsid w:val="00270597"/>
    <w:rsid w:val="00270602"/>
    <w:rsid w:val="002709BD"/>
    <w:rsid w:val="00270F95"/>
    <w:rsid w:val="00270FAD"/>
    <w:rsid w:val="002717E7"/>
    <w:rsid w:val="00271908"/>
    <w:rsid w:val="00271E4F"/>
    <w:rsid w:val="002720CC"/>
    <w:rsid w:val="00272289"/>
    <w:rsid w:val="0027272A"/>
    <w:rsid w:val="00272AD7"/>
    <w:rsid w:val="00273092"/>
    <w:rsid w:val="002730E8"/>
    <w:rsid w:val="0027321A"/>
    <w:rsid w:val="002733B8"/>
    <w:rsid w:val="0027357C"/>
    <w:rsid w:val="00273840"/>
    <w:rsid w:val="00273BCD"/>
    <w:rsid w:val="00273C3D"/>
    <w:rsid w:val="00273F89"/>
    <w:rsid w:val="0027423C"/>
    <w:rsid w:val="002747FE"/>
    <w:rsid w:val="00274ABE"/>
    <w:rsid w:val="00274B40"/>
    <w:rsid w:val="002753A9"/>
    <w:rsid w:val="00275844"/>
    <w:rsid w:val="00275C40"/>
    <w:rsid w:val="00275D3B"/>
    <w:rsid w:val="00275DAE"/>
    <w:rsid w:val="00275F17"/>
    <w:rsid w:val="00276086"/>
    <w:rsid w:val="0027631D"/>
    <w:rsid w:val="00276556"/>
    <w:rsid w:val="00276A09"/>
    <w:rsid w:val="00276A31"/>
    <w:rsid w:val="00276C95"/>
    <w:rsid w:val="0027714A"/>
    <w:rsid w:val="002772E0"/>
    <w:rsid w:val="00277B20"/>
    <w:rsid w:val="00277BC3"/>
    <w:rsid w:val="0028039A"/>
    <w:rsid w:val="00281016"/>
    <w:rsid w:val="002813C7"/>
    <w:rsid w:val="00281DBD"/>
    <w:rsid w:val="002820A0"/>
    <w:rsid w:val="00282575"/>
    <w:rsid w:val="002829DB"/>
    <w:rsid w:val="00282F01"/>
    <w:rsid w:val="00282F5B"/>
    <w:rsid w:val="00283388"/>
    <w:rsid w:val="002836CC"/>
    <w:rsid w:val="00283789"/>
    <w:rsid w:val="00283B40"/>
    <w:rsid w:val="00283EAB"/>
    <w:rsid w:val="00284218"/>
    <w:rsid w:val="002844C5"/>
    <w:rsid w:val="002845C9"/>
    <w:rsid w:val="00284880"/>
    <w:rsid w:val="00284BA5"/>
    <w:rsid w:val="00284CA2"/>
    <w:rsid w:val="002850CA"/>
    <w:rsid w:val="002851AA"/>
    <w:rsid w:val="002855C3"/>
    <w:rsid w:val="002855CF"/>
    <w:rsid w:val="00285B27"/>
    <w:rsid w:val="00285E32"/>
    <w:rsid w:val="00285E80"/>
    <w:rsid w:val="00286248"/>
    <w:rsid w:val="0028636C"/>
    <w:rsid w:val="002863C4"/>
    <w:rsid w:val="00286503"/>
    <w:rsid w:val="00286D0F"/>
    <w:rsid w:val="00286D29"/>
    <w:rsid w:val="00286F50"/>
    <w:rsid w:val="002875C3"/>
    <w:rsid w:val="002878C2"/>
    <w:rsid w:val="002900F8"/>
    <w:rsid w:val="002908F0"/>
    <w:rsid w:val="00290AA7"/>
    <w:rsid w:val="00290EF1"/>
    <w:rsid w:val="00291208"/>
    <w:rsid w:val="00291B4B"/>
    <w:rsid w:val="00291DD0"/>
    <w:rsid w:val="00291E53"/>
    <w:rsid w:val="00292021"/>
    <w:rsid w:val="002921C7"/>
    <w:rsid w:val="00292422"/>
    <w:rsid w:val="002927FF"/>
    <w:rsid w:val="0029285F"/>
    <w:rsid w:val="00292C24"/>
    <w:rsid w:val="00292D97"/>
    <w:rsid w:val="00292DCB"/>
    <w:rsid w:val="00293194"/>
    <w:rsid w:val="00293860"/>
    <w:rsid w:val="00293D85"/>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6483"/>
    <w:rsid w:val="002969FD"/>
    <w:rsid w:val="00296C31"/>
    <w:rsid w:val="00296C66"/>
    <w:rsid w:val="00296DC0"/>
    <w:rsid w:val="002977CE"/>
    <w:rsid w:val="002978D4"/>
    <w:rsid w:val="00297AB9"/>
    <w:rsid w:val="00297D4B"/>
    <w:rsid w:val="00297F55"/>
    <w:rsid w:val="002A0153"/>
    <w:rsid w:val="002A0346"/>
    <w:rsid w:val="002A0515"/>
    <w:rsid w:val="002A05BF"/>
    <w:rsid w:val="002A0CD9"/>
    <w:rsid w:val="002A0F3C"/>
    <w:rsid w:val="002A124D"/>
    <w:rsid w:val="002A1427"/>
    <w:rsid w:val="002A146A"/>
    <w:rsid w:val="002A1C11"/>
    <w:rsid w:val="002A1E6D"/>
    <w:rsid w:val="002A229C"/>
    <w:rsid w:val="002A23EB"/>
    <w:rsid w:val="002A274D"/>
    <w:rsid w:val="002A291C"/>
    <w:rsid w:val="002A29B7"/>
    <w:rsid w:val="002A2CD8"/>
    <w:rsid w:val="002A2DD3"/>
    <w:rsid w:val="002A2E52"/>
    <w:rsid w:val="002A2EB1"/>
    <w:rsid w:val="002A2F76"/>
    <w:rsid w:val="002A3240"/>
    <w:rsid w:val="002A3A6D"/>
    <w:rsid w:val="002A4195"/>
    <w:rsid w:val="002A4383"/>
    <w:rsid w:val="002A4571"/>
    <w:rsid w:val="002A4CD3"/>
    <w:rsid w:val="002A55F9"/>
    <w:rsid w:val="002A56E1"/>
    <w:rsid w:val="002A5FC3"/>
    <w:rsid w:val="002A5FEA"/>
    <w:rsid w:val="002A61AE"/>
    <w:rsid w:val="002A6641"/>
    <w:rsid w:val="002A6B5F"/>
    <w:rsid w:val="002A723D"/>
    <w:rsid w:val="002A730E"/>
    <w:rsid w:val="002A7A45"/>
    <w:rsid w:val="002A7A7E"/>
    <w:rsid w:val="002A7C26"/>
    <w:rsid w:val="002A7EB0"/>
    <w:rsid w:val="002B070E"/>
    <w:rsid w:val="002B0819"/>
    <w:rsid w:val="002B093F"/>
    <w:rsid w:val="002B0A2F"/>
    <w:rsid w:val="002B0C52"/>
    <w:rsid w:val="002B0E44"/>
    <w:rsid w:val="002B0EF7"/>
    <w:rsid w:val="002B1226"/>
    <w:rsid w:val="002B1465"/>
    <w:rsid w:val="002B16B0"/>
    <w:rsid w:val="002B1810"/>
    <w:rsid w:val="002B185A"/>
    <w:rsid w:val="002B196C"/>
    <w:rsid w:val="002B2072"/>
    <w:rsid w:val="002B2120"/>
    <w:rsid w:val="002B28E4"/>
    <w:rsid w:val="002B32C6"/>
    <w:rsid w:val="002B34EE"/>
    <w:rsid w:val="002B422D"/>
    <w:rsid w:val="002B435A"/>
    <w:rsid w:val="002B46EF"/>
    <w:rsid w:val="002B4890"/>
    <w:rsid w:val="002B4A39"/>
    <w:rsid w:val="002B4A3E"/>
    <w:rsid w:val="002B4A75"/>
    <w:rsid w:val="002B50AE"/>
    <w:rsid w:val="002B538D"/>
    <w:rsid w:val="002B5910"/>
    <w:rsid w:val="002B601D"/>
    <w:rsid w:val="002B620A"/>
    <w:rsid w:val="002B6525"/>
    <w:rsid w:val="002B652F"/>
    <w:rsid w:val="002B668A"/>
    <w:rsid w:val="002B6878"/>
    <w:rsid w:val="002B6D04"/>
    <w:rsid w:val="002B6EBC"/>
    <w:rsid w:val="002B6F45"/>
    <w:rsid w:val="002B747C"/>
    <w:rsid w:val="002B74B5"/>
    <w:rsid w:val="002B7700"/>
    <w:rsid w:val="002B77F6"/>
    <w:rsid w:val="002B79A4"/>
    <w:rsid w:val="002C0024"/>
    <w:rsid w:val="002C0159"/>
    <w:rsid w:val="002C04D4"/>
    <w:rsid w:val="002C0A5D"/>
    <w:rsid w:val="002C0D9B"/>
    <w:rsid w:val="002C1334"/>
    <w:rsid w:val="002C151D"/>
    <w:rsid w:val="002C1559"/>
    <w:rsid w:val="002C159B"/>
    <w:rsid w:val="002C19E5"/>
    <w:rsid w:val="002C1BFE"/>
    <w:rsid w:val="002C2010"/>
    <w:rsid w:val="002C22D0"/>
    <w:rsid w:val="002C27E6"/>
    <w:rsid w:val="002C295D"/>
    <w:rsid w:val="002C2BC0"/>
    <w:rsid w:val="002C2E78"/>
    <w:rsid w:val="002C2F29"/>
    <w:rsid w:val="002C2F8F"/>
    <w:rsid w:val="002C3060"/>
    <w:rsid w:val="002C331F"/>
    <w:rsid w:val="002C355C"/>
    <w:rsid w:val="002C360E"/>
    <w:rsid w:val="002C3668"/>
    <w:rsid w:val="002C37BE"/>
    <w:rsid w:val="002C39E2"/>
    <w:rsid w:val="002C3A97"/>
    <w:rsid w:val="002C3AB9"/>
    <w:rsid w:val="002C3C2D"/>
    <w:rsid w:val="002C3DFA"/>
    <w:rsid w:val="002C3E7D"/>
    <w:rsid w:val="002C41D5"/>
    <w:rsid w:val="002C42B2"/>
    <w:rsid w:val="002C4352"/>
    <w:rsid w:val="002C47CF"/>
    <w:rsid w:val="002C48FE"/>
    <w:rsid w:val="002C537C"/>
    <w:rsid w:val="002C5791"/>
    <w:rsid w:val="002C60D1"/>
    <w:rsid w:val="002C6285"/>
    <w:rsid w:val="002C6668"/>
    <w:rsid w:val="002C6DD9"/>
    <w:rsid w:val="002C6E92"/>
    <w:rsid w:val="002C762F"/>
    <w:rsid w:val="002C7817"/>
    <w:rsid w:val="002C7BAD"/>
    <w:rsid w:val="002C7BB8"/>
    <w:rsid w:val="002D012B"/>
    <w:rsid w:val="002D037F"/>
    <w:rsid w:val="002D047C"/>
    <w:rsid w:val="002D04C1"/>
    <w:rsid w:val="002D0A3F"/>
    <w:rsid w:val="002D0D0E"/>
    <w:rsid w:val="002D0F55"/>
    <w:rsid w:val="002D1271"/>
    <w:rsid w:val="002D1A73"/>
    <w:rsid w:val="002D1AA3"/>
    <w:rsid w:val="002D2871"/>
    <w:rsid w:val="002D2937"/>
    <w:rsid w:val="002D2B3E"/>
    <w:rsid w:val="002D2F39"/>
    <w:rsid w:val="002D2F86"/>
    <w:rsid w:val="002D3151"/>
    <w:rsid w:val="002D35FE"/>
    <w:rsid w:val="002D3700"/>
    <w:rsid w:val="002D3C97"/>
    <w:rsid w:val="002D4F5E"/>
    <w:rsid w:val="002D50BC"/>
    <w:rsid w:val="002D5556"/>
    <w:rsid w:val="002D65ED"/>
    <w:rsid w:val="002D67F9"/>
    <w:rsid w:val="002D694D"/>
    <w:rsid w:val="002D6D8C"/>
    <w:rsid w:val="002D6FBA"/>
    <w:rsid w:val="002D704B"/>
    <w:rsid w:val="002D7125"/>
    <w:rsid w:val="002D712B"/>
    <w:rsid w:val="002D7650"/>
    <w:rsid w:val="002D7B8D"/>
    <w:rsid w:val="002D7D63"/>
    <w:rsid w:val="002D7DB7"/>
    <w:rsid w:val="002E02FF"/>
    <w:rsid w:val="002E0509"/>
    <w:rsid w:val="002E0C5D"/>
    <w:rsid w:val="002E1545"/>
    <w:rsid w:val="002E1AF8"/>
    <w:rsid w:val="002E1D95"/>
    <w:rsid w:val="002E1DAF"/>
    <w:rsid w:val="002E1E46"/>
    <w:rsid w:val="002E272B"/>
    <w:rsid w:val="002E28A5"/>
    <w:rsid w:val="002E28CF"/>
    <w:rsid w:val="002E2BA7"/>
    <w:rsid w:val="002E2C2F"/>
    <w:rsid w:val="002E3479"/>
    <w:rsid w:val="002E35A7"/>
    <w:rsid w:val="002E3778"/>
    <w:rsid w:val="002E3857"/>
    <w:rsid w:val="002E3B09"/>
    <w:rsid w:val="002E3F29"/>
    <w:rsid w:val="002E4952"/>
    <w:rsid w:val="002E51A2"/>
    <w:rsid w:val="002E525A"/>
    <w:rsid w:val="002E5CC5"/>
    <w:rsid w:val="002E5CDA"/>
    <w:rsid w:val="002E5F16"/>
    <w:rsid w:val="002E60C7"/>
    <w:rsid w:val="002E6140"/>
    <w:rsid w:val="002E622D"/>
    <w:rsid w:val="002E66A6"/>
    <w:rsid w:val="002E6A02"/>
    <w:rsid w:val="002E6B49"/>
    <w:rsid w:val="002E6F99"/>
    <w:rsid w:val="002E7189"/>
    <w:rsid w:val="002E71BB"/>
    <w:rsid w:val="002E7600"/>
    <w:rsid w:val="002E7720"/>
    <w:rsid w:val="002E7815"/>
    <w:rsid w:val="002E7B6A"/>
    <w:rsid w:val="002E7CD2"/>
    <w:rsid w:val="002F052B"/>
    <w:rsid w:val="002F1165"/>
    <w:rsid w:val="002F13B1"/>
    <w:rsid w:val="002F1556"/>
    <w:rsid w:val="002F1700"/>
    <w:rsid w:val="002F184D"/>
    <w:rsid w:val="002F1DAE"/>
    <w:rsid w:val="002F22D6"/>
    <w:rsid w:val="002F2459"/>
    <w:rsid w:val="002F26AB"/>
    <w:rsid w:val="002F2747"/>
    <w:rsid w:val="002F2F1D"/>
    <w:rsid w:val="002F2F23"/>
    <w:rsid w:val="002F2F49"/>
    <w:rsid w:val="002F3188"/>
    <w:rsid w:val="002F35B1"/>
    <w:rsid w:val="002F3A3F"/>
    <w:rsid w:val="002F3B14"/>
    <w:rsid w:val="002F404C"/>
    <w:rsid w:val="002F414F"/>
    <w:rsid w:val="002F4240"/>
    <w:rsid w:val="002F45B4"/>
    <w:rsid w:val="002F49DB"/>
    <w:rsid w:val="002F4C9D"/>
    <w:rsid w:val="002F508B"/>
    <w:rsid w:val="002F594E"/>
    <w:rsid w:val="002F59F8"/>
    <w:rsid w:val="002F60BA"/>
    <w:rsid w:val="002F6354"/>
    <w:rsid w:val="002F64F3"/>
    <w:rsid w:val="002F6BB4"/>
    <w:rsid w:val="002F6D5C"/>
    <w:rsid w:val="002F71F3"/>
    <w:rsid w:val="002F728D"/>
    <w:rsid w:val="002F7760"/>
    <w:rsid w:val="002F77A1"/>
    <w:rsid w:val="002F77F4"/>
    <w:rsid w:val="002F7C05"/>
    <w:rsid w:val="0030027A"/>
    <w:rsid w:val="0030031A"/>
    <w:rsid w:val="00300EF3"/>
    <w:rsid w:val="00300FF8"/>
    <w:rsid w:val="00301211"/>
    <w:rsid w:val="0030126C"/>
    <w:rsid w:val="00301345"/>
    <w:rsid w:val="00301677"/>
    <w:rsid w:val="003017D1"/>
    <w:rsid w:val="00301C50"/>
    <w:rsid w:val="00301C76"/>
    <w:rsid w:val="00301D09"/>
    <w:rsid w:val="0030204F"/>
    <w:rsid w:val="003024A3"/>
    <w:rsid w:val="003026CC"/>
    <w:rsid w:val="003026D6"/>
    <w:rsid w:val="003032B6"/>
    <w:rsid w:val="003033DF"/>
    <w:rsid w:val="00303714"/>
    <w:rsid w:val="00303A91"/>
    <w:rsid w:val="00303B26"/>
    <w:rsid w:val="00303D01"/>
    <w:rsid w:val="00303EF6"/>
    <w:rsid w:val="003045D2"/>
    <w:rsid w:val="00304749"/>
    <w:rsid w:val="003047A6"/>
    <w:rsid w:val="00305941"/>
    <w:rsid w:val="00305D3C"/>
    <w:rsid w:val="00305D84"/>
    <w:rsid w:val="00305D8A"/>
    <w:rsid w:val="00306111"/>
    <w:rsid w:val="003068C2"/>
    <w:rsid w:val="0030690C"/>
    <w:rsid w:val="00306B9C"/>
    <w:rsid w:val="00306D9E"/>
    <w:rsid w:val="00306DD4"/>
    <w:rsid w:val="00306ED4"/>
    <w:rsid w:val="00307396"/>
    <w:rsid w:val="00307528"/>
    <w:rsid w:val="00307954"/>
    <w:rsid w:val="00307C66"/>
    <w:rsid w:val="00307FCB"/>
    <w:rsid w:val="00310248"/>
    <w:rsid w:val="003104F3"/>
    <w:rsid w:val="00310B41"/>
    <w:rsid w:val="00310CFD"/>
    <w:rsid w:val="00311181"/>
    <w:rsid w:val="003113AC"/>
    <w:rsid w:val="003113AD"/>
    <w:rsid w:val="003117EB"/>
    <w:rsid w:val="00311C9E"/>
    <w:rsid w:val="00311E39"/>
    <w:rsid w:val="00311E96"/>
    <w:rsid w:val="00312034"/>
    <w:rsid w:val="00312401"/>
    <w:rsid w:val="003124C1"/>
    <w:rsid w:val="00312C58"/>
    <w:rsid w:val="00312FA3"/>
    <w:rsid w:val="0031358B"/>
    <w:rsid w:val="00313643"/>
    <w:rsid w:val="00313C0B"/>
    <w:rsid w:val="0031409B"/>
    <w:rsid w:val="0031414E"/>
    <w:rsid w:val="003145F6"/>
    <w:rsid w:val="0031476B"/>
    <w:rsid w:val="0031483F"/>
    <w:rsid w:val="0031491B"/>
    <w:rsid w:val="00314921"/>
    <w:rsid w:val="00315016"/>
    <w:rsid w:val="0031524A"/>
    <w:rsid w:val="00315544"/>
    <w:rsid w:val="00315771"/>
    <w:rsid w:val="00315784"/>
    <w:rsid w:val="00315996"/>
    <w:rsid w:val="00315CA4"/>
    <w:rsid w:val="0031626A"/>
    <w:rsid w:val="003162AE"/>
    <w:rsid w:val="0031637B"/>
    <w:rsid w:val="00316493"/>
    <w:rsid w:val="003164EA"/>
    <w:rsid w:val="00316A0A"/>
    <w:rsid w:val="00316CA3"/>
    <w:rsid w:val="00316E32"/>
    <w:rsid w:val="00317447"/>
    <w:rsid w:val="00317C80"/>
    <w:rsid w:val="00320091"/>
    <w:rsid w:val="00320298"/>
    <w:rsid w:val="00320457"/>
    <w:rsid w:val="003204D5"/>
    <w:rsid w:val="0032060C"/>
    <w:rsid w:val="003206B5"/>
    <w:rsid w:val="00320702"/>
    <w:rsid w:val="00320AB2"/>
    <w:rsid w:val="00320E74"/>
    <w:rsid w:val="00321147"/>
    <w:rsid w:val="00321149"/>
    <w:rsid w:val="0032147F"/>
    <w:rsid w:val="0032159E"/>
    <w:rsid w:val="00321C24"/>
    <w:rsid w:val="00321EEF"/>
    <w:rsid w:val="00321F9C"/>
    <w:rsid w:val="00322103"/>
    <w:rsid w:val="0032234F"/>
    <w:rsid w:val="003226F9"/>
    <w:rsid w:val="00322815"/>
    <w:rsid w:val="003229B9"/>
    <w:rsid w:val="00323098"/>
    <w:rsid w:val="003231EF"/>
    <w:rsid w:val="00323B38"/>
    <w:rsid w:val="00323C1C"/>
    <w:rsid w:val="0032410D"/>
    <w:rsid w:val="00324755"/>
    <w:rsid w:val="003247AF"/>
    <w:rsid w:val="00324D19"/>
    <w:rsid w:val="00324F65"/>
    <w:rsid w:val="0032501D"/>
    <w:rsid w:val="00325020"/>
    <w:rsid w:val="003253BE"/>
    <w:rsid w:val="0032558C"/>
    <w:rsid w:val="0032580C"/>
    <w:rsid w:val="0032620C"/>
    <w:rsid w:val="00326369"/>
    <w:rsid w:val="00326574"/>
    <w:rsid w:val="00326794"/>
    <w:rsid w:val="00326970"/>
    <w:rsid w:val="003269BC"/>
    <w:rsid w:val="003269E7"/>
    <w:rsid w:val="00326E94"/>
    <w:rsid w:val="00327019"/>
    <w:rsid w:val="0032715D"/>
    <w:rsid w:val="00327346"/>
    <w:rsid w:val="00327368"/>
    <w:rsid w:val="003276AB"/>
    <w:rsid w:val="0032784B"/>
    <w:rsid w:val="003279C0"/>
    <w:rsid w:val="00327AB0"/>
    <w:rsid w:val="00327B2C"/>
    <w:rsid w:val="00327CCF"/>
    <w:rsid w:val="00327D4D"/>
    <w:rsid w:val="00327F3D"/>
    <w:rsid w:val="00330144"/>
    <w:rsid w:val="0033036C"/>
    <w:rsid w:val="0033083B"/>
    <w:rsid w:val="00330A6E"/>
    <w:rsid w:val="00330AB2"/>
    <w:rsid w:val="00330D06"/>
    <w:rsid w:val="003310F0"/>
    <w:rsid w:val="0033130F"/>
    <w:rsid w:val="00331414"/>
    <w:rsid w:val="00331503"/>
    <w:rsid w:val="00331752"/>
    <w:rsid w:val="0033190E"/>
    <w:rsid w:val="0033197E"/>
    <w:rsid w:val="00331A58"/>
    <w:rsid w:val="00331BFA"/>
    <w:rsid w:val="00331E23"/>
    <w:rsid w:val="00331FC9"/>
    <w:rsid w:val="00331FE5"/>
    <w:rsid w:val="003320DD"/>
    <w:rsid w:val="00333037"/>
    <w:rsid w:val="0033315B"/>
    <w:rsid w:val="00333628"/>
    <w:rsid w:val="0033381C"/>
    <w:rsid w:val="00333C9E"/>
    <w:rsid w:val="00333E87"/>
    <w:rsid w:val="00333F01"/>
    <w:rsid w:val="00334465"/>
    <w:rsid w:val="0033459C"/>
    <w:rsid w:val="00334815"/>
    <w:rsid w:val="003348E4"/>
    <w:rsid w:val="003349D3"/>
    <w:rsid w:val="00334F3D"/>
    <w:rsid w:val="00335261"/>
    <w:rsid w:val="003355AF"/>
    <w:rsid w:val="003357F5"/>
    <w:rsid w:val="00335B9A"/>
    <w:rsid w:val="00335D89"/>
    <w:rsid w:val="00335FC6"/>
    <w:rsid w:val="003366ED"/>
    <w:rsid w:val="00336993"/>
    <w:rsid w:val="003369F5"/>
    <w:rsid w:val="00336C24"/>
    <w:rsid w:val="00336D06"/>
    <w:rsid w:val="00336E6C"/>
    <w:rsid w:val="003371C9"/>
    <w:rsid w:val="003371DB"/>
    <w:rsid w:val="00337729"/>
    <w:rsid w:val="00337A39"/>
    <w:rsid w:val="00337DEE"/>
    <w:rsid w:val="003400C5"/>
    <w:rsid w:val="003402DB"/>
    <w:rsid w:val="003405F0"/>
    <w:rsid w:val="00340D2C"/>
    <w:rsid w:val="00340F2B"/>
    <w:rsid w:val="003410DC"/>
    <w:rsid w:val="0034110C"/>
    <w:rsid w:val="00341177"/>
    <w:rsid w:val="00341352"/>
    <w:rsid w:val="00341746"/>
    <w:rsid w:val="00341AEE"/>
    <w:rsid w:val="00341C4D"/>
    <w:rsid w:val="00341D94"/>
    <w:rsid w:val="003420D4"/>
    <w:rsid w:val="0034223E"/>
    <w:rsid w:val="003422B6"/>
    <w:rsid w:val="00342303"/>
    <w:rsid w:val="00342B0D"/>
    <w:rsid w:val="00342D34"/>
    <w:rsid w:val="00343794"/>
    <w:rsid w:val="00343BCA"/>
    <w:rsid w:val="00343C24"/>
    <w:rsid w:val="00343F79"/>
    <w:rsid w:val="0034421C"/>
    <w:rsid w:val="00344241"/>
    <w:rsid w:val="00344298"/>
    <w:rsid w:val="003445F0"/>
    <w:rsid w:val="003447CC"/>
    <w:rsid w:val="00344BFC"/>
    <w:rsid w:val="00344C03"/>
    <w:rsid w:val="00344E00"/>
    <w:rsid w:val="00344F5C"/>
    <w:rsid w:val="003455BF"/>
    <w:rsid w:val="00345BC0"/>
    <w:rsid w:val="0034657E"/>
    <w:rsid w:val="00346591"/>
    <w:rsid w:val="00346632"/>
    <w:rsid w:val="003466AA"/>
    <w:rsid w:val="00346BD7"/>
    <w:rsid w:val="0034741C"/>
    <w:rsid w:val="003477AD"/>
    <w:rsid w:val="0034793D"/>
    <w:rsid w:val="003479C3"/>
    <w:rsid w:val="00347BCC"/>
    <w:rsid w:val="00350038"/>
    <w:rsid w:val="0035016E"/>
    <w:rsid w:val="003501C2"/>
    <w:rsid w:val="0035068E"/>
    <w:rsid w:val="003506BE"/>
    <w:rsid w:val="00350B7F"/>
    <w:rsid w:val="00350DF3"/>
    <w:rsid w:val="00350E16"/>
    <w:rsid w:val="0035129A"/>
    <w:rsid w:val="00351377"/>
    <w:rsid w:val="00351BF1"/>
    <w:rsid w:val="00352301"/>
    <w:rsid w:val="0035232C"/>
    <w:rsid w:val="003525BA"/>
    <w:rsid w:val="003526A2"/>
    <w:rsid w:val="00352776"/>
    <w:rsid w:val="00352A43"/>
    <w:rsid w:val="00352CA8"/>
    <w:rsid w:val="00352FCF"/>
    <w:rsid w:val="003535AE"/>
    <w:rsid w:val="003535DB"/>
    <w:rsid w:val="00353CB5"/>
    <w:rsid w:val="00353E1E"/>
    <w:rsid w:val="003540EE"/>
    <w:rsid w:val="0035487A"/>
    <w:rsid w:val="00354894"/>
    <w:rsid w:val="00354F80"/>
    <w:rsid w:val="0035552F"/>
    <w:rsid w:val="00355B48"/>
    <w:rsid w:val="00355C4E"/>
    <w:rsid w:val="00355F82"/>
    <w:rsid w:val="003565B2"/>
    <w:rsid w:val="003565C2"/>
    <w:rsid w:val="003566D2"/>
    <w:rsid w:val="00356875"/>
    <w:rsid w:val="00356AB7"/>
    <w:rsid w:val="00356AFB"/>
    <w:rsid w:val="00356CA7"/>
    <w:rsid w:val="00356D9A"/>
    <w:rsid w:val="00356F7C"/>
    <w:rsid w:val="00356F9B"/>
    <w:rsid w:val="00357150"/>
    <w:rsid w:val="003573E0"/>
    <w:rsid w:val="0035742D"/>
    <w:rsid w:val="00357782"/>
    <w:rsid w:val="003578DC"/>
    <w:rsid w:val="00357A0C"/>
    <w:rsid w:val="0036036B"/>
    <w:rsid w:val="0036060F"/>
    <w:rsid w:val="00360840"/>
    <w:rsid w:val="00360A57"/>
    <w:rsid w:val="00360BCC"/>
    <w:rsid w:val="00360E82"/>
    <w:rsid w:val="00360FEE"/>
    <w:rsid w:val="00360FFF"/>
    <w:rsid w:val="003613E3"/>
    <w:rsid w:val="003618D6"/>
    <w:rsid w:val="00361E5B"/>
    <w:rsid w:val="003620B4"/>
    <w:rsid w:val="003624EB"/>
    <w:rsid w:val="003626B5"/>
    <w:rsid w:val="003626C7"/>
    <w:rsid w:val="003628BF"/>
    <w:rsid w:val="003629E1"/>
    <w:rsid w:val="00362AFD"/>
    <w:rsid w:val="00362C5A"/>
    <w:rsid w:val="00362E66"/>
    <w:rsid w:val="003630F0"/>
    <w:rsid w:val="0036319F"/>
    <w:rsid w:val="003633DE"/>
    <w:rsid w:val="00363571"/>
    <w:rsid w:val="003635AA"/>
    <w:rsid w:val="003637D8"/>
    <w:rsid w:val="00363C16"/>
    <w:rsid w:val="0036402D"/>
    <w:rsid w:val="003642D1"/>
    <w:rsid w:val="0036447A"/>
    <w:rsid w:val="00364496"/>
    <w:rsid w:val="0036473A"/>
    <w:rsid w:val="0036493A"/>
    <w:rsid w:val="0036499B"/>
    <w:rsid w:val="003649C8"/>
    <w:rsid w:val="00364A1A"/>
    <w:rsid w:val="0036513B"/>
    <w:rsid w:val="003655FE"/>
    <w:rsid w:val="003656EB"/>
    <w:rsid w:val="00365731"/>
    <w:rsid w:val="00365861"/>
    <w:rsid w:val="00365870"/>
    <w:rsid w:val="00365A29"/>
    <w:rsid w:val="00365A72"/>
    <w:rsid w:val="00366552"/>
    <w:rsid w:val="00366668"/>
    <w:rsid w:val="00366C0A"/>
    <w:rsid w:val="00366DA7"/>
    <w:rsid w:val="00367103"/>
    <w:rsid w:val="00367568"/>
    <w:rsid w:val="00367AAD"/>
    <w:rsid w:val="00367BC8"/>
    <w:rsid w:val="00367E13"/>
    <w:rsid w:val="00370951"/>
    <w:rsid w:val="00370ADE"/>
    <w:rsid w:val="00370CCF"/>
    <w:rsid w:val="00370D3B"/>
    <w:rsid w:val="00370DBC"/>
    <w:rsid w:val="00370FAB"/>
    <w:rsid w:val="00371020"/>
    <w:rsid w:val="0037106F"/>
    <w:rsid w:val="00371723"/>
    <w:rsid w:val="00371B46"/>
    <w:rsid w:val="00371FBB"/>
    <w:rsid w:val="003720AE"/>
    <w:rsid w:val="0037241F"/>
    <w:rsid w:val="00372772"/>
    <w:rsid w:val="00372A28"/>
    <w:rsid w:val="00372FAD"/>
    <w:rsid w:val="0037323B"/>
    <w:rsid w:val="00373811"/>
    <w:rsid w:val="00373925"/>
    <w:rsid w:val="0037397B"/>
    <w:rsid w:val="00373AD0"/>
    <w:rsid w:val="00373DF0"/>
    <w:rsid w:val="00374255"/>
    <w:rsid w:val="0037442E"/>
    <w:rsid w:val="0037456A"/>
    <w:rsid w:val="00374694"/>
    <w:rsid w:val="003746BB"/>
    <w:rsid w:val="003746EF"/>
    <w:rsid w:val="00374713"/>
    <w:rsid w:val="00374872"/>
    <w:rsid w:val="00374C89"/>
    <w:rsid w:val="00374EAC"/>
    <w:rsid w:val="00375C6F"/>
    <w:rsid w:val="0037620B"/>
    <w:rsid w:val="0037653D"/>
    <w:rsid w:val="003766E3"/>
    <w:rsid w:val="003767C0"/>
    <w:rsid w:val="00377156"/>
    <w:rsid w:val="0037774A"/>
    <w:rsid w:val="003778FE"/>
    <w:rsid w:val="00377CD3"/>
    <w:rsid w:val="00377E1D"/>
    <w:rsid w:val="00377F71"/>
    <w:rsid w:val="00377FE0"/>
    <w:rsid w:val="003803D3"/>
    <w:rsid w:val="00380620"/>
    <w:rsid w:val="00380899"/>
    <w:rsid w:val="003808C9"/>
    <w:rsid w:val="0038090E"/>
    <w:rsid w:val="00380B86"/>
    <w:rsid w:val="00380BF7"/>
    <w:rsid w:val="00380C05"/>
    <w:rsid w:val="00380DCC"/>
    <w:rsid w:val="00380FC5"/>
    <w:rsid w:val="0038139C"/>
    <w:rsid w:val="0038141E"/>
    <w:rsid w:val="00381445"/>
    <w:rsid w:val="00381649"/>
    <w:rsid w:val="003818BD"/>
    <w:rsid w:val="00381912"/>
    <w:rsid w:val="00381917"/>
    <w:rsid w:val="003824BC"/>
    <w:rsid w:val="00382555"/>
    <w:rsid w:val="003825BE"/>
    <w:rsid w:val="003826D9"/>
    <w:rsid w:val="00382B0A"/>
    <w:rsid w:val="00382F20"/>
    <w:rsid w:val="00383BD1"/>
    <w:rsid w:val="00383D1A"/>
    <w:rsid w:val="00384422"/>
    <w:rsid w:val="003848A4"/>
    <w:rsid w:val="00384AA6"/>
    <w:rsid w:val="003850D1"/>
    <w:rsid w:val="00385564"/>
    <w:rsid w:val="00385CE2"/>
    <w:rsid w:val="00385E17"/>
    <w:rsid w:val="00386259"/>
    <w:rsid w:val="00386540"/>
    <w:rsid w:val="00386FCC"/>
    <w:rsid w:val="00387183"/>
    <w:rsid w:val="00387414"/>
    <w:rsid w:val="003874D1"/>
    <w:rsid w:val="003875F8"/>
    <w:rsid w:val="0038785F"/>
    <w:rsid w:val="00387A69"/>
    <w:rsid w:val="00387AE1"/>
    <w:rsid w:val="00387B4B"/>
    <w:rsid w:val="003901DE"/>
    <w:rsid w:val="00390236"/>
    <w:rsid w:val="003904CA"/>
    <w:rsid w:val="00391163"/>
    <w:rsid w:val="003914B7"/>
    <w:rsid w:val="003914BE"/>
    <w:rsid w:val="00391508"/>
    <w:rsid w:val="00391B48"/>
    <w:rsid w:val="00391F49"/>
    <w:rsid w:val="00391F4C"/>
    <w:rsid w:val="0039211D"/>
    <w:rsid w:val="00392326"/>
    <w:rsid w:val="003923BA"/>
    <w:rsid w:val="00392930"/>
    <w:rsid w:val="00392C51"/>
    <w:rsid w:val="00392C90"/>
    <w:rsid w:val="00392CF9"/>
    <w:rsid w:val="00392DEE"/>
    <w:rsid w:val="003931F7"/>
    <w:rsid w:val="0039341D"/>
    <w:rsid w:val="00393A76"/>
    <w:rsid w:val="00393BA1"/>
    <w:rsid w:val="00393F58"/>
    <w:rsid w:val="003941DC"/>
    <w:rsid w:val="00394666"/>
    <w:rsid w:val="00394818"/>
    <w:rsid w:val="00394945"/>
    <w:rsid w:val="00394A46"/>
    <w:rsid w:val="003953C0"/>
    <w:rsid w:val="0039569D"/>
    <w:rsid w:val="0039581C"/>
    <w:rsid w:val="00395C24"/>
    <w:rsid w:val="00395CF4"/>
    <w:rsid w:val="0039614D"/>
    <w:rsid w:val="003962A8"/>
    <w:rsid w:val="0039675D"/>
    <w:rsid w:val="003967EC"/>
    <w:rsid w:val="00396860"/>
    <w:rsid w:val="00396E70"/>
    <w:rsid w:val="0039709E"/>
    <w:rsid w:val="003973E2"/>
    <w:rsid w:val="00397665"/>
    <w:rsid w:val="003A006F"/>
    <w:rsid w:val="003A026C"/>
    <w:rsid w:val="003A0680"/>
    <w:rsid w:val="003A082D"/>
    <w:rsid w:val="003A0B47"/>
    <w:rsid w:val="003A0D3A"/>
    <w:rsid w:val="003A0DCD"/>
    <w:rsid w:val="003A0EBF"/>
    <w:rsid w:val="003A0EE0"/>
    <w:rsid w:val="003A13AE"/>
    <w:rsid w:val="003A1529"/>
    <w:rsid w:val="003A195B"/>
    <w:rsid w:val="003A19A1"/>
    <w:rsid w:val="003A19F1"/>
    <w:rsid w:val="003A1CCB"/>
    <w:rsid w:val="003A2A9E"/>
    <w:rsid w:val="003A2BCB"/>
    <w:rsid w:val="003A2F4D"/>
    <w:rsid w:val="003A2F6C"/>
    <w:rsid w:val="003A3050"/>
    <w:rsid w:val="003A317B"/>
    <w:rsid w:val="003A3605"/>
    <w:rsid w:val="003A3DE8"/>
    <w:rsid w:val="003A3EF3"/>
    <w:rsid w:val="003A4827"/>
    <w:rsid w:val="003A4FBA"/>
    <w:rsid w:val="003A5040"/>
    <w:rsid w:val="003A51B6"/>
    <w:rsid w:val="003A51CF"/>
    <w:rsid w:val="003A53B5"/>
    <w:rsid w:val="003A54DA"/>
    <w:rsid w:val="003A6238"/>
    <w:rsid w:val="003A66B0"/>
    <w:rsid w:val="003A6826"/>
    <w:rsid w:val="003A68FD"/>
    <w:rsid w:val="003A6942"/>
    <w:rsid w:val="003A6F93"/>
    <w:rsid w:val="003A721F"/>
    <w:rsid w:val="003A75E0"/>
    <w:rsid w:val="003A7F37"/>
    <w:rsid w:val="003B00C4"/>
    <w:rsid w:val="003B014C"/>
    <w:rsid w:val="003B0914"/>
    <w:rsid w:val="003B0B0C"/>
    <w:rsid w:val="003B0CE6"/>
    <w:rsid w:val="003B0E98"/>
    <w:rsid w:val="003B0F21"/>
    <w:rsid w:val="003B112B"/>
    <w:rsid w:val="003B1416"/>
    <w:rsid w:val="003B1A78"/>
    <w:rsid w:val="003B1CCE"/>
    <w:rsid w:val="003B214F"/>
    <w:rsid w:val="003B2753"/>
    <w:rsid w:val="003B2C58"/>
    <w:rsid w:val="003B2F26"/>
    <w:rsid w:val="003B3281"/>
    <w:rsid w:val="003B3490"/>
    <w:rsid w:val="003B3956"/>
    <w:rsid w:val="003B3D0E"/>
    <w:rsid w:val="003B42A8"/>
    <w:rsid w:val="003B439F"/>
    <w:rsid w:val="003B46BE"/>
    <w:rsid w:val="003B4C80"/>
    <w:rsid w:val="003B4E83"/>
    <w:rsid w:val="003B507D"/>
    <w:rsid w:val="003B58E9"/>
    <w:rsid w:val="003B5A1F"/>
    <w:rsid w:val="003B5A30"/>
    <w:rsid w:val="003B5E14"/>
    <w:rsid w:val="003B75B5"/>
    <w:rsid w:val="003B77FB"/>
    <w:rsid w:val="003B7CF2"/>
    <w:rsid w:val="003B7DED"/>
    <w:rsid w:val="003C0322"/>
    <w:rsid w:val="003C06D9"/>
    <w:rsid w:val="003C0BA9"/>
    <w:rsid w:val="003C0DF3"/>
    <w:rsid w:val="003C10D2"/>
    <w:rsid w:val="003C135D"/>
    <w:rsid w:val="003C1D9F"/>
    <w:rsid w:val="003C2A95"/>
    <w:rsid w:val="003C2E11"/>
    <w:rsid w:val="003C2F1E"/>
    <w:rsid w:val="003C2F74"/>
    <w:rsid w:val="003C33B1"/>
    <w:rsid w:val="003C3513"/>
    <w:rsid w:val="003C3BB4"/>
    <w:rsid w:val="003C3C20"/>
    <w:rsid w:val="003C3E08"/>
    <w:rsid w:val="003C4218"/>
    <w:rsid w:val="003C4260"/>
    <w:rsid w:val="003C42DC"/>
    <w:rsid w:val="003C4426"/>
    <w:rsid w:val="003C4477"/>
    <w:rsid w:val="003C4573"/>
    <w:rsid w:val="003C4852"/>
    <w:rsid w:val="003C4ADA"/>
    <w:rsid w:val="003C4BC2"/>
    <w:rsid w:val="003C4DA2"/>
    <w:rsid w:val="003C4E6B"/>
    <w:rsid w:val="003C5060"/>
    <w:rsid w:val="003C51D8"/>
    <w:rsid w:val="003C5248"/>
    <w:rsid w:val="003C5C2B"/>
    <w:rsid w:val="003C5E17"/>
    <w:rsid w:val="003C6EC8"/>
    <w:rsid w:val="003C728E"/>
    <w:rsid w:val="003C7414"/>
    <w:rsid w:val="003C75BC"/>
    <w:rsid w:val="003C76A1"/>
    <w:rsid w:val="003C7B5E"/>
    <w:rsid w:val="003D079A"/>
    <w:rsid w:val="003D0A70"/>
    <w:rsid w:val="003D0C70"/>
    <w:rsid w:val="003D0E2F"/>
    <w:rsid w:val="003D18E6"/>
    <w:rsid w:val="003D1C7B"/>
    <w:rsid w:val="003D1D6F"/>
    <w:rsid w:val="003D2529"/>
    <w:rsid w:val="003D25C9"/>
    <w:rsid w:val="003D2B9A"/>
    <w:rsid w:val="003D2DEE"/>
    <w:rsid w:val="003D2EBE"/>
    <w:rsid w:val="003D2EED"/>
    <w:rsid w:val="003D33A2"/>
    <w:rsid w:val="003D3DDF"/>
    <w:rsid w:val="003D433B"/>
    <w:rsid w:val="003D4F14"/>
    <w:rsid w:val="003D4F68"/>
    <w:rsid w:val="003D50F7"/>
    <w:rsid w:val="003D5374"/>
    <w:rsid w:val="003D5995"/>
    <w:rsid w:val="003D5DC8"/>
    <w:rsid w:val="003D616A"/>
    <w:rsid w:val="003D628B"/>
    <w:rsid w:val="003D681C"/>
    <w:rsid w:val="003D6974"/>
    <w:rsid w:val="003D6A1A"/>
    <w:rsid w:val="003D6C11"/>
    <w:rsid w:val="003D6CAC"/>
    <w:rsid w:val="003D6FF9"/>
    <w:rsid w:val="003D716D"/>
    <w:rsid w:val="003D7C32"/>
    <w:rsid w:val="003D7D46"/>
    <w:rsid w:val="003D7F3B"/>
    <w:rsid w:val="003E05E7"/>
    <w:rsid w:val="003E081B"/>
    <w:rsid w:val="003E08FF"/>
    <w:rsid w:val="003E1129"/>
    <w:rsid w:val="003E13F9"/>
    <w:rsid w:val="003E14EA"/>
    <w:rsid w:val="003E196A"/>
    <w:rsid w:val="003E1D8B"/>
    <w:rsid w:val="003E1FA2"/>
    <w:rsid w:val="003E20D6"/>
    <w:rsid w:val="003E2205"/>
    <w:rsid w:val="003E2858"/>
    <w:rsid w:val="003E336E"/>
    <w:rsid w:val="003E3BD5"/>
    <w:rsid w:val="003E3C25"/>
    <w:rsid w:val="003E3D2C"/>
    <w:rsid w:val="003E3EE0"/>
    <w:rsid w:val="003E444A"/>
    <w:rsid w:val="003E44DC"/>
    <w:rsid w:val="003E4512"/>
    <w:rsid w:val="003E462C"/>
    <w:rsid w:val="003E4F18"/>
    <w:rsid w:val="003E4F6F"/>
    <w:rsid w:val="003E505A"/>
    <w:rsid w:val="003E506E"/>
    <w:rsid w:val="003E50C4"/>
    <w:rsid w:val="003E514E"/>
    <w:rsid w:val="003E53FC"/>
    <w:rsid w:val="003E5E23"/>
    <w:rsid w:val="003E5FF1"/>
    <w:rsid w:val="003E65D3"/>
    <w:rsid w:val="003E6624"/>
    <w:rsid w:val="003E6AE0"/>
    <w:rsid w:val="003E6B43"/>
    <w:rsid w:val="003E6CC8"/>
    <w:rsid w:val="003E6EEB"/>
    <w:rsid w:val="003E74BE"/>
    <w:rsid w:val="003E74F7"/>
    <w:rsid w:val="003E7516"/>
    <w:rsid w:val="003E76B7"/>
    <w:rsid w:val="003E7F82"/>
    <w:rsid w:val="003F00E2"/>
    <w:rsid w:val="003F019D"/>
    <w:rsid w:val="003F027D"/>
    <w:rsid w:val="003F071C"/>
    <w:rsid w:val="003F07FB"/>
    <w:rsid w:val="003F0CF5"/>
    <w:rsid w:val="003F0E27"/>
    <w:rsid w:val="003F12DB"/>
    <w:rsid w:val="003F14A9"/>
    <w:rsid w:val="003F1D3C"/>
    <w:rsid w:val="003F1EAB"/>
    <w:rsid w:val="003F25EF"/>
    <w:rsid w:val="003F273D"/>
    <w:rsid w:val="003F286F"/>
    <w:rsid w:val="003F2A76"/>
    <w:rsid w:val="003F2E50"/>
    <w:rsid w:val="003F31ED"/>
    <w:rsid w:val="003F35DB"/>
    <w:rsid w:val="003F364A"/>
    <w:rsid w:val="003F36B4"/>
    <w:rsid w:val="003F39BF"/>
    <w:rsid w:val="003F39E4"/>
    <w:rsid w:val="003F3D95"/>
    <w:rsid w:val="003F3DD4"/>
    <w:rsid w:val="003F472D"/>
    <w:rsid w:val="003F4892"/>
    <w:rsid w:val="003F4D13"/>
    <w:rsid w:val="003F5430"/>
    <w:rsid w:val="003F5589"/>
    <w:rsid w:val="003F55F4"/>
    <w:rsid w:val="003F5665"/>
    <w:rsid w:val="003F580E"/>
    <w:rsid w:val="003F5DED"/>
    <w:rsid w:val="003F5F0F"/>
    <w:rsid w:val="003F6221"/>
    <w:rsid w:val="003F66C2"/>
    <w:rsid w:val="003F691A"/>
    <w:rsid w:val="003F6C12"/>
    <w:rsid w:val="003F6FB6"/>
    <w:rsid w:val="003F6FBA"/>
    <w:rsid w:val="003F738C"/>
    <w:rsid w:val="003F7672"/>
    <w:rsid w:val="003F7889"/>
    <w:rsid w:val="00400540"/>
    <w:rsid w:val="0040089B"/>
    <w:rsid w:val="00400909"/>
    <w:rsid w:val="00400B7A"/>
    <w:rsid w:val="00400C81"/>
    <w:rsid w:val="00400F0A"/>
    <w:rsid w:val="00400F10"/>
    <w:rsid w:val="004012D2"/>
    <w:rsid w:val="004013CD"/>
    <w:rsid w:val="00401593"/>
    <w:rsid w:val="0040185F"/>
    <w:rsid w:val="004018D1"/>
    <w:rsid w:val="00401B94"/>
    <w:rsid w:val="00401DD9"/>
    <w:rsid w:val="0040203A"/>
    <w:rsid w:val="004020C7"/>
    <w:rsid w:val="004022CE"/>
    <w:rsid w:val="004027B9"/>
    <w:rsid w:val="004028BA"/>
    <w:rsid w:val="00402A1B"/>
    <w:rsid w:val="004035A7"/>
    <w:rsid w:val="004035CC"/>
    <w:rsid w:val="00403650"/>
    <w:rsid w:val="004039C5"/>
    <w:rsid w:val="00403B22"/>
    <w:rsid w:val="00403D3E"/>
    <w:rsid w:val="00403E5A"/>
    <w:rsid w:val="00404177"/>
    <w:rsid w:val="004045C3"/>
    <w:rsid w:val="00404EE3"/>
    <w:rsid w:val="00405007"/>
    <w:rsid w:val="004054EF"/>
    <w:rsid w:val="00405520"/>
    <w:rsid w:val="0040572B"/>
    <w:rsid w:val="00405882"/>
    <w:rsid w:val="004058A1"/>
    <w:rsid w:val="00405D03"/>
    <w:rsid w:val="004060B3"/>
    <w:rsid w:val="00406201"/>
    <w:rsid w:val="00406559"/>
    <w:rsid w:val="004074B9"/>
    <w:rsid w:val="00407C0D"/>
    <w:rsid w:val="00410264"/>
    <w:rsid w:val="004104FC"/>
    <w:rsid w:val="0041072F"/>
    <w:rsid w:val="004107C1"/>
    <w:rsid w:val="00410A8E"/>
    <w:rsid w:val="00410E58"/>
    <w:rsid w:val="00410F32"/>
    <w:rsid w:val="0041127B"/>
    <w:rsid w:val="0041158D"/>
    <w:rsid w:val="00411AB2"/>
    <w:rsid w:val="004120AE"/>
    <w:rsid w:val="004122E3"/>
    <w:rsid w:val="004125B7"/>
    <w:rsid w:val="00412DA4"/>
    <w:rsid w:val="00413A42"/>
    <w:rsid w:val="00413ECE"/>
    <w:rsid w:val="00414072"/>
    <w:rsid w:val="00414165"/>
    <w:rsid w:val="00414188"/>
    <w:rsid w:val="004149C8"/>
    <w:rsid w:val="004149CB"/>
    <w:rsid w:val="00414CDC"/>
    <w:rsid w:val="00414CEB"/>
    <w:rsid w:val="0041599F"/>
    <w:rsid w:val="00415ADC"/>
    <w:rsid w:val="00415E37"/>
    <w:rsid w:val="00415F5E"/>
    <w:rsid w:val="00415FC0"/>
    <w:rsid w:val="00416013"/>
    <w:rsid w:val="00416080"/>
    <w:rsid w:val="00416983"/>
    <w:rsid w:val="00416D1A"/>
    <w:rsid w:val="00417509"/>
    <w:rsid w:val="0041769F"/>
    <w:rsid w:val="0041789F"/>
    <w:rsid w:val="004178BE"/>
    <w:rsid w:val="00417FDE"/>
    <w:rsid w:val="004202B5"/>
    <w:rsid w:val="004202B8"/>
    <w:rsid w:val="00420377"/>
    <w:rsid w:val="0042068F"/>
    <w:rsid w:val="00420BFB"/>
    <w:rsid w:val="00420C76"/>
    <w:rsid w:val="00420F31"/>
    <w:rsid w:val="004211B1"/>
    <w:rsid w:val="0042187D"/>
    <w:rsid w:val="00421A31"/>
    <w:rsid w:val="004224B4"/>
    <w:rsid w:val="004226AE"/>
    <w:rsid w:val="00422787"/>
    <w:rsid w:val="00422F92"/>
    <w:rsid w:val="00422F93"/>
    <w:rsid w:val="004231FF"/>
    <w:rsid w:val="004232ED"/>
    <w:rsid w:val="004233EE"/>
    <w:rsid w:val="0042348F"/>
    <w:rsid w:val="004237C9"/>
    <w:rsid w:val="004239C3"/>
    <w:rsid w:val="00423E14"/>
    <w:rsid w:val="00424051"/>
    <w:rsid w:val="00424134"/>
    <w:rsid w:val="0042424E"/>
    <w:rsid w:val="00424727"/>
    <w:rsid w:val="0042485A"/>
    <w:rsid w:val="00424E44"/>
    <w:rsid w:val="0042531D"/>
    <w:rsid w:val="0042538D"/>
    <w:rsid w:val="00425539"/>
    <w:rsid w:val="0042568F"/>
    <w:rsid w:val="00425A1A"/>
    <w:rsid w:val="00425B08"/>
    <w:rsid w:val="00425BCF"/>
    <w:rsid w:val="0042676C"/>
    <w:rsid w:val="004269D3"/>
    <w:rsid w:val="00426BE5"/>
    <w:rsid w:val="00426E29"/>
    <w:rsid w:val="00426FCC"/>
    <w:rsid w:val="00426FD2"/>
    <w:rsid w:val="0042706F"/>
    <w:rsid w:val="00427131"/>
    <w:rsid w:val="0042723F"/>
    <w:rsid w:val="0042740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C3F"/>
    <w:rsid w:val="00431D0E"/>
    <w:rsid w:val="00431E7E"/>
    <w:rsid w:val="0043265C"/>
    <w:rsid w:val="004329D9"/>
    <w:rsid w:val="00432C1A"/>
    <w:rsid w:val="0043321F"/>
    <w:rsid w:val="0043352A"/>
    <w:rsid w:val="004337C9"/>
    <w:rsid w:val="00433897"/>
    <w:rsid w:val="00433A0E"/>
    <w:rsid w:val="00433A3E"/>
    <w:rsid w:val="00433A3F"/>
    <w:rsid w:val="00433DBF"/>
    <w:rsid w:val="004340FC"/>
    <w:rsid w:val="0043413D"/>
    <w:rsid w:val="0043442C"/>
    <w:rsid w:val="0043486A"/>
    <w:rsid w:val="00434937"/>
    <w:rsid w:val="00434A59"/>
    <w:rsid w:val="00434AF4"/>
    <w:rsid w:val="00434C82"/>
    <w:rsid w:val="00434DE9"/>
    <w:rsid w:val="00434F18"/>
    <w:rsid w:val="0043509B"/>
    <w:rsid w:val="0043546F"/>
    <w:rsid w:val="00435495"/>
    <w:rsid w:val="0043588F"/>
    <w:rsid w:val="004365F4"/>
    <w:rsid w:val="0043677C"/>
    <w:rsid w:val="004367CC"/>
    <w:rsid w:val="004368AA"/>
    <w:rsid w:val="00436DC1"/>
    <w:rsid w:val="004371DE"/>
    <w:rsid w:val="004374C5"/>
    <w:rsid w:val="00437528"/>
    <w:rsid w:val="00437587"/>
    <w:rsid w:val="00437923"/>
    <w:rsid w:val="00437B06"/>
    <w:rsid w:val="0044015A"/>
    <w:rsid w:val="00440380"/>
    <w:rsid w:val="004403AA"/>
    <w:rsid w:val="00441593"/>
    <w:rsid w:val="004420AB"/>
    <w:rsid w:val="004420DF"/>
    <w:rsid w:val="004427DB"/>
    <w:rsid w:val="00442809"/>
    <w:rsid w:val="00442ABD"/>
    <w:rsid w:val="00442C79"/>
    <w:rsid w:val="00442CEF"/>
    <w:rsid w:val="00442D3C"/>
    <w:rsid w:val="00442E54"/>
    <w:rsid w:val="00442E7A"/>
    <w:rsid w:val="004430FA"/>
    <w:rsid w:val="004432B2"/>
    <w:rsid w:val="004433BD"/>
    <w:rsid w:val="0044355D"/>
    <w:rsid w:val="00443B04"/>
    <w:rsid w:val="00443C87"/>
    <w:rsid w:val="00443DCD"/>
    <w:rsid w:val="00443FAC"/>
    <w:rsid w:val="00443FB2"/>
    <w:rsid w:val="00444035"/>
    <w:rsid w:val="004447B5"/>
    <w:rsid w:val="00444A76"/>
    <w:rsid w:val="0044531B"/>
    <w:rsid w:val="004456C3"/>
    <w:rsid w:val="00445AC0"/>
    <w:rsid w:val="00446376"/>
    <w:rsid w:val="004465D0"/>
    <w:rsid w:val="00446790"/>
    <w:rsid w:val="00446797"/>
    <w:rsid w:val="00450023"/>
    <w:rsid w:val="004502B2"/>
    <w:rsid w:val="0045068C"/>
    <w:rsid w:val="004506CC"/>
    <w:rsid w:val="00450CAB"/>
    <w:rsid w:val="00450EFA"/>
    <w:rsid w:val="00450F85"/>
    <w:rsid w:val="004517AD"/>
    <w:rsid w:val="004517AF"/>
    <w:rsid w:val="00451ADF"/>
    <w:rsid w:val="00451B57"/>
    <w:rsid w:val="00451FF2"/>
    <w:rsid w:val="00452B03"/>
    <w:rsid w:val="00452F32"/>
    <w:rsid w:val="00453B76"/>
    <w:rsid w:val="00453C51"/>
    <w:rsid w:val="00453E2C"/>
    <w:rsid w:val="00453F07"/>
    <w:rsid w:val="0045409D"/>
    <w:rsid w:val="00454181"/>
    <w:rsid w:val="004542DD"/>
    <w:rsid w:val="0045434F"/>
    <w:rsid w:val="0045438C"/>
    <w:rsid w:val="00454477"/>
    <w:rsid w:val="004547A2"/>
    <w:rsid w:val="00454805"/>
    <w:rsid w:val="00454C5A"/>
    <w:rsid w:val="0045517B"/>
    <w:rsid w:val="004554A6"/>
    <w:rsid w:val="004556EF"/>
    <w:rsid w:val="00455701"/>
    <w:rsid w:val="004559F9"/>
    <w:rsid w:val="00455C80"/>
    <w:rsid w:val="00455E65"/>
    <w:rsid w:val="0045607A"/>
    <w:rsid w:val="004563DD"/>
    <w:rsid w:val="004564EA"/>
    <w:rsid w:val="00456816"/>
    <w:rsid w:val="00456AA3"/>
    <w:rsid w:val="00456CDF"/>
    <w:rsid w:val="00456F6D"/>
    <w:rsid w:val="004570B1"/>
    <w:rsid w:val="00457458"/>
    <w:rsid w:val="00457741"/>
    <w:rsid w:val="00457F73"/>
    <w:rsid w:val="004600EE"/>
    <w:rsid w:val="004606A9"/>
    <w:rsid w:val="00460908"/>
    <w:rsid w:val="00460B9F"/>
    <w:rsid w:val="00460BF3"/>
    <w:rsid w:val="00460C06"/>
    <w:rsid w:val="0046107F"/>
    <w:rsid w:val="0046115B"/>
    <w:rsid w:val="00461274"/>
    <w:rsid w:val="004614B2"/>
    <w:rsid w:val="004614B4"/>
    <w:rsid w:val="00461909"/>
    <w:rsid w:val="0046193D"/>
    <w:rsid w:val="00461E5F"/>
    <w:rsid w:val="00462158"/>
    <w:rsid w:val="00462327"/>
    <w:rsid w:val="0046254C"/>
    <w:rsid w:val="00462E74"/>
    <w:rsid w:val="004644DB"/>
    <w:rsid w:val="004645F9"/>
    <w:rsid w:val="004646ED"/>
    <w:rsid w:val="0046519E"/>
    <w:rsid w:val="00465408"/>
    <w:rsid w:val="004654B1"/>
    <w:rsid w:val="0046557B"/>
    <w:rsid w:val="0046587C"/>
    <w:rsid w:val="00465B3C"/>
    <w:rsid w:val="00465EAF"/>
    <w:rsid w:val="00466114"/>
    <w:rsid w:val="004662D8"/>
    <w:rsid w:val="004666EB"/>
    <w:rsid w:val="0046675E"/>
    <w:rsid w:val="00466845"/>
    <w:rsid w:val="0046684E"/>
    <w:rsid w:val="0046692F"/>
    <w:rsid w:val="00467451"/>
    <w:rsid w:val="0046784D"/>
    <w:rsid w:val="00470338"/>
    <w:rsid w:val="0047033E"/>
    <w:rsid w:val="00470EFE"/>
    <w:rsid w:val="0047111B"/>
    <w:rsid w:val="004713C2"/>
    <w:rsid w:val="00471BF5"/>
    <w:rsid w:val="00471F10"/>
    <w:rsid w:val="0047252D"/>
    <w:rsid w:val="00472568"/>
    <w:rsid w:val="004729FE"/>
    <w:rsid w:val="004730EF"/>
    <w:rsid w:val="0047312D"/>
    <w:rsid w:val="004735E2"/>
    <w:rsid w:val="004736B1"/>
    <w:rsid w:val="004738F5"/>
    <w:rsid w:val="0047417D"/>
    <w:rsid w:val="004746DC"/>
    <w:rsid w:val="00474B75"/>
    <w:rsid w:val="00474E4E"/>
    <w:rsid w:val="00474E77"/>
    <w:rsid w:val="00474E97"/>
    <w:rsid w:val="00475097"/>
    <w:rsid w:val="00475647"/>
    <w:rsid w:val="00475653"/>
    <w:rsid w:val="004756C6"/>
    <w:rsid w:val="00475708"/>
    <w:rsid w:val="0047581F"/>
    <w:rsid w:val="00475F0E"/>
    <w:rsid w:val="00476096"/>
    <w:rsid w:val="004766B7"/>
    <w:rsid w:val="00476C8F"/>
    <w:rsid w:val="00477416"/>
    <w:rsid w:val="00477A35"/>
    <w:rsid w:val="00477C67"/>
    <w:rsid w:val="0048040B"/>
    <w:rsid w:val="00480480"/>
    <w:rsid w:val="00480BEA"/>
    <w:rsid w:val="00480D1E"/>
    <w:rsid w:val="00480FAB"/>
    <w:rsid w:val="00480FC4"/>
    <w:rsid w:val="00481015"/>
    <w:rsid w:val="0048121F"/>
    <w:rsid w:val="00481A57"/>
    <w:rsid w:val="00481ABD"/>
    <w:rsid w:val="00481BB0"/>
    <w:rsid w:val="00481D33"/>
    <w:rsid w:val="00482295"/>
    <w:rsid w:val="004822A0"/>
    <w:rsid w:val="004822E9"/>
    <w:rsid w:val="00482359"/>
    <w:rsid w:val="0048269D"/>
    <w:rsid w:val="00482D74"/>
    <w:rsid w:val="00482EDF"/>
    <w:rsid w:val="00482EE5"/>
    <w:rsid w:val="00483AC1"/>
    <w:rsid w:val="00484659"/>
    <w:rsid w:val="00484678"/>
    <w:rsid w:val="00484E04"/>
    <w:rsid w:val="00484E24"/>
    <w:rsid w:val="004850BF"/>
    <w:rsid w:val="004855BE"/>
    <w:rsid w:val="0048581C"/>
    <w:rsid w:val="00485878"/>
    <w:rsid w:val="00485A57"/>
    <w:rsid w:val="00485E5B"/>
    <w:rsid w:val="00485E70"/>
    <w:rsid w:val="00486587"/>
    <w:rsid w:val="004867BC"/>
    <w:rsid w:val="0048699D"/>
    <w:rsid w:val="00486A41"/>
    <w:rsid w:val="00486C68"/>
    <w:rsid w:val="00486D74"/>
    <w:rsid w:val="00486DEC"/>
    <w:rsid w:val="004871B0"/>
    <w:rsid w:val="00487317"/>
    <w:rsid w:val="00487564"/>
    <w:rsid w:val="00487899"/>
    <w:rsid w:val="00487C6C"/>
    <w:rsid w:val="004902B4"/>
    <w:rsid w:val="004905F3"/>
    <w:rsid w:val="00490985"/>
    <w:rsid w:val="00490B67"/>
    <w:rsid w:val="00490E53"/>
    <w:rsid w:val="00490F50"/>
    <w:rsid w:val="00491305"/>
    <w:rsid w:val="0049147B"/>
    <w:rsid w:val="00491668"/>
    <w:rsid w:val="0049176D"/>
    <w:rsid w:val="00491A6E"/>
    <w:rsid w:val="00491C14"/>
    <w:rsid w:val="00491D70"/>
    <w:rsid w:val="00491FCF"/>
    <w:rsid w:val="0049261B"/>
    <w:rsid w:val="004929E8"/>
    <w:rsid w:val="00492F2D"/>
    <w:rsid w:val="00492FD6"/>
    <w:rsid w:val="0049308D"/>
    <w:rsid w:val="00493425"/>
    <w:rsid w:val="004936E8"/>
    <w:rsid w:val="00493AFA"/>
    <w:rsid w:val="00493B2D"/>
    <w:rsid w:val="0049401A"/>
    <w:rsid w:val="00494332"/>
    <w:rsid w:val="00494428"/>
    <w:rsid w:val="00494A3B"/>
    <w:rsid w:val="00494BE0"/>
    <w:rsid w:val="00494F86"/>
    <w:rsid w:val="004958B4"/>
    <w:rsid w:val="004958F6"/>
    <w:rsid w:val="00495AB3"/>
    <w:rsid w:val="00495EE8"/>
    <w:rsid w:val="00496494"/>
    <w:rsid w:val="004968C1"/>
    <w:rsid w:val="00496A83"/>
    <w:rsid w:val="00496A8D"/>
    <w:rsid w:val="004974D9"/>
    <w:rsid w:val="004977C3"/>
    <w:rsid w:val="004978BE"/>
    <w:rsid w:val="00497B6C"/>
    <w:rsid w:val="004A023D"/>
    <w:rsid w:val="004A0A50"/>
    <w:rsid w:val="004A11F0"/>
    <w:rsid w:val="004A1AD7"/>
    <w:rsid w:val="004A1ECA"/>
    <w:rsid w:val="004A1FB2"/>
    <w:rsid w:val="004A2114"/>
    <w:rsid w:val="004A2631"/>
    <w:rsid w:val="004A28D0"/>
    <w:rsid w:val="004A2AA8"/>
    <w:rsid w:val="004A2FA9"/>
    <w:rsid w:val="004A32AE"/>
    <w:rsid w:val="004A3385"/>
    <w:rsid w:val="004A341F"/>
    <w:rsid w:val="004A3489"/>
    <w:rsid w:val="004A3531"/>
    <w:rsid w:val="004A36CE"/>
    <w:rsid w:val="004A3872"/>
    <w:rsid w:val="004A3BFA"/>
    <w:rsid w:val="004A3CFE"/>
    <w:rsid w:val="004A40C7"/>
    <w:rsid w:val="004A4621"/>
    <w:rsid w:val="004A4631"/>
    <w:rsid w:val="004A46E4"/>
    <w:rsid w:val="004A4BDE"/>
    <w:rsid w:val="004A4CDD"/>
    <w:rsid w:val="004A4EE6"/>
    <w:rsid w:val="004A519F"/>
    <w:rsid w:val="004A5295"/>
    <w:rsid w:val="004A52A8"/>
    <w:rsid w:val="004A546B"/>
    <w:rsid w:val="004A57A5"/>
    <w:rsid w:val="004A5B34"/>
    <w:rsid w:val="004A5C1E"/>
    <w:rsid w:val="004A5C74"/>
    <w:rsid w:val="004A612A"/>
    <w:rsid w:val="004A62A0"/>
    <w:rsid w:val="004A63FA"/>
    <w:rsid w:val="004A6533"/>
    <w:rsid w:val="004A6A25"/>
    <w:rsid w:val="004A6B1E"/>
    <w:rsid w:val="004A6E95"/>
    <w:rsid w:val="004A7631"/>
    <w:rsid w:val="004A77D6"/>
    <w:rsid w:val="004A7952"/>
    <w:rsid w:val="004A7B5F"/>
    <w:rsid w:val="004A7B73"/>
    <w:rsid w:val="004A7D26"/>
    <w:rsid w:val="004A7DE3"/>
    <w:rsid w:val="004B0148"/>
    <w:rsid w:val="004B0514"/>
    <w:rsid w:val="004B0ABB"/>
    <w:rsid w:val="004B0B04"/>
    <w:rsid w:val="004B0C11"/>
    <w:rsid w:val="004B19BE"/>
    <w:rsid w:val="004B1A72"/>
    <w:rsid w:val="004B1A7A"/>
    <w:rsid w:val="004B1B38"/>
    <w:rsid w:val="004B1C77"/>
    <w:rsid w:val="004B20FA"/>
    <w:rsid w:val="004B2CD2"/>
    <w:rsid w:val="004B2D91"/>
    <w:rsid w:val="004B309A"/>
    <w:rsid w:val="004B30FD"/>
    <w:rsid w:val="004B329C"/>
    <w:rsid w:val="004B32E0"/>
    <w:rsid w:val="004B3AA4"/>
    <w:rsid w:val="004B3B53"/>
    <w:rsid w:val="004B3BDB"/>
    <w:rsid w:val="004B3E57"/>
    <w:rsid w:val="004B40A0"/>
    <w:rsid w:val="004B40BF"/>
    <w:rsid w:val="004B4536"/>
    <w:rsid w:val="004B4569"/>
    <w:rsid w:val="004B4863"/>
    <w:rsid w:val="004B4D7D"/>
    <w:rsid w:val="004B603D"/>
    <w:rsid w:val="004B685E"/>
    <w:rsid w:val="004B68D4"/>
    <w:rsid w:val="004B69F5"/>
    <w:rsid w:val="004B6A26"/>
    <w:rsid w:val="004B6E5D"/>
    <w:rsid w:val="004B7264"/>
    <w:rsid w:val="004B7353"/>
    <w:rsid w:val="004B74D9"/>
    <w:rsid w:val="004B7C86"/>
    <w:rsid w:val="004B7CF0"/>
    <w:rsid w:val="004B7E94"/>
    <w:rsid w:val="004B7FAD"/>
    <w:rsid w:val="004C00E1"/>
    <w:rsid w:val="004C01CB"/>
    <w:rsid w:val="004C0515"/>
    <w:rsid w:val="004C0AA7"/>
    <w:rsid w:val="004C1234"/>
    <w:rsid w:val="004C12A3"/>
    <w:rsid w:val="004C132B"/>
    <w:rsid w:val="004C13CF"/>
    <w:rsid w:val="004C1631"/>
    <w:rsid w:val="004C18E3"/>
    <w:rsid w:val="004C1BFF"/>
    <w:rsid w:val="004C1CB1"/>
    <w:rsid w:val="004C1F58"/>
    <w:rsid w:val="004C2598"/>
    <w:rsid w:val="004C2DD9"/>
    <w:rsid w:val="004C3106"/>
    <w:rsid w:val="004C3487"/>
    <w:rsid w:val="004C3532"/>
    <w:rsid w:val="004C378B"/>
    <w:rsid w:val="004C3E60"/>
    <w:rsid w:val="004C42BE"/>
    <w:rsid w:val="004C493B"/>
    <w:rsid w:val="004C4AF6"/>
    <w:rsid w:val="004C4D1F"/>
    <w:rsid w:val="004C5105"/>
    <w:rsid w:val="004C528A"/>
    <w:rsid w:val="004C52E1"/>
    <w:rsid w:val="004C5A65"/>
    <w:rsid w:val="004C5B6F"/>
    <w:rsid w:val="004C5CE6"/>
    <w:rsid w:val="004C5FA1"/>
    <w:rsid w:val="004C6075"/>
    <w:rsid w:val="004C6180"/>
    <w:rsid w:val="004C6A4A"/>
    <w:rsid w:val="004C6A64"/>
    <w:rsid w:val="004C702A"/>
    <w:rsid w:val="004C7097"/>
    <w:rsid w:val="004C7817"/>
    <w:rsid w:val="004C7C30"/>
    <w:rsid w:val="004D02FB"/>
    <w:rsid w:val="004D059A"/>
    <w:rsid w:val="004D0A75"/>
    <w:rsid w:val="004D0C2B"/>
    <w:rsid w:val="004D1058"/>
    <w:rsid w:val="004D135D"/>
    <w:rsid w:val="004D23B3"/>
    <w:rsid w:val="004D248F"/>
    <w:rsid w:val="004D266E"/>
    <w:rsid w:val="004D272D"/>
    <w:rsid w:val="004D27AE"/>
    <w:rsid w:val="004D2C5E"/>
    <w:rsid w:val="004D2CB6"/>
    <w:rsid w:val="004D322D"/>
    <w:rsid w:val="004D348A"/>
    <w:rsid w:val="004D3F07"/>
    <w:rsid w:val="004D4293"/>
    <w:rsid w:val="004D465C"/>
    <w:rsid w:val="004D4D66"/>
    <w:rsid w:val="004D5719"/>
    <w:rsid w:val="004D5B28"/>
    <w:rsid w:val="004D618F"/>
    <w:rsid w:val="004D6B59"/>
    <w:rsid w:val="004D6CF9"/>
    <w:rsid w:val="004D7319"/>
    <w:rsid w:val="004D7479"/>
    <w:rsid w:val="004D796F"/>
    <w:rsid w:val="004D7A1D"/>
    <w:rsid w:val="004D7BAF"/>
    <w:rsid w:val="004D7D6E"/>
    <w:rsid w:val="004D7D80"/>
    <w:rsid w:val="004D7E8D"/>
    <w:rsid w:val="004E0480"/>
    <w:rsid w:val="004E0520"/>
    <w:rsid w:val="004E0B6C"/>
    <w:rsid w:val="004E16EE"/>
    <w:rsid w:val="004E1A3B"/>
    <w:rsid w:val="004E1AE9"/>
    <w:rsid w:val="004E1D13"/>
    <w:rsid w:val="004E1E85"/>
    <w:rsid w:val="004E219E"/>
    <w:rsid w:val="004E22CD"/>
    <w:rsid w:val="004E2551"/>
    <w:rsid w:val="004E2929"/>
    <w:rsid w:val="004E2C21"/>
    <w:rsid w:val="004E2DDF"/>
    <w:rsid w:val="004E3223"/>
    <w:rsid w:val="004E3274"/>
    <w:rsid w:val="004E362E"/>
    <w:rsid w:val="004E3796"/>
    <w:rsid w:val="004E3916"/>
    <w:rsid w:val="004E3A1E"/>
    <w:rsid w:val="004E3DB8"/>
    <w:rsid w:val="004E41A4"/>
    <w:rsid w:val="004E4538"/>
    <w:rsid w:val="004E47C9"/>
    <w:rsid w:val="004E48D2"/>
    <w:rsid w:val="004E5439"/>
    <w:rsid w:val="004E56E0"/>
    <w:rsid w:val="004E56E8"/>
    <w:rsid w:val="004E58EF"/>
    <w:rsid w:val="004E5A46"/>
    <w:rsid w:val="004E5C80"/>
    <w:rsid w:val="004E5D42"/>
    <w:rsid w:val="004E614B"/>
    <w:rsid w:val="004E624B"/>
    <w:rsid w:val="004E6399"/>
    <w:rsid w:val="004E6A51"/>
    <w:rsid w:val="004E6B9A"/>
    <w:rsid w:val="004E6EAF"/>
    <w:rsid w:val="004E72A8"/>
    <w:rsid w:val="004E7444"/>
    <w:rsid w:val="004E76E3"/>
    <w:rsid w:val="004E77A1"/>
    <w:rsid w:val="004E7BE3"/>
    <w:rsid w:val="004E7BE8"/>
    <w:rsid w:val="004E7CB4"/>
    <w:rsid w:val="004E7CF2"/>
    <w:rsid w:val="004E7DC1"/>
    <w:rsid w:val="004E7F44"/>
    <w:rsid w:val="004F0865"/>
    <w:rsid w:val="004F0AC3"/>
    <w:rsid w:val="004F13C5"/>
    <w:rsid w:val="004F1489"/>
    <w:rsid w:val="004F1D22"/>
    <w:rsid w:val="004F1D25"/>
    <w:rsid w:val="004F204E"/>
    <w:rsid w:val="004F234D"/>
    <w:rsid w:val="004F2528"/>
    <w:rsid w:val="004F2585"/>
    <w:rsid w:val="004F25D5"/>
    <w:rsid w:val="004F2EED"/>
    <w:rsid w:val="004F2F78"/>
    <w:rsid w:val="004F31E5"/>
    <w:rsid w:val="004F3423"/>
    <w:rsid w:val="004F355B"/>
    <w:rsid w:val="004F3C11"/>
    <w:rsid w:val="004F3F93"/>
    <w:rsid w:val="004F4B4C"/>
    <w:rsid w:val="004F5109"/>
    <w:rsid w:val="004F5424"/>
    <w:rsid w:val="004F57FE"/>
    <w:rsid w:val="004F5A8E"/>
    <w:rsid w:val="004F5AF0"/>
    <w:rsid w:val="004F6488"/>
    <w:rsid w:val="004F66BD"/>
    <w:rsid w:val="004F6C91"/>
    <w:rsid w:val="004F6E70"/>
    <w:rsid w:val="004F7243"/>
    <w:rsid w:val="004F7516"/>
    <w:rsid w:val="004F7539"/>
    <w:rsid w:val="00500143"/>
    <w:rsid w:val="00500238"/>
    <w:rsid w:val="005007A6"/>
    <w:rsid w:val="00500D8C"/>
    <w:rsid w:val="0050130D"/>
    <w:rsid w:val="00501365"/>
    <w:rsid w:val="00501922"/>
    <w:rsid w:val="00501CDC"/>
    <w:rsid w:val="00502307"/>
    <w:rsid w:val="0050279D"/>
    <w:rsid w:val="00502CFA"/>
    <w:rsid w:val="00502E3E"/>
    <w:rsid w:val="00502E92"/>
    <w:rsid w:val="00502F59"/>
    <w:rsid w:val="00502F7A"/>
    <w:rsid w:val="00502F8D"/>
    <w:rsid w:val="0050341A"/>
    <w:rsid w:val="00503621"/>
    <w:rsid w:val="00503DA1"/>
    <w:rsid w:val="00503E15"/>
    <w:rsid w:val="0050403B"/>
    <w:rsid w:val="005044F6"/>
    <w:rsid w:val="00504865"/>
    <w:rsid w:val="00504BDA"/>
    <w:rsid w:val="00504E2A"/>
    <w:rsid w:val="00504F24"/>
    <w:rsid w:val="0050519E"/>
    <w:rsid w:val="005058C6"/>
    <w:rsid w:val="005058DD"/>
    <w:rsid w:val="00505F8A"/>
    <w:rsid w:val="005060D9"/>
    <w:rsid w:val="00506963"/>
    <w:rsid w:val="00506A30"/>
    <w:rsid w:val="00506BB6"/>
    <w:rsid w:val="00506EE2"/>
    <w:rsid w:val="00507137"/>
    <w:rsid w:val="005075DC"/>
    <w:rsid w:val="00507607"/>
    <w:rsid w:val="005078A5"/>
    <w:rsid w:val="00507EF1"/>
    <w:rsid w:val="00507F78"/>
    <w:rsid w:val="0051039D"/>
    <w:rsid w:val="00510EC1"/>
    <w:rsid w:val="00511213"/>
    <w:rsid w:val="00511923"/>
    <w:rsid w:val="005119F8"/>
    <w:rsid w:val="00511BD1"/>
    <w:rsid w:val="00512384"/>
    <w:rsid w:val="005123B0"/>
    <w:rsid w:val="005124F7"/>
    <w:rsid w:val="00512FD7"/>
    <w:rsid w:val="00513305"/>
    <w:rsid w:val="00513439"/>
    <w:rsid w:val="005135A3"/>
    <w:rsid w:val="00513630"/>
    <w:rsid w:val="005136BE"/>
    <w:rsid w:val="00513707"/>
    <w:rsid w:val="00513AA0"/>
    <w:rsid w:val="00513B8E"/>
    <w:rsid w:val="00513BBF"/>
    <w:rsid w:val="00513C25"/>
    <w:rsid w:val="00513D8F"/>
    <w:rsid w:val="0051465E"/>
    <w:rsid w:val="005147AA"/>
    <w:rsid w:val="0051490B"/>
    <w:rsid w:val="00514AFA"/>
    <w:rsid w:val="00514FED"/>
    <w:rsid w:val="00515606"/>
    <w:rsid w:val="00515711"/>
    <w:rsid w:val="00515B3B"/>
    <w:rsid w:val="00515B67"/>
    <w:rsid w:val="00515E84"/>
    <w:rsid w:val="00516149"/>
    <w:rsid w:val="0051656F"/>
    <w:rsid w:val="005167AC"/>
    <w:rsid w:val="00517098"/>
    <w:rsid w:val="00517D53"/>
    <w:rsid w:val="00517FF0"/>
    <w:rsid w:val="00520222"/>
    <w:rsid w:val="0052028A"/>
    <w:rsid w:val="005208A0"/>
    <w:rsid w:val="00520AED"/>
    <w:rsid w:val="00520D6D"/>
    <w:rsid w:val="00521247"/>
    <w:rsid w:val="00521BD6"/>
    <w:rsid w:val="005224AD"/>
    <w:rsid w:val="0052252E"/>
    <w:rsid w:val="00522582"/>
    <w:rsid w:val="00522601"/>
    <w:rsid w:val="00522829"/>
    <w:rsid w:val="00522D59"/>
    <w:rsid w:val="00523150"/>
    <w:rsid w:val="00523618"/>
    <w:rsid w:val="00523741"/>
    <w:rsid w:val="00523A68"/>
    <w:rsid w:val="00523C53"/>
    <w:rsid w:val="00523E70"/>
    <w:rsid w:val="005241D0"/>
    <w:rsid w:val="0052424B"/>
    <w:rsid w:val="00524276"/>
    <w:rsid w:val="00524534"/>
    <w:rsid w:val="00524EDB"/>
    <w:rsid w:val="005250CD"/>
    <w:rsid w:val="0052529A"/>
    <w:rsid w:val="00525595"/>
    <w:rsid w:val="00525DAE"/>
    <w:rsid w:val="0052637C"/>
    <w:rsid w:val="0052653C"/>
    <w:rsid w:val="005267FF"/>
    <w:rsid w:val="005269AC"/>
    <w:rsid w:val="005271CE"/>
    <w:rsid w:val="005273BA"/>
    <w:rsid w:val="00527516"/>
    <w:rsid w:val="0052763E"/>
    <w:rsid w:val="005276FF"/>
    <w:rsid w:val="00527ED0"/>
    <w:rsid w:val="005302DD"/>
    <w:rsid w:val="005304A2"/>
    <w:rsid w:val="005305FC"/>
    <w:rsid w:val="005309B4"/>
    <w:rsid w:val="00530A47"/>
    <w:rsid w:val="00530AFF"/>
    <w:rsid w:val="00531125"/>
    <w:rsid w:val="00531581"/>
    <w:rsid w:val="00531ECB"/>
    <w:rsid w:val="00531EE7"/>
    <w:rsid w:val="00532555"/>
    <w:rsid w:val="00532590"/>
    <w:rsid w:val="0053290D"/>
    <w:rsid w:val="0053300E"/>
    <w:rsid w:val="005330C0"/>
    <w:rsid w:val="005335DD"/>
    <w:rsid w:val="005336F5"/>
    <w:rsid w:val="005337D8"/>
    <w:rsid w:val="005338F5"/>
    <w:rsid w:val="0053396B"/>
    <w:rsid w:val="005339A5"/>
    <w:rsid w:val="00533B19"/>
    <w:rsid w:val="00533C36"/>
    <w:rsid w:val="005343DC"/>
    <w:rsid w:val="00534469"/>
    <w:rsid w:val="00534878"/>
    <w:rsid w:val="00534A74"/>
    <w:rsid w:val="00535237"/>
    <w:rsid w:val="0053586A"/>
    <w:rsid w:val="005359FD"/>
    <w:rsid w:val="00535BE2"/>
    <w:rsid w:val="00535FAB"/>
    <w:rsid w:val="00536170"/>
    <w:rsid w:val="005362AE"/>
    <w:rsid w:val="00536CAC"/>
    <w:rsid w:val="00536CC0"/>
    <w:rsid w:val="00536E4B"/>
    <w:rsid w:val="005372E4"/>
    <w:rsid w:val="0053768E"/>
    <w:rsid w:val="0053796C"/>
    <w:rsid w:val="00537CC0"/>
    <w:rsid w:val="00537DE9"/>
    <w:rsid w:val="00540203"/>
    <w:rsid w:val="00540271"/>
    <w:rsid w:val="005402B8"/>
    <w:rsid w:val="00540CA3"/>
    <w:rsid w:val="00541278"/>
    <w:rsid w:val="00541283"/>
    <w:rsid w:val="0054133C"/>
    <w:rsid w:val="00541522"/>
    <w:rsid w:val="00541743"/>
    <w:rsid w:val="00541AC4"/>
    <w:rsid w:val="00541C62"/>
    <w:rsid w:val="00541EF0"/>
    <w:rsid w:val="0054203B"/>
    <w:rsid w:val="0054204F"/>
    <w:rsid w:val="005424D0"/>
    <w:rsid w:val="00542509"/>
    <w:rsid w:val="005427B7"/>
    <w:rsid w:val="00542924"/>
    <w:rsid w:val="00542B4C"/>
    <w:rsid w:val="00542E22"/>
    <w:rsid w:val="00543132"/>
    <w:rsid w:val="00543468"/>
    <w:rsid w:val="005436F0"/>
    <w:rsid w:val="00543B69"/>
    <w:rsid w:val="0054408E"/>
    <w:rsid w:val="0054442A"/>
    <w:rsid w:val="005449A9"/>
    <w:rsid w:val="005449C6"/>
    <w:rsid w:val="00544FB4"/>
    <w:rsid w:val="00544FBD"/>
    <w:rsid w:val="00545049"/>
    <w:rsid w:val="0054519D"/>
    <w:rsid w:val="005454C5"/>
    <w:rsid w:val="005456D9"/>
    <w:rsid w:val="00545713"/>
    <w:rsid w:val="0054579A"/>
    <w:rsid w:val="00545E9D"/>
    <w:rsid w:val="0054602C"/>
    <w:rsid w:val="005464F3"/>
    <w:rsid w:val="00546D82"/>
    <w:rsid w:val="00546FED"/>
    <w:rsid w:val="005473D6"/>
    <w:rsid w:val="00550004"/>
    <w:rsid w:val="0055015B"/>
    <w:rsid w:val="00550329"/>
    <w:rsid w:val="00550337"/>
    <w:rsid w:val="005503CE"/>
    <w:rsid w:val="00550467"/>
    <w:rsid w:val="005505B7"/>
    <w:rsid w:val="0055086E"/>
    <w:rsid w:val="00550D05"/>
    <w:rsid w:val="00550D37"/>
    <w:rsid w:val="00550D6A"/>
    <w:rsid w:val="005512AE"/>
    <w:rsid w:val="00551560"/>
    <w:rsid w:val="00551653"/>
    <w:rsid w:val="0055178B"/>
    <w:rsid w:val="00551A2E"/>
    <w:rsid w:val="00551C21"/>
    <w:rsid w:val="00551ECD"/>
    <w:rsid w:val="0055232B"/>
    <w:rsid w:val="00552678"/>
    <w:rsid w:val="00552B9C"/>
    <w:rsid w:val="00552BF9"/>
    <w:rsid w:val="00552F36"/>
    <w:rsid w:val="00553D8D"/>
    <w:rsid w:val="00554353"/>
    <w:rsid w:val="005545B2"/>
    <w:rsid w:val="0055460C"/>
    <w:rsid w:val="00554747"/>
    <w:rsid w:val="00554D67"/>
    <w:rsid w:val="00554D73"/>
    <w:rsid w:val="00554D76"/>
    <w:rsid w:val="00554F9D"/>
    <w:rsid w:val="005553CA"/>
    <w:rsid w:val="005557E3"/>
    <w:rsid w:val="00555BEA"/>
    <w:rsid w:val="00555D25"/>
    <w:rsid w:val="00555D8C"/>
    <w:rsid w:val="00556318"/>
    <w:rsid w:val="0055641D"/>
    <w:rsid w:val="00556A0E"/>
    <w:rsid w:val="0055702D"/>
    <w:rsid w:val="00557487"/>
    <w:rsid w:val="005577B3"/>
    <w:rsid w:val="005577CD"/>
    <w:rsid w:val="005579EC"/>
    <w:rsid w:val="00557A4A"/>
    <w:rsid w:val="00557B2D"/>
    <w:rsid w:val="0056013E"/>
    <w:rsid w:val="005608BA"/>
    <w:rsid w:val="005613AB"/>
    <w:rsid w:val="005614EA"/>
    <w:rsid w:val="00561E7E"/>
    <w:rsid w:val="00562262"/>
    <w:rsid w:val="005623D5"/>
    <w:rsid w:val="00562481"/>
    <w:rsid w:val="005627AE"/>
    <w:rsid w:val="005629C4"/>
    <w:rsid w:val="0056323F"/>
    <w:rsid w:val="00563498"/>
    <w:rsid w:val="0056389D"/>
    <w:rsid w:val="00563DE8"/>
    <w:rsid w:val="00563F45"/>
    <w:rsid w:val="00563F57"/>
    <w:rsid w:val="005646E1"/>
    <w:rsid w:val="005648D9"/>
    <w:rsid w:val="00564A23"/>
    <w:rsid w:val="00564FE4"/>
    <w:rsid w:val="0056508D"/>
    <w:rsid w:val="0056549A"/>
    <w:rsid w:val="0056559C"/>
    <w:rsid w:val="00565971"/>
    <w:rsid w:val="00565B86"/>
    <w:rsid w:val="00565D61"/>
    <w:rsid w:val="00565F29"/>
    <w:rsid w:val="00566232"/>
    <w:rsid w:val="00566514"/>
    <w:rsid w:val="005666D4"/>
    <w:rsid w:val="0056686F"/>
    <w:rsid w:val="00566B05"/>
    <w:rsid w:val="00566C34"/>
    <w:rsid w:val="005673AA"/>
    <w:rsid w:val="00567D06"/>
    <w:rsid w:val="00567DB0"/>
    <w:rsid w:val="00567E3E"/>
    <w:rsid w:val="00567FB7"/>
    <w:rsid w:val="0057010E"/>
    <w:rsid w:val="00570180"/>
    <w:rsid w:val="005702F5"/>
    <w:rsid w:val="005708D5"/>
    <w:rsid w:val="005709EE"/>
    <w:rsid w:val="00570CB9"/>
    <w:rsid w:val="005710E8"/>
    <w:rsid w:val="00571114"/>
    <w:rsid w:val="0057113B"/>
    <w:rsid w:val="0057147E"/>
    <w:rsid w:val="0057172F"/>
    <w:rsid w:val="00571B99"/>
    <w:rsid w:val="0057206A"/>
    <w:rsid w:val="005721D3"/>
    <w:rsid w:val="005724CC"/>
    <w:rsid w:val="005724DE"/>
    <w:rsid w:val="00572559"/>
    <w:rsid w:val="005726F5"/>
    <w:rsid w:val="005728AC"/>
    <w:rsid w:val="005729A1"/>
    <w:rsid w:val="00572D88"/>
    <w:rsid w:val="00572FE5"/>
    <w:rsid w:val="00573225"/>
    <w:rsid w:val="005734A5"/>
    <w:rsid w:val="005735B1"/>
    <w:rsid w:val="0057383E"/>
    <w:rsid w:val="0057394E"/>
    <w:rsid w:val="00573CE0"/>
    <w:rsid w:val="005745AC"/>
    <w:rsid w:val="0057475D"/>
    <w:rsid w:val="00574D9E"/>
    <w:rsid w:val="00574F38"/>
    <w:rsid w:val="00575484"/>
    <w:rsid w:val="005755AD"/>
    <w:rsid w:val="00575CFA"/>
    <w:rsid w:val="00576111"/>
    <w:rsid w:val="0057616C"/>
    <w:rsid w:val="00576E44"/>
    <w:rsid w:val="005771C3"/>
    <w:rsid w:val="005772B4"/>
    <w:rsid w:val="005773D4"/>
    <w:rsid w:val="0057752D"/>
    <w:rsid w:val="005777FB"/>
    <w:rsid w:val="005778E0"/>
    <w:rsid w:val="00577CD6"/>
    <w:rsid w:val="00577D7A"/>
    <w:rsid w:val="00577DCE"/>
    <w:rsid w:val="00580170"/>
    <w:rsid w:val="0058023D"/>
    <w:rsid w:val="0058054F"/>
    <w:rsid w:val="0058076F"/>
    <w:rsid w:val="00580A48"/>
    <w:rsid w:val="00580E4E"/>
    <w:rsid w:val="0058101B"/>
    <w:rsid w:val="00581212"/>
    <w:rsid w:val="00581530"/>
    <w:rsid w:val="00581B6D"/>
    <w:rsid w:val="00581C01"/>
    <w:rsid w:val="00581C89"/>
    <w:rsid w:val="00581ECC"/>
    <w:rsid w:val="00581FE4"/>
    <w:rsid w:val="005822F6"/>
    <w:rsid w:val="00582413"/>
    <w:rsid w:val="005829F3"/>
    <w:rsid w:val="00582AD5"/>
    <w:rsid w:val="00582D9A"/>
    <w:rsid w:val="005833C6"/>
    <w:rsid w:val="005834CF"/>
    <w:rsid w:val="005836EC"/>
    <w:rsid w:val="00583AF2"/>
    <w:rsid w:val="00583BA8"/>
    <w:rsid w:val="00584485"/>
    <w:rsid w:val="0058448F"/>
    <w:rsid w:val="00584935"/>
    <w:rsid w:val="00584A24"/>
    <w:rsid w:val="00584CB9"/>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6A85"/>
    <w:rsid w:val="005873BB"/>
    <w:rsid w:val="00587A29"/>
    <w:rsid w:val="00587A34"/>
    <w:rsid w:val="00587D87"/>
    <w:rsid w:val="00587DC1"/>
    <w:rsid w:val="005903CD"/>
    <w:rsid w:val="00590BE2"/>
    <w:rsid w:val="005917D0"/>
    <w:rsid w:val="00591CE4"/>
    <w:rsid w:val="0059235C"/>
    <w:rsid w:val="0059237A"/>
    <w:rsid w:val="00592732"/>
    <w:rsid w:val="00593760"/>
    <w:rsid w:val="00593881"/>
    <w:rsid w:val="005938E3"/>
    <w:rsid w:val="00593BD2"/>
    <w:rsid w:val="00593C7C"/>
    <w:rsid w:val="00593F95"/>
    <w:rsid w:val="00593FF1"/>
    <w:rsid w:val="00594580"/>
    <w:rsid w:val="0059475F"/>
    <w:rsid w:val="00594CD7"/>
    <w:rsid w:val="00595488"/>
    <w:rsid w:val="0059572F"/>
    <w:rsid w:val="005957A9"/>
    <w:rsid w:val="005958AE"/>
    <w:rsid w:val="00595C00"/>
    <w:rsid w:val="00595ED6"/>
    <w:rsid w:val="00596052"/>
    <w:rsid w:val="0059642F"/>
    <w:rsid w:val="005965A9"/>
    <w:rsid w:val="005967D6"/>
    <w:rsid w:val="00596924"/>
    <w:rsid w:val="005969C3"/>
    <w:rsid w:val="0059707F"/>
    <w:rsid w:val="00597283"/>
    <w:rsid w:val="005972DC"/>
    <w:rsid w:val="00597448"/>
    <w:rsid w:val="0059773A"/>
    <w:rsid w:val="00597804"/>
    <w:rsid w:val="00597BE4"/>
    <w:rsid w:val="00597ECA"/>
    <w:rsid w:val="00597FE9"/>
    <w:rsid w:val="005A09C2"/>
    <w:rsid w:val="005A1399"/>
    <w:rsid w:val="005A1514"/>
    <w:rsid w:val="005A1A34"/>
    <w:rsid w:val="005A1D50"/>
    <w:rsid w:val="005A1DD4"/>
    <w:rsid w:val="005A21EE"/>
    <w:rsid w:val="005A2B3B"/>
    <w:rsid w:val="005A2F41"/>
    <w:rsid w:val="005A33CB"/>
    <w:rsid w:val="005A350C"/>
    <w:rsid w:val="005A3693"/>
    <w:rsid w:val="005A3A04"/>
    <w:rsid w:val="005A3C05"/>
    <w:rsid w:val="005A3DD0"/>
    <w:rsid w:val="005A4342"/>
    <w:rsid w:val="005A47D5"/>
    <w:rsid w:val="005A4919"/>
    <w:rsid w:val="005A4B05"/>
    <w:rsid w:val="005A5783"/>
    <w:rsid w:val="005A5D75"/>
    <w:rsid w:val="005A5DE2"/>
    <w:rsid w:val="005A6019"/>
    <w:rsid w:val="005A6108"/>
    <w:rsid w:val="005A6AD9"/>
    <w:rsid w:val="005A6BAB"/>
    <w:rsid w:val="005A6D68"/>
    <w:rsid w:val="005A70D2"/>
    <w:rsid w:val="005A71E3"/>
    <w:rsid w:val="005A7376"/>
    <w:rsid w:val="005A738E"/>
    <w:rsid w:val="005A7423"/>
    <w:rsid w:val="005A75B4"/>
    <w:rsid w:val="005A7820"/>
    <w:rsid w:val="005A7879"/>
    <w:rsid w:val="005A788F"/>
    <w:rsid w:val="005A7E7F"/>
    <w:rsid w:val="005B02DF"/>
    <w:rsid w:val="005B0437"/>
    <w:rsid w:val="005B05B3"/>
    <w:rsid w:val="005B05F5"/>
    <w:rsid w:val="005B077A"/>
    <w:rsid w:val="005B0DD4"/>
    <w:rsid w:val="005B1105"/>
    <w:rsid w:val="005B14AF"/>
    <w:rsid w:val="005B1AB9"/>
    <w:rsid w:val="005B1BEA"/>
    <w:rsid w:val="005B1C14"/>
    <w:rsid w:val="005B1CC5"/>
    <w:rsid w:val="005B1DA5"/>
    <w:rsid w:val="005B202F"/>
    <w:rsid w:val="005B21DA"/>
    <w:rsid w:val="005B23DE"/>
    <w:rsid w:val="005B260E"/>
    <w:rsid w:val="005B2780"/>
    <w:rsid w:val="005B2D67"/>
    <w:rsid w:val="005B2EA8"/>
    <w:rsid w:val="005B34C2"/>
    <w:rsid w:val="005B380E"/>
    <w:rsid w:val="005B3813"/>
    <w:rsid w:val="005B3857"/>
    <w:rsid w:val="005B3C3E"/>
    <w:rsid w:val="005B3D32"/>
    <w:rsid w:val="005B43D9"/>
    <w:rsid w:val="005B4E8D"/>
    <w:rsid w:val="005B4EEB"/>
    <w:rsid w:val="005B52A7"/>
    <w:rsid w:val="005B5335"/>
    <w:rsid w:val="005B547E"/>
    <w:rsid w:val="005B5853"/>
    <w:rsid w:val="005B5A1E"/>
    <w:rsid w:val="005B5BAA"/>
    <w:rsid w:val="005B5E39"/>
    <w:rsid w:val="005B5EB4"/>
    <w:rsid w:val="005B5EEC"/>
    <w:rsid w:val="005B678A"/>
    <w:rsid w:val="005B67C9"/>
    <w:rsid w:val="005B699C"/>
    <w:rsid w:val="005B6B38"/>
    <w:rsid w:val="005B6EF1"/>
    <w:rsid w:val="005B6F02"/>
    <w:rsid w:val="005B6F05"/>
    <w:rsid w:val="005B7951"/>
    <w:rsid w:val="005B7AE1"/>
    <w:rsid w:val="005B7F43"/>
    <w:rsid w:val="005C02D9"/>
    <w:rsid w:val="005C0628"/>
    <w:rsid w:val="005C0969"/>
    <w:rsid w:val="005C0D70"/>
    <w:rsid w:val="005C0F6F"/>
    <w:rsid w:val="005C1182"/>
    <w:rsid w:val="005C11E1"/>
    <w:rsid w:val="005C1467"/>
    <w:rsid w:val="005C14A7"/>
    <w:rsid w:val="005C1502"/>
    <w:rsid w:val="005C1746"/>
    <w:rsid w:val="005C1F6A"/>
    <w:rsid w:val="005C2170"/>
    <w:rsid w:val="005C2291"/>
    <w:rsid w:val="005C2AA2"/>
    <w:rsid w:val="005C2B5A"/>
    <w:rsid w:val="005C2F03"/>
    <w:rsid w:val="005C2F77"/>
    <w:rsid w:val="005C3717"/>
    <w:rsid w:val="005C3814"/>
    <w:rsid w:val="005C389F"/>
    <w:rsid w:val="005C38A2"/>
    <w:rsid w:val="005C3B76"/>
    <w:rsid w:val="005C40C6"/>
    <w:rsid w:val="005C4361"/>
    <w:rsid w:val="005C45E4"/>
    <w:rsid w:val="005C4B7F"/>
    <w:rsid w:val="005C4FBE"/>
    <w:rsid w:val="005C5013"/>
    <w:rsid w:val="005C50FA"/>
    <w:rsid w:val="005C52C4"/>
    <w:rsid w:val="005C5A2E"/>
    <w:rsid w:val="005C5D0B"/>
    <w:rsid w:val="005C6045"/>
    <w:rsid w:val="005C628D"/>
    <w:rsid w:val="005C63FF"/>
    <w:rsid w:val="005C661A"/>
    <w:rsid w:val="005C69F6"/>
    <w:rsid w:val="005C7192"/>
    <w:rsid w:val="005C737B"/>
    <w:rsid w:val="005C74C0"/>
    <w:rsid w:val="005C74C7"/>
    <w:rsid w:val="005C7E2E"/>
    <w:rsid w:val="005C7E32"/>
    <w:rsid w:val="005D00E2"/>
    <w:rsid w:val="005D017C"/>
    <w:rsid w:val="005D0387"/>
    <w:rsid w:val="005D0B0A"/>
    <w:rsid w:val="005D149C"/>
    <w:rsid w:val="005D1575"/>
    <w:rsid w:val="005D187A"/>
    <w:rsid w:val="005D1ACA"/>
    <w:rsid w:val="005D2272"/>
    <w:rsid w:val="005D25FC"/>
    <w:rsid w:val="005D2B5E"/>
    <w:rsid w:val="005D33E5"/>
    <w:rsid w:val="005D3557"/>
    <w:rsid w:val="005D3751"/>
    <w:rsid w:val="005D3C95"/>
    <w:rsid w:val="005D4026"/>
    <w:rsid w:val="005D44E8"/>
    <w:rsid w:val="005D4D9E"/>
    <w:rsid w:val="005D5072"/>
    <w:rsid w:val="005D58C3"/>
    <w:rsid w:val="005D5BA2"/>
    <w:rsid w:val="005D5EA0"/>
    <w:rsid w:val="005D6418"/>
    <w:rsid w:val="005D7678"/>
    <w:rsid w:val="005D7D0F"/>
    <w:rsid w:val="005E093F"/>
    <w:rsid w:val="005E128B"/>
    <w:rsid w:val="005E1509"/>
    <w:rsid w:val="005E1551"/>
    <w:rsid w:val="005E16E3"/>
    <w:rsid w:val="005E1759"/>
    <w:rsid w:val="005E19B2"/>
    <w:rsid w:val="005E1B51"/>
    <w:rsid w:val="005E2224"/>
    <w:rsid w:val="005E25A6"/>
    <w:rsid w:val="005E270C"/>
    <w:rsid w:val="005E276A"/>
    <w:rsid w:val="005E2BE7"/>
    <w:rsid w:val="005E3036"/>
    <w:rsid w:val="005E334F"/>
    <w:rsid w:val="005E3557"/>
    <w:rsid w:val="005E3630"/>
    <w:rsid w:val="005E3B35"/>
    <w:rsid w:val="005E3B74"/>
    <w:rsid w:val="005E3BFB"/>
    <w:rsid w:val="005E4019"/>
    <w:rsid w:val="005E41B1"/>
    <w:rsid w:val="005E44B3"/>
    <w:rsid w:val="005E4942"/>
    <w:rsid w:val="005E494D"/>
    <w:rsid w:val="005E573C"/>
    <w:rsid w:val="005E5CCA"/>
    <w:rsid w:val="005E5DE3"/>
    <w:rsid w:val="005E5F36"/>
    <w:rsid w:val="005E6744"/>
    <w:rsid w:val="005E6815"/>
    <w:rsid w:val="005E6DD9"/>
    <w:rsid w:val="005E6E7B"/>
    <w:rsid w:val="005E6F6E"/>
    <w:rsid w:val="005E7604"/>
    <w:rsid w:val="005F0324"/>
    <w:rsid w:val="005F04C0"/>
    <w:rsid w:val="005F0747"/>
    <w:rsid w:val="005F07F5"/>
    <w:rsid w:val="005F08A3"/>
    <w:rsid w:val="005F08CB"/>
    <w:rsid w:val="005F0C58"/>
    <w:rsid w:val="005F0F49"/>
    <w:rsid w:val="005F1651"/>
    <w:rsid w:val="005F1903"/>
    <w:rsid w:val="005F1B67"/>
    <w:rsid w:val="005F20F3"/>
    <w:rsid w:val="005F2398"/>
    <w:rsid w:val="005F23DE"/>
    <w:rsid w:val="005F2753"/>
    <w:rsid w:val="005F2AF2"/>
    <w:rsid w:val="005F2CC5"/>
    <w:rsid w:val="005F2E32"/>
    <w:rsid w:val="005F33FB"/>
    <w:rsid w:val="005F340D"/>
    <w:rsid w:val="005F3873"/>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68D"/>
    <w:rsid w:val="005F676F"/>
    <w:rsid w:val="005F67F0"/>
    <w:rsid w:val="005F6BE6"/>
    <w:rsid w:val="005F6DC2"/>
    <w:rsid w:val="005F7057"/>
    <w:rsid w:val="005F70AD"/>
    <w:rsid w:val="005F730C"/>
    <w:rsid w:val="005F7584"/>
    <w:rsid w:val="005F77A1"/>
    <w:rsid w:val="005F784F"/>
    <w:rsid w:val="005F78BA"/>
    <w:rsid w:val="005F7975"/>
    <w:rsid w:val="005F7C42"/>
    <w:rsid w:val="00600146"/>
    <w:rsid w:val="00600379"/>
    <w:rsid w:val="006003DE"/>
    <w:rsid w:val="00600EC1"/>
    <w:rsid w:val="006015FF"/>
    <w:rsid w:val="00601870"/>
    <w:rsid w:val="00601A15"/>
    <w:rsid w:val="00601DD8"/>
    <w:rsid w:val="00602062"/>
    <w:rsid w:val="00602183"/>
    <w:rsid w:val="006023EB"/>
    <w:rsid w:val="006027A4"/>
    <w:rsid w:val="00602D84"/>
    <w:rsid w:val="0060303B"/>
    <w:rsid w:val="00603304"/>
    <w:rsid w:val="0060357B"/>
    <w:rsid w:val="006039DB"/>
    <w:rsid w:val="00603A3B"/>
    <w:rsid w:val="00603B58"/>
    <w:rsid w:val="006043DE"/>
    <w:rsid w:val="00604544"/>
    <w:rsid w:val="00604BFB"/>
    <w:rsid w:val="00604EB4"/>
    <w:rsid w:val="00604F74"/>
    <w:rsid w:val="00605191"/>
    <w:rsid w:val="006051AB"/>
    <w:rsid w:val="00605479"/>
    <w:rsid w:val="00605583"/>
    <w:rsid w:val="0060562E"/>
    <w:rsid w:val="00605AB2"/>
    <w:rsid w:val="00605AB8"/>
    <w:rsid w:val="00605AC1"/>
    <w:rsid w:val="006064D4"/>
    <w:rsid w:val="006066EE"/>
    <w:rsid w:val="00606B28"/>
    <w:rsid w:val="006070DF"/>
    <w:rsid w:val="006072E6"/>
    <w:rsid w:val="00607679"/>
    <w:rsid w:val="00607805"/>
    <w:rsid w:val="006079C8"/>
    <w:rsid w:val="006079EC"/>
    <w:rsid w:val="00607A44"/>
    <w:rsid w:val="00607A7B"/>
    <w:rsid w:val="00607A85"/>
    <w:rsid w:val="00607CE3"/>
    <w:rsid w:val="006102C6"/>
    <w:rsid w:val="00610381"/>
    <w:rsid w:val="006107D3"/>
    <w:rsid w:val="00610C94"/>
    <w:rsid w:val="00611728"/>
    <w:rsid w:val="00611D0D"/>
    <w:rsid w:val="006124FB"/>
    <w:rsid w:val="006125BB"/>
    <w:rsid w:val="00612725"/>
    <w:rsid w:val="00612F11"/>
    <w:rsid w:val="0061307E"/>
    <w:rsid w:val="0061308B"/>
    <w:rsid w:val="00613545"/>
    <w:rsid w:val="0061382F"/>
    <w:rsid w:val="00613AE5"/>
    <w:rsid w:val="00613C38"/>
    <w:rsid w:val="006144F6"/>
    <w:rsid w:val="00614B36"/>
    <w:rsid w:val="00614E2C"/>
    <w:rsid w:val="00614F10"/>
    <w:rsid w:val="00615320"/>
    <w:rsid w:val="00615F86"/>
    <w:rsid w:val="006161D7"/>
    <w:rsid w:val="006165DE"/>
    <w:rsid w:val="00616DC1"/>
    <w:rsid w:val="00616E2B"/>
    <w:rsid w:val="00616F39"/>
    <w:rsid w:val="0061700A"/>
    <w:rsid w:val="00617145"/>
    <w:rsid w:val="0061718B"/>
    <w:rsid w:val="006171C1"/>
    <w:rsid w:val="006173EF"/>
    <w:rsid w:val="006175CA"/>
    <w:rsid w:val="006176F4"/>
    <w:rsid w:val="00617828"/>
    <w:rsid w:val="006201C7"/>
    <w:rsid w:val="006204DC"/>
    <w:rsid w:val="00620E49"/>
    <w:rsid w:val="0062163E"/>
    <w:rsid w:val="00622206"/>
    <w:rsid w:val="00622415"/>
    <w:rsid w:val="0062246F"/>
    <w:rsid w:val="00622567"/>
    <w:rsid w:val="00622A37"/>
    <w:rsid w:val="00622AA9"/>
    <w:rsid w:val="00622D25"/>
    <w:rsid w:val="00622D41"/>
    <w:rsid w:val="00622DF5"/>
    <w:rsid w:val="00622E5F"/>
    <w:rsid w:val="00622E72"/>
    <w:rsid w:val="00622EF6"/>
    <w:rsid w:val="00623143"/>
    <w:rsid w:val="00623287"/>
    <w:rsid w:val="006233B5"/>
    <w:rsid w:val="00623845"/>
    <w:rsid w:val="00623852"/>
    <w:rsid w:val="0062444B"/>
    <w:rsid w:val="006248B4"/>
    <w:rsid w:val="006249DA"/>
    <w:rsid w:val="0062561F"/>
    <w:rsid w:val="0062590A"/>
    <w:rsid w:val="0062596B"/>
    <w:rsid w:val="00625A89"/>
    <w:rsid w:val="00625BBF"/>
    <w:rsid w:val="00625DDF"/>
    <w:rsid w:val="00625FA0"/>
    <w:rsid w:val="00626733"/>
    <w:rsid w:val="006267A6"/>
    <w:rsid w:val="006268C5"/>
    <w:rsid w:val="00626D9F"/>
    <w:rsid w:val="00626E9E"/>
    <w:rsid w:val="00626F26"/>
    <w:rsid w:val="00627011"/>
    <w:rsid w:val="00627130"/>
    <w:rsid w:val="00627392"/>
    <w:rsid w:val="006273F6"/>
    <w:rsid w:val="00627579"/>
    <w:rsid w:val="00627879"/>
    <w:rsid w:val="00627919"/>
    <w:rsid w:val="00630059"/>
    <w:rsid w:val="006300AD"/>
    <w:rsid w:val="006300FC"/>
    <w:rsid w:val="006308E5"/>
    <w:rsid w:val="00630CA9"/>
    <w:rsid w:val="00630FF6"/>
    <w:rsid w:val="00631076"/>
    <w:rsid w:val="00631A39"/>
    <w:rsid w:val="00631DE8"/>
    <w:rsid w:val="00632445"/>
    <w:rsid w:val="006324AB"/>
    <w:rsid w:val="00632644"/>
    <w:rsid w:val="00632FAB"/>
    <w:rsid w:val="0063313F"/>
    <w:rsid w:val="006331D2"/>
    <w:rsid w:val="006333BA"/>
    <w:rsid w:val="006333ED"/>
    <w:rsid w:val="006338EE"/>
    <w:rsid w:val="00633C56"/>
    <w:rsid w:val="00633DA4"/>
    <w:rsid w:val="00634028"/>
    <w:rsid w:val="00634548"/>
    <w:rsid w:val="00634AB6"/>
    <w:rsid w:val="00634BCB"/>
    <w:rsid w:val="00634F58"/>
    <w:rsid w:val="00635096"/>
    <w:rsid w:val="00635143"/>
    <w:rsid w:val="00635303"/>
    <w:rsid w:val="00635505"/>
    <w:rsid w:val="0063583F"/>
    <w:rsid w:val="00635E43"/>
    <w:rsid w:val="00635FA1"/>
    <w:rsid w:val="00636303"/>
    <w:rsid w:val="006363A7"/>
    <w:rsid w:val="006363C2"/>
    <w:rsid w:val="00636C86"/>
    <w:rsid w:val="00636DE3"/>
    <w:rsid w:val="00636F58"/>
    <w:rsid w:val="006378D3"/>
    <w:rsid w:val="006379AE"/>
    <w:rsid w:val="00637CFD"/>
    <w:rsid w:val="0064003F"/>
    <w:rsid w:val="00640127"/>
    <w:rsid w:val="006404E7"/>
    <w:rsid w:val="00640A86"/>
    <w:rsid w:val="00640B38"/>
    <w:rsid w:val="006412EB"/>
    <w:rsid w:val="0064135A"/>
    <w:rsid w:val="00641640"/>
    <w:rsid w:val="00641B26"/>
    <w:rsid w:val="006420D5"/>
    <w:rsid w:val="00642ACB"/>
    <w:rsid w:val="00642BD7"/>
    <w:rsid w:val="00642CE1"/>
    <w:rsid w:val="0064326A"/>
    <w:rsid w:val="0064327E"/>
    <w:rsid w:val="006432A6"/>
    <w:rsid w:val="0064337B"/>
    <w:rsid w:val="006433F4"/>
    <w:rsid w:val="006434FC"/>
    <w:rsid w:val="0064351B"/>
    <w:rsid w:val="00643652"/>
    <w:rsid w:val="00643804"/>
    <w:rsid w:val="006438CB"/>
    <w:rsid w:val="00643B67"/>
    <w:rsid w:val="00644734"/>
    <w:rsid w:val="00644906"/>
    <w:rsid w:val="00644C72"/>
    <w:rsid w:val="00644D3D"/>
    <w:rsid w:val="0064500C"/>
    <w:rsid w:val="0064519E"/>
    <w:rsid w:val="00645398"/>
    <w:rsid w:val="00645430"/>
    <w:rsid w:val="00645ABF"/>
    <w:rsid w:val="00645B88"/>
    <w:rsid w:val="00645BCF"/>
    <w:rsid w:val="006463C9"/>
    <w:rsid w:val="00646959"/>
    <w:rsid w:val="00646A2A"/>
    <w:rsid w:val="00646B3D"/>
    <w:rsid w:val="00646BFE"/>
    <w:rsid w:val="006472CE"/>
    <w:rsid w:val="00647DC5"/>
    <w:rsid w:val="006500CC"/>
    <w:rsid w:val="00650261"/>
    <w:rsid w:val="006503C2"/>
    <w:rsid w:val="00650A67"/>
    <w:rsid w:val="00650DF8"/>
    <w:rsid w:val="00650FE0"/>
    <w:rsid w:val="00651566"/>
    <w:rsid w:val="006517B7"/>
    <w:rsid w:val="006518C6"/>
    <w:rsid w:val="00651A15"/>
    <w:rsid w:val="00651E4F"/>
    <w:rsid w:val="006522C6"/>
    <w:rsid w:val="00652A4C"/>
    <w:rsid w:val="00653A06"/>
    <w:rsid w:val="00653A3A"/>
    <w:rsid w:val="00653B4F"/>
    <w:rsid w:val="006541D5"/>
    <w:rsid w:val="0065430E"/>
    <w:rsid w:val="00654331"/>
    <w:rsid w:val="006543D0"/>
    <w:rsid w:val="006543F3"/>
    <w:rsid w:val="00654892"/>
    <w:rsid w:val="00654CFA"/>
    <w:rsid w:val="00654DED"/>
    <w:rsid w:val="0065503C"/>
    <w:rsid w:val="00655212"/>
    <w:rsid w:val="00655CC6"/>
    <w:rsid w:val="00655E2B"/>
    <w:rsid w:val="00656041"/>
    <w:rsid w:val="006560AD"/>
    <w:rsid w:val="0065684A"/>
    <w:rsid w:val="0065739D"/>
    <w:rsid w:val="006576BB"/>
    <w:rsid w:val="006576CB"/>
    <w:rsid w:val="0065778E"/>
    <w:rsid w:val="0065793C"/>
    <w:rsid w:val="006579D0"/>
    <w:rsid w:val="00657B0F"/>
    <w:rsid w:val="00657B85"/>
    <w:rsid w:val="00657B8A"/>
    <w:rsid w:val="006602E0"/>
    <w:rsid w:val="00660854"/>
    <w:rsid w:val="0066092A"/>
    <w:rsid w:val="00660C57"/>
    <w:rsid w:val="00661003"/>
    <w:rsid w:val="00661026"/>
    <w:rsid w:val="00661061"/>
    <w:rsid w:val="006614DF"/>
    <w:rsid w:val="006615F4"/>
    <w:rsid w:val="00661D2B"/>
    <w:rsid w:val="00662270"/>
    <w:rsid w:val="006624C6"/>
    <w:rsid w:val="00662746"/>
    <w:rsid w:val="00662888"/>
    <w:rsid w:val="00662AFD"/>
    <w:rsid w:val="00662C37"/>
    <w:rsid w:val="00662C78"/>
    <w:rsid w:val="00662D1E"/>
    <w:rsid w:val="0066315A"/>
    <w:rsid w:val="006633D7"/>
    <w:rsid w:val="00663491"/>
    <w:rsid w:val="00663578"/>
    <w:rsid w:val="006635BD"/>
    <w:rsid w:val="00663C1B"/>
    <w:rsid w:val="00663E18"/>
    <w:rsid w:val="006644A5"/>
    <w:rsid w:val="006645B9"/>
    <w:rsid w:val="006645C2"/>
    <w:rsid w:val="00664913"/>
    <w:rsid w:val="0066507D"/>
    <w:rsid w:val="006652D0"/>
    <w:rsid w:val="0066571B"/>
    <w:rsid w:val="006658EC"/>
    <w:rsid w:val="006659D5"/>
    <w:rsid w:val="00665FC9"/>
    <w:rsid w:val="00666234"/>
    <w:rsid w:val="00666236"/>
    <w:rsid w:val="0066653E"/>
    <w:rsid w:val="0066726F"/>
    <w:rsid w:val="0066738D"/>
    <w:rsid w:val="006673F2"/>
    <w:rsid w:val="0066756B"/>
    <w:rsid w:val="006675AD"/>
    <w:rsid w:val="006679D7"/>
    <w:rsid w:val="00667D69"/>
    <w:rsid w:val="0067004D"/>
    <w:rsid w:val="006701BD"/>
    <w:rsid w:val="006702DC"/>
    <w:rsid w:val="00670404"/>
    <w:rsid w:val="00670507"/>
    <w:rsid w:val="006709A4"/>
    <w:rsid w:val="00670A44"/>
    <w:rsid w:val="00670B3E"/>
    <w:rsid w:val="00670E79"/>
    <w:rsid w:val="00671518"/>
    <w:rsid w:val="00671B1E"/>
    <w:rsid w:val="00671B73"/>
    <w:rsid w:val="00671E85"/>
    <w:rsid w:val="00672034"/>
    <w:rsid w:val="006729AD"/>
    <w:rsid w:val="00672A34"/>
    <w:rsid w:val="006730C7"/>
    <w:rsid w:val="00673241"/>
    <w:rsid w:val="006733D0"/>
    <w:rsid w:val="006735C3"/>
    <w:rsid w:val="00673A9D"/>
    <w:rsid w:val="00673FF8"/>
    <w:rsid w:val="00674CD3"/>
    <w:rsid w:val="00674FD4"/>
    <w:rsid w:val="00675184"/>
    <w:rsid w:val="0067524A"/>
    <w:rsid w:val="00675255"/>
    <w:rsid w:val="00675354"/>
    <w:rsid w:val="00676048"/>
    <w:rsid w:val="00676170"/>
    <w:rsid w:val="0067653D"/>
    <w:rsid w:val="006767DD"/>
    <w:rsid w:val="00676890"/>
    <w:rsid w:val="00676A05"/>
    <w:rsid w:val="00676C3C"/>
    <w:rsid w:val="006771D1"/>
    <w:rsid w:val="006773BD"/>
    <w:rsid w:val="00677638"/>
    <w:rsid w:val="00677733"/>
    <w:rsid w:val="00677775"/>
    <w:rsid w:val="00677A37"/>
    <w:rsid w:val="00677B72"/>
    <w:rsid w:val="00677F16"/>
    <w:rsid w:val="00677FD1"/>
    <w:rsid w:val="00680A7D"/>
    <w:rsid w:val="00680AFA"/>
    <w:rsid w:val="00680F48"/>
    <w:rsid w:val="00680FA9"/>
    <w:rsid w:val="00680FD9"/>
    <w:rsid w:val="00680FDD"/>
    <w:rsid w:val="00681FF7"/>
    <w:rsid w:val="0068207D"/>
    <w:rsid w:val="00682127"/>
    <w:rsid w:val="0068280A"/>
    <w:rsid w:val="00683134"/>
    <w:rsid w:val="0068324E"/>
    <w:rsid w:val="0068326B"/>
    <w:rsid w:val="00683B25"/>
    <w:rsid w:val="00683DF7"/>
    <w:rsid w:val="006846FF"/>
    <w:rsid w:val="00684808"/>
    <w:rsid w:val="0068487E"/>
    <w:rsid w:val="00684A66"/>
    <w:rsid w:val="00684BD7"/>
    <w:rsid w:val="00684F78"/>
    <w:rsid w:val="006859E1"/>
    <w:rsid w:val="00686041"/>
    <w:rsid w:val="006864B0"/>
    <w:rsid w:val="0068661A"/>
    <w:rsid w:val="006869E6"/>
    <w:rsid w:val="00686A31"/>
    <w:rsid w:val="00686B5C"/>
    <w:rsid w:val="00686CCD"/>
    <w:rsid w:val="00686DE3"/>
    <w:rsid w:val="00686EBF"/>
    <w:rsid w:val="00686F9D"/>
    <w:rsid w:val="00686FD4"/>
    <w:rsid w:val="00687235"/>
    <w:rsid w:val="00687372"/>
    <w:rsid w:val="006873C0"/>
    <w:rsid w:val="00687BEE"/>
    <w:rsid w:val="00687D7F"/>
    <w:rsid w:val="00690C15"/>
    <w:rsid w:val="0069106B"/>
    <w:rsid w:val="006912CC"/>
    <w:rsid w:val="006912F5"/>
    <w:rsid w:val="00691730"/>
    <w:rsid w:val="00691A3F"/>
    <w:rsid w:val="00691B34"/>
    <w:rsid w:val="00691B9B"/>
    <w:rsid w:val="00692085"/>
    <w:rsid w:val="006920AD"/>
    <w:rsid w:val="00692415"/>
    <w:rsid w:val="00692B31"/>
    <w:rsid w:val="00693903"/>
    <w:rsid w:val="00693E3D"/>
    <w:rsid w:val="006944AC"/>
    <w:rsid w:val="00694903"/>
    <w:rsid w:val="0069494F"/>
    <w:rsid w:val="00694C58"/>
    <w:rsid w:val="0069509F"/>
    <w:rsid w:val="006950A7"/>
    <w:rsid w:val="00695442"/>
    <w:rsid w:val="00695944"/>
    <w:rsid w:val="00695A45"/>
    <w:rsid w:val="00695C07"/>
    <w:rsid w:val="00695EAC"/>
    <w:rsid w:val="006960A6"/>
    <w:rsid w:val="0069657D"/>
    <w:rsid w:val="00696B3D"/>
    <w:rsid w:val="00696CE9"/>
    <w:rsid w:val="00696DA1"/>
    <w:rsid w:val="00697120"/>
    <w:rsid w:val="00697260"/>
    <w:rsid w:val="00697A66"/>
    <w:rsid w:val="00697B48"/>
    <w:rsid w:val="006A0116"/>
    <w:rsid w:val="006A024F"/>
    <w:rsid w:val="006A0C41"/>
    <w:rsid w:val="006A0C4C"/>
    <w:rsid w:val="006A0DA4"/>
    <w:rsid w:val="006A14F2"/>
    <w:rsid w:val="006A1626"/>
    <w:rsid w:val="006A16B8"/>
    <w:rsid w:val="006A1E29"/>
    <w:rsid w:val="006A1F28"/>
    <w:rsid w:val="006A2335"/>
    <w:rsid w:val="006A24EE"/>
    <w:rsid w:val="006A2748"/>
    <w:rsid w:val="006A2771"/>
    <w:rsid w:val="006A27FD"/>
    <w:rsid w:val="006A289B"/>
    <w:rsid w:val="006A295A"/>
    <w:rsid w:val="006A2AF2"/>
    <w:rsid w:val="006A2C02"/>
    <w:rsid w:val="006A3144"/>
    <w:rsid w:val="006A314D"/>
    <w:rsid w:val="006A3168"/>
    <w:rsid w:val="006A33CD"/>
    <w:rsid w:val="006A3961"/>
    <w:rsid w:val="006A3D64"/>
    <w:rsid w:val="006A4051"/>
    <w:rsid w:val="006A40E4"/>
    <w:rsid w:val="006A41A8"/>
    <w:rsid w:val="006A47C8"/>
    <w:rsid w:val="006A54C7"/>
    <w:rsid w:val="006A582D"/>
    <w:rsid w:val="006A582E"/>
    <w:rsid w:val="006A5B6D"/>
    <w:rsid w:val="006A5E28"/>
    <w:rsid w:val="006A655B"/>
    <w:rsid w:val="006A67B9"/>
    <w:rsid w:val="006A6959"/>
    <w:rsid w:val="006A6967"/>
    <w:rsid w:val="006A6A76"/>
    <w:rsid w:val="006A6C70"/>
    <w:rsid w:val="006A6D2C"/>
    <w:rsid w:val="006A70C8"/>
    <w:rsid w:val="006A7250"/>
    <w:rsid w:val="006A7307"/>
    <w:rsid w:val="006A7B82"/>
    <w:rsid w:val="006A7DDF"/>
    <w:rsid w:val="006A7E0C"/>
    <w:rsid w:val="006B0003"/>
    <w:rsid w:val="006B0037"/>
    <w:rsid w:val="006B01C0"/>
    <w:rsid w:val="006B0205"/>
    <w:rsid w:val="006B0D03"/>
    <w:rsid w:val="006B10A3"/>
    <w:rsid w:val="006B10C3"/>
    <w:rsid w:val="006B1559"/>
    <w:rsid w:val="006B15CF"/>
    <w:rsid w:val="006B18A5"/>
    <w:rsid w:val="006B19D9"/>
    <w:rsid w:val="006B1BFE"/>
    <w:rsid w:val="006B1F09"/>
    <w:rsid w:val="006B1F18"/>
    <w:rsid w:val="006B229D"/>
    <w:rsid w:val="006B28ED"/>
    <w:rsid w:val="006B2C7B"/>
    <w:rsid w:val="006B359A"/>
    <w:rsid w:val="006B35EF"/>
    <w:rsid w:val="006B3891"/>
    <w:rsid w:val="006B3CBF"/>
    <w:rsid w:val="006B42FA"/>
    <w:rsid w:val="006B4BB6"/>
    <w:rsid w:val="006B4FDF"/>
    <w:rsid w:val="006B5108"/>
    <w:rsid w:val="006B564B"/>
    <w:rsid w:val="006B5A76"/>
    <w:rsid w:val="006B5ABC"/>
    <w:rsid w:val="006B5C25"/>
    <w:rsid w:val="006B5FA6"/>
    <w:rsid w:val="006B606E"/>
    <w:rsid w:val="006B6278"/>
    <w:rsid w:val="006B62EE"/>
    <w:rsid w:val="006B65FB"/>
    <w:rsid w:val="006B662D"/>
    <w:rsid w:val="006B6842"/>
    <w:rsid w:val="006B710E"/>
    <w:rsid w:val="006B73A6"/>
    <w:rsid w:val="006B77B2"/>
    <w:rsid w:val="006B7865"/>
    <w:rsid w:val="006B7DEE"/>
    <w:rsid w:val="006B7F9B"/>
    <w:rsid w:val="006C056E"/>
    <w:rsid w:val="006C09C6"/>
    <w:rsid w:val="006C0C3C"/>
    <w:rsid w:val="006C0F58"/>
    <w:rsid w:val="006C0FCE"/>
    <w:rsid w:val="006C11F9"/>
    <w:rsid w:val="006C132E"/>
    <w:rsid w:val="006C1805"/>
    <w:rsid w:val="006C2200"/>
    <w:rsid w:val="006C23CE"/>
    <w:rsid w:val="006C25D4"/>
    <w:rsid w:val="006C329C"/>
    <w:rsid w:val="006C3327"/>
    <w:rsid w:val="006C33D2"/>
    <w:rsid w:val="006C349C"/>
    <w:rsid w:val="006C3A8B"/>
    <w:rsid w:val="006C3BC0"/>
    <w:rsid w:val="006C3D25"/>
    <w:rsid w:val="006C4061"/>
    <w:rsid w:val="006C42E6"/>
    <w:rsid w:val="006C4A1E"/>
    <w:rsid w:val="006C4A8C"/>
    <w:rsid w:val="006C4B22"/>
    <w:rsid w:val="006C4D1F"/>
    <w:rsid w:val="006C4EF7"/>
    <w:rsid w:val="006C4F6A"/>
    <w:rsid w:val="006C58CB"/>
    <w:rsid w:val="006C5920"/>
    <w:rsid w:val="006C5B25"/>
    <w:rsid w:val="006C5CEF"/>
    <w:rsid w:val="006C5F7A"/>
    <w:rsid w:val="006C69D0"/>
    <w:rsid w:val="006C6AA9"/>
    <w:rsid w:val="006C7132"/>
    <w:rsid w:val="006C7739"/>
    <w:rsid w:val="006C7824"/>
    <w:rsid w:val="006C7955"/>
    <w:rsid w:val="006C7B62"/>
    <w:rsid w:val="006D0008"/>
    <w:rsid w:val="006D026B"/>
    <w:rsid w:val="006D03A5"/>
    <w:rsid w:val="006D08FB"/>
    <w:rsid w:val="006D091C"/>
    <w:rsid w:val="006D094E"/>
    <w:rsid w:val="006D142D"/>
    <w:rsid w:val="006D1A5A"/>
    <w:rsid w:val="006D1F98"/>
    <w:rsid w:val="006D20EA"/>
    <w:rsid w:val="006D2500"/>
    <w:rsid w:val="006D27A3"/>
    <w:rsid w:val="006D28DB"/>
    <w:rsid w:val="006D3214"/>
    <w:rsid w:val="006D3501"/>
    <w:rsid w:val="006D40A4"/>
    <w:rsid w:val="006D466A"/>
    <w:rsid w:val="006D54D8"/>
    <w:rsid w:val="006D55DD"/>
    <w:rsid w:val="006D56AE"/>
    <w:rsid w:val="006D5730"/>
    <w:rsid w:val="006D5899"/>
    <w:rsid w:val="006D59A9"/>
    <w:rsid w:val="006D5E35"/>
    <w:rsid w:val="006D60B1"/>
    <w:rsid w:val="006D60C5"/>
    <w:rsid w:val="006D6207"/>
    <w:rsid w:val="006D62AB"/>
    <w:rsid w:val="006D6367"/>
    <w:rsid w:val="006D68B9"/>
    <w:rsid w:val="006D69DE"/>
    <w:rsid w:val="006D7328"/>
    <w:rsid w:val="006D757B"/>
    <w:rsid w:val="006D79D5"/>
    <w:rsid w:val="006D7BEB"/>
    <w:rsid w:val="006D7F74"/>
    <w:rsid w:val="006E00BB"/>
    <w:rsid w:val="006E071F"/>
    <w:rsid w:val="006E10AA"/>
    <w:rsid w:val="006E10BB"/>
    <w:rsid w:val="006E150E"/>
    <w:rsid w:val="006E153C"/>
    <w:rsid w:val="006E16DE"/>
    <w:rsid w:val="006E1A97"/>
    <w:rsid w:val="006E1D32"/>
    <w:rsid w:val="006E1DD9"/>
    <w:rsid w:val="006E2063"/>
    <w:rsid w:val="006E2146"/>
    <w:rsid w:val="006E2206"/>
    <w:rsid w:val="006E260F"/>
    <w:rsid w:val="006E26F4"/>
    <w:rsid w:val="006E2A8F"/>
    <w:rsid w:val="006E2AAF"/>
    <w:rsid w:val="006E2C7B"/>
    <w:rsid w:val="006E36D8"/>
    <w:rsid w:val="006E403F"/>
    <w:rsid w:val="006E4725"/>
    <w:rsid w:val="006E4778"/>
    <w:rsid w:val="006E4DD1"/>
    <w:rsid w:val="006E566B"/>
    <w:rsid w:val="006E5884"/>
    <w:rsid w:val="006E5963"/>
    <w:rsid w:val="006E5B5A"/>
    <w:rsid w:val="006E5BA3"/>
    <w:rsid w:val="006E5FB3"/>
    <w:rsid w:val="006E6142"/>
    <w:rsid w:val="006E61A6"/>
    <w:rsid w:val="006E6249"/>
    <w:rsid w:val="006E6287"/>
    <w:rsid w:val="006E6B3F"/>
    <w:rsid w:val="006E7194"/>
    <w:rsid w:val="006E735F"/>
    <w:rsid w:val="006E78EE"/>
    <w:rsid w:val="006E7E8D"/>
    <w:rsid w:val="006F032D"/>
    <w:rsid w:val="006F06A1"/>
    <w:rsid w:val="006F0D93"/>
    <w:rsid w:val="006F11FD"/>
    <w:rsid w:val="006F1455"/>
    <w:rsid w:val="006F1530"/>
    <w:rsid w:val="006F154D"/>
    <w:rsid w:val="006F18AD"/>
    <w:rsid w:val="006F1C18"/>
    <w:rsid w:val="006F1E7F"/>
    <w:rsid w:val="006F1EFD"/>
    <w:rsid w:val="006F20BE"/>
    <w:rsid w:val="006F24E5"/>
    <w:rsid w:val="006F2537"/>
    <w:rsid w:val="006F254E"/>
    <w:rsid w:val="006F257A"/>
    <w:rsid w:val="006F2685"/>
    <w:rsid w:val="006F269A"/>
    <w:rsid w:val="006F2A18"/>
    <w:rsid w:val="006F2CA0"/>
    <w:rsid w:val="006F2CED"/>
    <w:rsid w:val="006F2E7A"/>
    <w:rsid w:val="006F2F51"/>
    <w:rsid w:val="006F3098"/>
    <w:rsid w:val="006F313B"/>
    <w:rsid w:val="006F32A0"/>
    <w:rsid w:val="006F33D5"/>
    <w:rsid w:val="006F33F3"/>
    <w:rsid w:val="006F3584"/>
    <w:rsid w:val="006F39E1"/>
    <w:rsid w:val="006F3BF1"/>
    <w:rsid w:val="006F3F86"/>
    <w:rsid w:val="006F4162"/>
    <w:rsid w:val="006F4709"/>
    <w:rsid w:val="006F49E7"/>
    <w:rsid w:val="006F4E52"/>
    <w:rsid w:val="006F4F4C"/>
    <w:rsid w:val="006F4FE1"/>
    <w:rsid w:val="006F5550"/>
    <w:rsid w:val="006F5889"/>
    <w:rsid w:val="006F5D89"/>
    <w:rsid w:val="006F5DD6"/>
    <w:rsid w:val="006F60C8"/>
    <w:rsid w:val="006F636F"/>
    <w:rsid w:val="006F6A06"/>
    <w:rsid w:val="006F6A2B"/>
    <w:rsid w:val="006F6A74"/>
    <w:rsid w:val="006F6CF1"/>
    <w:rsid w:val="006F6F7E"/>
    <w:rsid w:val="006F7250"/>
    <w:rsid w:val="006F725C"/>
    <w:rsid w:val="006F7410"/>
    <w:rsid w:val="006F7F17"/>
    <w:rsid w:val="00700276"/>
    <w:rsid w:val="00700663"/>
    <w:rsid w:val="0070071F"/>
    <w:rsid w:val="00700790"/>
    <w:rsid w:val="007007BD"/>
    <w:rsid w:val="00700A42"/>
    <w:rsid w:val="00700ABD"/>
    <w:rsid w:val="00701192"/>
    <w:rsid w:val="00701524"/>
    <w:rsid w:val="00701ABB"/>
    <w:rsid w:val="007022A7"/>
    <w:rsid w:val="007024AA"/>
    <w:rsid w:val="00702801"/>
    <w:rsid w:val="00702AF7"/>
    <w:rsid w:val="00703395"/>
    <w:rsid w:val="0070342E"/>
    <w:rsid w:val="00703501"/>
    <w:rsid w:val="007038B9"/>
    <w:rsid w:val="007038DA"/>
    <w:rsid w:val="00703AA7"/>
    <w:rsid w:val="0070469F"/>
    <w:rsid w:val="00704BE6"/>
    <w:rsid w:val="00704ED4"/>
    <w:rsid w:val="007050ED"/>
    <w:rsid w:val="007051A4"/>
    <w:rsid w:val="00705EC3"/>
    <w:rsid w:val="00706096"/>
    <w:rsid w:val="00706159"/>
    <w:rsid w:val="007064A8"/>
    <w:rsid w:val="007064B2"/>
    <w:rsid w:val="007065E3"/>
    <w:rsid w:val="007066D1"/>
    <w:rsid w:val="007068AB"/>
    <w:rsid w:val="007069F2"/>
    <w:rsid w:val="00706B81"/>
    <w:rsid w:val="007071AF"/>
    <w:rsid w:val="00707361"/>
    <w:rsid w:val="007074FD"/>
    <w:rsid w:val="0070755C"/>
    <w:rsid w:val="007076BB"/>
    <w:rsid w:val="00710038"/>
    <w:rsid w:val="00710041"/>
    <w:rsid w:val="00710148"/>
    <w:rsid w:val="00710652"/>
    <w:rsid w:val="007109D0"/>
    <w:rsid w:val="00710DC9"/>
    <w:rsid w:val="00710FD1"/>
    <w:rsid w:val="0071111F"/>
    <w:rsid w:val="00711549"/>
    <w:rsid w:val="0071164F"/>
    <w:rsid w:val="007116E6"/>
    <w:rsid w:val="00711733"/>
    <w:rsid w:val="007118EE"/>
    <w:rsid w:val="007123ED"/>
    <w:rsid w:val="007127DF"/>
    <w:rsid w:val="00712FC1"/>
    <w:rsid w:val="0071301B"/>
    <w:rsid w:val="007132F9"/>
    <w:rsid w:val="0071343A"/>
    <w:rsid w:val="00713500"/>
    <w:rsid w:val="007136F0"/>
    <w:rsid w:val="00713B2A"/>
    <w:rsid w:val="00713C23"/>
    <w:rsid w:val="00713E6D"/>
    <w:rsid w:val="00714019"/>
    <w:rsid w:val="007143E6"/>
    <w:rsid w:val="00714495"/>
    <w:rsid w:val="00714D7B"/>
    <w:rsid w:val="00714DC1"/>
    <w:rsid w:val="007152E8"/>
    <w:rsid w:val="00715307"/>
    <w:rsid w:val="007155A9"/>
    <w:rsid w:val="007159D0"/>
    <w:rsid w:val="00715B83"/>
    <w:rsid w:val="00715D60"/>
    <w:rsid w:val="0071625E"/>
    <w:rsid w:val="007163B9"/>
    <w:rsid w:val="00716447"/>
    <w:rsid w:val="007165AC"/>
    <w:rsid w:val="007166E0"/>
    <w:rsid w:val="007168FC"/>
    <w:rsid w:val="00716A3B"/>
    <w:rsid w:val="00716B63"/>
    <w:rsid w:val="00716DBF"/>
    <w:rsid w:val="00716EA5"/>
    <w:rsid w:val="0071736D"/>
    <w:rsid w:val="00717481"/>
    <w:rsid w:val="00717BC0"/>
    <w:rsid w:val="00717FE5"/>
    <w:rsid w:val="007200C7"/>
    <w:rsid w:val="0072015D"/>
    <w:rsid w:val="00720494"/>
    <w:rsid w:val="007204AF"/>
    <w:rsid w:val="00720E60"/>
    <w:rsid w:val="00720F7B"/>
    <w:rsid w:val="007215EB"/>
    <w:rsid w:val="0072167C"/>
    <w:rsid w:val="00721AE0"/>
    <w:rsid w:val="00722302"/>
    <w:rsid w:val="00722486"/>
    <w:rsid w:val="007228DA"/>
    <w:rsid w:val="00722A4A"/>
    <w:rsid w:val="00722D16"/>
    <w:rsid w:val="007233E9"/>
    <w:rsid w:val="0072341F"/>
    <w:rsid w:val="007235FA"/>
    <w:rsid w:val="00723F56"/>
    <w:rsid w:val="00724407"/>
    <w:rsid w:val="007248EE"/>
    <w:rsid w:val="00724AE9"/>
    <w:rsid w:val="0072501E"/>
    <w:rsid w:val="0072518F"/>
    <w:rsid w:val="007253BE"/>
    <w:rsid w:val="007257E0"/>
    <w:rsid w:val="00725B73"/>
    <w:rsid w:val="00725B7B"/>
    <w:rsid w:val="00725BAF"/>
    <w:rsid w:val="00725C54"/>
    <w:rsid w:val="00725D94"/>
    <w:rsid w:val="00725DBD"/>
    <w:rsid w:val="00725FEB"/>
    <w:rsid w:val="00727174"/>
    <w:rsid w:val="00727524"/>
    <w:rsid w:val="007277C5"/>
    <w:rsid w:val="00727A37"/>
    <w:rsid w:val="00727A59"/>
    <w:rsid w:val="00727A74"/>
    <w:rsid w:val="00727BB9"/>
    <w:rsid w:val="00727BF9"/>
    <w:rsid w:val="00727D78"/>
    <w:rsid w:val="00727E80"/>
    <w:rsid w:val="00730491"/>
    <w:rsid w:val="00730832"/>
    <w:rsid w:val="007308EE"/>
    <w:rsid w:val="00730B4F"/>
    <w:rsid w:val="00730C1E"/>
    <w:rsid w:val="00730DB7"/>
    <w:rsid w:val="00730EC0"/>
    <w:rsid w:val="00730F03"/>
    <w:rsid w:val="00731007"/>
    <w:rsid w:val="007319BC"/>
    <w:rsid w:val="00731A2F"/>
    <w:rsid w:val="00731F42"/>
    <w:rsid w:val="00732993"/>
    <w:rsid w:val="0073303D"/>
    <w:rsid w:val="0073356D"/>
    <w:rsid w:val="00733C47"/>
    <w:rsid w:val="0073457F"/>
    <w:rsid w:val="007346AA"/>
    <w:rsid w:val="00734801"/>
    <w:rsid w:val="00734985"/>
    <w:rsid w:val="00734A5F"/>
    <w:rsid w:val="00734E00"/>
    <w:rsid w:val="00735378"/>
    <w:rsid w:val="007354FF"/>
    <w:rsid w:val="007356C6"/>
    <w:rsid w:val="00735726"/>
    <w:rsid w:val="007358FF"/>
    <w:rsid w:val="007359B3"/>
    <w:rsid w:val="007359FA"/>
    <w:rsid w:val="00735B92"/>
    <w:rsid w:val="00735CB8"/>
    <w:rsid w:val="00735F1C"/>
    <w:rsid w:val="00736116"/>
    <w:rsid w:val="00736414"/>
    <w:rsid w:val="00737CE0"/>
    <w:rsid w:val="00740010"/>
    <w:rsid w:val="007404FD"/>
    <w:rsid w:val="00740580"/>
    <w:rsid w:val="0074092F"/>
    <w:rsid w:val="00740A4E"/>
    <w:rsid w:val="00740C09"/>
    <w:rsid w:val="00740D5A"/>
    <w:rsid w:val="00740F38"/>
    <w:rsid w:val="00741830"/>
    <w:rsid w:val="007419A5"/>
    <w:rsid w:val="00741EDA"/>
    <w:rsid w:val="00742331"/>
    <w:rsid w:val="00742668"/>
    <w:rsid w:val="0074274E"/>
    <w:rsid w:val="0074294E"/>
    <w:rsid w:val="00742C4B"/>
    <w:rsid w:val="00742CC1"/>
    <w:rsid w:val="00742DA3"/>
    <w:rsid w:val="00743131"/>
    <w:rsid w:val="00743375"/>
    <w:rsid w:val="007435D8"/>
    <w:rsid w:val="00743AEA"/>
    <w:rsid w:val="00743BE2"/>
    <w:rsid w:val="00743F9D"/>
    <w:rsid w:val="00744210"/>
    <w:rsid w:val="00744687"/>
    <w:rsid w:val="0074477F"/>
    <w:rsid w:val="00744838"/>
    <w:rsid w:val="00744E34"/>
    <w:rsid w:val="00744F52"/>
    <w:rsid w:val="00745250"/>
    <w:rsid w:val="00745348"/>
    <w:rsid w:val="00745888"/>
    <w:rsid w:val="00745DFA"/>
    <w:rsid w:val="0074601D"/>
    <w:rsid w:val="007462CE"/>
    <w:rsid w:val="00746A0A"/>
    <w:rsid w:val="0074718B"/>
    <w:rsid w:val="007475DB"/>
    <w:rsid w:val="00747618"/>
    <w:rsid w:val="00747AE8"/>
    <w:rsid w:val="00747DE3"/>
    <w:rsid w:val="00747EB9"/>
    <w:rsid w:val="00750118"/>
    <w:rsid w:val="007501BA"/>
    <w:rsid w:val="0075025C"/>
    <w:rsid w:val="00750391"/>
    <w:rsid w:val="007506A7"/>
    <w:rsid w:val="00750B17"/>
    <w:rsid w:val="00750D30"/>
    <w:rsid w:val="00750ED6"/>
    <w:rsid w:val="00751E0F"/>
    <w:rsid w:val="00752172"/>
    <w:rsid w:val="007521DE"/>
    <w:rsid w:val="0075227E"/>
    <w:rsid w:val="0075298F"/>
    <w:rsid w:val="00752BBE"/>
    <w:rsid w:val="007532EE"/>
    <w:rsid w:val="007538BD"/>
    <w:rsid w:val="00753A3E"/>
    <w:rsid w:val="00753C99"/>
    <w:rsid w:val="007543C4"/>
    <w:rsid w:val="007544B4"/>
    <w:rsid w:val="00754580"/>
    <w:rsid w:val="00754618"/>
    <w:rsid w:val="007548A8"/>
    <w:rsid w:val="00755668"/>
    <w:rsid w:val="00755F9C"/>
    <w:rsid w:val="007564F8"/>
    <w:rsid w:val="007568C3"/>
    <w:rsid w:val="00756B9C"/>
    <w:rsid w:val="00757818"/>
    <w:rsid w:val="00757AA2"/>
    <w:rsid w:val="00757CCA"/>
    <w:rsid w:val="007602A1"/>
    <w:rsid w:val="007603EE"/>
    <w:rsid w:val="00760584"/>
    <w:rsid w:val="007606F9"/>
    <w:rsid w:val="0076074E"/>
    <w:rsid w:val="00760DEE"/>
    <w:rsid w:val="00760EED"/>
    <w:rsid w:val="00761425"/>
    <w:rsid w:val="0076147E"/>
    <w:rsid w:val="007614F6"/>
    <w:rsid w:val="0076159C"/>
    <w:rsid w:val="007618DB"/>
    <w:rsid w:val="00761997"/>
    <w:rsid w:val="007619C8"/>
    <w:rsid w:val="00761B4A"/>
    <w:rsid w:val="00761F26"/>
    <w:rsid w:val="00762071"/>
    <w:rsid w:val="007626C2"/>
    <w:rsid w:val="007626FF"/>
    <w:rsid w:val="007629E5"/>
    <w:rsid w:val="00762A61"/>
    <w:rsid w:val="00762CA2"/>
    <w:rsid w:val="00762E1C"/>
    <w:rsid w:val="00762E23"/>
    <w:rsid w:val="00763099"/>
    <w:rsid w:val="00763735"/>
    <w:rsid w:val="00763A8E"/>
    <w:rsid w:val="00763E10"/>
    <w:rsid w:val="007644D7"/>
    <w:rsid w:val="00764642"/>
    <w:rsid w:val="0076470A"/>
    <w:rsid w:val="00764C22"/>
    <w:rsid w:val="0076535B"/>
    <w:rsid w:val="00765847"/>
    <w:rsid w:val="0076592B"/>
    <w:rsid w:val="007659C1"/>
    <w:rsid w:val="007659FE"/>
    <w:rsid w:val="00765E23"/>
    <w:rsid w:val="00765EB5"/>
    <w:rsid w:val="00766280"/>
    <w:rsid w:val="00766318"/>
    <w:rsid w:val="007664A8"/>
    <w:rsid w:val="007670B6"/>
    <w:rsid w:val="0076735B"/>
    <w:rsid w:val="007678E8"/>
    <w:rsid w:val="00767A16"/>
    <w:rsid w:val="00767CBE"/>
    <w:rsid w:val="007703D1"/>
    <w:rsid w:val="00770647"/>
    <w:rsid w:val="00770B3F"/>
    <w:rsid w:val="00770B85"/>
    <w:rsid w:val="00770C02"/>
    <w:rsid w:val="0077101D"/>
    <w:rsid w:val="007711A3"/>
    <w:rsid w:val="007714C1"/>
    <w:rsid w:val="007716B3"/>
    <w:rsid w:val="00771DA7"/>
    <w:rsid w:val="00771EA6"/>
    <w:rsid w:val="0077239F"/>
    <w:rsid w:val="007724B7"/>
    <w:rsid w:val="007727C8"/>
    <w:rsid w:val="007728DC"/>
    <w:rsid w:val="00772991"/>
    <w:rsid w:val="00772F06"/>
    <w:rsid w:val="00773056"/>
    <w:rsid w:val="00773165"/>
    <w:rsid w:val="007732FA"/>
    <w:rsid w:val="007733A9"/>
    <w:rsid w:val="0077356C"/>
    <w:rsid w:val="007735F6"/>
    <w:rsid w:val="00773E71"/>
    <w:rsid w:val="00774070"/>
    <w:rsid w:val="00774252"/>
    <w:rsid w:val="0077449F"/>
    <w:rsid w:val="007745D4"/>
    <w:rsid w:val="007747CA"/>
    <w:rsid w:val="00774A43"/>
    <w:rsid w:val="00774CCF"/>
    <w:rsid w:val="00774E52"/>
    <w:rsid w:val="007750D3"/>
    <w:rsid w:val="00775127"/>
    <w:rsid w:val="007759A5"/>
    <w:rsid w:val="00776179"/>
    <w:rsid w:val="00776317"/>
    <w:rsid w:val="007763A0"/>
    <w:rsid w:val="00776726"/>
    <w:rsid w:val="007767CE"/>
    <w:rsid w:val="00776FF3"/>
    <w:rsid w:val="00777364"/>
    <w:rsid w:val="007777C4"/>
    <w:rsid w:val="007778F1"/>
    <w:rsid w:val="00777B0A"/>
    <w:rsid w:val="00780499"/>
    <w:rsid w:val="007808F6"/>
    <w:rsid w:val="007809DE"/>
    <w:rsid w:val="00781269"/>
    <w:rsid w:val="0078143D"/>
    <w:rsid w:val="007814FC"/>
    <w:rsid w:val="0078201A"/>
    <w:rsid w:val="0078240F"/>
    <w:rsid w:val="00782A60"/>
    <w:rsid w:val="00782BA7"/>
    <w:rsid w:val="00782BBC"/>
    <w:rsid w:val="0078309D"/>
    <w:rsid w:val="00783491"/>
    <w:rsid w:val="00783ADB"/>
    <w:rsid w:val="00783B02"/>
    <w:rsid w:val="007840C0"/>
    <w:rsid w:val="00784586"/>
    <w:rsid w:val="00784742"/>
    <w:rsid w:val="00784A33"/>
    <w:rsid w:val="00784C1D"/>
    <w:rsid w:val="00784CBC"/>
    <w:rsid w:val="00784DC7"/>
    <w:rsid w:val="00785095"/>
    <w:rsid w:val="0078534A"/>
    <w:rsid w:val="00785585"/>
    <w:rsid w:val="00785604"/>
    <w:rsid w:val="00785B2D"/>
    <w:rsid w:val="00785BE9"/>
    <w:rsid w:val="00785D8C"/>
    <w:rsid w:val="007862FF"/>
    <w:rsid w:val="00786337"/>
    <w:rsid w:val="007865F2"/>
    <w:rsid w:val="00786606"/>
    <w:rsid w:val="007867AE"/>
    <w:rsid w:val="00787A23"/>
    <w:rsid w:val="00787BFF"/>
    <w:rsid w:val="00787F41"/>
    <w:rsid w:val="00787FC9"/>
    <w:rsid w:val="0079006F"/>
    <w:rsid w:val="007903C6"/>
    <w:rsid w:val="007903F9"/>
    <w:rsid w:val="00790727"/>
    <w:rsid w:val="00790905"/>
    <w:rsid w:val="00791067"/>
    <w:rsid w:val="007910C7"/>
    <w:rsid w:val="007912DB"/>
    <w:rsid w:val="00791628"/>
    <w:rsid w:val="00791DB6"/>
    <w:rsid w:val="00792A3D"/>
    <w:rsid w:val="007931DE"/>
    <w:rsid w:val="007931E2"/>
    <w:rsid w:val="0079371C"/>
    <w:rsid w:val="0079387A"/>
    <w:rsid w:val="00793C70"/>
    <w:rsid w:val="00793EE4"/>
    <w:rsid w:val="0079403F"/>
    <w:rsid w:val="00794216"/>
    <w:rsid w:val="00794817"/>
    <w:rsid w:val="007953DC"/>
    <w:rsid w:val="00795410"/>
    <w:rsid w:val="00795434"/>
    <w:rsid w:val="007954CE"/>
    <w:rsid w:val="00795838"/>
    <w:rsid w:val="00795B30"/>
    <w:rsid w:val="00795C4D"/>
    <w:rsid w:val="00795EED"/>
    <w:rsid w:val="00795EF6"/>
    <w:rsid w:val="00795FD8"/>
    <w:rsid w:val="00796222"/>
    <w:rsid w:val="0079626F"/>
    <w:rsid w:val="00796374"/>
    <w:rsid w:val="00796490"/>
    <w:rsid w:val="00796A9F"/>
    <w:rsid w:val="00796B5C"/>
    <w:rsid w:val="00796BE0"/>
    <w:rsid w:val="00797044"/>
    <w:rsid w:val="007976FC"/>
    <w:rsid w:val="00797D15"/>
    <w:rsid w:val="00797DE4"/>
    <w:rsid w:val="007A0203"/>
    <w:rsid w:val="007A0568"/>
    <w:rsid w:val="007A058C"/>
    <w:rsid w:val="007A080E"/>
    <w:rsid w:val="007A0FA8"/>
    <w:rsid w:val="007A11A4"/>
    <w:rsid w:val="007A177D"/>
    <w:rsid w:val="007A1F4B"/>
    <w:rsid w:val="007A20BE"/>
    <w:rsid w:val="007A23C4"/>
    <w:rsid w:val="007A27CB"/>
    <w:rsid w:val="007A2998"/>
    <w:rsid w:val="007A2BB2"/>
    <w:rsid w:val="007A2F38"/>
    <w:rsid w:val="007A3A38"/>
    <w:rsid w:val="007A3A94"/>
    <w:rsid w:val="007A3EC3"/>
    <w:rsid w:val="007A3FAD"/>
    <w:rsid w:val="007A45DF"/>
    <w:rsid w:val="007A4FEA"/>
    <w:rsid w:val="007A515E"/>
    <w:rsid w:val="007A57D9"/>
    <w:rsid w:val="007A59A8"/>
    <w:rsid w:val="007A5AEE"/>
    <w:rsid w:val="007A5BFF"/>
    <w:rsid w:val="007A5F17"/>
    <w:rsid w:val="007A5F7E"/>
    <w:rsid w:val="007A6516"/>
    <w:rsid w:val="007A65DC"/>
    <w:rsid w:val="007A65DF"/>
    <w:rsid w:val="007A66F6"/>
    <w:rsid w:val="007A687C"/>
    <w:rsid w:val="007A6D88"/>
    <w:rsid w:val="007A6FA0"/>
    <w:rsid w:val="007A7694"/>
    <w:rsid w:val="007A76DF"/>
    <w:rsid w:val="007A7E3E"/>
    <w:rsid w:val="007A7FAD"/>
    <w:rsid w:val="007B01FD"/>
    <w:rsid w:val="007B054D"/>
    <w:rsid w:val="007B05FC"/>
    <w:rsid w:val="007B0889"/>
    <w:rsid w:val="007B0ABB"/>
    <w:rsid w:val="007B0B01"/>
    <w:rsid w:val="007B0DE0"/>
    <w:rsid w:val="007B0F8C"/>
    <w:rsid w:val="007B0FF9"/>
    <w:rsid w:val="007B1057"/>
    <w:rsid w:val="007B1376"/>
    <w:rsid w:val="007B1558"/>
    <w:rsid w:val="007B17CF"/>
    <w:rsid w:val="007B1B06"/>
    <w:rsid w:val="007B2036"/>
    <w:rsid w:val="007B227F"/>
    <w:rsid w:val="007B2534"/>
    <w:rsid w:val="007B2BAE"/>
    <w:rsid w:val="007B2C39"/>
    <w:rsid w:val="007B2D99"/>
    <w:rsid w:val="007B35A6"/>
    <w:rsid w:val="007B3BFF"/>
    <w:rsid w:val="007B3DB6"/>
    <w:rsid w:val="007B44B8"/>
    <w:rsid w:val="007B4664"/>
    <w:rsid w:val="007B4831"/>
    <w:rsid w:val="007B4985"/>
    <w:rsid w:val="007B4A62"/>
    <w:rsid w:val="007B50BA"/>
    <w:rsid w:val="007B5376"/>
    <w:rsid w:val="007B5587"/>
    <w:rsid w:val="007B55B9"/>
    <w:rsid w:val="007B57EF"/>
    <w:rsid w:val="007B585A"/>
    <w:rsid w:val="007B5C7D"/>
    <w:rsid w:val="007B5FFB"/>
    <w:rsid w:val="007B608A"/>
    <w:rsid w:val="007B63FF"/>
    <w:rsid w:val="007B6821"/>
    <w:rsid w:val="007B6A27"/>
    <w:rsid w:val="007B6B48"/>
    <w:rsid w:val="007B6B78"/>
    <w:rsid w:val="007B75ED"/>
    <w:rsid w:val="007B76E7"/>
    <w:rsid w:val="007B7882"/>
    <w:rsid w:val="007B7C6A"/>
    <w:rsid w:val="007C015D"/>
    <w:rsid w:val="007C047F"/>
    <w:rsid w:val="007C0726"/>
    <w:rsid w:val="007C0E92"/>
    <w:rsid w:val="007C1028"/>
    <w:rsid w:val="007C1529"/>
    <w:rsid w:val="007C15BF"/>
    <w:rsid w:val="007C1B87"/>
    <w:rsid w:val="007C1C44"/>
    <w:rsid w:val="007C2126"/>
    <w:rsid w:val="007C238E"/>
    <w:rsid w:val="007C2646"/>
    <w:rsid w:val="007C27D7"/>
    <w:rsid w:val="007C2917"/>
    <w:rsid w:val="007C2E17"/>
    <w:rsid w:val="007C2F29"/>
    <w:rsid w:val="007C3384"/>
    <w:rsid w:val="007C383F"/>
    <w:rsid w:val="007C39E9"/>
    <w:rsid w:val="007C3A16"/>
    <w:rsid w:val="007C3A9E"/>
    <w:rsid w:val="007C4065"/>
    <w:rsid w:val="007C448C"/>
    <w:rsid w:val="007C4639"/>
    <w:rsid w:val="007C499C"/>
    <w:rsid w:val="007C59C2"/>
    <w:rsid w:val="007C59F1"/>
    <w:rsid w:val="007C5AF2"/>
    <w:rsid w:val="007C5BEB"/>
    <w:rsid w:val="007C5D77"/>
    <w:rsid w:val="007C62BE"/>
    <w:rsid w:val="007C63DA"/>
    <w:rsid w:val="007C6CBD"/>
    <w:rsid w:val="007C6D26"/>
    <w:rsid w:val="007C6EE5"/>
    <w:rsid w:val="007C6F5A"/>
    <w:rsid w:val="007C6FF4"/>
    <w:rsid w:val="007C756B"/>
    <w:rsid w:val="007C7701"/>
    <w:rsid w:val="007C782E"/>
    <w:rsid w:val="007C78C8"/>
    <w:rsid w:val="007C7AC6"/>
    <w:rsid w:val="007C7FA7"/>
    <w:rsid w:val="007C7FE9"/>
    <w:rsid w:val="007D0167"/>
    <w:rsid w:val="007D06D3"/>
    <w:rsid w:val="007D0749"/>
    <w:rsid w:val="007D0F78"/>
    <w:rsid w:val="007D115A"/>
    <w:rsid w:val="007D1257"/>
    <w:rsid w:val="007D12B8"/>
    <w:rsid w:val="007D1526"/>
    <w:rsid w:val="007D1869"/>
    <w:rsid w:val="007D283F"/>
    <w:rsid w:val="007D2D25"/>
    <w:rsid w:val="007D309C"/>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563A"/>
    <w:rsid w:val="007D610B"/>
    <w:rsid w:val="007D621F"/>
    <w:rsid w:val="007D6248"/>
    <w:rsid w:val="007D69A0"/>
    <w:rsid w:val="007D6BB9"/>
    <w:rsid w:val="007D70B9"/>
    <w:rsid w:val="007D73B0"/>
    <w:rsid w:val="007D763E"/>
    <w:rsid w:val="007D7952"/>
    <w:rsid w:val="007D7B15"/>
    <w:rsid w:val="007D7D13"/>
    <w:rsid w:val="007D7D6F"/>
    <w:rsid w:val="007D7E20"/>
    <w:rsid w:val="007E020E"/>
    <w:rsid w:val="007E05D4"/>
    <w:rsid w:val="007E070B"/>
    <w:rsid w:val="007E0B50"/>
    <w:rsid w:val="007E0B89"/>
    <w:rsid w:val="007E0BEF"/>
    <w:rsid w:val="007E1454"/>
    <w:rsid w:val="007E14A6"/>
    <w:rsid w:val="007E1510"/>
    <w:rsid w:val="007E15BC"/>
    <w:rsid w:val="007E15C4"/>
    <w:rsid w:val="007E22C2"/>
    <w:rsid w:val="007E253F"/>
    <w:rsid w:val="007E2C22"/>
    <w:rsid w:val="007E2E54"/>
    <w:rsid w:val="007E2EEF"/>
    <w:rsid w:val="007E33ED"/>
    <w:rsid w:val="007E3503"/>
    <w:rsid w:val="007E353A"/>
    <w:rsid w:val="007E3623"/>
    <w:rsid w:val="007E3993"/>
    <w:rsid w:val="007E3D40"/>
    <w:rsid w:val="007E3E9F"/>
    <w:rsid w:val="007E3EB4"/>
    <w:rsid w:val="007E4B1B"/>
    <w:rsid w:val="007E53C3"/>
    <w:rsid w:val="007E56CD"/>
    <w:rsid w:val="007E5755"/>
    <w:rsid w:val="007E5990"/>
    <w:rsid w:val="007E5C4A"/>
    <w:rsid w:val="007E66AA"/>
    <w:rsid w:val="007E6A02"/>
    <w:rsid w:val="007E6A4F"/>
    <w:rsid w:val="007E793C"/>
    <w:rsid w:val="007E7D7A"/>
    <w:rsid w:val="007F00A1"/>
    <w:rsid w:val="007F02BA"/>
    <w:rsid w:val="007F0377"/>
    <w:rsid w:val="007F0903"/>
    <w:rsid w:val="007F0D00"/>
    <w:rsid w:val="007F1A7B"/>
    <w:rsid w:val="007F22A7"/>
    <w:rsid w:val="007F2434"/>
    <w:rsid w:val="007F2B91"/>
    <w:rsid w:val="007F2F5A"/>
    <w:rsid w:val="007F3D72"/>
    <w:rsid w:val="007F40B7"/>
    <w:rsid w:val="007F47D7"/>
    <w:rsid w:val="007F4EA3"/>
    <w:rsid w:val="007F4EFB"/>
    <w:rsid w:val="007F5145"/>
    <w:rsid w:val="007F5545"/>
    <w:rsid w:val="007F55CB"/>
    <w:rsid w:val="007F5632"/>
    <w:rsid w:val="007F5806"/>
    <w:rsid w:val="007F5B37"/>
    <w:rsid w:val="007F5B69"/>
    <w:rsid w:val="007F5D34"/>
    <w:rsid w:val="007F5EDD"/>
    <w:rsid w:val="007F5F90"/>
    <w:rsid w:val="007F61D0"/>
    <w:rsid w:val="007F6E4E"/>
    <w:rsid w:val="007F6E71"/>
    <w:rsid w:val="007F75E9"/>
    <w:rsid w:val="007F7BDA"/>
    <w:rsid w:val="007F7E07"/>
    <w:rsid w:val="0080009C"/>
    <w:rsid w:val="00800734"/>
    <w:rsid w:val="00800747"/>
    <w:rsid w:val="008008AA"/>
    <w:rsid w:val="0080116C"/>
    <w:rsid w:val="0080134F"/>
    <w:rsid w:val="00801416"/>
    <w:rsid w:val="00801832"/>
    <w:rsid w:val="00801ADA"/>
    <w:rsid w:val="00801AEC"/>
    <w:rsid w:val="00801F1E"/>
    <w:rsid w:val="008022C6"/>
    <w:rsid w:val="008023E5"/>
    <w:rsid w:val="008023F2"/>
    <w:rsid w:val="00802401"/>
    <w:rsid w:val="00802D01"/>
    <w:rsid w:val="00803082"/>
    <w:rsid w:val="0080323A"/>
    <w:rsid w:val="00803410"/>
    <w:rsid w:val="008034DC"/>
    <w:rsid w:val="00803C0C"/>
    <w:rsid w:val="00804270"/>
    <w:rsid w:val="008048AB"/>
    <w:rsid w:val="008048F2"/>
    <w:rsid w:val="0080491E"/>
    <w:rsid w:val="00805087"/>
    <w:rsid w:val="0080525B"/>
    <w:rsid w:val="008061DC"/>
    <w:rsid w:val="00806226"/>
    <w:rsid w:val="0080646F"/>
    <w:rsid w:val="008065BA"/>
    <w:rsid w:val="008067BC"/>
    <w:rsid w:val="00806BA5"/>
    <w:rsid w:val="00806E8A"/>
    <w:rsid w:val="00807049"/>
    <w:rsid w:val="008072FA"/>
    <w:rsid w:val="00807444"/>
    <w:rsid w:val="00807470"/>
    <w:rsid w:val="00807B06"/>
    <w:rsid w:val="00807D59"/>
    <w:rsid w:val="0081009F"/>
    <w:rsid w:val="00810279"/>
    <w:rsid w:val="008103A5"/>
    <w:rsid w:val="00810518"/>
    <w:rsid w:val="008105B6"/>
    <w:rsid w:val="0081064D"/>
    <w:rsid w:val="008106B7"/>
    <w:rsid w:val="008108EB"/>
    <w:rsid w:val="00810D13"/>
    <w:rsid w:val="00810D63"/>
    <w:rsid w:val="00811016"/>
    <w:rsid w:val="00811B1F"/>
    <w:rsid w:val="00811CBB"/>
    <w:rsid w:val="00812462"/>
    <w:rsid w:val="00812546"/>
    <w:rsid w:val="008126C6"/>
    <w:rsid w:val="008127D8"/>
    <w:rsid w:val="00812968"/>
    <w:rsid w:val="00812AB8"/>
    <w:rsid w:val="00812DF2"/>
    <w:rsid w:val="0081311D"/>
    <w:rsid w:val="00813159"/>
    <w:rsid w:val="0081367A"/>
    <w:rsid w:val="008136CD"/>
    <w:rsid w:val="008136DE"/>
    <w:rsid w:val="0081399B"/>
    <w:rsid w:val="00813A50"/>
    <w:rsid w:val="00813AF6"/>
    <w:rsid w:val="00813EB6"/>
    <w:rsid w:val="00813F8F"/>
    <w:rsid w:val="00814109"/>
    <w:rsid w:val="00814635"/>
    <w:rsid w:val="00814650"/>
    <w:rsid w:val="008147D2"/>
    <w:rsid w:val="008149D8"/>
    <w:rsid w:val="00814FE0"/>
    <w:rsid w:val="00815357"/>
    <w:rsid w:val="0081674A"/>
    <w:rsid w:val="008167FA"/>
    <w:rsid w:val="008168E7"/>
    <w:rsid w:val="00816E01"/>
    <w:rsid w:val="00816E22"/>
    <w:rsid w:val="008171D5"/>
    <w:rsid w:val="00817551"/>
    <w:rsid w:val="008179B5"/>
    <w:rsid w:val="00817CE7"/>
    <w:rsid w:val="0082015C"/>
    <w:rsid w:val="008201B4"/>
    <w:rsid w:val="008202EB"/>
    <w:rsid w:val="008203CC"/>
    <w:rsid w:val="0082061C"/>
    <w:rsid w:val="00820698"/>
    <w:rsid w:val="0082093F"/>
    <w:rsid w:val="008209B5"/>
    <w:rsid w:val="00820A07"/>
    <w:rsid w:val="00820A81"/>
    <w:rsid w:val="00820ECD"/>
    <w:rsid w:val="0082103D"/>
    <w:rsid w:val="00821962"/>
    <w:rsid w:val="00821A8D"/>
    <w:rsid w:val="00821ADD"/>
    <w:rsid w:val="00821B31"/>
    <w:rsid w:val="00821BB5"/>
    <w:rsid w:val="008221E8"/>
    <w:rsid w:val="00822289"/>
    <w:rsid w:val="00822377"/>
    <w:rsid w:val="00822549"/>
    <w:rsid w:val="0082269C"/>
    <w:rsid w:val="00822942"/>
    <w:rsid w:val="00822ADD"/>
    <w:rsid w:val="00822F0B"/>
    <w:rsid w:val="008230D5"/>
    <w:rsid w:val="00823295"/>
    <w:rsid w:val="008233BB"/>
    <w:rsid w:val="00823419"/>
    <w:rsid w:val="0082417D"/>
    <w:rsid w:val="008242CB"/>
    <w:rsid w:val="00824608"/>
    <w:rsid w:val="0082495B"/>
    <w:rsid w:val="00824CD4"/>
    <w:rsid w:val="00825167"/>
    <w:rsid w:val="00825567"/>
    <w:rsid w:val="008259B2"/>
    <w:rsid w:val="00825A69"/>
    <w:rsid w:val="00825B47"/>
    <w:rsid w:val="00825D41"/>
    <w:rsid w:val="00826404"/>
    <w:rsid w:val="00826440"/>
    <w:rsid w:val="00826A09"/>
    <w:rsid w:val="008275C4"/>
    <w:rsid w:val="008277AD"/>
    <w:rsid w:val="00827880"/>
    <w:rsid w:val="00827DF1"/>
    <w:rsid w:val="00827FCD"/>
    <w:rsid w:val="0083008C"/>
    <w:rsid w:val="00830421"/>
    <w:rsid w:val="00830452"/>
    <w:rsid w:val="00830561"/>
    <w:rsid w:val="008308DC"/>
    <w:rsid w:val="008309E7"/>
    <w:rsid w:val="00830C37"/>
    <w:rsid w:val="00830FC4"/>
    <w:rsid w:val="0083118C"/>
    <w:rsid w:val="0083153C"/>
    <w:rsid w:val="008319B3"/>
    <w:rsid w:val="00831E20"/>
    <w:rsid w:val="00831F5F"/>
    <w:rsid w:val="00832449"/>
    <w:rsid w:val="0083267E"/>
    <w:rsid w:val="00832835"/>
    <w:rsid w:val="00832AED"/>
    <w:rsid w:val="00832C8E"/>
    <w:rsid w:val="00833118"/>
    <w:rsid w:val="00833256"/>
    <w:rsid w:val="008337AE"/>
    <w:rsid w:val="00833ABA"/>
    <w:rsid w:val="008341F0"/>
    <w:rsid w:val="00834256"/>
    <w:rsid w:val="008346B7"/>
    <w:rsid w:val="00834A2D"/>
    <w:rsid w:val="00834AEF"/>
    <w:rsid w:val="00834BFF"/>
    <w:rsid w:val="0083501B"/>
    <w:rsid w:val="00835532"/>
    <w:rsid w:val="008358EF"/>
    <w:rsid w:val="00835ADF"/>
    <w:rsid w:val="00835D65"/>
    <w:rsid w:val="00835E9E"/>
    <w:rsid w:val="008361C1"/>
    <w:rsid w:val="008361E7"/>
    <w:rsid w:val="008363AA"/>
    <w:rsid w:val="00836400"/>
    <w:rsid w:val="00836A5E"/>
    <w:rsid w:val="00836B3D"/>
    <w:rsid w:val="00836C68"/>
    <w:rsid w:val="00836D0B"/>
    <w:rsid w:val="00836D7C"/>
    <w:rsid w:val="00836EF8"/>
    <w:rsid w:val="00837122"/>
    <w:rsid w:val="00837665"/>
    <w:rsid w:val="00837725"/>
    <w:rsid w:val="00837AC9"/>
    <w:rsid w:val="00837D21"/>
    <w:rsid w:val="00840291"/>
    <w:rsid w:val="008402BF"/>
    <w:rsid w:val="00840498"/>
    <w:rsid w:val="00840523"/>
    <w:rsid w:val="0084099C"/>
    <w:rsid w:val="00840B3C"/>
    <w:rsid w:val="00840BDE"/>
    <w:rsid w:val="0084117D"/>
    <w:rsid w:val="0084118C"/>
    <w:rsid w:val="008421B0"/>
    <w:rsid w:val="0084220E"/>
    <w:rsid w:val="008422FA"/>
    <w:rsid w:val="00842672"/>
    <w:rsid w:val="00842D55"/>
    <w:rsid w:val="00842FAF"/>
    <w:rsid w:val="00843206"/>
    <w:rsid w:val="008432C8"/>
    <w:rsid w:val="008435D4"/>
    <w:rsid w:val="00843788"/>
    <w:rsid w:val="00843918"/>
    <w:rsid w:val="00843FD3"/>
    <w:rsid w:val="00843FD7"/>
    <w:rsid w:val="008446E6"/>
    <w:rsid w:val="00844943"/>
    <w:rsid w:val="008449D9"/>
    <w:rsid w:val="00844D81"/>
    <w:rsid w:val="00844FBA"/>
    <w:rsid w:val="00845068"/>
    <w:rsid w:val="008450FE"/>
    <w:rsid w:val="008454CE"/>
    <w:rsid w:val="008459E2"/>
    <w:rsid w:val="00845BFE"/>
    <w:rsid w:val="00845DCA"/>
    <w:rsid w:val="00845E2F"/>
    <w:rsid w:val="008461D0"/>
    <w:rsid w:val="008467A4"/>
    <w:rsid w:val="00846950"/>
    <w:rsid w:val="00846AB3"/>
    <w:rsid w:val="00846B1F"/>
    <w:rsid w:val="00846C06"/>
    <w:rsid w:val="0084737B"/>
    <w:rsid w:val="0084755C"/>
    <w:rsid w:val="00847588"/>
    <w:rsid w:val="00847601"/>
    <w:rsid w:val="00847AAB"/>
    <w:rsid w:val="00847EEE"/>
    <w:rsid w:val="0085056C"/>
    <w:rsid w:val="008508F1"/>
    <w:rsid w:val="00850B35"/>
    <w:rsid w:val="0085179F"/>
    <w:rsid w:val="00851936"/>
    <w:rsid w:val="00851A3F"/>
    <w:rsid w:val="00851ADE"/>
    <w:rsid w:val="00851B36"/>
    <w:rsid w:val="00851EB0"/>
    <w:rsid w:val="00852070"/>
    <w:rsid w:val="008522D6"/>
    <w:rsid w:val="00852672"/>
    <w:rsid w:val="00852FBA"/>
    <w:rsid w:val="0085304F"/>
    <w:rsid w:val="00853139"/>
    <w:rsid w:val="008533F0"/>
    <w:rsid w:val="00854037"/>
    <w:rsid w:val="00854065"/>
    <w:rsid w:val="00854107"/>
    <w:rsid w:val="0085433D"/>
    <w:rsid w:val="00854429"/>
    <w:rsid w:val="00854528"/>
    <w:rsid w:val="008548EE"/>
    <w:rsid w:val="00854994"/>
    <w:rsid w:val="00854999"/>
    <w:rsid w:val="00854E4B"/>
    <w:rsid w:val="008553F1"/>
    <w:rsid w:val="0085563C"/>
    <w:rsid w:val="008558B3"/>
    <w:rsid w:val="00855A32"/>
    <w:rsid w:val="0085601B"/>
    <w:rsid w:val="008560AF"/>
    <w:rsid w:val="0085668E"/>
    <w:rsid w:val="00856AAC"/>
    <w:rsid w:val="00856F0B"/>
    <w:rsid w:val="00857251"/>
    <w:rsid w:val="00857310"/>
    <w:rsid w:val="00857B7C"/>
    <w:rsid w:val="00857C11"/>
    <w:rsid w:val="00857CB8"/>
    <w:rsid w:val="00857FCD"/>
    <w:rsid w:val="0086015D"/>
    <w:rsid w:val="00860596"/>
    <w:rsid w:val="00860987"/>
    <w:rsid w:val="00860B93"/>
    <w:rsid w:val="00860C8F"/>
    <w:rsid w:val="00860D07"/>
    <w:rsid w:val="00860DEB"/>
    <w:rsid w:val="00860EF6"/>
    <w:rsid w:val="00861091"/>
    <w:rsid w:val="00861716"/>
    <w:rsid w:val="008617E6"/>
    <w:rsid w:val="008618E0"/>
    <w:rsid w:val="00862178"/>
    <w:rsid w:val="008624BA"/>
    <w:rsid w:val="00862DB1"/>
    <w:rsid w:val="00863162"/>
    <w:rsid w:val="0086363F"/>
    <w:rsid w:val="0086376E"/>
    <w:rsid w:val="008637C3"/>
    <w:rsid w:val="008638F8"/>
    <w:rsid w:val="00863E84"/>
    <w:rsid w:val="0086494E"/>
    <w:rsid w:val="008651A3"/>
    <w:rsid w:val="008655D3"/>
    <w:rsid w:val="00865603"/>
    <w:rsid w:val="00865678"/>
    <w:rsid w:val="00865978"/>
    <w:rsid w:val="00865981"/>
    <w:rsid w:val="00866391"/>
    <w:rsid w:val="008664D2"/>
    <w:rsid w:val="008669A4"/>
    <w:rsid w:val="00866B3C"/>
    <w:rsid w:val="00866FC5"/>
    <w:rsid w:val="008672AC"/>
    <w:rsid w:val="008673ED"/>
    <w:rsid w:val="00867423"/>
    <w:rsid w:val="00867437"/>
    <w:rsid w:val="00867A04"/>
    <w:rsid w:val="00867A91"/>
    <w:rsid w:val="00867ACD"/>
    <w:rsid w:val="00870067"/>
    <w:rsid w:val="008700A6"/>
    <w:rsid w:val="008708C8"/>
    <w:rsid w:val="00870A00"/>
    <w:rsid w:val="0087153F"/>
    <w:rsid w:val="008719FB"/>
    <w:rsid w:val="00871CD8"/>
    <w:rsid w:val="00872356"/>
    <w:rsid w:val="00872AB8"/>
    <w:rsid w:val="00872B73"/>
    <w:rsid w:val="00872D28"/>
    <w:rsid w:val="00872EF5"/>
    <w:rsid w:val="008732CD"/>
    <w:rsid w:val="0087335E"/>
    <w:rsid w:val="0087345A"/>
    <w:rsid w:val="008738E5"/>
    <w:rsid w:val="00873DC0"/>
    <w:rsid w:val="0087423F"/>
    <w:rsid w:val="008742AD"/>
    <w:rsid w:val="00874689"/>
    <w:rsid w:val="0087479E"/>
    <w:rsid w:val="008751B4"/>
    <w:rsid w:val="0087536B"/>
    <w:rsid w:val="00875ABE"/>
    <w:rsid w:val="00875B9D"/>
    <w:rsid w:val="00875C57"/>
    <w:rsid w:val="00875D4F"/>
    <w:rsid w:val="00876198"/>
    <w:rsid w:val="00876684"/>
    <w:rsid w:val="0087676B"/>
    <w:rsid w:val="0087727F"/>
    <w:rsid w:val="008772A6"/>
    <w:rsid w:val="0087799E"/>
    <w:rsid w:val="00877D0D"/>
    <w:rsid w:val="00877E1B"/>
    <w:rsid w:val="0088057F"/>
    <w:rsid w:val="00880A68"/>
    <w:rsid w:val="00880C94"/>
    <w:rsid w:val="00880D38"/>
    <w:rsid w:val="00881199"/>
    <w:rsid w:val="008814C7"/>
    <w:rsid w:val="0088172B"/>
    <w:rsid w:val="00881B23"/>
    <w:rsid w:val="008821B2"/>
    <w:rsid w:val="0088230A"/>
    <w:rsid w:val="008824E7"/>
    <w:rsid w:val="008825F3"/>
    <w:rsid w:val="00882B16"/>
    <w:rsid w:val="00882CAB"/>
    <w:rsid w:val="00882DF9"/>
    <w:rsid w:val="008837A4"/>
    <w:rsid w:val="008838FA"/>
    <w:rsid w:val="00883BFC"/>
    <w:rsid w:val="00884089"/>
    <w:rsid w:val="008840DC"/>
    <w:rsid w:val="008842CF"/>
    <w:rsid w:val="008843CA"/>
    <w:rsid w:val="008849F3"/>
    <w:rsid w:val="00884BCC"/>
    <w:rsid w:val="00884C0E"/>
    <w:rsid w:val="00884E3A"/>
    <w:rsid w:val="00884E4B"/>
    <w:rsid w:val="008856FD"/>
    <w:rsid w:val="00885720"/>
    <w:rsid w:val="008857DD"/>
    <w:rsid w:val="008859D2"/>
    <w:rsid w:val="00885D3A"/>
    <w:rsid w:val="0088654E"/>
    <w:rsid w:val="008865BF"/>
    <w:rsid w:val="008869C2"/>
    <w:rsid w:val="00886AD9"/>
    <w:rsid w:val="0088715F"/>
    <w:rsid w:val="00887572"/>
    <w:rsid w:val="008876D1"/>
    <w:rsid w:val="00887ADF"/>
    <w:rsid w:val="00887BF1"/>
    <w:rsid w:val="00887F1F"/>
    <w:rsid w:val="00887F45"/>
    <w:rsid w:val="008901FA"/>
    <w:rsid w:val="00890864"/>
    <w:rsid w:val="00890C84"/>
    <w:rsid w:val="00890FB9"/>
    <w:rsid w:val="00891B1F"/>
    <w:rsid w:val="00891BB5"/>
    <w:rsid w:val="00891D00"/>
    <w:rsid w:val="00891FAC"/>
    <w:rsid w:val="00892A1F"/>
    <w:rsid w:val="00892C1E"/>
    <w:rsid w:val="00892F7D"/>
    <w:rsid w:val="008935A3"/>
    <w:rsid w:val="00893613"/>
    <w:rsid w:val="00893986"/>
    <w:rsid w:val="00893AB4"/>
    <w:rsid w:val="00893B38"/>
    <w:rsid w:val="00893C34"/>
    <w:rsid w:val="00894534"/>
    <w:rsid w:val="00894BC8"/>
    <w:rsid w:val="00894C4B"/>
    <w:rsid w:val="00894DA2"/>
    <w:rsid w:val="00895559"/>
    <w:rsid w:val="00895D64"/>
    <w:rsid w:val="00895F31"/>
    <w:rsid w:val="008963F5"/>
    <w:rsid w:val="008966E7"/>
    <w:rsid w:val="00896A63"/>
    <w:rsid w:val="00897775"/>
    <w:rsid w:val="00897A14"/>
    <w:rsid w:val="00897CD0"/>
    <w:rsid w:val="00897E20"/>
    <w:rsid w:val="008A0620"/>
    <w:rsid w:val="008A085D"/>
    <w:rsid w:val="008A09F6"/>
    <w:rsid w:val="008A0C69"/>
    <w:rsid w:val="008A0C6C"/>
    <w:rsid w:val="008A14F6"/>
    <w:rsid w:val="008A21D4"/>
    <w:rsid w:val="008A2594"/>
    <w:rsid w:val="008A262B"/>
    <w:rsid w:val="008A26B9"/>
    <w:rsid w:val="008A2809"/>
    <w:rsid w:val="008A2970"/>
    <w:rsid w:val="008A2A53"/>
    <w:rsid w:val="008A2C11"/>
    <w:rsid w:val="008A2D1C"/>
    <w:rsid w:val="008A2F49"/>
    <w:rsid w:val="008A2FCC"/>
    <w:rsid w:val="008A3076"/>
    <w:rsid w:val="008A3331"/>
    <w:rsid w:val="008A3406"/>
    <w:rsid w:val="008A360A"/>
    <w:rsid w:val="008A38D0"/>
    <w:rsid w:val="008A390F"/>
    <w:rsid w:val="008A3A85"/>
    <w:rsid w:val="008A3B3D"/>
    <w:rsid w:val="008A3BEC"/>
    <w:rsid w:val="008A4A69"/>
    <w:rsid w:val="008A4E03"/>
    <w:rsid w:val="008A541D"/>
    <w:rsid w:val="008A5544"/>
    <w:rsid w:val="008A5DCB"/>
    <w:rsid w:val="008A6027"/>
    <w:rsid w:val="008A6363"/>
    <w:rsid w:val="008A641B"/>
    <w:rsid w:val="008A69BE"/>
    <w:rsid w:val="008A71BC"/>
    <w:rsid w:val="008A72C3"/>
    <w:rsid w:val="008A77AB"/>
    <w:rsid w:val="008A7C10"/>
    <w:rsid w:val="008A7C7C"/>
    <w:rsid w:val="008B01E9"/>
    <w:rsid w:val="008B0255"/>
    <w:rsid w:val="008B0906"/>
    <w:rsid w:val="008B09D1"/>
    <w:rsid w:val="008B0EFC"/>
    <w:rsid w:val="008B13A6"/>
    <w:rsid w:val="008B1447"/>
    <w:rsid w:val="008B15E3"/>
    <w:rsid w:val="008B2239"/>
    <w:rsid w:val="008B2668"/>
    <w:rsid w:val="008B2E14"/>
    <w:rsid w:val="008B2EEB"/>
    <w:rsid w:val="008B2F1E"/>
    <w:rsid w:val="008B3024"/>
    <w:rsid w:val="008B3070"/>
    <w:rsid w:val="008B3124"/>
    <w:rsid w:val="008B34B1"/>
    <w:rsid w:val="008B3DEB"/>
    <w:rsid w:val="008B3E2D"/>
    <w:rsid w:val="008B469A"/>
    <w:rsid w:val="008B4746"/>
    <w:rsid w:val="008B4C55"/>
    <w:rsid w:val="008B4C84"/>
    <w:rsid w:val="008B4F47"/>
    <w:rsid w:val="008B511C"/>
    <w:rsid w:val="008B5568"/>
    <w:rsid w:val="008B5779"/>
    <w:rsid w:val="008B57C1"/>
    <w:rsid w:val="008B59E0"/>
    <w:rsid w:val="008B5D62"/>
    <w:rsid w:val="008B5E00"/>
    <w:rsid w:val="008B5FD0"/>
    <w:rsid w:val="008B6DB8"/>
    <w:rsid w:val="008B6F62"/>
    <w:rsid w:val="008B712F"/>
    <w:rsid w:val="008B78E0"/>
    <w:rsid w:val="008B7E8B"/>
    <w:rsid w:val="008B7EE1"/>
    <w:rsid w:val="008C0417"/>
    <w:rsid w:val="008C050F"/>
    <w:rsid w:val="008C0601"/>
    <w:rsid w:val="008C0CAC"/>
    <w:rsid w:val="008C0EAD"/>
    <w:rsid w:val="008C0F47"/>
    <w:rsid w:val="008C1538"/>
    <w:rsid w:val="008C1DDC"/>
    <w:rsid w:val="008C1DE5"/>
    <w:rsid w:val="008C28C2"/>
    <w:rsid w:val="008C29EA"/>
    <w:rsid w:val="008C352E"/>
    <w:rsid w:val="008C379F"/>
    <w:rsid w:val="008C387F"/>
    <w:rsid w:val="008C3B37"/>
    <w:rsid w:val="008C3BAA"/>
    <w:rsid w:val="008C3C1F"/>
    <w:rsid w:val="008C3E5E"/>
    <w:rsid w:val="008C4230"/>
    <w:rsid w:val="008C43F8"/>
    <w:rsid w:val="008C4670"/>
    <w:rsid w:val="008C4A09"/>
    <w:rsid w:val="008C4D5D"/>
    <w:rsid w:val="008C5428"/>
    <w:rsid w:val="008C56C5"/>
    <w:rsid w:val="008C5982"/>
    <w:rsid w:val="008C5A79"/>
    <w:rsid w:val="008C5FAB"/>
    <w:rsid w:val="008C6030"/>
    <w:rsid w:val="008C650D"/>
    <w:rsid w:val="008C65EB"/>
    <w:rsid w:val="008C6972"/>
    <w:rsid w:val="008C6D0E"/>
    <w:rsid w:val="008C6E27"/>
    <w:rsid w:val="008C7470"/>
    <w:rsid w:val="008C7549"/>
    <w:rsid w:val="008C771D"/>
    <w:rsid w:val="008C790B"/>
    <w:rsid w:val="008C7AA4"/>
    <w:rsid w:val="008C7C2E"/>
    <w:rsid w:val="008D0214"/>
    <w:rsid w:val="008D04BF"/>
    <w:rsid w:val="008D0BB5"/>
    <w:rsid w:val="008D0C0B"/>
    <w:rsid w:val="008D0DBF"/>
    <w:rsid w:val="008D10B4"/>
    <w:rsid w:val="008D17B2"/>
    <w:rsid w:val="008D1A4D"/>
    <w:rsid w:val="008D1DE8"/>
    <w:rsid w:val="008D21F8"/>
    <w:rsid w:val="008D22EA"/>
    <w:rsid w:val="008D24EF"/>
    <w:rsid w:val="008D2AD7"/>
    <w:rsid w:val="008D35CC"/>
    <w:rsid w:val="008D3F02"/>
    <w:rsid w:val="008D4017"/>
    <w:rsid w:val="008D4285"/>
    <w:rsid w:val="008D440E"/>
    <w:rsid w:val="008D4540"/>
    <w:rsid w:val="008D46DA"/>
    <w:rsid w:val="008D4ABF"/>
    <w:rsid w:val="008D4D8F"/>
    <w:rsid w:val="008D4EA1"/>
    <w:rsid w:val="008D59D4"/>
    <w:rsid w:val="008D5F0D"/>
    <w:rsid w:val="008D600F"/>
    <w:rsid w:val="008D67F2"/>
    <w:rsid w:val="008D6903"/>
    <w:rsid w:val="008D6A49"/>
    <w:rsid w:val="008D6CE5"/>
    <w:rsid w:val="008D729D"/>
    <w:rsid w:val="008D749B"/>
    <w:rsid w:val="008D76BB"/>
    <w:rsid w:val="008D7E7B"/>
    <w:rsid w:val="008D7F64"/>
    <w:rsid w:val="008D7F77"/>
    <w:rsid w:val="008E0313"/>
    <w:rsid w:val="008E0783"/>
    <w:rsid w:val="008E0999"/>
    <w:rsid w:val="008E0A83"/>
    <w:rsid w:val="008E0B7D"/>
    <w:rsid w:val="008E0D9B"/>
    <w:rsid w:val="008E0E36"/>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5CE"/>
    <w:rsid w:val="008E3E54"/>
    <w:rsid w:val="008E3F2F"/>
    <w:rsid w:val="008E3FD5"/>
    <w:rsid w:val="008E40FE"/>
    <w:rsid w:val="008E4244"/>
    <w:rsid w:val="008E442C"/>
    <w:rsid w:val="008E44C6"/>
    <w:rsid w:val="008E44FF"/>
    <w:rsid w:val="008E4684"/>
    <w:rsid w:val="008E49C6"/>
    <w:rsid w:val="008E4A38"/>
    <w:rsid w:val="008E4F57"/>
    <w:rsid w:val="008E4FDE"/>
    <w:rsid w:val="008E549D"/>
    <w:rsid w:val="008E5B76"/>
    <w:rsid w:val="008E666F"/>
    <w:rsid w:val="008E68EF"/>
    <w:rsid w:val="008E69CB"/>
    <w:rsid w:val="008E69D9"/>
    <w:rsid w:val="008E6B8E"/>
    <w:rsid w:val="008E6C23"/>
    <w:rsid w:val="008E769F"/>
    <w:rsid w:val="008E772F"/>
    <w:rsid w:val="008E77D4"/>
    <w:rsid w:val="008E7861"/>
    <w:rsid w:val="008E7DA1"/>
    <w:rsid w:val="008F01B2"/>
    <w:rsid w:val="008F025A"/>
    <w:rsid w:val="008F031D"/>
    <w:rsid w:val="008F0546"/>
    <w:rsid w:val="008F06F5"/>
    <w:rsid w:val="008F09F5"/>
    <w:rsid w:val="008F0ADA"/>
    <w:rsid w:val="008F0E73"/>
    <w:rsid w:val="008F129E"/>
    <w:rsid w:val="008F1645"/>
    <w:rsid w:val="008F17D0"/>
    <w:rsid w:val="008F1892"/>
    <w:rsid w:val="008F1C4B"/>
    <w:rsid w:val="008F1D1F"/>
    <w:rsid w:val="008F1ED4"/>
    <w:rsid w:val="008F2127"/>
    <w:rsid w:val="008F2219"/>
    <w:rsid w:val="008F24BE"/>
    <w:rsid w:val="008F2ADC"/>
    <w:rsid w:val="008F2DC7"/>
    <w:rsid w:val="008F2DD7"/>
    <w:rsid w:val="008F2E46"/>
    <w:rsid w:val="008F31BE"/>
    <w:rsid w:val="008F323D"/>
    <w:rsid w:val="008F3762"/>
    <w:rsid w:val="008F3866"/>
    <w:rsid w:val="008F3A3B"/>
    <w:rsid w:val="008F3FA7"/>
    <w:rsid w:val="008F41AF"/>
    <w:rsid w:val="008F41EB"/>
    <w:rsid w:val="008F4264"/>
    <w:rsid w:val="008F44EA"/>
    <w:rsid w:val="008F4581"/>
    <w:rsid w:val="008F4D2F"/>
    <w:rsid w:val="008F5362"/>
    <w:rsid w:val="008F55E3"/>
    <w:rsid w:val="008F573A"/>
    <w:rsid w:val="008F59DD"/>
    <w:rsid w:val="008F5E18"/>
    <w:rsid w:val="008F5F16"/>
    <w:rsid w:val="008F6034"/>
    <w:rsid w:val="008F6148"/>
    <w:rsid w:val="008F615D"/>
    <w:rsid w:val="008F61E1"/>
    <w:rsid w:val="008F6449"/>
    <w:rsid w:val="008F6591"/>
    <w:rsid w:val="008F65F8"/>
    <w:rsid w:val="008F6EF1"/>
    <w:rsid w:val="008F70F2"/>
    <w:rsid w:val="008F749F"/>
    <w:rsid w:val="008F7994"/>
    <w:rsid w:val="008F7BCD"/>
    <w:rsid w:val="0090010F"/>
    <w:rsid w:val="00900384"/>
    <w:rsid w:val="00900A70"/>
    <w:rsid w:val="00900BA7"/>
    <w:rsid w:val="00900BD3"/>
    <w:rsid w:val="00900C0E"/>
    <w:rsid w:val="00900D77"/>
    <w:rsid w:val="00901BE2"/>
    <w:rsid w:val="00902396"/>
    <w:rsid w:val="0090295D"/>
    <w:rsid w:val="00902D47"/>
    <w:rsid w:val="00902ED1"/>
    <w:rsid w:val="00902F49"/>
    <w:rsid w:val="0090326E"/>
    <w:rsid w:val="00903464"/>
    <w:rsid w:val="009038E5"/>
    <w:rsid w:val="00903C4F"/>
    <w:rsid w:val="00903E9E"/>
    <w:rsid w:val="00904036"/>
    <w:rsid w:val="00904754"/>
    <w:rsid w:val="00904860"/>
    <w:rsid w:val="009048AF"/>
    <w:rsid w:val="009049E3"/>
    <w:rsid w:val="00904B24"/>
    <w:rsid w:val="00904B95"/>
    <w:rsid w:val="009051A6"/>
    <w:rsid w:val="0090526F"/>
    <w:rsid w:val="009056A8"/>
    <w:rsid w:val="009058A8"/>
    <w:rsid w:val="009058ED"/>
    <w:rsid w:val="00905B43"/>
    <w:rsid w:val="0090610C"/>
    <w:rsid w:val="009062C3"/>
    <w:rsid w:val="0090681D"/>
    <w:rsid w:val="00906A01"/>
    <w:rsid w:val="00906D15"/>
    <w:rsid w:val="00907163"/>
    <w:rsid w:val="00907243"/>
    <w:rsid w:val="009072C7"/>
    <w:rsid w:val="0090759A"/>
    <w:rsid w:val="0090788C"/>
    <w:rsid w:val="009079B2"/>
    <w:rsid w:val="009079F1"/>
    <w:rsid w:val="00907A06"/>
    <w:rsid w:val="00907CC2"/>
    <w:rsid w:val="00907D85"/>
    <w:rsid w:val="00907F73"/>
    <w:rsid w:val="0091053B"/>
    <w:rsid w:val="009105EB"/>
    <w:rsid w:val="009105FD"/>
    <w:rsid w:val="00910C34"/>
    <w:rsid w:val="0091100B"/>
    <w:rsid w:val="0091106D"/>
    <w:rsid w:val="0091144F"/>
    <w:rsid w:val="00911790"/>
    <w:rsid w:val="00911BE7"/>
    <w:rsid w:val="00911E8D"/>
    <w:rsid w:val="009127CC"/>
    <w:rsid w:val="009128D6"/>
    <w:rsid w:val="00912FBA"/>
    <w:rsid w:val="00913169"/>
    <w:rsid w:val="00913284"/>
    <w:rsid w:val="00913500"/>
    <w:rsid w:val="00913704"/>
    <w:rsid w:val="00913C94"/>
    <w:rsid w:val="00914390"/>
    <w:rsid w:val="0091462B"/>
    <w:rsid w:val="00914727"/>
    <w:rsid w:val="0091477B"/>
    <w:rsid w:val="00914893"/>
    <w:rsid w:val="00914B30"/>
    <w:rsid w:val="00915030"/>
    <w:rsid w:val="009150A5"/>
    <w:rsid w:val="0091510C"/>
    <w:rsid w:val="00915251"/>
    <w:rsid w:val="009154E9"/>
    <w:rsid w:val="009155A2"/>
    <w:rsid w:val="00915640"/>
    <w:rsid w:val="0091567C"/>
    <w:rsid w:val="00915D6B"/>
    <w:rsid w:val="00916088"/>
    <w:rsid w:val="00916534"/>
    <w:rsid w:val="00916A1E"/>
    <w:rsid w:val="00916AC0"/>
    <w:rsid w:val="00916B27"/>
    <w:rsid w:val="00916B92"/>
    <w:rsid w:val="00916BA3"/>
    <w:rsid w:val="00916D1F"/>
    <w:rsid w:val="00916F45"/>
    <w:rsid w:val="00916FB7"/>
    <w:rsid w:val="0091710B"/>
    <w:rsid w:val="009175C7"/>
    <w:rsid w:val="009178DF"/>
    <w:rsid w:val="00917EF2"/>
    <w:rsid w:val="00917F58"/>
    <w:rsid w:val="00920698"/>
    <w:rsid w:val="00920899"/>
    <w:rsid w:val="00920F73"/>
    <w:rsid w:val="00921569"/>
    <w:rsid w:val="009215D5"/>
    <w:rsid w:val="00921676"/>
    <w:rsid w:val="00921760"/>
    <w:rsid w:val="00921B00"/>
    <w:rsid w:val="00921E9A"/>
    <w:rsid w:val="00922332"/>
    <w:rsid w:val="00922748"/>
    <w:rsid w:val="00922B72"/>
    <w:rsid w:val="00922B91"/>
    <w:rsid w:val="00922D7A"/>
    <w:rsid w:val="00922F6D"/>
    <w:rsid w:val="00923019"/>
    <w:rsid w:val="00923526"/>
    <w:rsid w:val="00923992"/>
    <w:rsid w:val="009239EA"/>
    <w:rsid w:val="00923ABE"/>
    <w:rsid w:val="00923B0A"/>
    <w:rsid w:val="00923B6B"/>
    <w:rsid w:val="00924007"/>
    <w:rsid w:val="0092432C"/>
    <w:rsid w:val="009247DE"/>
    <w:rsid w:val="009248B4"/>
    <w:rsid w:val="00924E44"/>
    <w:rsid w:val="00925100"/>
    <w:rsid w:val="00926172"/>
    <w:rsid w:val="009267A4"/>
    <w:rsid w:val="00926A16"/>
    <w:rsid w:val="0092711A"/>
    <w:rsid w:val="009271FC"/>
    <w:rsid w:val="00927375"/>
    <w:rsid w:val="009278AF"/>
    <w:rsid w:val="00927919"/>
    <w:rsid w:val="0092794A"/>
    <w:rsid w:val="0093016E"/>
    <w:rsid w:val="00930426"/>
    <w:rsid w:val="009308CD"/>
    <w:rsid w:val="00930B1B"/>
    <w:rsid w:val="00930F99"/>
    <w:rsid w:val="0093129E"/>
    <w:rsid w:val="009312EF"/>
    <w:rsid w:val="00931395"/>
    <w:rsid w:val="009313B1"/>
    <w:rsid w:val="009313FE"/>
    <w:rsid w:val="0093140B"/>
    <w:rsid w:val="00931BFD"/>
    <w:rsid w:val="00931CF6"/>
    <w:rsid w:val="00932944"/>
    <w:rsid w:val="00932BA7"/>
    <w:rsid w:val="009332DA"/>
    <w:rsid w:val="009333AA"/>
    <w:rsid w:val="00933D3E"/>
    <w:rsid w:val="00934530"/>
    <w:rsid w:val="00934AAC"/>
    <w:rsid w:val="00934B92"/>
    <w:rsid w:val="00934D79"/>
    <w:rsid w:val="00934ECA"/>
    <w:rsid w:val="00935188"/>
    <w:rsid w:val="00935343"/>
    <w:rsid w:val="00935363"/>
    <w:rsid w:val="0093549F"/>
    <w:rsid w:val="00935618"/>
    <w:rsid w:val="00935637"/>
    <w:rsid w:val="009359A1"/>
    <w:rsid w:val="00935A1F"/>
    <w:rsid w:val="00935D12"/>
    <w:rsid w:val="0093602D"/>
    <w:rsid w:val="009368DD"/>
    <w:rsid w:val="009368EE"/>
    <w:rsid w:val="00936A55"/>
    <w:rsid w:val="00936AE7"/>
    <w:rsid w:val="00936C0E"/>
    <w:rsid w:val="00936D98"/>
    <w:rsid w:val="00937426"/>
    <w:rsid w:val="0093765F"/>
    <w:rsid w:val="0093785C"/>
    <w:rsid w:val="0094045E"/>
    <w:rsid w:val="009404A4"/>
    <w:rsid w:val="0094062A"/>
    <w:rsid w:val="0094078F"/>
    <w:rsid w:val="00940A1B"/>
    <w:rsid w:val="00940C72"/>
    <w:rsid w:val="00940D8E"/>
    <w:rsid w:val="00941197"/>
    <w:rsid w:val="00941252"/>
    <w:rsid w:val="00941464"/>
    <w:rsid w:val="009414D7"/>
    <w:rsid w:val="0094160B"/>
    <w:rsid w:val="00941631"/>
    <w:rsid w:val="0094172C"/>
    <w:rsid w:val="00941F1C"/>
    <w:rsid w:val="00941F2A"/>
    <w:rsid w:val="009420D1"/>
    <w:rsid w:val="009421F1"/>
    <w:rsid w:val="00942A19"/>
    <w:rsid w:val="00942C0E"/>
    <w:rsid w:val="00943071"/>
    <w:rsid w:val="0094329C"/>
    <w:rsid w:val="009436E5"/>
    <w:rsid w:val="00944738"/>
    <w:rsid w:val="009448DF"/>
    <w:rsid w:val="00944B0A"/>
    <w:rsid w:val="00945045"/>
    <w:rsid w:val="009454BB"/>
    <w:rsid w:val="00945699"/>
    <w:rsid w:val="009456A4"/>
    <w:rsid w:val="00945979"/>
    <w:rsid w:val="00945A1D"/>
    <w:rsid w:val="00945F30"/>
    <w:rsid w:val="009460C8"/>
    <w:rsid w:val="00946149"/>
    <w:rsid w:val="00946480"/>
    <w:rsid w:val="009464FC"/>
    <w:rsid w:val="00946837"/>
    <w:rsid w:val="009469F4"/>
    <w:rsid w:val="00946E7A"/>
    <w:rsid w:val="00946EC1"/>
    <w:rsid w:val="00946FD3"/>
    <w:rsid w:val="00947127"/>
    <w:rsid w:val="00947950"/>
    <w:rsid w:val="00947D97"/>
    <w:rsid w:val="00950151"/>
    <w:rsid w:val="009501BA"/>
    <w:rsid w:val="00950AE4"/>
    <w:rsid w:val="00950C08"/>
    <w:rsid w:val="00950E73"/>
    <w:rsid w:val="00950EB1"/>
    <w:rsid w:val="009510BA"/>
    <w:rsid w:val="00951192"/>
    <w:rsid w:val="0095127F"/>
    <w:rsid w:val="00951ACA"/>
    <w:rsid w:val="00951E9F"/>
    <w:rsid w:val="00952285"/>
    <w:rsid w:val="009527A1"/>
    <w:rsid w:val="00952C41"/>
    <w:rsid w:val="009536BC"/>
    <w:rsid w:val="00953C05"/>
    <w:rsid w:val="0095425E"/>
    <w:rsid w:val="009543DE"/>
    <w:rsid w:val="00954441"/>
    <w:rsid w:val="0095473E"/>
    <w:rsid w:val="00954955"/>
    <w:rsid w:val="00954D8A"/>
    <w:rsid w:val="00954DB0"/>
    <w:rsid w:val="009552D6"/>
    <w:rsid w:val="009557AA"/>
    <w:rsid w:val="00955807"/>
    <w:rsid w:val="00955A22"/>
    <w:rsid w:val="00955BD2"/>
    <w:rsid w:val="0095600C"/>
    <w:rsid w:val="00956612"/>
    <w:rsid w:val="00956881"/>
    <w:rsid w:val="009568B4"/>
    <w:rsid w:val="00956ECE"/>
    <w:rsid w:val="0095708D"/>
    <w:rsid w:val="009574BC"/>
    <w:rsid w:val="009577BB"/>
    <w:rsid w:val="0095783E"/>
    <w:rsid w:val="00957CFD"/>
    <w:rsid w:val="00957E29"/>
    <w:rsid w:val="00957E37"/>
    <w:rsid w:val="00957E96"/>
    <w:rsid w:val="00960324"/>
    <w:rsid w:val="00960330"/>
    <w:rsid w:val="009605E2"/>
    <w:rsid w:val="00960930"/>
    <w:rsid w:val="00960931"/>
    <w:rsid w:val="00960B7A"/>
    <w:rsid w:val="00960C15"/>
    <w:rsid w:val="00960DEF"/>
    <w:rsid w:val="00960F98"/>
    <w:rsid w:val="0096115D"/>
    <w:rsid w:val="009617D9"/>
    <w:rsid w:val="00961818"/>
    <w:rsid w:val="00961BDA"/>
    <w:rsid w:val="00961C6A"/>
    <w:rsid w:val="0096201C"/>
    <w:rsid w:val="00962102"/>
    <w:rsid w:val="009625DA"/>
    <w:rsid w:val="00962C1B"/>
    <w:rsid w:val="00962E26"/>
    <w:rsid w:val="009631B1"/>
    <w:rsid w:val="00963222"/>
    <w:rsid w:val="0096337D"/>
    <w:rsid w:val="00963688"/>
    <w:rsid w:val="00963876"/>
    <w:rsid w:val="00963B6D"/>
    <w:rsid w:val="00963C30"/>
    <w:rsid w:val="00963C62"/>
    <w:rsid w:val="00963D4F"/>
    <w:rsid w:val="00963D7C"/>
    <w:rsid w:val="0096407D"/>
    <w:rsid w:val="00964BF7"/>
    <w:rsid w:val="00964C48"/>
    <w:rsid w:val="009651CF"/>
    <w:rsid w:val="009656AA"/>
    <w:rsid w:val="0096630C"/>
    <w:rsid w:val="00966312"/>
    <w:rsid w:val="009663EA"/>
    <w:rsid w:val="00966482"/>
    <w:rsid w:val="00966650"/>
    <w:rsid w:val="009666D2"/>
    <w:rsid w:val="00966CF5"/>
    <w:rsid w:val="0096746F"/>
    <w:rsid w:val="00967817"/>
    <w:rsid w:val="009678C4"/>
    <w:rsid w:val="009701FF"/>
    <w:rsid w:val="0097064A"/>
    <w:rsid w:val="009707AE"/>
    <w:rsid w:val="00970BEC"/>
    <w:rsid w:val="00970C3C"/>
    <w:rsid w:val="009715AD"/>
    <w:rsid w:val="0097177A"/>
    <w:rsid w:val="009718D0"/>
    <w:rsid w:val="00971AA9"/>
    <w:rsid w:val="00971F25"/>
    <w:rsid w:val="009721F1"/>
    <w:rsid w:val="0097222A"/>
    <w:rsid w:val="009724B4"/>
    <w:rsid w:val="00972868"/>
    <w:rsid w:val="0097292E"/>
    <w:rsid w:val="00972B66"/>
    <w:rsid w:val="00972C43"/>
    <w:rsid w:val="00972CA1"/>
    <w:rsid w:val="00973028"/>
    <w:rsid w:val="00973258"/>
    <w:rsid w:val="009733BE"/>
    <w:rsid w:val="009733FC"/>
    <w:rsid w:val="00973444"/>
    <w:rsid w:val="009739A1"/>
    <w:rsid w:val="00973EEC"/>
    <w:rsid w:val="009740A5"/>
    <w:rsid w:val="00974758"/>
    <w:rsid w:val="00974AF8"/>
    <w:rsid w:val="0097522B"/>
    <w:rsid w:val="009758D1"/>
    <w:rsid w:val="00975938"/>
    <w:rsid w:val="009762A9"/>
    <w:rsid w:val="0097638D"/>
    <w:rsid w:val="00976B7D"/>
    <w:rsid w:val="00976DE4"/>
    <w:rsid w:val="00977009"/>
    <w:rsid w:val="00977162"/>
    <w:rsid w:val="009773DE"/>
    <w:rsid w:val="009776C4"/>
    <w:rsid w:val="009776D1"/>
    <w:rsid w:val="0097773E"/>
    <w:rsid w:val="00977CC2"/>
    <w:rsid w:val="0098030F"/>
    <w:rsid w:val="009805C6"/>
    <w:rsid w:val="009808BE"/>
    <w:rsid w:val="00981433"/>
    <w:rsid w:val="00981524"/>
    <w:rsid w:val="00981E0F"/>
    <w:rsid w:val="00982373"/>
    <w:rsid w:val="0098243F"/>
    <w:rsid w:val="00982479"/>
    <w:rsid w:val="009826B2"/>
    <w:rsid w:val="009829A4"/>
    <w:rsid w:val="00982B6E"/>
    <w:rsid w:val="00982E52"/>
    <w:rsid w:val="009832FC"/>
    <w:rsid w:val="0098352A"/>
    <w:rsid w:val="00983545"/>
    <w:rsid w:val="00983883"/>
    <w:rsid w:val="00984143"/>
    <w:rsid w:val="00984243"/>
    <w:rsid w:val="009843AB"/>
    <w:rsid w:val="0098451E"/>
    <w:rsid w:val="0098514C"/>
    <w:rsid w:val="00985331"/>
    <w:rsid w:val="00985428"/>
    <w:rsid w:val="00985821"/>
    <w:rsid w:val="00985BD9"/>
    <w:rsid w:val="00985D0F"/>
    <w:rsid w:val="009863D9"/>
    <w:rsid w:val="0098651D"/>
    <w:rsid w:val="00986A58"/>
    <w:rsid w:val="00986A6B"/>
    <w:rsid w:val="00986E0E"/>
    <w:rsid w:val="0098727F"/>
    <w:rsid w:val="00987626"/>
    <w:rsid w:val="009876D6"/>
    <w:rsid w:val="009876F7"/>
    <w:rsid w:val="00987843"/>
    <w:rsid w:val="009879BE"/>
    <w:rsid w:val="009879DC"/>
    <w:rsid w:val="00990105"/>
    <w:rsid w:val="009904F2"/>
    <w:rsid w:val="009905CD"/>
    <w:rsid w:val="009906EB"/>
    <w:rsid w:val="009907F1"/>
    <w:rsid w:val="00990D4A"/>
    <w:rsid w:val="00990EC4"/>
    <w:rsid w:val="009910B6"/>
    <w:rsid w:val="00991114"/>
    <w:rsid w:val="009912C6"/>
    <w:rsid w:val="0099130F"/>
    <w:rsid w:val="0099177F"/>
    <w:rsid w:val="0099182A"/>
    <w:rsid w:val="009919CB"/>
    <w:rsid w:val="00991ABD"/>
    <w:rsid w:val="00992499"/>
    <w:rsid w:val="00992EA5"/>
    <w:rsid w:val="00992F90"/>
    <w:rsid w:val="0099362A"/>
    <w:rsid w:val="00993739"/>
    <w:rsid w:val="009939DA"/>
    <w:rsid w:val="00993B1C"/>
    <w:rsid w:val="00993D26"/>
    <w:rsid w:val="00994403"/>
    <w:rsid w:val="00994E9D"/>
    <w:rsid w:val="0099525C"/>
    <w:rsid w:val="009953F0"/>
    <w:rsid w:val="00995AE9"/>
    <w:rsid w:val="00995AEA"/>
    <w:rsid w:val="0099624C"/>
    <w:rsid w:val="00996726"/>
    <w:rsid w:val="00996999"/>
    <w:rsid w:val="00996A1E"/>
    <w:rsid w:val="0099732B"/>
    <w:rsid w:val="0099739B"/>
    <w:rsid w:val="00997DFA"/>
    <w:rsid w:val="009A0048"/>
    <w:rsid w:val="009A01A1"/>
    <w:rsid w:val="009A044B"/>
    <w:rsid w:val="009A0C05"/>
    <w:rsid w:val="009A10D0"/>
    <w:rsid w:val="009A1122"/>
    <w:rsid w:val="009A1497"/>
    <w:rsid w:val="009A1DF0"/>
    <w:rsid w:val="009A1E1C"/>
    <w:rsid w:val="009A205B"/>
    <w:rsid w:val="009A22AD"/>
    <w:rsid w:val="009A2328"/>
    <w:rsid w:val="009A23ED"/>
    <w:rsid w:val="009A27BF"/>
    <w:rsid w:val="009A2DBB"/>
    <w:rsid w:val="009A2F20"/>
    <w:rsid w:val="009A307E"/>
    <w:rsid w:val="009A30EB"/>
    <w:rsid w:val="009A3790"/>
    <w:rsid w:val="009A3C99"/>
    <w:rsid w:val="009A4860"/>
    <w:rsid w:val="009A4B16"/>
    <w:rsid w:val="009A4D68"/>
    <w:rsid w:val="009A52DC"/>
    <w:rsid w:val="009A53B3"/>
    <w:rsid w:val="009A54D4"/>
    <w:rsid w:val="009A584F"/>
    <w:rsid w:val="009A597A"/>
    <w:rsid w:val="009A5AAE"/>
    <w:rsid w:val="009A62DB"/>
    <w:rsid w:val="009A66A9"/>
    <w:rsid w:val="009A678F"/>
    <w:rsid w:val="009A6941"/>
    <w:rsid w:val="009A694E"/>
    <w:rsid w:val="009A70DE"/>
    <w:rsid w:val="009A719F"/>
    <w:rsid w:val="009A7834"/>
    <w:rsid w:val="009A7854"/>
    <w:rsid w:val="009A78FB"/>
    <w:rsid w:val="009A7C27"/>
    <w:rsid w:val="009A7C41"/>
    <w:rsid w:val="009B015B"/>
    <w:rsid w:val="009B0329"/>
    <w:rsid w:val="009B0952"/>
    <w:rsid w:val="009B0C2E"/>
    <w:rsid w:val="009B0E4F"/>
    <w:rsid w:val="009B0FB0"/>
    <w:rsid w:val="009B1029"/>
    <w:rsid w:val="009B166A"/>
    <w:rsid w:val="009B1940"/>
    <w:rsid w:val="009B1A15"/>
    <w:rsid w:val="009B205E"/>
    <w:rsid w:val="009B24D5"/>
    <w:rsid w:val="009B26FB"/>
    <w:rsid w:val="009B2A8C"/>
    <w:rsid w:val="009B2B0D"/>
    <w:rsid w:val="009B2D94"/>
    <w:rsid w:val="009B2F6E"/>
    <w:rsid w:val="009B32AD"/>
    <w:rsid w:val="009B33EC"/>
    <w:rsid w:val="009B3516"/>
    <w:rsid w:val="009B3720"/>
    <w:rsid w:val="009B3A4B"/>
    <w:rsid w:val="009B3B9C"/>
    <w:rsid w:val="009B3E56"/>
    <w:rsid w:val="009B3FD1"/>
    <w:rsid w:val="009B4769"/>
    <w:rsid w:val="009B484B"/>
    <w:rsid w:val="009B4C58"/>
    <w:rsid w:val="009B546E"/>
    <w:rsid w:val="009B5A78"/>
    <w:rsid w:val="009B5D15"/>
    <w:rsid w:val="009B5DC9"/>
    <w:rsid w:val="009B690E"/>
    <w:rsid w:val="009B6E1C"/>
    <w:rsid w:val="009B7452"/>
    <w:rsid w:val="009B7DF1"/>
    <w:rsid w:val="009C029C"/>
    <w:rsid w:val="009C0564"/>
    <w:rsid w:val="009C08E8"/>
    <w:rsid w:val="009C09DD"/>
    <w:rsid w:val="009C0DDC"/>
    <w:rsid w:val="009C1390"/>
    <w:rsid w:val="009C1932"/>
    <w:rsid w:val="009C1968"/>
    <w:rsid w:val="009C19E4"/>
    <w:rsid w:val="009C19F1"/>
    <w:rsid w:val="009C1E25"/>
    <w:rsid w:val="009C1F24"/>
    <w:rsid w:val="009C22DD"/>
    <w:rsid w:val="009C26AA"/>
    <w:rsid w:val="009C2BA6"/>
    <w:rsid w:val="009C3210"/>
    <w:rsid w:val="009C32D6"/>
    <w:rsid w:val="009C3386"/>
    <w:rsid w:val="009C33E6"/>
    <w:rsid w:val="009C368C"/>
    <w:rsid w:val="009C3812"/>
    <w:rsid w:val="009C3B34"/>
    <w:rsid w:val="009C3C30"/>
    <w:rsid w:val="009C3F36"/>
    <w:rsid w:val="009C3FCE"/>
    <w:rsid w:val="009C415C"/>
    <w:rsid w:val="009C4505"/>
    <w:rsid w:val="009C470B"/>
    <w:rsid w:val="009C4AB4"/>
    <w:rsid w:val="009C52C0"/>
    <w:rsid w:val="009C52D7"/>
    <w:rsid w:val="009C5624"/>
    <w:rsid w:val="009C6339"/>
    <w:rsid w:val="009C6402"/>
    <w:rsid w:val="009C6AA2"/>
    <w:rsid w:val="009C6C30"/>
    <w:rsid w:val="009C6EB9"/>
    <w:rsid w:val="009C6F2D"/>
    <w:rsid w:val="009C6F69"/>
    <w:rsid w:val="009C705C"/>
    <w:rsid w:val="009C745B"/>
    <w:rsid w:val="009C7620"/>
    <w:rsid w:val="009C797A"/>
    <w:rsid w:val="009C7B34"/>
    <w:rsid w:val="009C7F9B"/>
    <w:rsid w:val="009C7FD8"/>
    <w:rsid w:val="009D00C5"/>
    <w:rsid w:val="009D00F7"/>
    <w:rsid w:val="009D1315"/>
    <w:rsid w:val="009D142C"/>
    <w:rsid w:val="009D2192"/>
    <w:rsid w:val="009D23C8"/>
    <w:rsid w:val="009D25E7"/>
    <w:rsid w:val="009D27BD"/>
    <w:rsid w:val="009D2843"/>
    <w:rsid w:val="009D29A6"/>
    <w:rsid w:val="009D29AB"/>
    <w:rsid w:val="009D2A5F"/>
    <w:rsid w:val="009D2E44"/>
    <w:rsid w:val="009D323A"/>
    <w:rsid w:val="009D3334"/>
    <w:rsid w:val="009D3722"/>
    <w:rsid w:val="009D37FA"/>
    <w:rsid w:val="009D382C"/>
    <w:rsid w:val="009D3C19"/>
    <w:rsid w:val="009D43EF"/>
    <w:rsid w:val="009D4752"/>
    <w:rsid w:val="009D537E"/>
    <w:rsid w:val="009D56F8"/>
    <w:rsid w:val="009D5782"/>
    <w:rsid w:val="009D5C56"/>
    <w:rsid w:val="009D5FFA"/>
    <w:rsid w:val="009D64EA"/>
    <w:rsid w:val="009D65F9"/>
    <w:rsid w:val="009D66C7"/>
    <w:rsid w:val="009D67E5"/>
    <w:rsid w:val="009D687C"/>
    <w:rsid w:val="009D6A81"/>
    <w:rsid w:val="009D70D0"/>
    <w:rsid w:val="009D7214"/>
    <w:rsid w:val="009D7466"/>
    <w:rsid w:val="009D7A80"/>
    <w:rsid w:val="009D7BB5"/>
    <w:rsid w:val="009D7D69"/>
    <w:rsid w:val="009D7D79"/>
    <w:rsid w:val="009D7D92"/>
    <w:rsid w:val="009D7E34"/>
    <w:rsid w:val="009D7F4E"/>
    <w:rsid w:val="009E0216"/>
    <w:rsid w:val="009E0453"/>
    <w:rsid w:val="009E0493"/>
    <w:rsid w:val="009E04B0"/>
    <w:rsid w:val="009E04C6"/>
    <w:rsid w:val="009E0A07"/>
    <w:rsid w:val="009E0E2D"/>
    <w:rsid w:val="009E19F7"/>
    <w:rsid w:val="009E1CC4"/>
    <w:rsid w:val="009E1D13"/>
    <w:rsid w:val="009E2121"/>
    <w:rsid w:val="009E298C"/>
    <w:rsid w:val="009E2E1E"/>
    <w:rsid w:val="009E33C4"/>
    <w:rsid w:val="009E3AF4"/>
    <w:rsid w:val="009E3CFA"/>
    <w:rsid w:val="009E4000"/>
    <w:rsid w:val="009E40B9"/>
    <w:rsid w:val="009E4220"/>
    <w:rsid w:val="009E4461"/>
    <w:rsid w:val="009E4536"/>
    <w:rsid w:val="009E49AC"/>
    <w:rsid w:val="009E4AD1"/>
    <w:rsid w:val="009E535E"/>
    <w:rsid w:val="009E5607"/>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EA6"/>
    <w:rsid w:val="009F01E5"/>
    <w:rsid w:val="009F06C9"/>
    <w:rsid w:val="009F0CD0"/>
    <w:rsid w:val="009F0E75"/>
    <w:rsid w:val="009F0F2A"/>
    <w:rsid w:val="009F10A1"/>
    <w:rsid w:val="009F1218"/>
    <w:rsid w:val="009F12AB"/>
    <w:rsid w:val="009F18E0"/>
    <w:rsid w:val="009F1A41"/>
    <w:rsid w:val="009F1D0B"/>
    <w:rsid w:val="009F225C"/>
    <w:rsid w:val="009F246D"/>
    <w:rsid w:val="009F2798"/>
    <w:rsid w:val="009F2B33"/>
    <w:rsid w:val="009F2C42"/>
    <w:rsid w:val="009F2D23"/>
    <w:rsid w:val="009F2F4E"/>
    <w:rsid w:val="009F3072"/>
    <w:rsid w:val="009F3474"/>
    <w:rsid w:val="009F3540"/>
    <w:rsid w:val="009F395F"/>
    <w:rsid w:val="009F3A31"/>
    <w:rsid w:val="009F3C99"/>
    <w:rsid w:val="009F3D94"/>
    <w:rsid w:val="009F40F1"/>
    <w:rsid w:val="009F46BA"/>
    <w:rsid w:val="009F4895"/>
    <w:rsid w:val="009F491C"/>
    <w:rsid w:val="009F4B0B"/>
    <w:rsid w:val="009F4FEC"/>
    <w:rsid w:val="009F5362"/>
    <w:rsid w:val="009F57AB"/>
    <w:rsid w:val="009F57FE"/>
    <w:rsid w:val="009F59C7"/>
    <w:rsid w:val="009F5FCB"/>
    <w:rsid w:val="009F5FDA"/>
    <w:rsid w:val="009F6A46"/>
    <w:rsid w:val="009F6B4C"/>
    <w:rsid w:val="009F6FD2"/>
    <w:rsid w:val="009F7099"/>
    <w:rsid w:val="009F7208"/>
    <w:rsid w:val="009F75EC"/>
    <w:rsid w:val="009F79C1"/>
    <w:rsid w:val="009F7EA2"/>
    <w:rsid w:val="00A00155"/>
    <w:rsid w:val="00A00546"/>
    <w:rsid w:val="00A005EC"/>
    <w:rsid w:val="00A006E0"/>
    <w:rsid w:val="00A007C4"/>
    <w:rsid w:val="00A0093E"/>
    <w:rsid w:val="00A009A9"/>
    <w:rsid w:val="00A00AFE"/>
    <w:rsid w:val="00A00F74"/>
    <w:rsid w:val="00A011B4"/>
    <w:rsid w:val="00A012AF"/>
    <w:rsid w:val="00A012C4"/>
    <w:rsid w:val="00A016C2"/>
    <w:rsid w:val="00A01DCF"/>
    <w:rsid w:val="00A01DFA"/>
    <w:rsid w:val="00A01E64"/>
    <w:rsid w:val="00A02A8B"/>
    <w:rsid w:val="00A03433"/>
    <w:rsid w:val="00A03F47"/>
    <w:rsid w:val="00A0465F"/>
    <w:rsid w:val="00A0488C"/>
    <w:rsid w:val="00A04E82"/>
    <w:rsid w:val="00A0504D"/>
    <w:rsid w:val="00A052C8"/>
    <w:rsid w:val="00A05433"/>
    <w:rsid w:val="00A058D6"/>
    <w:rsid w:val="00A05AB9"/>
    <w:rsid w:val="00A05E44"/>
    <w:rsid w:val="00A06282"/>
    <w:rsid w:val="00A062A0"/>
    <w:rsid w:val="00A062C8"/>
    <w:rsid w:val="00A06334"/>
    <w:rsid w:val="00A064D8"/>
    <w:rsid w:val="00A06616"/>
    <w:rsid w:val="00A06D29"/>
    <w:rsid w:val="00A06E88"/>
    <w:rsid w:val="00A0704D"/>
    <w:rsid w:val="00A07221"/>
    <w:rsid w:val="00A07601"/>
    <w:rsid w:val="00A0780B"/>
    <w:rsid w:val="00A07FC6"/>
    <w:rsid w:val="00A103E6"/>
    <w:rsid w:val="00A10599"/>
    <w:rsid w:val="00A10969"/>
    <w:rsid w:val="00A10F47"/>
    <w:rsid w:val="00A112F1"/>
    <w:rsid w:val="00A11529"/>
    <w:rsid w:val="00A11530"/>
    <w:rsid w:val="00A1258F"/>
    <w:rsid w:val="00A12930"/>
    <w:rsid w:val="00A12A68"/>
    <w:rsid w:val="00A12CAF"/>
    <w:rsid w:val="00A12D58"/>
    <w:rsid w:val="00A131AF"/>
    <w:rsid w:val="00A134BB"/>
    <w:rsid w:val="00A138DC"/>
    <w:rsid w:val="00A13EEC"/>
    <w:rsid w:val="00A13F3B"/>
    <w:rsid w:val="00A13F97"/>
    <w:rsid w:val="00A14379"/>
    <w:rsid w:val="00A1438A"/>
    <w:rsid w:val="00A14744"/>
    <w:rsid w:val="00A14941"/>
    <w:rsid w:val="00A149CA"/>
    <w:rsid w:val="00A14C81"/>
    <w:rsid w:val="00A150D6"/>
    <w:rsid w:val="00A1580C"/>
    <w:rsid w:val="00A15CB0"/>
    <w:rsid w:val="00A16023"/>
    <w:rsid w:val="00A16044"/>
    <w:rsid w:val="00A167E7"/>
    <w:rsid w:val="00A16BD3"/>
    <w:rsid w:val="00A16D32"/>
    <w:rsid w:val="00A16E7A"/>
    <w:rsid w:val="00A171C4"/>
    <w:rsid w:val="00A173F8"/>
    <w:rsid w:val="00A174D6"/>
    <w:rsid w:val="00A17634"/>
    <w:rsid w:val="00A17CBE"/>
    <w:rsid w:val="00A20152"/>
    <w:rsid w:val="00A201C0"/>
    <w:rsid w:val="00A203B9"/>
    <w:rsid w:val="00A2050B"/>
    <w:rsid w:val="00A20E24"/>
    <w:rsid w:val="00A20F41"/>
    <w:rsid w:val="00A21103"/>
    <w:rsid w:val="00A213A9"/>
    <w:rsid w:val="00A21680"/>
    <w:rsid w:val="00A217EA"/>
    <w:rsid w:val="00A218F1"/>
    <w:rsid w:val="00A21FA8"/>
    <w:rsid w:val="00A22100"/>
    <w:rsid w:val="00A22146"/>
    <w:rsid w:val="00A22162"/>
    <w:rsid w:val="00A22418"/>
    <w:rsid w:val="00A224DE"/>
    <w:rsid w:val="00A22886"/>
    <w:rsid w:val="00A228B0"/>
    <w:rsid w:val="00A231C2"/>
    <w:rsid w:val="00A2368A"/>
    <w:rsid w:val="00A24204"/>
    <w:rsid w:val="00A24221"/>
    <w:rsid w:val="00A242E4"/>
    <w:rsid w:val="00A24354"/>
    <w:rsid w:val="00A245F5"/>
    <w:rsid w:val="00A24C51"/>
    <w:rsid w:val="00A24EA1"/>
    <w:rsid w:val="00A251E2"/>
    <w:rsid w:val="00A25B82"/>
    <w:rsid w:val="00A25C1E"/>
    <w:rsid w:val="00A25DFB"/>
    <w:rsid w:val="00A25E5F"/>
    <w:rsid w:val="00A26015"/>
    <w:rsid w:val="00A26063"/>
    <w:rsid w:val="00A2647D"/>
    <w:rsid w:val="00A26ADF"/>
    <w:rsid w:val="00A27869"/>
    <w:rsid w:val="00A279D1"/>
    <w:rsid w:val="00A279EC"/>
    <w:rsid w:val="00A27FD2"/>
    <w:rsid w:val="00A30208"/>
    <w:rsid w:val="00A30272"/>
    <w:rsid w:val="00A3027A"/>
    <w:rsid w:val="00A304F1"/>
    <w:rsid w:val="00A30BA9"/>
    <w:rsid w:val="00A30CBA"/>
    <w:rsid w:val="00A30D61"/>
    <w:rsid w:val="00A30F4C"/>
    <w:rsid w:val="00A31063"/>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E94"/>
    <w:rsid w:val="00A34415"/>
    <w:rsid w:val="00A3481A"/>
    <w:rsid w:val="00A34831"/>
    <w:rsid w:val="00A34912"/>
    <w:rsid w:val="00A35380"/>
    <w:rsid w:val="00A35644"/>
    <w:rsid w:val="00A357B4"/>
    <w:rsid w:val="00A35B44"/>
    <w:rsid w:val="00A361BD"/>
    <w:rsid w:val="00A36832"/>
    <w:rsid w:val="00A36938"/>
    <w:rsid w:val="00A3699B"/>
    <w:rsid w:val="00A36E31"/>
    <w:rsid w:val="00A36FAF"/>
    <w:rsid w:val="00A36FC4"/>
    <w:rsid w:val="00A370B9"/>
    <w:rsid w:val="00A3722E"/>
    <w:rsid w:val="00A375AC"/>
    <w:rsid w:val="00A37897"/>
    <w:rsid w:val="00A40223"/>
    <w:rsid w:val="00A4046C"/>
    <w:rsid w:val="00A404BC"/>
    <w:rsid w:val="00A406C3"/>
    <w:rsid w:val="00A407EC"/>
    <w:rsid w:val="00A407F1"/>
    <w:rsid w:val="00A4083E"/>
    <w:rsid w:val="00A40ADB"/>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4393"/>
    <w:rsid w:val="00A4454F"/>
    <w:rsid w:val="00A45108"/>
    <w:rsid w:val="00A4522F"/>
    <w:rsid w:val="00A45739"/>
    <w:rsid w:val="00A45907"/>
    <w:rsid w:val="00A45F43"/>
    <w:rsid w:val="00A45FC4"/>
    <w:rsid w:val="00A46106"/>
    <w:rsid w:val="00A462F7"/>
    <w:rsid w:val="00A4686B"/>
    <w:rsid w:val="00A47276"/>
    <w:rsid w:val="00A475B7"/>
    <w:rsid w:val="00A47795"/>
    <w:rsid w:val="00A47817"/>
    <w:rsid w:val="00A47B3F"/>
    <w:rsid w:val="00A47C7D"/>
    <w:rsid w:val="00A47D1A"/>
    <w:rsid w:val="00A47D5E"/>
    <w:rsid w:val="00A47DA3"/>
    <w:rsid w:val="00A50328"/>
    <w:rsid w:val="00A50621"/>
    <w:rsid w:val="00A50D76"/>
    <w:rsid w:val="00A512B5"/>
    <w:rsid w:val="00A51513"/>
    <w:rsid w:val="00A5185C"/>
    <w:rsid w:val="00A51965"/>
    <w:rsid w:val="00A519CD"/>
    <w:rsid w:val="00A51EEA"/>
    <w:rsid w:val="00A5207B"/>
    <w:rsid w:val="00A5236A"/>
    <w:rsid w:val="00A52AAC"/>
    <w:rsid w:val="00A52ED9"/>
    <w:rsid w:val="00A52F78"/>
    <w:rsid w:val="00A53190"/>
    <w:rsid w:val="00A53339"/>
    <w:rsid w:val="00A53BB1"/>
    <w:rsid w:val="00A53C18"/>
    <w:rsid w:val="00A5401C"/>
    <w:rsid w:val="00A54258"/>
    <w:rsid w:val="00A5434D"/>
    <w:rsid w:val="00A54AFE"/>
    <w:rsid w:val="00A54B85"/>
    <w:rsid w:val="00A54E3F"/>
    <w:rsid w:val="00A555E6"/>
    <w:rsid w:val="00A556F8"/>
    <w:rsid w:val="00A55977"/>
    <w:rsid w:val="00A55DB6"/>
    <w:rsid w:val="00A56DBB"/>
    <w:rsid w:val="00A56FA9"/>
    <w:rsid w:val="00A57343"/>
    <w:rsid w:val="00A57539"/>
    <w:rsid w:val="00A57D41"/>
    <w:rsid w:val="00A57DBD"/>
    <w:rsid w:val="00A57E2C"/>
    <w:rsid w:val="00A57E39"/>
    <w:rsid w:val="00A6013E"/>
    <w:rsid w:val="00A60386"/>
    <w:rsid w:val="00A6079C"/>
    <w:rsid w:val="00A60B3E"/>
    <w:rsid w:val="00A60B88"/>
    <w:rsid w:val="00A60BC9"/>
    <w:rsid w:val="00A60CEF"/>
    <w:rsid w:val="00A61096"/>
    <w:rsid w:val="00A615D4"/>
    <w:rsid w:val="00A61671"/>
    <w:rsid w:val="00A61680"/>
    <w:rsid w:val="00A618C7"/>
    <w:rsid w:val="00A619C9"/>
    <w:rsid w:val="00A61AEC"/>
    <w:rsid w:val="00A61B84"/>
    <w:rsid w:val="00A62370"/>
    <w:rsid w:val="00A623FA"/>
    <w:rsid w:val="00A627E4"/>
    <w:rsid w:val="00A62ABB"/>
    <w:rsid w:val="00A62AD6"/>
    <w:rsid w:val="00A62E55"/>
    <w:rsid w:val="00A62FF3"/>
    <w:rsid w:val="00A63C13"/>
    <w:rsid w:val="00A63D72"/>
    <w:rsid w:val="00A64374"/>
    <w:rsid w:val="00A64A30"/>
    <w:rsid w:val="00A64FC5"/>
    <w:rsid w:val="00A65086"/>
    <w:rsid w:val="00A6515D"/>
    <w:rsid w:val="00A65DD2"/>
    <w:rsid w:val="00A6653B"/>
    <w:rsid w:val="00A6685C"/>
    <w:rsid w:val="00A66914"/>
    <w:rsid w:val="00A66977"/>
    <w:rsid w:val="00A66AA0"/>
    <w:rsid w:val="00A66ADF"/>
    <w:rsid w:val="00A66BD7"/>
    <w:rsid w:val="00A67257"/>
    <w:rsid w:val="00A6765F"/>
    <w:rsid w:val="00A679EE"/>
    <w:rsid w:val="00A70071"/>
    <w:rsid w:val="00A70918"/>
    <w:rsid w:val="00A70984"/>
    <w:rsid w:val="00A70A10"/>
    <w:rsid w:val="00A70B30"/>
    <w:rsid w:val="00A70EE4"/>
    <w:rsid w:val="00A71A0C"/>
    <w:rsid w:val="00A71AF4"/>
    <w:rsid w:val="00A720B5"/>
    <w:rsid w:val="00A7253E"/>
    <w:rsid w:val="00A72EDC"/>
    <w:rsid w:val="00A73216"/>
    <w:rsid w:val="00A733D8"/>
    <w:rsid w:val="00A739E6"/>
    <w:rsid w:val="00A739F6"/>
    <w:rsid w:val="00A73BDE"/>
    <w:rsid w:val="00A73CB9"/>
    <w:rsid w:val="00A73FC5"/>
    <w:rsid w:val="00A74399"/>
    <w:rsid w:val="00A74B7A"/>
    <w:rsid w:val="00A74C82"/>
    <w:rsid w:val="00A74E0F"/>
    <w:rsid w:val="00A752AF"/>
    <w:rsid w:val="00A759C5"/>
    <w:rsid w:val="00A75B77"/>
    <w:rsid w:val="00A75F44"/>
    <w:rsid w:val="00A76892"/>
    <w:rsid w:val="00A768B9"/>
    <w:rsid w:val="00A76965"/>
    <w:rsid w:val="00A76A38"/>
    <w:rsid w:val="00A76A44"/>
    <w:rsid w:val="00A76C3C"/>
    <w:rsid w:val="00A76C73"/>
    <w:rsid w:val="00A76E34"/>
    <w:rsid w:val="00A77184"/>
    <w:rsid w:val="00A771DC"/>
    <w:rsid w:val="00A77295"/>
    <w:rsid w:val="00A7771F"/>
    <w:rsid w:val="00A77961"/>
    <w:rsid w:val="00A77A0B"/>
    <w:rsid w:val="00A77BC9"/>
    <w:rsid w:val="00A802E6"/>
    <w:rsid w:val="00A804E6"/>
    <w:rsid w:val="00A804F8"/>
    <w:rsid w:val="00A80527"/>
    <w:rsid w:val="00A806EC"/>
    <w:rsid w:val="00A80733"/>
    <w:rsid w:val="00A80B21"/>
    <w:rsid w:val="00A80B7E"/>
    <w:rsid w:val="00A80BEF"/>
    <w:rsid w:val="00A80D87"/>
    <w:rsid w:val="00A817C9"/>
    <w:rsid w:val="00A817FD"/>
    <w:rsid w:val="00A81AB7"/>
    <w:rsid w:val="00A81CCD"/>
    <w:rsid w:val="00A82657"/>
    <w:rsid w:val="00A82955"/>
    <w:rsid w:val="00A82A02"/>
    <w:rsid w:val="00A82D45"/>
    <w:rsid w:val="00A82F61"/>
    <w:rsid w:val="00A83E6F"/>
    <w:rsid w:val="00A8408C"/>
    <w:rsid w:val="00A8423B"/>
    <w:rsid w:val="00A843D8"/>
    <w:rsid w:val="00A8463C"/>
    <w:rsid w:val="00A8482A"/>
    <w:rsid w:val="00A8493A"/>
    <w:rsid w:val="00A84C04"/>
    <w:rsid w:val="00A84C6D"/>
    <w:rsid w:val="00A84CD8"/>
    <w:rsid w:val="00A84DE0"/>
    <w:rsid w:val="00A84FD0"/>
    <w:rsid w:val="00A84FF1"/>
    <w:rsid w:val="00A85158"/>
    <w:rsid w:val="00A851E4"/>
    <w:rsid w:val="00A85285"/>
    <w:rsid w:val="00A852B1"/>
    <w:rsid w:val="00A852EB"/>
    <w:rsid w:val="00A8539B"/>
    <w:rsid w:val="00A85426"/>
    <w:rsid w:val="00A85576"/>
    <w:rsid w:val="00A858A1"/>
    <w:rsid w:val="00A85A52"/>
    <w:rsid w:val="00A85A9B"/>
    <w:rsid w:val="00A85B9E"/>
    <w:rsid w:val="00A863E2"/>
    <w:rsid w:val="00A86558"/>
    <w:rsid w:val="00A86941"/>
    <w:rsid w:val="00A86C2D"/>
    <w:rsid w:val="00A86DDA"/>
    <w:rsid w:val="00A86FD3"/>
    <w:rsid w:val="00A875AA"/>
    <w:rsid w:val="00A87671"/>
    <w:rsid w:val="00A87D7E"/>
    <w:rsid w:val="00A9009B"/>
    <w:rsid w:val="00A904F1"/>
    <w:rsid w:val="00A90ADC"/>
    <w:rsid w:val="00A90BE1"/>
    <w:rsid w:val="00A9110D"/>
    <w:rsid w:val="00A91863"/>
    <w:rsid w:val="00A91A2D"/>
    <w:rsid w:val="00A91CCB"/>
    <w:rsid w:val="00A920B2"/>
    <w:rsid w:val="00A9222A"/>
    <w:rsid w:val="00A92290"/>
    <w:rsid w:val="00A9298B"/>
    <w:rsid w:val="00A92AA7"/>
    <w:rsid w:val="00A92FAB"/>
    <w:rsid w:val="00A93341"/>
    <w:rsid w:val="00A93561"/>
    <w:rsid w:val="00A93A40"/>
    <w:rsid w:val="00A94017"/>
    <w:rsid w:val="00A94FC8"/>
    <w:rsid w:val="00A9528F"/>
    <w:rsid w:val="00A95428"/>
    <w:rsid w:val="00A95A14"/>
    <w:rsid w:val="00A95A5B"/>
    <w:rsid w:val="00A95D9D"/>
    <w:rsid w:val="00A95EA2"/>
    <w:rsid w:val="00A9615B"/>
    <w:rsid w:val="00A96189"/>
    <w:rsid w:val="00A966C0"/>
    <w:rsid w:val="00A96C0E"/>
    <w:rsid w:val="00A9701C"/>
    <w:rsid w:val="00A971A1"/>
    <w:rsid w:val="00A97426"/>
    <w:rsid w:val="00A97A6A"/>
    <w:rsid w:val="00A97DB8"/>
    <w:rsid w:val="00AA00E3"/>
    <w:rsid w:val="00AA0795"/>
    <w:rsid w:val="00AA0CD9"/>
    <w:rsid w:val="00AA1327"/>
    <w:rsid w:val="00AA14D6"/>
    <w:rsid w:val="00AA155C"/>
    <w:rsid w:val="00AA1A8B"/>
    <w:rsid w:val="00AA1BB4"/>
    <w:rsid w:val="00AA1C6B"/>
    <w:rsid w:val="00AA2491"/>
    <w:rsid w:val="00AA2617"/>
    <w:rsid w:val="00AA2910"/>
    <w:rsid w:val="00AA2F5F"/>
    <w:rsid w:val="00AA2F9F"/>
    <w:rsid w:val="00AA30B6"/>
    <w:rsid w:val="00AA341A"/>
    <w:rsid w:val="00AA372C"/>
    <w:rsid w:val="00AA3AD3"/>
    <w:rsid w:val="00AA3CC9"/>
    <w:rsid w:val="00AA4077"/>
    <w:rsid w:val="00AA40B6"/>
    <w:rsid w:val="00AA4468"/>
    <w:rsid w:val="00AA4813"/>
    <w:rsid w:val="00AA49DB"/>
    <w:rsid w:val="00AA4B30"/>
    <w:rsid w:val="00AA4B86"/>
    <w:rsid w:val="00AA4BFD"/>
    <w:rsid w:val="00AA4FBF"/>
    <w:rsid w:val="00AA512E"/>
    <w:rsid w:val="00AA559E"/>
    <w:rsid w:val="00AA5852"/>
    <w:rsid w:val="00AA5CAB"/>
    <w:rsid w:val="00AA5D36"/>
    <w:rsid w:val="00AA60C5"/>
    <w:rsid w:val="00AA641A"/>
    <w:rsid w:val="00AA7239"/>
    <w:rsid w:val="00AA7249"/>
    <w:rsid w:val="00AA74B0"/>
    <w:rsid w:val="00AA75E8"/>
    <w:rsid w:val="00AA77AB"/>
    <w:rsid w:val="00AA79C3"/>
    <w:rsid w:val="00AA7C4E"/>
    <w:rsid w:val="00AA7CCD"/>
    <w:rsid w:val="00AB0040"/>
    <w:rsid w:val="00AB028E"/>
    <w:rsid w:val="00AB055F"/>
    <w:rsid w:val="00AB062C"/>
    <w:rsid w:val="00AB06B2"/>
    <w:rsid w:val="00AB0F05"/>
    <w:rsid w:val="00AB13F5"/>
    <w:rsid w:val="00AB16D8"/>
    <w:rsid w:val="00AB1845"/>
    <w:rsid w:val="00AB1DB1"/>
    <w:rsid w:val="00AB1F37"/>
    <w:rsid w:val="00AB21AF"/>
    <w:rsid w:val="00AB2341"/>
    <w:rsid w:val="00AB2388"/>
    <w:rsid w:val="00AB2544"/>
    <w:rsid w:val="00AB2666"/>
    <w:rsid w:val="00AB28E0"/>
    <w:rsid w:val="00AB29A7"/>
    <w:rsid w:val="00AB2B6A"/>
    <w:rsid w:val="00AB2DEE"/>
    <w:rsid w:val="00AB2F76"/>
    <w:rsid w:val="00AB300D"/>
    <w:rsid w:val="00AB3346"/>
    <w:rsid w:val="00AB38BC"/>
    <w:rsid w:val="00AB38CA"/>
    <w:rsid w:val="00AB3AD5"/>
    <w:rsid w:val="00AB3B2A"/>
    <w:rsid w:val="00AB4600"/>
    <w:rsid w:val="00AB46BC"/>
    <w:rsid w:val="00AB4799"/>
    <w:rsid w:val="00AB491F"/>
    <w:rsid w:val="00AB4B44"/>
    <w:rsid w:val="00AB5196"/>
    <w:rsid w:val="00AB520B"/>
    <w:rsid w:val="00AB5430"/>
    <w:rsid w:val="00AB543E"/>
    <w:rsid w:val="00AB580D"/>
    <w:rsid w:val="00AB5C0F"/>
    <w:rsid w:val="00AB5C4F"/>
    <w:rsid w:val="00AB5E89"/>
    <w:rsid w:val="00AB5F86"/>
    <w:rsid w:val="00AB64AF"/>
    <w:rsid w:val="00AB6F0F"/>
    <w:rsid w:val="00AB7005"/>
    <w:rsid w:val="00AB725B"/>
    <w:rsid w:val="00AB7783"/>
    <w:rsid w:val="00AB77DC"/>
    <w:rsid w:val="00AB799B"/>
    <w:rsid w:val="00AB7E41"/>
    <w:rsid w:val="00AC018D"/>
    <w:rsid w:val="00AC0492"/>
    <w:rsid w:val="00AC0610"/>
    <w:rsid w:val="00AC0676"/>
    <w:rsid w:val="00AC099F"/>
    <w:rsid w:val="00AC0B14"/>
    <w:rsid w:val="00AC1023"/>
    <w:rsid w:val="00AC140F"/>
    <w:rsid w:val="00AC144D"/>
    <w:rsid w:val="00AC17A3"/>
    <w:rsid w:val="00AC17C0"/>
    <w:rsid w:val="00AC1B3C"/>
    <w:rsid w:val="00AC2EEA"/>
    <w:rsid w:val="00AC3983"/>
    <w:rsid w:val="00AC4442"/>
    <w:rsid w:val="00AC4494"/>
    <w:rsid w:val="00AC4DF0"/>
    <w:rsid w:val="00AC53A4"/>
    <w:rsid w:val="00AC5C49"/>
    <w:rsid w:val="00AC5FAA"/>
    <w:rsid w:val="00AC60DC"/>
    <w:rsid w:val="00AC64CB"/>
    <w:rsid w:val="00AC67BE"/>
    <w:rsid w:val="00AC6CBC"/>
    <w:rsid w:val="00AC7084"/>
    <w:rsid w:val="00AC7841"/>
    <w:rsid w:val="00AD0018"/>
    <w:rsid w:val="00AD0241"/>
    <w:rsid w:val="00AD03EC"/>
    <w:rsid w:val="00AD06CA"/>
    <w:rsid w:val="00AD0B1B"/>
    <w:rsid w:val="00AD0C86"/>
    <w:rsid w:val="00AD0D35"/>
    <w:rsid w:val="00AD139C"/>
    <w:rsid w:val="00AD15B3"/>
    <w:rsid w:val="00AD1AB2"/>
    <w:rsid w:val="00AD1C1B"/>
    <w:rsid w:val="00AD225F"/>
    <w:rsid w:val="00AD2A7F"/>
    <w:rsid w:val="00AD2BE3"/>
    <w:rsid w:val="00AD34EA"/>
    <w:rsid w:val="00AD35A8"/>
    <w:rsid w:val="00AD3840"/>
    <w:rsid w:val="00AD3879"/>
    <w:rsid w:val="00AD3B03"/>
    <w:rsid w:val="00AD40D7"/>
    <w:rsid w:val="00AD4869"/>
    <w:rsid w:val="00AD486A"/>
    <w:rsid w:val="00AD4F41"/>
    <w:rsid w:val="00AD5357"/>
    <w:rsid w:val="00AD5435"/>
    <w:rsid w:val="00AD56B8"/>
    <w:rsid w:val="00AD572F"/>
    <w:rsid w:val="00AD6576"/>
    <w:rsid w:val="00AD68DF"/>
    <w:rsid w:val="00AD6A7D"/>
    <w:rsid w:val="00AD6CB1"/>
    <w:rsid w:val="00AD6F21"/>
    <w:rsid w:val="00AD7511"/>
    <w:rsid w:val="00AD7527"/>
    <w:rsid w:val="00AD78C6"/>
    <w:rsid w:val="00AD7B90"/>
    <w:rsid w:val="00AE03FE"/>
    <w:rsid w:val="00AE0639"/>
    <w:rsid w:val="00AE07DE"/>
    <w:rsid w:val="00AE0873"/>
    <w:rsid w:val="00AE0C64"/>
    <w:rsid w:val="00AE0D62"/>
    <w:rsid w:val="00AE1608"/>
    <w:rsid w:val="00AE16C8"/>
    <w:rsid w:val="00AE1CAE"/>
    <w:rsid w:val="00AE1E1D"/>
    <w:rsid w:val="00AE1F90"/>
    <w:rsid w:val="00AE2BBE"/>
    <w:rsid w:val="00AE2FE3"/>
    <w:rsid w:val="00AE311D"/>
    <w:rsid w:val="00AE3DA7"/>
    <w:rsid w:val="00AE47E7"/>
    <w:rsid w:val="00AE47FD"/>
    <w:rsid w:val="00AE488F"/>
    <w:rsid w:val="00AE4DF8"/>
    <w:rsid w:val="00AE503F"/>
    <w:rsid w:val="00AE50BE"/>
    <w:rsid w:val="00AE526E"/>
    <w:rsid w:val="00AE5554"/>
    <w:rsid w:val="00AE5635"/>
    <w:rsid w:val="00AE5906"/>
    <w:rsid w:val="00AE594C"/>
    <w:rsid w:val="00AE5B4B"/>
    <w:rsid w:val="00AE5EC9"/>
    <w:rsid w:val="00AE5F28"/>
    <w:rsid w:val="00AE66D7"/>
    <w:rsid w:val="00AE6830"/>
    <w:rsid w:val="00AE69B8"/>
    <w:rsid w:val="00AE7153"/>
    <w:rsid w:val="00AE74C4"/>
    <w:rsid w:val="00AE7CE6"/>
    <w:rsid w:val="00AE7FA0"/>
    <w:rsid w:val="00AF02C2"/>
    <w:rsid w:val="00AF077A"/>
    <w:rsid w:val="00AF087D"/>
    <w:rsid w:val="00AF0AFA"/>
    <w:rsid w:val="00AF0E2E"/>
    <w:rsid w:val="00AF0E5F"/>
    <w:rsid w:val="00AF12CC"/>
    <w:rsid w:val="00AF130B"/>
    <w:rsid w:val="00AF1DF6"/>
    <w:rsid w:val="00AF247F"/>
    <w:rsid w:val="00AF27DA"/>
    <w:rsid w:val="00AF2849"/>
    <w:rsid w:val="00AF2D64"/>
    <w:rsid w:val="00AF2FBB"/>
    <w:rsid w:val="00AF3194"/>
    <w:rsid w:val="00AF32E9"/>
    <w:rsid w:val="00AF3348"/>
    <w:rsid w:val="00AF342B"/>
    <w:rsid w:val="00AF3443"/>
    <w:rsid w:val="00AF38B4"/>
    <w:rsid w:val="00AF3BA9"/>
    <w:rsid w:val="00AF3D6E"/>
    <w:rsid w:val="00AF40EA"/>
    <w:rsid w:val="00AF4246"/>
    <w:rsid w:val="00AF426C"/>
    <w:rsid w:val="00AF4535"/>
    <w:rsid w:val="00AF45AD"/>
    <w:rsid w:val="00AF4868"/>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AF7C17"/>
    <w:rsid w:val="00AF7DDB"/>
    <w:rsid w:val="00B000A8"/>
    <w:rsid w:val="00B00A5B"/>
    <w:rsid w:val="00B00EF0"/>
    <w:rsid w:val="00B01325"/>
    <w:rsid w:val="00B013BA"/>
    <w:rsid w:val="00B017F5"/>
    <w:rsid w:val="00B019F0"/>
    <w:rsid w:val="00B0234C"/>
    <w:rsid w:val="00B0331D"/>
    <w:rsid w:val="00B0338D"/>
    <w:rsid w:val="00B0350F"/>
    <w:rsid w:val="00B035A8"/>
    <w:rsid w:val="00B037B9"/>
    <w:rsid w:val="00B037FE"/>
    <w:rsid w:val="00B03822"/>
    <w:rsid w:val="00B038B0"/>
    <w:rsid w:val="00B03900"/>
    <w:rsid w:val="00B0404C"/>
    <w:rsid w:val="00B04257"/>
    <w:rsid w:val="00B045FE"/>
    <w:rsid w:val="00B051F9"/>
    <w:rsid w:val="00B052A5"/>
    <w:rsid w:val="00B05350"/>
    <w:rsid w:val="00B05364"/>
    <w:rsid w:val="00B0551A"/>
    <w:rsid w:val="00B05623"/>
    <w:rsid w:val="00B05792"/>
    <w:rsid w:val="00B05955"/>
    <w:rsid w:val="00B05CAA"/>
    <w:rsid w:val="00B061A9"/>
    <w:rsid w:val="00B06BE5"/>
    <w:rsid w:val="00B06C7E"/>
    <w:rsid w:val="00B0745B"/>
    <w:rsid w:val="00B074AD"/>
    <w:rsid w:val="00B076F3"/>
    <w:rsid w:val="00B0782A"/>
    <w:rsid w:val="00B07A1F"/>
    <w:rsid w:val="00B07B18"/>
    <w:rsid w:val="00B07C39"/>
    <w:rsid w:val="00B10359"/>
    <w:rsid w:val="00B1057F"/>
    <w:rsid w:val="00B10632"/>
    <w:rsid w:val="00B10708"/>
    <w:rsid w:val="00B107A4"/>
    <w:rsid w:val="00B109B1"/>
    <w:rsid w:val="00B10B1D"/>
    <w:rsid w:val="00B10E25"/>
    <w:rsid w:val="00B10F81"/>
    <w:rsid w:val="00B11C79"/>
    <w:rsid w:val="00B11E39"/>
    <w:rsid w:val="00B122B9"/>
    <w:rsid w:val="00B12AEB"/>
    <w:rsid w:val="00B12F86"/>
    <w:rsid w:val="00B130C6"/>
    <w:rsid w:val="00B1315E"/>
    <w:rsid w:val="00B131E7"/>
    <w:rsid w:val="00B133FC"/>
    <w:rsid w:val="00B134C3"/>
    <w:rsid w:val="00B13B1C"/>
    <w:rsid w:val="00B14515"/>
    <w:rsid w:val="00B149F6"/>
    <w:rsid w:val="00B14A3F"/>
    <w:rsid w:val="00B14A7C"/>
    <w:rsid w:val="00B14BBF"/>
    <w:rsid w:val="00B14E04"/>
    <w:rsid w:val="00B14FD7"/>
    <w:rsid w:val="00B153F4"/>
    <w:rsid w:val="00B15499"/>
    <w:rsid w:val="00B15708"/>
    <w:rsid w:val="00B15DE0"/>
    <w:rsid w:val="00B15FC8"/>
    <w:rsid w:val="00B1611B"/>
    <w:rsid w:val="00B16168"/>
    <w:rsid w:val="00B168F3"/>
    <w:rsid w:val="00B16AF9"/>
    <w:rsid w:val="00B16CE0"/>
    <w:rsid w:val="00B17047"/>
    <w:rsid w:val="00B17598"/>
    <w:rsid w:val="00B17683"/>
    <w:rsid w:val="00B176BD"/>
    <w:rsid w:val="00B177D7"/>
    <w:rsid w:val="00B201C0"/>
    <w:rsid w:val="00B2074F"/>
    <w:rsid w:val="00B2088C"/>
    <w:rsid w:val="00B208FB"/>
    <w:rsid w:val="00B20B35"/>
    <w:rsid w:val="00B210BB"/>
    <w:rsid w:val="00B2180F"/>
    <w:rsid w:val="00B21DA6"/>
    <w:rsid w:val="00B223BB"/>
    <w:rsid w:val="00B22618"/>
    <w:rsid w:val="00B2282A"/>
    <w:rsid w:val="00B22A95"/>
    <w:rsid w:val="00B22ED2"/>
    <w:rsid w:val="00B230A1"/>
    <w:rsid w:val="00B23429"/>
    <w:rsid w:val="00B23EDF"/>
    <w:rsid w:val="00B24286"/>
    <w:rsid w:val="00B24335"/>
    <w:rsid w:val="00B2433F"/>
    <w:rsid w:val="00B2450C"/>
    <w:rsid w:val="00B2459A"/>
    <w:rsid w:val="00B24BD9"/>
    <w:rsid w:val="00B24EB8"/>
    <w:rsid w:val="00B25463"/>
    <w:rsid w:val="00B254C4"/>
    <w:rsid w:val="00B256A2"/>
    <w:rsid w:val="00B25918"/>
    <w:rsid w:val="00B259C0"/>
    <w:rsid w:val="00B25A93"/>
    <w:rsid w:val="00B25BEB"/>
    <w:rsid w:val="00B25E37"/>
    <w:rsid w:val="00B25F4D"/>
    <w:rsid w:val="00B26024"/>
    <w:rsid w:val="00B263DB"/>
    <w:rsid w:val="00B2680B"/>
    <w:rsid w:val="00B26CE9"/>
    <w:rsid w:val="00B26D07"/>
    <w:rsid w:val="00B26EC4"/>
    <w:rsid w:val="00B2705C"/>
    <w:rsid w:val="00B27962"/>
    <w:rsid w:val="00B303C8"/>
    <w:rsid w:val="00B30E16"/>
    <w:rsid w:val="00B30F3A"/>
    <w:rsid w:val="00B310EF"/>
    <w:rsid w:val="00B3147B"/>
    <w:rsid w:val="00B31EF2"/>
    <w:rsid w:val="00B3206C"/>
    <w:rsid w:val="00B327BB"/>
    <w:rsid w:val="00B32EAA"/>
    <w:rsid w:val="00B3320B"/>
    <w:rsid w:val="00B334CA"/>
    <w:rsid w:val="00B33DDD"/>
    <w:rsid w:val="00B33F46"/>
    <w:rsid w:val="00B3451F"/>
    <w:rsid w:val="00B34BDB"/>
    <w:rsid w:val="00B3527C"/>
    <w:rsid w:val="00B353DE"/>
    <w:rsid w:val="00B35A30"/>
    <w:rsid w:val="00B35CD3"/>
    <w:rsid w:val="00B35DE5"/>
    <w:rsid w:val="00B35E18"/>
    <w:rsid w:val="00B35E74"/>
    <w:rsid w:val="00B36566"/>
    <w:rsid w:val="00B36791"/>
    <w:rsid w:val="00B367F3"/>
    <w:rsid w:val="00B36B6F"/>
    <w:rsid w:val="00B3700D"/>
    <w:rsid w:val="00B37241"/>
    <w:rsid w:val="00B37252"/>
    <w:rsid w:val="00B37609"/>
    <w:rsid w:val="00B378D2"/>
    <w:rsid w:val="00B4018A"/>
    <w:rsid w:val="00B40571"/>
    <w:rsid w:val="00B40891"/>
    <w:rsid w:val="00B408FE"/>
    <w:rsid w:val="00B40ABB"/>
    <w:rsid w:val="00B40F4B"/>
    <w:rsid w:val="00B4112C"/>
    <w:rsid w:val="00B41522"/>
    <w:rsid w:val="00B41700"/>
    <w:rsid w:val="00B41D93"/>
    <w:rsid w:val="00B42126"/>
    <w:rsid w:val="00B42B8F"/>
    <w:rsid w:val="00B42CC9"/>
    <w:rsid w:val="00B42D78"/>
    <w:rsid w:val="00B43299"/>
    <w:rsid w:val="00B4330E"/>
    <w:rsid w:val="00B43DEA"/>
    <w:rsid w:val="00B44155"/>
    <w:rsid w:val="00B445BD"/>
    <w:rsid w:val="00B44D14"/>
    <w:rsid w:val="00B44E28"/>
    <w:rsid w:val="00B44FF1"/>
    <w:rsid w:val="00B45090"/>
    <w:rsid w:val="00B45348"/>
    <w:rsid w:val="00B453D7"/>
    <w:rsid w:val="00B45E04"/>
    <w:rsid w:val="00B46160"/>
    <w:rsid w:val="00B4668C"/>
    <w:rsid w:val="00B46AEA"/>
    <w:rsid w:val="00B46AFB"/>
    <w:rsid w:val="00B46EE6"/>
    <w:rsid w:val="00B47E1D"/>
    <w:rsid w:val="00B50176"/>
    <w:rsid w:val="00B502F1"/>
    <w:rsid w:val="00B50413"/>
    <w:rsid w:val="00B50A43"/>
    <w:rsid w:val="00B50BCB"/>
    <w:rsid w:val="00B50BD7"/>
    <w:rsid w:val="00B50D59"/>
    <w:rsid w:val="00B50E35"/>
    <w:rsid w:val="00B50E61"/>
    <w:rsid w:val="00B51C87"/>
    <w:rsid w:val="00B51FDF"/>
    <w:rsid w:val="00B520D5"/>
    <w:rsid w:val="00B52256"/>
    <w:rsid w:val="00B5233E"/>
    <w:rsid w:val="00B523D7"/>
    <w:rsid w:val="00B5250C"/>
    <w:rsid w:val="00B52647"/>
    <w:rsid w:val="00B52A8F"/>
    <w:rsid w:val="00B531CA"/>
    <w:rsid w:val="00B5325C"/>
    <w:rsid w:val="00B53591"/>
    <w:rsid w:val="00B5391A"/>
    <w:rsid w:val="00B542FE"/>
    <w:rsid w:val="00B54367"/>
    <w:rsid w:val="00B5437A"/>
    <w:rsid w:val="00B545E7"/>
    <w:rsid w:val="00B54770"/>
    <w:rsid w:val="00B548F4"/>
    <w:rsid w:val="00B54D1D"/>
    <w:rsid w:val="00B54FE4"/>
    <w:rsid w:val="00B55109"/>
    <w:rsid w:val="00B5521F"/>
    <w:rsid w:val="00B552CE"/>
    <w:rsid w:val="00B552D3"/>
    <w:rsid w:val="00B55403"/>
    <w:rsid w:val="00B55594"/>
    <w:rsid w:val="00B556FB"/>
    <w:rsid w:val="00B55D76"/>
    <w:rsid w:val="00B55F3E"/>
    <w:rsid w:val="00B56267"/>
    <w:rsid w:val="00B56875"/>
    <w:rsid w:val="00B56A78"/>
    <w:rsid w:val="00B56B33"/>
    <w:rsid w:val="00B571FD"/>
    <w:rsid w:val="00B572E8"/>
    <w:rsid w:val="00B57483"/>
    <w:rsid w:val="00B57485"/>
    <w:rsid w:val="00B579A6"/>
    <w:rsid w:val="00B57D92"/>
    <w:rsid w:val="00B60240"/>
    <w:rsid w:val="00B60292"/>
    <w:rsid w:val="00B60410"/>
    <w:rsid w:val="00B6082E"/>
    <w:rsid w:val="00B60AA5"/>
    <w:rsid w:val="00B60ABC"/>
    <w:rsid w:val="00B60D4F"/>
    <w:rsid w:val="00B60DE6"/>
    <w:rsid w:val="00B60F97"/>
    <w:rsid w:val="00B60FCC"/>
    <w:rsid w:val="00B61323"/>
    <w:rsid w:val="00B615D5"/>
    <w:rsid w:val="00B61683"/>
    <w:rsid w:val="00B6185F"/>
    <w:rsid w:val="00B619F8"/>
    <w:rsid w:val="00B61D72"/>
    <w:rsid w:val="00B61FD8"/>
    <w:rsid w:val="00B62136"/>
    <w:rsid w:val="00B6223D"/>
    <w:rsid w:val="00B62C1C"/>
    <w:rsid w:val="00B62CAC"/>
    <w:rsid w:val="00B62E26"/>
    <w:rsid w:val="00B63013"/>
    <w:rsid w:val="00B63BB8"/>
    <w:rsid w:val="00B63EA6"/>
    <w:rsid w:val="00B64229"/>
    <w:rsid w:val="00B644AB"/>
    <w:rsid w:val="00B64672"/>
    <w:rsid w:val="00B6472A"/>
    <w:rsid w:val="00B653A2"/>
    <w:rsid w:val="00B6541B"/>
    <w:rsid w:val="00B65461"/>
    <w:rsid w:val="00B654C2"/>
    <w:rsid w:val="00B65661"/>
    <w:rsid w:val="00B65CAD"/>
    <w:rsid w:val="00B65D5D"/>
    <w:rsid w:val="00B65D62"/>
    <w:rsid w:val="00B65E83"/>
    <w:rsid w:val="00B66021"/>
    <w:rsid w:val="00B661A1"/>
    <w:rsid w:val="00B6641C"/>
    <w:rsid w:val="00B66877"/>
    <w:rsid w:val="00B6699C"/>
    <w:rsid w:val="00B66A0D"/>
    <w:rsid w:val="00B67478"/>
    <w:rsid w:val="00B67531"/>
    <w:rsid w:val="00B6762A"/>
    <w:rsid w:val="00B67890"/>
    <w:rsid w:val="00B678AC"/>
    <w:rsid w:val="00B67B81"/>
    <w:rsid w:val="00B701DC"/>
    <w:rsid w:val="00B702AF"/>
    <w:rsid w:val="00B70535"/>
    <w:rsid w:val="00B70544"/>
    <w:rsid w:val="00B70B1F"/>
    <w:rsid w:val="00B71388"/>
    <w:rsid w:val="00B713B3"/>
    <w:rsid w:val="00B71712"/>
    <w:rsid w:val="00B71732"/>
    <w:rsid w:val="00B718D1"/>
    <w:rsid w:val="00B71CD1"/>
    <w:rsid w:val="00B722A1"/>
    <w:rsid w:val="00B7233D"/>
    <w:rsid w:val="00B72535"/>
    <w:rsid w:val="00B72750"/>
    <w:rsid w:val="00B727A3"/>
    <w:rsid w:val="00B7286E"/>
    <w:rsid w:val="00B72BD2"/>
    <w:rsid w:val="00B72C4B"/>
    <w:rsid w:val="00B7317A"/>
    <w:rsid w:val="00B73906"/>
    <w:rsid w:val="00B73B4F"/>
    <w:rsid w:val="00B73C7A"/>
    <w:rsid w:val="00B73D76"/>
    <w:rsid w:val="00B74909"/>
    <w:rsid w:val="00B7550F"/>
    <w:rsid w:val="00B7580C"/>
    <w:rsid w:val="00B758D2"/>
    <w:rsid w:val="00B75AB5"/>
    <w:rsid w:val="00B75E45"/>
    <w:rsid w:val="00B75F58"/>
    <w:rsid w:val="00B7634D"/>
    <w:rsid w:val="00B76467"/>
    <w:rsid w:val="00B76688"/>
    <w:rsid w:val="00B7697D"/>
    <w:rsid w:val="00B76D07"/>
    <w:rsid w:val="00B76ED1"/>
    <w:rsid w:val="00B77380"/>
    <w:rsid w:val="00B774BC"/>
    <w:rsid w:val="00B77932"/>
    <w:rsid w:val="00B77EF3"/>
    <w:rsid w:val="00B80399"/>
    <w:rsid w:val="00B803DB"/>
    <w:rsid w:val="00B80617"/>
    <w:rsid w:val="00B80656"/>
    <w:rsid w:val="00B80742"/>
    <w:rsid w:val="00B80A31"/>
    <w:rsid w:val="00B80D19"/>
    <w:rsid w:val="00B81B23"/>
    <w:rsid w:val="00B81C24"/>
    <w:rsid w:val="00B81CE1"/>
    <w:rsid w:val="00B822F5"/>
    <w:rsid w:val="00B8235C"/>
    <w:rsid w:val="00B827A7"/>
    <w:rsid w:val="00B83728"/>
    <w:rsid w:val="00B83764"/>
    <w:rsid w:val="00B83782"/>
    <w:rsid w:val="00B83964"/>
    <w:rsid w:val="00B83A84"/>
    <w:rsid w:val="00B83DD1"/>
    <w:rsid w:val="00B83F04"/>
    <w:rsid w:val="00B8404B"/>
    <w:rsid w:val="00B840FD"/>
    <w:rsid w:val="00B84904"/>
    <w:rsid w:val="00B84D3A"/>
    <w:rsid w:val="00B84F51"/>
    <w:rsid w:val="00B851BE"/>
    <w:rsid w:val="00B851DC"/>
    <w:rsid w:val="00B85471"/>
    <w:rsid w:val="00B85A1D"/>
    <w:rsid w:val="00B85DC7"/>
    <w:rsid w:val="00B85E32"/>
    <w:rsid w:val="00B86111"/>
    <w:rsid w:val="00B864C4"/>
    <w:rsid w:val="00B8651F"/>
    <w:rsid w:val="00B865E2"/>
    <w:rsid w:val="00B86A33"/>
    <w:rsid w:val="00B86C39"/>
    <w:rsid w:val="00B86D6F"/>
    <w:rsid w:val="00B86E84"/>
    <w:rsid w:val="00B86FC3"/>
    <w:rsid w:val="00B870E8"/>
    <w:rsid w:val="00B87360"/>
    <w:rsid w:val="00B877D1"/>
    <w:rsid w:val="00B878FD"/>
    <w:rsid w:val="00B87BA4"/>
    <w:rsid w:val="00B87CBA"/>
    <w:rsid w:val="00B87DAA"/>
    <w:rsid w:val="00B87E80"/>
    <w:rsid w:val="00B87F60"/>
    <w:rsid w:val="00B90324"/>
    <w:rsid w:val="00B90567"/>
    <w:rsid w:val="00B905B0"/>
    <w:rsid w:val="00B907BF"/>
    <w:rsid w:val="00B90A7C"/>
    <w:rsid w:val="00B90E39"/>
    <w:rsid w:val="00B911BB"/>
    <w:rsid w:val="00B91772"/>
    <w:rsid w:val="00B917C1"/>
    <w:rsid w:val="00B918E3"/>
    <w:rsid w:val="00B9195F"/>
    <w:rsid w:val="00B919D8"/>
    <w:rsid w:val="00B91BF4"/>
    <w:rsid w:val="00B91D8D"/>
    <w:rsid w:val="00B923E9"/>
    <w:rsid w:val="00B92450"/>
    <w:rsid w:val="00B924EA"/>
    <w:rsid w:val="00B92768"/>
    <w:rsid w:val="00B927CC"/>
    <w:rsid w:val="00B93588"/>
    <w:rsid w:val="00B938F7"/>
    <w:rsid w:val="00B93925"/>
    <w:rsid w:val="00B94514"/>
    <w:rsid w:val="00B9455A"/>
    <w:rsid w:val="00B9459A"/>
    <w:rsid w:val="00B94720"/>
    <w:rsid w:val="00B9480B"/>
    <w:rsid w:val="00B949C0"/>
    <w:rsid w:val="00B94A85"/>
    <w:rsid w:val="00B94AFE"/>
    <w:rsid w:val="00B94BC8"/>
    <w:rsid w:val="00B94D3A"/>
    <w:rsid w:val="00B9524C"/>
    <w:rsid w:val="00B9582A"/>
    <w:rsid w:val="00B9591B"/>
    <w:rsid w:val="00B95B8C"/>
    <w:rsid w:val="00B95C32"/>
    <w:rsid w:val="00B95D49"/>
    <w:rsid w:val="00B95EB1"/>
    <w:rsid w:val="00B960E6"/>
    <w:rsid w:val="00B963EB"/>
    <w:rsid w:val="00B96731"/>
    <w:rsid w:val="00B96FB1"/>
    <w:rsid w:val="00B97065"/>
    <w:rsid w:val="00B9738F"/>
    <w:rsid w:val="00B9760D"/>
    <w:rsid w:val="00B97A92"/>
    <w:rsid w:val="00B97C1F"/>
    <w:rsid w:val="00B97D27"/>
    <w:rsid w:val="00BA04AA"/>
    <w:rsid w:val="00BA0709"/>
    <w:rsid w:val="00BA0BAD"/>
    <w:rsid w:val="00BA0E9C"/>
    <w:rsid w:val="00BA1393"/>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D7"/>
    <w:rsid w:val="00BA4801"/>
    <w:rsid w:val="00BA4937"/>
    <w:rsid w:val="00BA500C"/>
    <w:rsid w:val="00BA524F"/>
    <w:rsid w:val="00BA5397"/>
    <w:rsid w:val="00BA54B7"/>
    <w:rsid w:val="00BA5A1B"/>
    <w:rsid w:val="00BA5A73"/>
    <w:rsid w:val="00BA5DFB"/>
    <w:rsid w:val="00BA6A1B"/>
    <w:rsid w:val="00BA6E28"/>
    <w:rsid w:val="00BA6F1A"/>
    <w:rsid w:val="00BA711F"/>
    <w:rsid w:val="00BA719B"/>
    <w:rsid w:val="00BA7954"/>
    <w:rsid w:val="00BA7A10"/>
    <w:rsid w:val="00BA7D94"/>
    <w:rsid w:val="00BA7E0C"/>
    <w:rsid w:val="00BB0836"/>
    <w:rsid w:val="00BB0B5C"/>
    <w:rsid w:val="00BB0BFA"/>
    <w:rsid w:val="00BB0C3C"/>
    <w:rsid w:val="00BB0D0A"/>
    <w:rsid w:val="00BB0EF5"/>
    <w:rsid w:val="00BB130B"/>
    <w:rsid w:val="00BB143B"/>
    <w:rsid w:val="00BB1DFF"/>
    <w:rsid w:val="00BB2097"/>
    <w:rsid w:val="00BB21D0"/>
    <w:rsid w:val="00BB253F"/>
    <w:rsid w:val="00BB26AC"/>
    <w:rsid w:val="00BB26BC"/>
    <w:rsid w:val="00BB2C97"/>
    <w:rsid w:val="00BB2D25"/>
    <w:rsid w:val="00BB2E97"/>
    <w:rsid w:val="00BB2FAF"/>
    <w:rsid w:val="00BB34EC"/>
    <w:rsid w:val="00BB3531"/>
    <w:rsid w:val="00BB3711"/>
    <w:rsid w:val="00BB398D"/>
    <w:rsid w:val="00BB44A8"/>
    <w:rsid w:val="00BB44DC"/>
    <w:rsid w:val="00BB44EC"/>
    <w:rsid w:val="00BB4BAC"/>
    <w:rsid w:val="00BB4D9D"/>
    <w:rsid w:val="00BB5002"/>
    <w:rsid w:val="00BB53B9"/>
    <w:rsid w:val="00BB5614"/>
    <w:rsid w:val="00BB5639"/>
    <w:rsid w:val="00BB5902"/>
    <w:rsid w:val="00BB639F"/>
    <w:rsid w:val="00BB6412"/>
    <w:rsid w:val="00BB64F2"/>
    <w:rsid w:val="00BB6871"/>
    <w:rsid w:val="00BB6B51"/>
    <w:rsid w:val="00BB6E31"/>
    <w:rsid w:val="00BB6EAE"/>
    <w:rsid w:val="00BB77F8"/>
    <w:rsid w:val="00BB7A08"/>
    <w:rsid w:val="00BC0138"/>
    <w:rsid w:val="00BC08A4"/>
    <w:rsid w:val="00BC0D27"/>
    <w:rsid w:val="00BC0F44"/>
    <w:rsid w:val="00BC1835"/>
    <w:rsid w:val="00BC24E2"/>
    <w:rsid w:val="00BC29CE"/>
    <w:rsid w:val="00BC2EC0"/>
    <w:rsid w:val="00BC2F70"/>
    <w:rsid w:val="00BC2F77"/>
    <w:rsid w:val="00BC2FD6"/>
    <w:rsid w:val="00BC310B"/>
    <w:rsid w:val="00BC38DC"/>
    <w:rsid w:val="00BC3B6B"/>
    <w:rsid w:val="00BC44E4"/>
    <w:rsid w:val="00BC47FF"/>
    <w:rsid w:val="00BC4916"/>
    <w:rsid w:val="00BC525A"/>
    <w:rsid w:val="00BC52EA"/>
    <w:rsid w:val="00BC56A7"/>
    <w:rsid w:val="00BC5742"/>
    <w:rsid w:val="00BC5A2D"/>
    <w:rsid w:val="00BC5C4D"/>
    <w:rsid w:val="00BC60C9"/>
    <w:rsid w:val="00BC6228"/>
    <w:rsid w:val="00BC6E77"/>
    <w:rsid w:val="00BC7568"/>
    <w:rsid w:val="00BC763D"/>
    <w:rsid w:val="00BC7846"/>
    <w:rsid w:val="00BC7E7C"/>
    <w:rsid w:val="00BD003B"/>
    <w:rsid w:val="00BD01A0"/>
    <w:rsid w:val="00BD01DF"/>
    <w:rsid w:val="00BD0223"/>
    <w:rsid w:val="00BD055A"/>
    <w:rsid w:val="00BD086B"/>
    <w:rsid w:val="00BD0885"/>
    <w:rsid w:val="00BD0ABD"/>
    <w:rsid w:val="00BD0C27"/>
    <w:rsid w:val="00BD0CD7"/>
    <w:rsid w:val="00BD0E38"/>
    <w:rsid w:val="00BD0FD2"/>
    <w:rsid w:val="00BD13F2"/>
    <w:rsid w:val="00BD1455"/>
    <w:rsid w:val="00BD2164"/>
    <w:rsid w:val="00BD2246"/>
    <w:rsid w:val="00BD2E83"/>
    <w:rsid w:val="00BD2F6F"/>
    <w:rsid w:val="00BD3011"/>
    <w:rsid w:val="00BD3A40"/>
    <w:rsid w:val="00BD3C62"/>
    <w:rsid w:val="00BD4209"/>
    <w:rsid w:val="00BD5227"/>
    <w:rsid w:val="00BD53A7"/>
    <w:rsid w:val="00BD559C"/>
    <w:rsid w:val="00BD5756"/>
    <w:rsid w:val="00BD57A5"/>
    <w:rsid w:val="00BD5E5D"/>
    <w:rsid w:val="00BD5E9D"/>
    <w:rsid w:val="00BD5F32"/>
    <w:rsid w:val="00BD62E2"/>
    <w:rsid w:val="00BD636E"/>
    <w:rsid w:val="00BD68BC"/>
    <w:rsid w:val="00BD693B"/>
    <w:rsid w:val="00BD6A23"/>
    <w:rsid w:val="00BD6B3A"/>
    <w:rsid w:val="00BD6FA3"/>
    <w:rsid w:val="00BD702F"/>
    <w:rsid w:val="00BD7078"/>
    <w:rsid w:val="00BD710B"/>
    <w:rsid w:val="00BD786C"/>
    <w:rsid w:val="00BD7D46"/>
    <w:rsid w:val="00BD7FC9"/>
    <w:rsid w:val="00BE06C9"/>
    <w:rsid w:val="00BE0EC2"/>
    <w:rsid w:val="00BE1293"/>
    <w:rsid w:val="00BE13BF"/>
    <w:rsid w:val="00BE17E3"/>
    <w:rsid w:val="00BE1849"/>
    <w:rsid w:val="00BE1CB1"/>
    <w:rsid w:val="00BE1D3A"/>
    <w:rsid w:val="00BE1EA9"/>
    <w:rsid w:val="00BE237B"/>
    <w:rsid w:val="00BE2A43"/>
    <w:rsid w:val="00BE2C32"/>
    <w:rsid w:val="00BE2F7E"/>
    <w:rsid w:val="00BE33A0"/>
    <w:rsid w:val="00BE3BB2"/>
    <w:rsid w:val="00BE4914"/>
    <w:rsid w:val="00BE4928"/>
    <w:rsid w:val="00BE4978"/>
    <w:rsid w:val="00BE4B43"/>
    <w:rsid w:val="00BE4C48"/>
    <w:rsid w:val="00BE4E08"/>
    <w:rsid w:val="00BE59F2"/>
    <w:rsid w:val="00BE5D52"/>
    <w:rsid w:val="00BE6106"/>
    <w:rsid w:val="00BE642D"/>
    <w:rsid w:val="00BE669E"/>
    <w:rsid w:val="00BE66FB"/>
    <w:rsid w:val="00BE6847"/>
    <w:rsid w:val="00BE6CD9"/>
    <w:rsid w:val="00BE73B9"/>
    <w:rsid w:val="00BE75D5"/>
    <w:rsid w:val="00BF0490"/>
    <w:rsid w:val="00BF0697"/>
    <w:rsid w:val="00BF06F4"/>
    <w:rsid w:val="00BF09A1"/>
    <w:rsid w:val="00BF0C2D"/>
    <w:rsid w:val="00BF1429"/>
    <w:rsid w:val="00BF14DA"/>
    <w:rsid w:val="00BF1616"/>
    <w:rsid w:val="00BF199A"/>
    <w:rsid w:val="00BF1D5A"/>
    <w:rsid w:val="00BF1FFB"/>
    <w:rsid w:val="00BF20B1"/>
    <w:rsid w:val="00BF237C"/>
    <w:rsid w:val="00BF24F5"/>
    <w:rsid w:val="00BF268A"/>
    <w:rsid w:val="00BF26E8"/>
    <w:rsid w:val="00BF2AA8"/>
    <w:rsid w:val="00BF2E5A"/>
    <w:rsid w:val="00BF31FE"/>
    <w:rsid w:val="00BF35BC"/>
    <w:rsid w:val="00BF3799"/>
    <w:rsid w:val="00BF39C1"/>
    <w:rsid w:val="00BF3B15"/>
    <w:rsid w:val="00BF3E4C"/>
    <w:rsid w:val="00BF3E51"/>
    <w:rsid w:val="00BF3E89"/>
    <w:rsid w:val="00BF4006"/>
    <w:rsid w:val="00BF4186"/>
    <w:rsid w:val="00BF48A6"/>
    <w:rsid w:val="00BF4975"/>
    <w:rsid w:val="00BF4E65"/>
    <w:rsid w:val="00BF500D"/>
    <w:rsid w:val="00BF5184"/>
    <w:rsid w:val="00BF5608"/>
    <w:rsid w:val="00BF575A"/>
    <w:rsid w:val="00BF5B26"/>
    <w:rsid w:val="00BF61B7"/>
    <w:rsid w:val="00BF665E"/>
    <w:rsid w:val="00BF66C1"/>
    <w:rsid w:val="00BF68CC"/>
    <w:rsid w:val="00BF6A6E"/>
    <w:rsid w:val="00BF6CAE"/>
    <w:rsid w:val="00BF6D3D"/>
    <w:rsid w:val="00BF704A"/>
    <w:rsid w:val="00BF729B"/>
    <w:rsid w:val="00BF7300"/>
    <w:rsid w:val="00BF7739"/>
    <w:rsid w:val="00BF7914"/>
    <w:rsid w:val="00BF795C"/>
    <w:rsid w:val="00BF7E1C"/>
    <w:rsid w:val="00BF7EE5"/>
    <w:rsid w:val="00C001B3"/>
    <w:rsid w:val="00C005BD"/>
    <w:rsid w:val="00C007A9"/>
    <w:rsid w:val="00C0092B"/>
    <w:rsid w:val="00C00B3E"/>
    <w:rsid w:val="00C00CC2"/>
    <w:rsid w:val="00C00D39"/>
    <w:rsid w:val="00C01606"/>
    <w:rsid w:val="00C01DA2"/>
    <w:rsid w:val="00C02228"/>
    <w:rsid w:val="00C02822"/>
    <w:rsid w:val="00C029BE"/>
    <w:rsid w:val="00C02D8C"/>
    <w:rsid w:val="00C02DAA"/>
    <w:rsid w:val="00C031E6"/>
    <w:rsid w:val="00C04135"/>
    <w:rsid w:val="00C0453D"/>
    <w:rsid w:val="00C048C0"/>
    <w:rsid w:val="00C04A35"/>
    <w:rsid w:val="00C04B29"/>
    <w:rsid w:val="00C04FB6"/>
    <w:rsid w:val="00C050A8"/>
    <w:rsid w:val="00C05131"/>
    <w:rsid w:val="00C05190"/>
    <w:rsid w:val="00C055F0"/>
    <w:rsid w:val="00C05684"/>
    <w:rsid w:val="00C05CB4"/>
    <w:rsid w:val="00C05D7C"/>
    <w:rsid w:val="00C06278"/>
    <w:rsid w:val="00C06CB8"/>
    <w:rsid w:val="00C0772C"/>
    <w:rsid w:val="00C10277"/>
    <w:rsid w:val="00C102B2"/>
    <w:rsid w:val="00C10517"/>
    <w:rsid w:val="00C1061D"/>
    <w:rsid w:val="00C106A0"/>
    <w:rsid w:val="00C10A4C"/>
    <w:rsid w:val="00C10D11"/>
    <w:rsid w:val="00C1100B"/>
    <w:rsid w:val="00C11C09"/>
    <w:rsid w:val="00C124AB"/>
    <w:rsid w:val="00C1273D"/>
    <w:rsid w:val="00C12907"/>
    <w:rsid w:val="00C129A0"/>
    <w:rsid w:val="00C12CE4"/>
    <w:rsid w:val="00C131B5"/>
    <w:rsid w:val="00C133F9"/>
    <w:rsid w:val="00C1340C"/>
    <w:rsid w:val="00C13C87"/>
    <w:rsid w:val="00C13CC4"/>
    <w:rsid w:val="00C13E4B"/>
    <w:rsid w:val="00C13F2E"/>
    <w:rsid w:val="00C14120"/>
    <w:rsid w:val="00C14187"/>
    <w:rsid w:val="00C141CB"/>
    <w:rsid w:val="00C1498A"/>
    <w:rsid w:val="00C15214"/>
    <w:rsid w:val="00C15318"/>
    <w:rsid w:val="00C15684"/>
    <w:rsid w:val="00C15B1D"/>
    <w:rsid w:val="00C164C7"/>
    <w:rsid w:val="00C16B5D"/>
    <w:rsid w:val="00C1712B"/>
    <w:rsid w:val="00C174AB"/>
    <w:rsid w:val="00C1754C"/>
    <w:rsid w:val="00C1774D"/>
    <w:rsid w:val="00C177BE"/>
    <w:rsid w:val="00C17923"/>
    <w:rsid w:val="00C1792F"/>
    <w:rsid w:val="00C179B5"/>
    <w:rsid w:val="00C17AC3"/>
    <w:rsid w:val="00C2003B"/>
    <w:rsid w:val="00C200B8"/>
    <w:rsid w:val="00C205F5"/>
    <w:rsid w:val="00C206B0"/>
    <w:rsid w:val="00C20905"/>
    <w:rsid w:val="00C2097C"/>
    <w:rsid w:val="00C211F6"/>
    <w:rsid w:val="00C21320"/>
    <w:rsid w:val="00C2162E"/>
    <w:rsid w:val="00C219A2"/>
    <w:rsid w:val="00C21B52"/>
    <w:rsid w:val="00C222ED"/>
    <w:rsid w:val="00C227AE"/>
    <w:rsid w:val="00C22AC4"/>
    <w:rsid w:val="00C22AFB"/>
    <w:rsid w:val="00C22C26"/>
    <w:rsid w:val="00C230CE"/>
    <w:rsid w:val="00C23397"/>
    <w:rsid w:val="00C2354D"/>
    <w:rsid w:val="00C2414E"/>
    <w:rsid w:val="00C24256"/>
    <w:rsid w:val="00C24441"/>
    <w:rsid w:val="00C2476A"/>
    <w:rsid w:val="00C2476B"/>
    <w:rsid w:val="00C24956"/>
    <w:rsid w:val="00C24D48"/>
    <w:rsid w:val="00C2579F"/>
    <w:rsid w:val="00C2594D"/>
    <w:rsid w:val="00C26059"/>
    <w:rsid w:val="00C26C4E"/>
    <w:rsid w:val="00C26E67"/>
    <w:rsid w:val="00C27170"/>
    <w:rsid w:val="00C27D05"/>
    <w:rsid w:val="00C27FC4"/>
    <w:rsid w:val="00C301A0"/>
    <w:rsid w:val="00C3023C"/>
    <w:rsid w:val="00C305EC"/>
    <w:rsid w:val="00C30DE6"/>
    <w:rsid w:val="00C3125E"/>
    <w:rsid w:val="00C31445"/>
    <w:rsid w:val="00C31470"/>
    <w:rsid w:val="00C3159F"/>
    <w:rsid w:val="00C31776"/>
    <w:rsid w:val="00C31B0A"/>
    <w:rsid w:val="00C32159"/>
    <w:rsid w:val="00C326B9"/>
    <w:rsid w:val="00C32C16"/>
    <w:rsid w:val="00C32E29"/>
    <w:rsid w:val="00C32EF5"/>
    <w:rsid w:val="00C32F46"/>
    <w:rsid w:val="00C3323D"/>
    <w:rsid w:val="00C3361F"/>
    <w:rsid w:val="00C3371B"/>
    <w:rsid w:val="00C33748"/>
    <w:rsid w:val="00C3381F"/>
    <w:rsid w:val="00C338D6"/>
    <w:rsid w:val="00C340EC"/>
    <w:rsid w:val="00C341FB"/>
    <w:rsid w:val="00C347A0"/>
    <w:rsid w:val="00C34C6B"/>
    <w:rsid w:val="00C34DCA"/>
    <w:rsid w:val="00C3628C"/>
    <w:rsid w:val="00C3661C"/>
    <w:rsid w:val="00C36787"/>
    <w:rsid w:val="00C369DC"/>
    <w:rsid w:val="00C36B2C"/>
    <w:rsid w:val="00C370B7"/>
    <w:rsid w:val="00C3757D"/>
    <w:rsid w:val="00C375BB"/>
    <w:rsid w:val="00C37A0A"/>
    <w:rsid w:val="00C37C02"/>
    <w:rsid w:val="00C37FF6"/>
    <w:rsid w:val="00C40056"/>
    <w:rsid w:val="00C4016C"/>
    <w:rsid w:val="00C401FF"/>
    <w:rsid w:val="00C402EC"/>
    <w:rsid w:val="00C40401"/>
    <w:rsid w:val="00C40683"/>
    <w:rsid w:val="00C40CB6"/>
    <w:rsid w:val="00C413D1"/>
    <w:rsid w:val="00C41417"/>
    <w:rsid w:val="00C41453"/>
    <w:rsid w:val="00C41902"/>
    <w:rsid w:val="00C419CF"/>
    <w:rsid w:val="00C41C80"/>
    <w:rsid w:val="00C4216F"/>
    <w:rsid w:val="00C428DF"/>
    <w:rsid w:val="00C4296D"/>
    <w:rsid w:val="00C42C2A"/>
    <w:rsid w:val="00C42F0F"/>
    <w:rsid w:val="00C43037"/>
    <w:rsid w:val="00C43204"/>
    <w:rsid w:val="00C4382A"/>
    <w:rsid w:val="00C43DCF"/>
    <w:rsid w:val="00C4540A"/>
    <w:rsid w:val="00C45770"/>
    <w:rsid w:val="00C45C10"/>
    <w:rsid w:val="00C45C86"/>
    <w:rsid w:val="00C467B4"/>
    <w:rsid w:val="00C469FF"/>
    <w:rsid w:val="00C46A80"/>
    <w:rsid w:val="00C46C2D"/>
    <w:rsid w:val="00C46ED0"/>
    <w:rsid w:val="00C470ED"/>
    <w:rsid w:val="00C47B9A"/>
    <w:rsid w:val="00C47DF8"/>
    <w:rsid w:val="00C47E2B"/>
    <w:rsid w:val="00C503A5"/>
    <w:rsid w:val="00C505CE"/>
    <w:rsid w:val="00C50986"/>
    <w:rsid w:val="00C50C26"/>
    <w:rsid w:val="00C50E3F"/>
    <w:rsid w:val="00C5113C"/>
    <w:rsid w:val="00C51201"/>
    <w:rsid w:val="00C51707"/>
    <w:rsid w:val="00C51710"/>
    <w:rsid w:val="00C51ADF"/>
    <w:rsid w:val="00C51CCA"/>
    <w:rsid w:val="00C51D84"/>
    <w:rsid w:val="00C51FC5"/>
    <w:rsid w:val="00C5223E"/>
    <w:rsid w:val="00C523EE"/>
    <w:rsid w:val="00C52A21"/>
    <w:rsid w:val="00C53126"/>
    <w:rsid w:val="00C532EA"/>
    <w:rsid w:val="00C53377"/>
    <w:rsid w:val="00C534A4"/>
    <w:rsid w:val="00C537D2"/>
    <w:rsid w:val="00C53990"/>
    <w:rsid w:val="00C53A95"/>
    <w:rsid w:val="00C53DE9"/>
    <w:rsid w:val="00C53FCB"/>
    <w:rsid w:val="00C54C21"/>
    <w:rsid w:val="00C54D51"/>
    <w:rsid w:val="00C54F18"/>
    <w:rsid w:val="00C5532C"/>
    <w:rsid w:val="00C553F9"/>
    <w:rsid w:val="00C55BFF"/>
    <w:rsid w:val="00C55DEC"/>
    <w:rsid w:val="00C565C6"/>
    <w:rsid w:val="00C56631"/>
    <w:rsid w:val="00C5678A"/>
    <w:rsid w:val="00C5681D"/>
    <w:rsid w:val="00C56BF7"/>
    <w:rsid w:val="00C56E05"/>
    <w:rsid w:val="00C57035"/>
    <w:rsid w:val="00C57804"/>
    <w:rsid w:val="00C578F3"/>
    <w:rsid w:val="00C57A2D"/>
    <w:rsid w:val="00C57C5E"/>
    <w:rsid w:val="00C57F95"/>
    <w:rsid w:val="00C601FE"/>
    <w:rsid w:val="00C609DD"/>
    <w:rsid w:val="00C60EC2"/>
    <w:rsid w:val="00C6118D"/>
    <w:rsid w:val="00C61910"/>
    <w:rsid w:val="00C61E8F"/>
    <w:rsid w:val="00C61FB0"/>
    <w:rsid w:val="00C6224B"/>
    <w:rsid w:val="00C6270F"/>
    <w:rsid w:val="00C631EF"/>
    <w:rsid w:val="00C63298"/>
    <w:rsid w:val="00C63503"/>
    <w:rsid w:val="00C636F7"/>
    <w:rsid w:val="00C637C5"/>
    <w:rsid w:val="00C6383D"/>
    <w:rsid w:val="00C639B8"/>
    <w:rsid w:val="00C639F6"/>
    <w:rsid w:val="00C63EED"/>
    <w:rsid w:val="00C642A8"/>
    <w:rsid w:val="00C64965"/>
    <w:rsid w:val="00C64B19"/>
    <w:rsid w:val="00C64D13"/>
    <w:rsid w:val="00C650BA"/>
    <w:rsid w:val="00C65402"/>
    <w:rsid w:val="00C65564"/>
    <w:rsid w:val="00C65986"/>
    <w:rsid w:val="00C65B83"/>
    <w:rsid w:val="00C65B9F"/>
    <w:rsid w:val="00C66029"/>
    <w:rsid w:val="00C6608C"/>
    <w:rsid w:val="00C66356"/>
    <w:rsid w:val="00C66AE7"/>
    <w:rsid w:val="00C66BC1"/>
    <w:rsid w:val="00C66C88"/>
    <w:rsid w:val="00C6733E"/>
    <w:rsid w:val="00C67372"/>
    <w:rsid w:val="00C67726"/>
    <w:rsid w:val="00C67948"/>
    <w:rsid w:val="00C67CAA"/>
    <w:rsid w:val="00C706B7"/>
    <w:rsid w:val="00C70997"/>
    <w:rsid w:val="00C70ACA"/>
    <w:rsid w:val="00C70E37"/>
    <w:rsid w:val="00C710C3"/>
    <w:rsid w:val="00C716C9"/>
    <w:rsid w:val="00C71807"/>
    <w:rsid w:val="00C71B8C"/>
    <w:rsid w:val="00C71D2A"/>
    <w:rsid w:val="00C72B2F"/>
    <w:rsid w:val="00C72CDC"/>
    <w:rsid w:val="00C72EA8"/>
    <w:rsid w:val="00C73211"/>
    <w:rsid w:val="00C73474"/>
    <w:rsid w:val="00C738AE"/>
    <w:rsid w:val="00C73D7D"/>
    <w:rsid w:val="00C7454B"/>
    <w:rsid w:val="00C74677"/>
    <w:rsid w:val="00C74C19"/>
    <w:rsid w:val="00C74E00"/>
    <w:rsid w:val="00C74FEF"/>
    <w:rsid w:val="00C751FE"/>
    <w:rsid w:val="00C7525D"/>
    <w:rsid w:val="00C753ED"/>
    <w:rsid w:val="00C75513"/>
    <w:rsid w:val="00C757C2"/>
    <w:rsid w:val="00C75A79"/>
    <w:rsid w:val="00C75C9E"/>
    <w:rsid w:val="00C75EE9"/>
    <w:rsid w:val="00C75F0A"/>
    <w:rsid w:val="00C7666C"/>
    <w:rsid w:val="00C76772"/>
    <w:rsid w:val="00C76861"/>
    <w:rsid w:val="00C7687D"/>
    <w:rsid w:val="00C76AA1"/>
    <w:rsid w:val="00C76C46"/>
    <w:rsid w:val="00C76CAE"/>
    <w:rsid w:val="00C76D20"/>
    <w:rsid w:val="00C76D47"/>
    <w:rsid w:val="00C77263"/>
    <w:rsid w:val="00C77318"/>
    <w:rsid w:val="00C775B1"/>
    <w:rsid w:val="00C775E0"/>
    <w:rsid w:val="00C779BA"/>
    <w:rsid w:val="00C77C10"/>
    <w:rsid w:val="00C77E2F"/>
    <w:rsid w:val="00C77EC9"/>
    <w:rsid w:val="00C77FB2"/>
    <w:rsid w:val="00C80012"/>
    <w:rsid w:val="00C8020D"/>
    <w:rsid w:val="00C80271"/>
    <w:rsid w:val="00C803FD"/>
    <w:rsid w:val="00C80412"/>
    <w:rsid w:val="00C80709"/>
    <w:rsid w:val="00C8083A"/>
    <w:rsid w:val="00C80B48"/>
    <w:rsid w:val="00C81004"/>
    <w:rsid w:val="00C81102"/>
    <w:rsid w:val="00C81B3D"/>
    <w:rsid w:val="00C81EDD"/>
    <w:rsid w:val="00C826E6"/>
    <w:rsid w:val="00C828F1"/>
    <w:rsid w:val="00C82900"/>
    <w:rsid w:val="00C82E7F"/>
    <w:rsid w:val="00C82FCC"/>
    <w:rsid w:val="00C831B1"/>
    <w:rsid w:val="00C8327A"/>
    <w:rsid w:val="00C83367"/>
    <w:rsid w:val="00C83428"/>
    <w:rsid w:val="00C83E94"/>
    <w:rsid w:val="00C83EA7"/>
    <w:rsid w:val="00C842BD"/>
    <w:rsid w:val="00C8480E"/>
    <w:rsid w:val="00C8556F"/>
    <w:rsid w:val="00C857F2"/>
    <w:rsid w:val="00C85CE5"/>
    <w:rsid w:val="00C85D3C"/>
    <w:rsid w:val="00C86220"/>
    <w:rsid w:val="00C863AB"/>
    <w:rsid w:val="00C86456"/>
    <w:rsid w:val="00C8655F"/>
    <w:rsid w:val="00C8682A"/>
    <w:rsid w:val="00C869BF"/>
    <w:rsid w:val="00C86A8C"/>
    <w:rsid w:val="00C86AA6"/>
    <w:rsid w:val="00C870A2"/>
    <w:rsid w:val="00C870A3"/>
    <w:rsid w:val="00C873DA"/>
    <w:rsid w:val="00C873FD"/>
    <w:rsid w:val="00C878D3"/>
    <w:rsid w:val="00C87C53"/>
    <w:rsid w:val="00C87DF0"/>
    <w:rsid w:val="00C9020F"/>
    <w:rsid w:val="00C905B6"/>
    <w:rsid w:val="00C90764"/>
    <w:rsid w:val="00C90799"/>
    <w:rsid w:val="00C90869"/>
    <w:rsid w:val="00C90BF7"/>
    <w:rsid w:val="00C91407"/>
    <w:rsid w:val="00C91449"/>
    <w:rsid w:val="00C91628"/>
    <w:rsid w:val="00C91774"/>
    <w:rsid w:val="00C91D76"/>
    <w:rsid w:val="00C91E22"/>
    <w:rsid w:val="00C92206"/>
    <w:rsid w:val="00C92D16"/>
    <w:rsid w:val="00C92DAC"/>
    <w:rsid w:val="00C92F28"/>
    <w:rsid w:val="00C932C0"/>
    <w:rsid w:val="00C93802"/>
    <w:rsid w:val="00C939D1"/>
    <w:rsid w:val="00C93C02"/>
    <w:rsid w:val="00C93DDC"/>
    <w:rsid w:val="00C93E00"/>
    <w:rsid w:val="00C94106"/>
    <w:rsid w:val="00C94149"/>
    <w:rsid w:val="00C9499C"/>
    <w:rsid w:val="00C94C93"/>
    <w:rsid w:val="00C9544F"/>
    <w:rsid w:val="00C955F2"/>
    <w:rsid w:val="00C95646"/>
    <w:rsid w:val="00C96011"/>
    <w:rsid w:val="00C962A1"/>
    <w:rsid w:val="00C9637D"/>
    <w:rsid w:val="00C965B9"/>
    <w:rsid w:val="00C977C8"/>
    <w:rsid w:val="00C979B2"/>
    <w:rsid w:val="00CA024D"/>
    <w:rsid w:val="00CA02EE"/>
    <w:rsid w:val="00CA08BF"/>
    <w:rsid w:val="00CA0956"/>
    <w:rsid w:val="00CA0A9E"/>
    <w:rsid w:val="00CA0B2F"/>
    <w:rsid w:val="00CA0F5E"/>
    <w:rsid w:val="00CA11CE"/>
    <w:rsid w:val="00CA171E"/>
    <w:rsid w:val="00CA1EED"/>
    <w:rsid w:val="00CA2162"/>
    <w:rsid w:val="00CA2334"/>
    <w:rsid w:val="00CA25C3"/>
    <w:rsid w:val="00CA2EFA"/>
    <w:rsid w:val="00CA31F1"/>
    <w:rsid w:val="00CA3246"/>
    <w:rsid w:val="00CA32D0"/>
    <w:rsid w:val="00CA34C0"/>
    <w:rsid w:val="00CA3624"/>
    <w:rsid w:val="00CA36E7"/>
    <w:rsid w:val="00CA3941"/>
    <w:rsid w:val="00CA3BB0"/>
    <w:rsid w:val="00CA3C85"/>
    <w:rsid w:val="00CA3F16"/>
    <w:rsid w:val="00CA3F38"/>
    <w:rsid w:val="00CA4281"/>
    <w:rsid w:val="00CA4912"/>
    <w:rsid w:val="00CA4F53"/>
    <w:rsid w:val="00CA5562"/>
    <w:rsid w:val="00CA5642"/>
    <w:rsid w:val="00CA5BCC"/>
    <w:rsid w:val="00CA6011"/>
    <w:rsid w:val="00CA61EB"/>
    <w:rsid w:val="00CA6354"/>
    <w:rsid w:val="00CA6AE8"/>
    <w:rsid w:val="00CA6C91"/>
    <w:rsid w:val="00CA6CB6"/>
    <w:rsid w:val="00CA7112"/>
    <w:rsid w:val="00CA7210"/>
    <w:rsid w:val="00CA7505"/>
    <w:rsid w:val="00CA79EC"/>
    <w:rsid w:val="00CA7B65"/>
    <w:rsid w:val="00CA7D27"/>
    <w:rsid w:val="00CA7D6F"/>
    <w:rsid w:val="00CB006D"/>
    <w:rsid w:val="00CB033E"/>
    <w:rsid w:val="00CB04EF"/>
    <w:rsid w:val="00CB04F1"/>
    <w:rsid w:val="00CB12C0"/>
    <w:rsid w:val="00CB1351"/>
    <w:rsid w:val="00CB1511"/>
    <w:rsid w:val="00CB185A"/>
    <w:rsid w:val="00CB18CA"/>
    <w:rsid w:val="00CB1BBA"/>
    <w:rsid w:val="00CB1BC1"/>
    <w:rsid w:val="00CB1DCE"/>
    <w:rsid w:val="00CB298B"/>
    <w:rsid w:val="00CB2F39"/>
    <w:rsid w:val="00CB30C1"/>
    <w:rsid w:val="00CB325B"/>
    <w:rsid w:val="00CB342E"/>
    <w:rsid w:val="00CB34A1"/>
    <w:rsid w:val="00CB3B3B"/>
    <w:rsid w:val="00CB3B71"/>
    <w:rsid w:val="00CB3C5E"/>
    <w:rsid w:val="00CB3E7B"/>
    <w:rsid w:val="00CB3F46"/>
    <w:rsid w:val="00CB4023"/>
    <w:rsid w:val="00CB4A7C"/>
    <w:rsid w:val="00CB4DD9"/>
    <w:rsid w:val="00CB4E03"/>
    <w:rsid w:val="00CB4F0F"/>
    <w:rsid w:val="00CB50B5"/>
    <w:rsid w:val="00CB547A"/>
    <w:rsid w:val="00CB567C"/>
    <w:rsid w:val="00CB577C"/>
    <w:rsid w:val="00CB587D"/>
    <w:rsid w:val="00CB5E86"/>
    <w:rsid w:val="00CB6153"/>
    <w:rsid w:val="00CB6549"/>
    <w:rsid w:val="00CB6949"/>
    <w:rsid w:val="00CB6EE3"/>
    <w:rsid w:val="00CB76BD"/>
    <w:rsid w:val="00CB7816"/>
    <w:rsid w:val="00CB7969"/>
    <w:rsid w:val="00CB79E6"/>
    <w:rsid w:val="00CB79F5"/>
    <w:rsid w:val="00CB7A50"/>
    <w:rsid w:val="00CB7B3F"/>
    <w:rsid w:val="00CB7E2D"/>
    <w:rsid w:val="00CC08A7"/>
    <w:rsid w:val="00CC14CB"/>
    <w:rsid w:val="00CC153C"/>
    <w:rsid w:val="00CC1D32"/>
    <w:rsid w:val="00CC1F9D"/>
    <w:rsid w:val="00CC269A"/>
    <w:rsid w:val="00CC2738"/>
    <w:rsid w:val="00CC2766"/>
    <w:rsid w:val="00CC29CF"/>
    <w:rsid w:val="00CC2A85"/>
    <w:rsid w:val="00CC2BAC"/>
    <w:rsid w:val="00CC31B3"/>
    <w:rsid w:val="00CC33F5"/>
    <w:rsid w:val="00CC350D"/>
    <w:rsid w:val="00CC3C81"/>
    <w:rsid w:val="00CC3E34"/>
    <w:rsid w:val="00CC3E8B"/>
    <w:rsid w:val="00CC3E9B"/>
    <w:rsid w:val="00CC3EBD"/>
    <w:rsid w:val="00CC426E"/>
    <w:rsid w:val="00CC441A"/>
    <w:rsid w:val="00CC4669"/>
    <w:rsid w:val="00CC4865"/>
    <w:rsid w:val="00CC4A2A"/>
    <w:rsid w:val="00CC4C6D"/>
    <w:rsid w:val="00CC5037"/>
    <w:rsid w:val="00CC52CB"/>
    <w:rsid w:val="00CC538E"/>
    <w:rsid w:val="00CC55D4"/>
    <w:rsid w:val="00CC57E3"/>
    <w:rsid w:val="00CC5A08"/>
    <w:rsid w:val="00CC5CA5"/>
    <w:rsid w:val="00CC63B1"/>
    <w:rsid w:val="00CC66FC"/>
    <w:rsid w:val="00CC6EDA"/>
    <w:rsid w:val="00CC6FC8"/>
    <w:rsid w:val="00CC7236"/>
    <w:rsid w:val="00CC73D1"/>
    <w:rsid w:val="00CC75C0"/>
    <w:rsid w:val="00CC7B78"/>
    <w:rsid w:val="00CC7CDF"/>
    <w:rsid w:val="00CD017B"/>
    <w:rsid w:val="00CD0198"/>
    <w:rsid w:val="00CD023A"/>
    <w:rsid w:val="00CD0395"/>
    <w:rsid w:val="00CD0D67"/>
    <w:rsid w:val="00CD0DEE"/>
    <w:rsid w:val="00CD133B"/>
    <w:rsid w:val="00CD1BE3"/>
    <w:rsid w:val="00CD1FA6"/>
    <w:rsid w:val="00CD24D6"/>
    <w:rsid w:val="00CD24E7"/>
    <w:rsid w:val="00CD26A9"/>
    <w:rsid w:val="00CD2703"/>
    <w:rsid w:val="00CD27FB"/>
    <w:rsid w:val="00CD2C14"/>
    <w:rsid w:val="00CD2E4A"/>
    <w:rsid w:val="00CD303D"/>
    <w:rsid w:val="00CD3246"/>
    <w:rsid w:val="00CD36C9"/>
    <w:rsid w:val="00CD3AD3"/>
    <w:rsid w:val="00CD3B86"/>
    <w:rsid w:val="00CD46EA"/>
    <w:rsid w:val="00CD484A"/>
    <w:rsid w:val="00CD4D6D"/>
    <w:rsid w:val="00CD504A"/>
    <w:rsid w:val="00CD51BA"/>
    <w:rsid w:val="00CD54E8"/>
    <w:rsid w:val="00CD5707"/>
    <w:rsid w:val="00CD581F"/>
    <w:rsid w:val="00CD5987"/>
    <w:rsid w:val="00CD5D18"/>
    <w:rsid w:val="00CD5E67"/>
    <w:rsid w:val="00CD607C"/>
    <w:rsid w:val="00CD69D3"/>
    <w:rsid w:val="00CD69D4"/>
    <w:rsid w:val="00CD6E7B"/>
    <w:rsid w:val="00CD6F8C"/>
    <w:rsid w:val="00CD70E5"/>
    <w:rsid w:val="00CD7117"/>
    <w:rsid w:val="00CD7553"/>
    <w:rsid w:val="00CD7C15"/>
    <w:rsid w:val="00CD7C9D"/>
    <w:rsid w:val="00CD7E42"/>
    <w:rsid w:val="00CE005F"/>
    <w:rsid w:val="00CE025C"/>
    <w:rsid w:val="00CE066A"/>
    <w:rsid w:val="00CE06D1"/>
    <w:rsid w:val="00CE0791"/>
    <w:rsid w:val="00CE0962"/>
    <w:rsid w:val="00CE0C93"/>
    <w:rsid w:val="00CE0FFB"/>
    <w:rsid w:val="00CE1077"/>
    <w:rsid w:val="00CE1217"/>
    <w:rsid w:val="00CE125F"/>
    <w:rsid w:val="00CE161B"/>
    <w:rsid w:val="00CE17CA"/>
    <w:rsid w:val="00CE1C6F"/>
    <w:rsid w:val="00CE1CD5"/>
    <w:rsid w:val="00CE220C"/>
    <w:rsid w:val="00CE2BF4"/>
    <w:rsid w:val="00CE2F42"/>
    <w:rsid w:val="00CE305C"/>
    <w:rsid w:val="00CE3D9B"/>
    <w:rsid w:val="00CE3E7C"/>
    <w:rsid w:val="00CE3E91"/>
    <w:rsid w:val="00CE3F06"/>
    <w:rsid w:val="00CE4078"/>
    <w:rsid w:val="00CE4179"/>
    <w:rsid w:val="00CE43B7"/>
    <w:rsid w:val="00CE44AE"/>
    <w:rsid w:val="00CE457B"/>
    <w:rsid w:val="00CE463D"/>
    <w:rsid w:val="00CE465B"/>
    <w:rsid w:val="00CE4B3A"/>
    <w:rsid w:val="00CE5278"/>
    <w:rsid w:val="00CE5F47"/>
    <w:rsid w:val="00CE630C"/>
    <w:rsid w:val="00CE67FC"/>
    <w:rsid w:val="00CE69F8"/>
    <w:rsid w:val="00CE69FB"/>
    <w:rsid w:val="00CE71D0"/>
    <w:rsid w:val="00CE735B"/>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0FAF"/>
    <w:rsid w:val="00CF11B9"/>
    <w:rsid w:val="00CF121D"/>
    <w:rsid w:val="00CF1954"/>
    <w:rsid w:val="00CF1A05"/>
    <w:rsid w:val="00CF1C45"/>
    <w:rsid w:val="00CF1E73"/>
    <w:rsid w:val="00CF2627"/>
    <w:rsid w:val="00CF2685"/>
    <w:rsid w:val="00CF293C"/>
    <w:rsid w:val="00CF32DF"/>
    <w:rsid w:val="00CF33A8"/>
    <w:rsid w:val="00CF34AC"/>
    <w:rsid w:val="00CF34F5"/>
    <w:rsid w:val="00CF3782"/>
    <w:rsid w:val="00CF3E31"/>
    <w:rsid w:val="00CF41A9"/>
    <w:rsid w:val="00CF4581"/>
    <w:rsid w:val="00CF4608"/>
    <w:rsid w:val="00CF4706"/>
    <w:rsid w:val="00CF4A28"/>
    <w:rsid w:val="00CF4AB7"/>
    <w:rsid w:val="00CF552A"/>
    <w:rsid w:val="00CF57F3"/>
    <w:rsid w:val="00CF5804"/>
    <w:rsid w:val="00CF5BAF"/>
    <w:rsid w:val="00CF654C"/>
    <w:rsid w:val="00CF67D7"/>
    <w:rsid w:val="00CF6C26"/>
    <w:rsid w:val="00CF7333"/>
    <w:rsid w:val="00CF7458"/>
    <w:rsid w:val="00CF7553"/>
    <w:rsid w:val="00CF75FE"/>
    <w:rsid w:val="00CF7710"/>
    <w:rsid w:val="00CF78BB"/>
    <w:rsid w:val="00CF78F5"/>
    <w:rsid w:val="00CF79CD"/>
    <w:rsid w:val="00CF7B57"/>
    <w:rsid w:val="00CF7CD1"/>
    <w:rsid w:val="00D00165"/>
    <w:rsid w:val="00D003C7"/>
    <w:rsid w:val="00D005BB"/>
    <w:rsid w:val="00D007DD"/>
    <w:rsid w:val="00D00A62"/>
    <w:rsid w:val="00D00FF3"/>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2C8B"/>
    <w:rsid w:val="00D031B2"/>
    <w:rsid w:val="00D0395C"/>
    <w:rsid w:val="00D03A5E"/>
    <w:rsid w:val="00D03B2A"/>
    <w:rsid w:val="00D03BE9"/>
    <w:rsid w:val="00D03DAC"/>
    <w:rsid w:val="00D03ECC"/>
    <w:rsid w:val="00D04E0C"/>
    <w:rsid w:val="00D05186"/>
    <w:rsid w:val="00D054F0"/>
    <w:rsid w:val="00D05686"/>
    <w:rsid w:val="00D057B8"/>
    <w:rsid w:val="00D05851"/>
    <w:rsid w:val="00D05E49"/>
    <w:rsid w:val="00D073EC"/>
    <w:rsid w:val="00D076CE"/>
    <w:rsid w:val="00D077B2"/>
    <w:rsid w:val="00D079AD"/>
    <w:rsid w:val="00D07C62"/>
    <w:rsid w:val="00D105A2"/>
    <w:rsid w:val="00D10BEA"/>
    <w:rsid w:val="00D1101B"/>
    <w:rsid w:val="00D11618"/>
    <w:rsid w:val="00D11F93"/>
    <w:rsid w:val="00D122B0"/>
    <w:rsid w:val="00D123A7"/>
    <w:rsid w:val="00D12C18"/>
    <w:rsid w:val="00D12FF9"/>
    <w:rsid w:val="00D1303F"/>
    <w:rsid w:val="00D13212"/>
    <w:rsid w:val="00D1327B"/>
    <w:rsid w:val="00D1368A"/>
    <w:rsid w:val="00D13889"/>
    <w:rsid w:val="00D13BEF"/>
    <w:rsid w:val="00D13D70"/>
    <w:rsid w:val="00D14DB9"/>
    <w:rsid w:val="00D14F52"/>
    <w:rsid w:val="00D14F95"/>
    <w:rsid w:val="00D15396"/>
    <w:rsid w:val="00D1545B"/>
    <w:rsid w:val="00D154B0"/>
    <w:rsid w:val="00D15623"/>
    <w:rsid w:val="00D157CD"/>
    <w:rsid w:val="00D15835"/>
    <w:rsid w:val="00D1583D"/>
    <w:rsid w:val="00D16168"/>
    <w:rsid w:val="00D161FF"/>
    <w:rsid w:val="00D16DD8"/>
    <w:rsid w:val="00D16ED0"/>
    <w:rsid w:val="00D17179"/>
    <w:rsid w:val="00D1753D"/>
    <w:rsid w:val="00D17582"/>
    <w:rsid w:val="00D176CE"/>
    <w:rsid w:val="00D177D2"/>
    <w:rsid w:val="00D17CE7"/>
    <w:rsid w:val="00D17F0D"/>
    <w:rsid w:val="00D20B06"/>
    <w:rsid w:val="00D20CC6"/>
    <w:rsid w:val="00D21213"/>
    <w:rsid w:val="00D215AC"/>
    <w:rsid w:val="00D21606"/>
    <w:rsid w:val="00D21883"/>
    <w:rsid w:val="00D218D4"/>
    <w:rsid w:val="00D21A4F"/>
    <w:rsid w:val="00D21B79"/>
    <w:rsid w:val="00D21DAC"/>
    <w:rsid w:val="00D21DF5"/>
    <w:rsid w:val="00D223D1"/>
    <w:rsid w:val="00D226C7"/>
    <w:rsid w:val="00D226DF"/>
    <w:rsid w:val="00D227C5"/>
    <w:rsid w:val="00D22977"/>
    <w:rsid w:val="00D22AB9"/>
    <w:rsid w:val="00D22EC9"/>
    <w:rsid w:val="00D23674"/>
    <w:rsid w:val="00D23CB0"/>
    <w:rsid w:val="00D23EA7"/>
    <w:rsid w:val="00D24398"/>
    <w:rsid w:val="00D24637"/>
    <w:rsid w:val="00D24C87"/>
    <w:rsid w:val="00D24D13"/>
    <w:rsid w:val="00D24EDB"/>
    <w:rsid w:val="00D252A3"/>
    <w:rsid w:val="00D2569B"/>
    <w:rsid w:val="00D25E78"/>
    <w:rsid w:val="00D25F67"/>
    <w:rsid w:val="00D261C3"/>
    <w:rsid w:val="00D2622A"/>
    <w:rsid w:val="00D263B5"/>
    <w:rsid w:val="00D264FD"/>
    <w:rsid w:val="00D2677A"/>
    <w:rsid w:val="00D26847"/>
    <w:rsid w:val="00D270F0"/>
    <w:rsid w:val="00D27206"/>
    <w:rsid w:val="00D27802"/>
    <w:rsid w:val="00D2788C"/>
    <w:rsid w:val="00D278E7"/>
    <w:rsid w:val="00D30488"/>
    <w:rsid w:val="00D3056D"/>
    <w:rsid w:val="00D3059B"/>
    <w:rsid w:val="00D30849"/>
    <w:rsid w:val="00D30D84"/>
    <w:rsid w:val="00D30E0F"/>
    <w:rsid w:val="00D31443"/>
    <w:rsid w:val="00D314EB"/>
    <w:rsid w:val="00D31DC8"/>
    <w:rsid w:val="00D31E33"/>
    <w:rsid w:val="00D31EDD"/>
    <w:rsid w:val="00D3247A"/>
    <w:rsid w:val="00D32A18"/>
    <w:rsid w:val="00D32B02"/>
    <w:rsid w:val="00D32B1E"/>
    <w:rsid w:val="00D330D0"/>
    <w:rsid w:val="00D33429"/>
    <w:rsid w:val="00D336B2"/>
    <w:rsid w:val="00D336ED"/>
    <w:rsid w:val="00D3381E"/>
    <w:rsid w:val="00D33878"/>
    <w:rsid w:val="00D33CCE"/>
    <w:rsid w:val="00D33EB9"/>
    <w:rsid w:val="00D340D7"/>
    <w:rsid w:val="00D34CAA"/>
    <w:rsid w:val="00D34D82"/>
    <w:rsid w:val="00D34D99"/>
    <w:rsid w:val="00D34DD3"/>
    <w:rsid w:val="00D35006"/>
    <w:rsid w:val="00D3561C"/>
    <w:rsid w:val="00D356B9"/>
    <w:rsid w:val="00D35914"/>
    <w:rsid w:val="00D3591B"/>
    <w:rsid w:val="00D359F1"/>
    <w:rsid w:val="00D35B18"/>
    <w:rsid w:val="00D35B2E"/>
    <w:rsid w:val="00D35CC1"/>
    <w:rsid w:val="00D36404"/>
    <w:rsid w:val="00D36751"/>
    <w:rsid w:val="00D369E3"/>
    <w:rsid w:val="00D36A50"/>
    <w:rsid w:val="00D36DA2"/>
    <w:rsid w:val="00D36E9B"/>
    <w:rsid w:val="00D3751A"/>
    <w:rsid w:val="00D377D8"/>
    <w:rsid w:val="00D379EC"/>
    <w:rsid w:val="00D37D45"/>
    <w:rsid w:val="00D37E67"/>
    <w:rsid w:val="00D400F9"/>
    <w:rsid w:val="00D4042A"/>
    <w:rsid w:val="00D40584"/>
    <w:rsid w:val="00D406AB"/>
    <w:rsid w:val="00D40819"/>
    <w:rsid w:val="00D40853"/>
    <w:rsid w:val="00D408E2"/>
    <w:rsid w:val="00D40941"/>
    <w:rsid w:val="00D412EE"/>
    <w:rsid w:val="00D413E6"/>
    <w:rsid w:val="00D41509"/>
    <w:rsid w:val="00D41562"/>
    <w:rsid w:val="00D41627"/>
    <w:rsid w:val="00D41EE0"/>
    <w:rsid w:val="00D41F78"/>
    <w:rsid w:val="00D42281"/>
    <w:rsid w:val="00D425BB"/>
    <w:rsid w:val="00D427F1"/>
    <w:rsid w:val="00D428ED"/>
    <w:rsid w:val="00D43010"/>
    <w:rsid w:val="00D43674"/>
    <w:rsid w:val="00D43693"/>
    <w:rsid w:val="00D4390D"/>
    <w:rsid w:val="00D43A3E"/>
    <w:rsid w:val="00D43C35"/>
    <w:rsid w:val="00D43F92"/>
    <w:rsid w:val="00D4453A"/>
    <w:rsid w:val="00D44569"/>
    <w:rsid w:val="00D4456A"/>
    <w:rsid w:val="00D44934"/>
    <w:rsid w:val="00D44D0B"/>
    <w:rsid w:val="00D44DD7"/>
    <w:rsid w:val="00D44EE4"/>
    <w:rsid w:val="00D44F32"/>
    <w:rsid w:val="00D44FE6"/>
    <w:rsid w:val="00D45CA3"/>
    <w:rsid w:val="00D4618B"/>
    <w:rsid w:val="00D46254"/>
    <w:rsid w:val="00D468BF"/>
    <w:rsid w:val="00D46CC8"/>
    <w:rsid w:val="00D46FAE"/>
    <w:rsid w:val="00D47157"/>
    <w:rsid w:val="00D4717E"/>
    <w:rsid w:val="00D47764"/>
    <w:rsid w:val="00D479C0"/>
    <w:rsid w:val="00D47B09"/>
    <w:rsid w:val="00D47F92"/>
    <w:rsid w:val="00D50195"/>
    <w:rsid w:val="00D50671"/>
    <w:rsid w:val="00D50A43"/>
    <w:rsid w:val="00D50CC5"/>
    <w:rsid w:val="00D50D15"/>
    <w:rsid w:val="00D50F27"/>
    <w:rsid w:val="00D5109E"/>
    <w:rsid w:val="00D511C4"/>
    <w:rsid w:val="00D516AB"/>
    <w:rsid w:val="00D51B0D"/>
    <w:rsid w:val="00D51B4A"/>
    <w:rsid w:val="00D53271"/>
    <w:rsid w:val="00D532F6"/>
    <w:rsid w:val="00D534D7"/>
    <w:rsid w:val="00D538CC"/>
    <w:rsid w:val="00D53EE9"/>
    <w:rsid w:val="00D53F2D"/>
    <w:rsid w:val="00D54184"/>
    <w:rsid w:val="00D5469D"/>
    <w:rsid w:val="00D54A5A"/>
    <w:rsid w:val="00D54E52"/>
    <w:rsid w:val="00D54EFE"/>
    <w:rsid w:val="00D54F0D"/>
    <w:rsid w:val="00D55685"/>
    <w:rsid w:val="00D55B18"/>
    <w:rsid w:val="00D55E3D"/>
    <w:rsid w:val="00D5622F"/>
    <w:rsid w:val="00D56332"/>
    <w:rsid w:val="00D5679A"/>
    <w:rsid w:val="00D567F8"/>
    <w:rsid w:val="00D567FD"/>
    <w:rsid w:val="00D56828"/>
    <w:rsid w:val="00D56859"/>
    <w:rsid w:val="00D56EE3"/>
    <w:rsid w:val="00D570AC"/>
    <w:rsid w:val="00D57386"/>
    <w:rsid w:val="00D5753B"/>
    <w:rsid w:val="00D5760A"/>
    <w:rsid w:val="00D579F2"/>
    <w:rsid w:val="00D57A5C"/>
    <w:rsid w:val="00D57AC6"/>
    <w:rsid w:val="00D6031E"/>
    <w:rsid w:val="00D60331"/>
    <w:rsid w:val="00D60439"/>
    <w:rsid w:val="00D607EE"/>
    <w:rsid w:val="00D60872"/>
    <w:rsid w:val="00D61361"/>
    <w:rsid w:val="00D61407"/>
    <w:rsid w:val="00D616D3"/>
    <w:rsid w:val="00D6182B"/>
    <w:rsid w:val="00D61B15"/>
    <w:rsid w:val="00D61B16"/>
    <w:rsid w:val="00D61BA9"/>
    <w:rsid w:val="00D61CCA"/>
    <w:rsid w:val="00D620FB"/>
    <w:rsid w:val="00D62A70"/>
    <w:rsid w:val="00D62BCF"/>
    <w:rsid w:val="00D6312D"/>
    <w:rsid w:val="00D638B1"/>
    <w:rsid w:val="00D63BBA"/>
    <w:rsid w:val="00D63C40"/>
    <w:rsid w:val="00D641C7"/>
    <w:rsid w:val="00D6472A"/>
    <w:rsid w:val="00D6484C"/>
    <w:rsid w:val="00D64A78"/>
    <w:rsid w:val="00D64F97"/>
    <w:rsid w:val="00D653C1"/>
    <w:rsid w:val="00D65471"/>
    <w:rsid w:val="00D65E34"/>
    <w:rsid w:val="00D66081"/>
    <w:rsid w:val="00D66185"/>
    <w:rsid w:val="00D66477"/>
    <w:rsid w:val="00D66542"/>
    <w:rsid w:val="00D666CD"/>
    <w:rsid w:val="00D666D6"/>
    <w:rsid w:val="00D66B68"/>
    <w:rsid w:val="00D66BC4"/>
    <w:rsid w:val="00D66DB6"/>
    <w:rsid w:val="00D66E11"/>
    <w:rsid w:val="00D67095"/>
    <w:rsid w:val="00D67105"/>
    <w:rsid w:val="00D6714B"/>
    <w:rsid w:val="00D67158"/>
    <w:rsid w:val="00D67303"/>
    <w:rsid w:val="00D67329"/>
    <w:rsid w:val="00D6758D"/>
    <w:rsid w:val="00D679DC"/>
    <w:rsid w:val="00D67A0B"/>
    <w:rsid w:val="00D70966"/>
    <w:rsid w:val="00D70968"/>
    <w:rsid w:val="00D70BB2"/>
    <w:rsid w:val="00D70BB4"/>
    <w:rsid w:val="00D70EE7"/>
    <w:rsid w:val="00D70F1D"/>
    <w:rsid w:val="00D717AB"/>
    <w:rsid w:val="00D718EA"/>
    <w:rsid w:val="00D71965"/>
    <w:rsid w:val="00D71A8D"/>
    <w:rsid w:val="00D71E81"/>
    <w:rsid w:val="00D72356"/>
    <w:rsid w:val="00D723C3"/>
    <w:rsid w:val="00D72528"/>
    <w:rsid w:val="00D72D86"/>
    <w:rsid w:val="00D72FB3"/>
    <w:rsid w:val="00D7346D"/>
    <w:rsid w:val="00D7362D"/>
    <w:rsid w:val="00D738F4"/>
    <w:rsid w:val="00D73AE3"/>
    <w:rsid w:val="00D73CA3"/>
    <w:rsid w:val="00D74061"/>
    <w:rsid w:val="00D74145"/>
    <w:rsid w:val="00D74309"/>
    <w:rsid w:val="00D745D4"/>
    <w:rsid w:val="00D746F9"/>
    <w:rsid w:val="00D749CF"/>
    <w:rsid w:val="00D74B03"/>
    <w:rsid w:val="00D74B4B"/>
    <w:rsid w:val="00D75053"/>
    <w:rsid w:val="00D750E6"/>
    <w:rsid w:val="00D75261"/>
    <w:rsid w:val="00D7551B"/>
    <w:rsid w:val="00D7585D"/>
    <w:rsid w:val="00D75AB5"/>
    <w:rsid w:val="00D75F90"/>
    <w:rsid w:val="00D75F9F"/>
    <w:rsid w:val="00D76194"/>
    <w:rsid w:val="00D766F5"/>
    <w:rsid w:val="00D76A07"/>
    <w:rsid w:val="00D76D92"/>
    <w:rsid w:val="00D76F61"/>
    <w:rsid w:val="00D76F86"/>
    <w:rsid w:val="00D77572"/>
    <w:rsid w:val="00D777F8"/>
    <w:rsid w:val="00D77813"/>
    <w:rsid w:val="00D77B9B"/>
    <w:rsid w:val="00D8017B"/>
    <w:rsid w:val="00D80317"/>
    <w:rsid w:val="00D80DD8"/>
    <w:rsid w:val="00D80E09"/>
    <w:rsid w:val="00D80E7F"/>
    <w:rsid w:val="00D818B8"/>
    <w:rsid w:val="00D81A71"/>
    <w:rsid w:val="00D81AB4"/>
    <w:rsid w:val="00D81D01"/>
    <w:rsid w:val="00D81D5C"/>
    <w:rsid w:val="00D81F67"/>
    <w:rsid w:val="00D82042"/>
    <w:rsid w:val="00D821F8"/>
    <w:rsid w:val="00D82361"/>
    <w:rsid w:val="00D827C3"/>
    <w:rsid w:val="00D82804"/>
    <w:rsid w:val="00D82EE5"/>
    <w:rsid w:val="00D831C3"/>
    <w:rsid w:val="00D8338E"/>
    <w:rsid w:val="00D840DD"/>
    <w:rsid w:val="00D84156"/>
    <w:rsid w:val="00D84164"/>
    <w:rsid w:val="00D8447D"/>
    <w:rsid w:val="00D8449C"/>
    <w:rsid w:val="00D844AA"/>
    <w:rsid w:val="00D8479A"/>
    <w:rsid w:val="00D84980"/>
    <w:rsid w:val="00D84C76"/>
    <w:rsid w:val="00D84D23"/>
    <w:rsid w:val="00D8523E"/>
    <w:rsid w:val="00D854A8"/>
    <w:rsid w:val="00D85F38"/>
    <w:rsid w:val="00D85FBF"/>
    <w:rsid w:val="00D8608A"/>
    <w:rsid w:val="00D86121"/>
    <w:rsid w:val="00D86335"/>
    <w:rsid w:val="00D86BB2"/>
    <w:rsid w:val="00D86FAE"/>
    <w:rsid w:val="00D874B5"/>
    <w:rsid w:val="00D87721"/>
    <w:rsid w:val="00D878DB"/>
    <w:rsid w:val="00D87F38"/>
    <w:rsid w:val="00D900EF"/>
    <w:rsid w:val="00D9014E"/>
    <w:rsid w:val="00D90153"/>
    <w:rsid w:val="00D901ED"/>
    <w:rsid w:val="00D90202"/>
    <w:rsid w:val="00D90609"/>
    <w:rsid w:val="00D908FB"/>
    <w:rsid w:val="00D9095D"/>
    <w:rsid w:val="00D90AD9"/>
    <w:rsid w:val="00D90ADD"/>
    <w:rsid w:val="00D90E10"/>
    <w:rsid w:val="00D90F43"/>
    <w:rsid w:val="00D9129B"/>
    <w:rsid w:val="00D91337"/>
    <w:rsid w:val="00D91602"/>
    <w:rsid w:val="00D916F5"/>
    <w:rsid w:val="00D9182A"/>
    <w:rsid w:val="00D91859"/>
    <w:rsid w:val="00D919C6"/>
    <w:rsid w:val="00D91C86"/>
    <w:rsid w:val="00D91F16"/>
    <w:rsid w:val="00D92511"/>
    <w:rsid w:val="00D92647"/>
    <w:rsid w:val="00D9284E"/>
    <w:rsid w:val="00D92B93"/>
    <w:rsid w:val="00D92DD9"/>
    <w:rsid w:val="00D92EF7"/>
    <w:rsid w:val="00D93065"/>
    <w:rsid w:val="00D930EA"/>
    <w:rsid w:val="00D933AE"/>
    <w:rsid w:val="00D9349D"/>
    <w:rsid w:val="00D934D4"/>
    <w:rsid w:val="00D938A3"/>
    <w:rsid w:val="00D93EE7"/>
    <w:rsid w:val="00D93FB3"/>
    <w:rsid w:val="00D947A4"/>
    <w:rsid w:val="00D94871"/>
    <w:rsid w:val="00D9487D"/>
    <w:rsid w:val="00D95540"/>
    <w:rsid w:val="00D958FA"/>
    <w:rsid w:val="00D95BE7"/>
    <w:rsid w:val="00D95CF2"/>
    <w:rsid w:val="00D95E57"/>
    <w:rsid w:val="00D96149"/>
    <w:rsid w:val="00D96152"/>
    <w:rsid w:val="00D96268"/>
    <w:rsid w:val="00D962D3"/>
    <w:rsid w:val="00D965F6"/>
    <w:rsid w:val="00D96CA4"/>
    <w:rsid w:val="00D96D4E"/>
    <w:rsid w:val="00D972C2"/>
    <w:rsid w:val="00D974AE"/>
    <w:rsid w:val="00D976A9"/>
    <w:rsid w:val="00D977E9"/>
    <w:rsid w:val="00D9781D"/>
    <w:rsid w:val="00DA0D58"/>
    <w:rsid w:val="00DA0D63"/>
    <w:rsid w:val="00DA0D74"/>
    <w:rsid w:val="00DA0E98"/>
    <w:rsid w:val="00DA1308"/>
    <w:rsid w:val="00DA1367"/>
    <w:rsid w:val="00DA13EA"/>
    <w:rsid w:val="00DA1744"/>
    <w:rsid w:val="00DA1EEE"/>
    <w:rsid w:val="00DA210D"/>
    <w:rsid w:val="00DA2530"/>
    <w:rsid w:val="00DA25AD"/>
    <w:rsid w:val="00DA284C"/>
    <w:rsid w:val="00DA2896"/>
    <w:rsid w:val="00DA2A13"/>
    <w:rsid w:val="00DA2ED7"/>
    <w:rsid w:val="00DA330A"/>
    <w:rsid w:val="00DA3636"/>
    <w:rsid w:val="00DA3AE5"/>
    <w:rsid w:val="00DA3F60"/>
    <w:rsid w:val="00DA442D"/>
    <w:rsid w:val="00DA45AB"/>
    <w:rsid w:val="00DA4622"/>
    <w:rsid w:val="00DA46A9"/>
    <w:rsid w:val="00DA5925"/>
    <w:rsid w:val="00DA5A00"/>
    <w:rsid w:val="00DA5A11"/>
    <w:rsid w:val="00DA5FDF"/>
    <w:rsid w:val="00DA622C"/>
    <w:rsid w:val="00DA6305"/>
    <w:rsid w:val="00DA6751"/>
    <w:rsid w:val="00DA6859"/>
    <w:rsid w:val="00DA73E4"/>
    <w:rsid w:val="00DA7855"/>
    <w:rsid w:val="00DA792F"/>
    <w:rsid w:val="00DA7AFF"/>
    <w:rsid w:val="00DA7F2D"/>
    <w:rsid w:val="00DB0004"/>
    <w:rsid w:val="00DB03EB"/>
    <w:rsid w:val="00DB07AD"/>
    <w:rsid w:val="00DB07FF"/>
    <w:rsid w:val="00DB099E"/>
    <w:rsid w:val="00DB0E78"/>
    <w:rsid w:val="00DB0F6F"/>
    <w:rsid w:val="00DB0FF5"/>
    <w:rsid w:val="00DB1068"/>
    <w:rsid w:val="00DB14C2"/>
    <w:rsid w:val="00DB1D08"/>
    <w:rsid w:val="00DB1FCA"/>
    <w:rsid w:val="00DB245E"/>
    <w:rsid w:val="00DB26D1"/>
    <w:rsid w:val="00DB2999"/>
    <w:rsid w:val="00DB2DD7"/>
    <w:rsid w:val="00DB2F1D"/>
    <w:rsid w:val="00DB34BC"/>
    <w:rsid w:val="00DB3604"/>
    <w:rsid w:val="00DB3960"/>
    <w:rsid w:val="00DB3E1B"/>
    <w:rsid w:val="00DB3F63"/>
    <w:rsid w:val="00DB4317"/>
    <w:rsid w:val="00DB45A8"/>
    <w:rsid w:val="00DB46FE"/>
    <w:rsid w:val="00DB475D"/>
    <w:rsid w:val="00DB4892"/>
    <w:rsid w:val="00DB51B8"/>
    <w:rsid w:val="00DB53DE"/>
    <w:rsid w:val="00DB5634"/>
    <w:rsid w:val="00DB5AE8"/>
    <w:rsid w:val="00DB5CC5"/>
    <w:rsid w:val="00DB5F28"/>
    <w:rsid w:val="00DB6575"/>
    <w:rsid w:val="00DB6728"/>
    <w:rsid w:val="00DB67BC"/>
    <w:rsid w:val="00DB6890"/>
    <w:rsid w:val="00DB7254"/>
    <w:rsid w:val="00DB75DE"/>
    <w:rsid w:val="00DB7915"/>
    <w:rsid w:val="00DB794D"/>
    <w:rsid w:val="00DB7F14"/>
    <w:rsid w:val="00DC00DD"/>
    <w:rsid w:val="00DC0224"/>
    <w:rsid w:val="00DC0432"/>
    <w:rsid w:val="00DC09B2"/>
    <w:rsid w:val="00DC0B2A"/>
    <w:rsid w:val="00DC0D84"/>
    <w:rsid w:val="00DC0FB0"/>
    <w:rsid w:val="00DC1075"/>
    <w:rsid w:val="00DC1220"/>
    <w:rsid w:val="00DC12C0"/>
    <w:rsid w:val="00DC16EA"/>
    <w:rsid w:val="00DC1E43"/>
    <w:rsid w:val="00DC1F4A"/>
    <w:rsid w:val="00DC2045"/>
    <w:rsid w:val="00DC2831"/>
    <w:rsid w:val="00DC2A78"/>
    <w:rsid w:val="00DC2B53"/>
    <w:rsid w:val="00DC2EF3"/>
    <w:rsid w:val="00DC3065"/>
    <w:rsid w:val="00DC3494"/>
    <w:rsid w:val="00DC35D2"/>
    <w:rsid w:val="00DC3612"/>
    <w:rsid w:val="00DC3648"/>
    <w:rsid w:val="00DC3794"/>
    <w:rsid w:val="00DC37CF"/>
    <w:rsid w:val="00DC3C03"/>
    <w:rsid w:val="00DC4789"/>
    <w:rsid w:val="00DC4C8E"/>
    <w:rsid w:val="00DC4C92"/>
    <w:rsid w:val="00DC5128"/>
    <w:rsid w:val="00DC515B"/>
    <w:rsid w:val="00DC53B6"/>
    <w:rsid w:val="00DC5A0D"/>
    <w:rsid w:val="00DC5FCC"/>
    <w:rsid w:val="00DC5FFC"/>
    <w:rsid w:val="00DC6012"/>
    <w:rsid w:val="00DC6B23"/>
    <w:rsid w:val="00DC70D4"/>
    <w:rsid w:val="00DC716A"/>
    <w:rsid w:val="00DC75A4"/>
    <w:rsid w:val="00DC76C4"/>
    <w:rsid w:val="00DC7979"/>
    <w:rsid w:val="00DD01B9"/>
    <w:rsid w:val="00DD0444"/>
    <w:rsid w:val="00DD06DA"/>
    <w:rsid w:val="00DD0761"/>
    <w:rsid w:val="00DD0838"/>
    <w:rsid w:val="00DD0914"/>
    <w:rsid w:val="00DD0C5F"/>
    <w:rsid w:val="00DD0D3A"/>
    <w:rsid w:val="00DD0ED2"/>
    <w:rsid w:val="00DD0F81"/>
    <w:rsid w:val="00DD0F8F"/>
    <w:rsid w:val="00DD10B4"/>
    <w:rsid w:val="00DD1285"/>
    <w:rsid w:val="00DD14BA"/>
    <w:rsid w:val="00DD1AE2"/>
    <w:rsid w:val="00DD1C93"/>
    <w:rsid w:val="00DD1D99"/>
    <w:rsid w:val="00DD1E4E"/>
    <w:rsid w:val="00DD204B"/>
    <w:rsid w:val="00DD2BE9"/>
    <w:rsid w:val="00DD2C29"/>
    <w:rsid w:val="00DD2D00"/>
    <w:rsid w:val="00DD3184"/>
    <w:rsid w:val="00DD3626"/>
    <w:rsid w:val="00DD3684"/>
    <w:rsid w:val="00DD3A28"/>
    <w:rsid w:val="00DD434E"/>
    <w:rsid w:val="00DD4577"/>
    <w:rsid w:val="00DD4647"/>
    <w:rsid w:val="00DD4720"/>
    <w:rsid w:val="00DD4D0A"/>
    <w:rsid w:val="00DD594F"/>
    <w:rsid w:val="00DD5956"/>
    <w:rsid w:val="00DD5A04"/>
    <w:rsid w:val="00DD5CA0"/>
    <w:rsid w:val="00DD5DC7"/>
    <w:rsid w:val="00DD5DCE"/>
    <w:rsid w:val="00DD61E8"/>
    <w:rsid w:val="00DD62C1"/>
    <w:rsid w:val="00DD668C"/>
    <w:rsid w:val="00DD66E5"/>
    <w:rsid w:val="00DD6C30"/>
    <w:rsid w:val="00DD6E3D"/>
    <w:rsid w:val="00DD747B"/>
    <w:rsid w:val="00DD76B9"/>
    <w:rsid w:val="00DD7D46"/>
    <w:rsid w:val="00DE01BA"/>
    <w:rsid w:val="00DE02CB"/>
    <w:rsid w:val="00DE06B4"/>
    <w:rsid w:val="00DE06D0"/>
    <w:rsid w:val="00DE0745"/>
    <w:rsid w:val="00DE0A00"/>
    <w:rsid w:val="00DE0AAD"/>
    <w:rsid w:val="00DE0ABA"/>
    <w:rsid w:val="00DE0B29"/>
    <w:rsid w:val="00DE0DF9"/>
    <w:rsid w:val="00DE0F16"/>
    <w:rsid w:val="00DE0FC4"/>
    <w:rsid w:val="00DE141B"/>
    <w:rsid w:val="00DE1511"/>
    <w:rsid w:val="00DE1E77"/>
    <w:rsid w:val="00DE21DB"/>
    <w:rsid w:val="00DE23E6"/>
    <w:rsid w:val="00DE28A9"/>
    <w:rsid w:val="00DE2A89"/>
    <w:rsid w:val="00DE2C70"/>
    <w:rsid w:val="00DE2D66"/>
    <w:rsid w:val="00DE3139"/>
    <w:rsid w:val="00DE3A12"/>
    <w:rsid w:val="00DE3C0D"/>
    <w:rsid w:val="00DE3D7D"/>
    <w:rsid w:val="00DE403E"/>
    <w:rsid w:val="00DE42ED"/>
    <w:rsid w:val="00DE4F37"/>
    <w:rsid w:val="00DE4FA9"/>
    <w:rsid w:val="00DE51B8"/>
    <w:rsid w:val="00DE53DA"/>
    <w:rsid w:val="00DE55A1"/>
    <w:rsid w:val="00DE58C9"/>
    <w:rsid w:val="00DE665C"/>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9B7"/>
    <w:rsid w:val="00DF0A49"/>
    <w:rsid w:val="00DF13FF"/>
    <w:rsid w:val="00DF1504"/>
    <w:rsid w:val="00DF166D"/>
    <w:rsid w:val="00DF1A57"/>
    <w:rsid w:val="00DF1BDA"/>
    <w:rsid w:val="00DF1BFF"/>
    <w:rsid w:val="00DF1F51"/>
    <w:rsid w:val="00DF20CC"/>
    <w:rsid w:val="00DF24E8"/>
    <w:rsid w:val="00DF2DF6"/>
    <w:rsid w:val="00DF2F00"/>
    <w:rsid w:val="00DF3617"/>
    <w:rsid w:val="00DF40E0"/>
    <w:rsid w:val="00DF470A"/>
    <w:rsid w:val="00DF4E10"/>
    <w:rsid w:val="00DF57F3"/>
    <w:rsid w:val="00DF5F60"/>
    <w:rsid w:val="00DF6023"/>
    <w:rsid w:val="00DF651B"/>
    <w:rsid w:val="00DF6805"/>
    <w:rsid w:val="00DF6889"/>
    <w:rsid w:val="00DF68BE"/>
    <w:rsid w:val="00DF6ADA"/>
    <w:rsid w:val="00DF6B2F"/>
    <w:rsid w:val="00DF71A3"/>
    <w:rsid w:val="00DF7201"/>
    <w:rsid w:val="00DF7345"/>
    <w:rsid w:val="00DF772C"/>
    <w:rsid w:val="00DF77EC"/>
    <w:rsid w:val="00DF7C87"/>
    <w:rsid w:val="00E0014A"/>
    <w:rsid w:val="00E001D2"/>
    <w:rsid w:val="00E003EA"/>
    <w:rsid w:val="00E00633"/>
    <w:rsid w:val="00E00A7C"/>
    <w:rsid w:val="00E00C9C"/>
    <w:rsid w:val="00E00DD1"/>
    <w:rsid w:val="00E0119E"/>
    <w:rsid w:val="00E0137F"/>
    <w:rsid w:val="00E01AB7"/>
    <w:rsid w:val="00E01BCE"/>
    <w:rsid w:val="00E01FA3"/>
    <w:rsid w:val="00E0200F"/>
    <w:rsid w:val="00E02084"/>
    <w:rsid w:val="00E02086"/>
    <w:rsid w:val="00E02418"/>
    <w:rsid w:val="00E02947"/>
    <w:rsid w:val="00E02A71"/>
    <w:rsid w:val="00E030A2"/>
    <w:rsid w:val="00E032E2"/>
    <w:rsid w:val="00E03324"/>
    <w:rsid w:val="00E03A81"/>
    <w:rsid w:val="00E03BFE"/>
    <w:rsid w:val="00E03C67"/>
    <w:rsid w:val="00E03C8B"/>
    <w:rsid w:val="00E040E7"/>
    <w:rsid w:val="00E041C3"/>
    <w:rsid w:val="00E043DC"/>
    <w:rsid w:val="00E046C9"/>
    <w:rsid w:val="00E04718"/>
    <w:rsid w:val="00E0489A"/>
    <w:rsid w:val="00E048CD"/>
    <w:rsid w:val="00E04982"/>
    <w:rsid w:val="00E04E73"/>
    <w:rsid w:val="00E05171"/>
    <w:rsid w:val="00E051B1"/>
    <w:rsid w:val="00E0531F"/>
    <w:rsid w:val="00E05AAF"/>
    <w:rsid w:val="00E05E6B"/>
    <w:rsid w:val="00E0649A"/>
    <w:rsid w:val="00E067A4"/>
    <w:rsid w:val="00E06A98"/>
    <w:rsid w:val="00E06C6C"/>
    <w:rsid w:val="00E06F82"/>
    <w:rsid w:val="00E07576"/>
    <w:rsid w:val="00E102BE"/>
    <w:rsid w:val="00E110B6"/>
    <w:rsid w:val="00E1112F"/>
    <w:rsid w:val="00E11C50"/>
    <w:rsid w:val="00E11DB4"/>
    <w:rsid w:val="00E11F33"/>
    <w:rsid w:val="00E124FD"/>
    <w:rsid w:val="00E12736"/>
    <w:rsid w:val="00E1287F"/>
    <w:rsid w:val="00E12894"/>
    <w:rsid w:val="00E12B6A"/>
    <w:rsid w:val="00E12BF5"/>
    <w:rsid w:val="00E12CA0"/>
    <w:rsid w:val="00E13540"/>
    <w:rsid w:val="00E138CB"/>
    <w:rsid w:val="00E1398E"/>
    <w:rsid w:val="00E13A77"/>
    <w:rsid w:val="00E1418E"/>
    <w:rsid w:val="00E143E5"/>
    <w:rsid w:val="00E14735"/>
    <w:rsid w:val="00E14768"/>
    <w:rsid w:val="00E147B4"/>
    <w:rsid w:val="00E1485B"/>
    <w:rsid w:val="00E148C2"/>
    <w:rsid w:val="00E14F53"/>
    <w:rsid w:val="00E15450"/>
    <w:rsid w:val="00E155DC"/>
    <w:rsid w:val="00E159F3"/>
    <w:rsid w:val="00E15D27"/>
    <w:rsid w:val="00E15D2E"/>
    <w:rsid w:val="00E15D72"/>
    <w:rsid w:val="00E15E49"/>
    <w:rsid w:val="00E1757B"/>
    <w:rsid w:val="00E176F6"/>
    <w:rsid w:val="00E17DE0"/>
    <w:rsid w:val="00E20011"/>
    <w:rsid w:val="00E2006A"/>
    <w:rsid w:val="00E20255"/>
    <w:rsid w:val="00E204ED"/>
    <w:rsid w:val="00E20526"/>
    <w:rsid w:val="00E20853"/>
    <w:rsid w:val="00E20963"/>
    <w:rsid w:val="00E209F6"/>
    <w:rsid w:val="00E21257"/>
    <w:rsid w:val="00E214D6"/>
    <w:rsid w:val="00E2166B"/>
    <w:rsid w:val="00E218E7"/>
    <w:rsid w:val="00E21BA0"/>
    <w:rsid w:val="00E21EB9"/>
    <w:rsid w:val="00E21FBD"/>
    <w:rsid w:val="00E22121"/>
    <w:rsid w:val="00E22C25"/>
    <w:rsid w:val="00E22EEE"/>
    <w:rsid w:val="00E23FBB"/>
    <w:rsid w:val="00E24113"/>
    <w:rsid w:val="00E2458C"/>
    <w:rsid w:val="00E24A4D"/>
    <w:rsid w:val="00E24D3D"/>
    <w:rsid w:val="00E24F17"/>
    <w:rsid w:val="00E24F8C"/>
    <w:rsid w:val="00E25033"/>
    <w:rsid w:val="00E25703"/>
    <w:rsid w:val="00E25827"/>
    <w:rsid w:val="00E2582E"/>
    <w:rsid w:val="00E258E9"/>
    <w:rsid w:val="00E2595A"/>
    <w:rsid w:val="00E265D1"/>
    <w:rsid w:val="00E267F6"/>
    <w:rsid w:val="00E268F7"/>
    <w:rsid w:val="00E2698A"/>
    <w:rsid w:val="00E26C71"/>
    <w:rsid w:val="00E26F84"/>
    <w:rsid w:val="00E27822"/>
    <w:rsid w:val="00E27A0E"/>
    <w:rsid w:val="00E308B6"/>
    <w:rsid w:val="00E3096C"/>
    <w:rsid w:val="00E30BBD"/>
    <w:rsid w:val="00E30CE6"/>
    <w:rsid w:val="00E30CEC"/>
    <w:rsid w:val="00E30F9A"/>
    <w:rsid w:val="00E3103E"/>
    <w:rsid w:val="00E31112"/>
    <w:rsid w:val="00E31B04"/>
    <w:rsid w:val="00E31B4F"/>
    <w:rsid w:val="00E31EF6"/>
    <w:rsid w:val="00E31F49"/>
    <w:rsid w:val="00E321F1"/>
    <w:rsid w:val="00E32559"/>
    <w:rsid w:val="00E3299C"/>
    <w:rsid w:val="00E329CC"/>
    <w:rsid w:val="00E32B4B"/>
    <w:rsid w:val="00E32C50"/>
    <w:rsid w:val="00E32E99"/>
    <w:rsid w:val="00E33056"/>
    <w:rsid w:val="00E33361"/>
    <w:rsid w:val="00E33B9E"/>
    <w:rsid w:val="00E34559"/>
    <w:rsid w:val="00E3476D"/>
    <w:rsid w:val="00E34EEC"/>
    <w:rsid w:val="00E350EE"/>
    <w:rsid w:val="00E3552E"/>
    <w:rsid w:val="00E35F42"/>
    <w:rsid w:val="00E362EC"/>
    <w:rsid w:val="00E363D1"/>
    <w:rsid w:val="00E3646A"/>
    <w:rsid w:val="00E36695"/>
    <w:rsid w:val="00E36727"/>
    <w:rsid w:val="00E3699B"/>
    <w:rsid w:val="00E369EA"/>
    <w:rsid w:val="00E36A1E"/>
    <w:rsid w:val="00E36B6F"/>
    <w:rsid w:val="00E36BB4"/>
    <w:rsid w:val="00E372C0"/>
    <w:rsid w:val="00E3771F"/>
    <w:rsid w:val="00E37BAF"/>
    <w:rsid w:val="00E37E08"/>
    <w:rsid w:val="00E37F64"/>
    <w:rsid w:val="00E406F8"/>
    <w:rsid w:val="00E4085A"/>
    <w:rsid w:val="00E408D3"/>
    <w:rsid w:val="00E408E1"/>
    <w:rsid w:val="00E40C09"/>
    <w:rsid w:val="00E4111F"/>
    <w:rsid w:val="00E411B1"/>
    <w:rsid w:val="00E41EF1"/>
    <w:rsid w:val="00E42565"/>
    <w:rsid w:val="00E42D4C"/>
    <w:rsid w:val="00E42D74"/>
    <w:rsid w:val="00E42E1A"/>
    <w:rsid w:val="00E42E62"/>
    <w:rsid w:val="00E42FD0"/>
    <w:rsid w:val="00E434B2"/>
    <w:rsid w:val="00E437D7"/>
    <w:rsid w:val="00E43A46"/>
    <w:rsid w:val="00E43A71"/>
    <w:rsid w:val="00E43DD4"/>
    <w:rsid w:val="00E43EE1"/>
    <w:rsid w:val="00E43F68"/>
    <w:rsid w:val="00E44305"/>
    <w:rsid w:val="00E444F7"/>
    <w:rsid w:val="00E44530"/>
    <w:rsid w:val="00E446A7"/>
    <w:rsid w:val="00E44F76"/>
    <w:rsid w:val="00E45002"/>
    <w:rsid w:val="00E450F1"/>
    <w:rsid w:val="00E451F4"/>
    <w:rsid w:val="00E455F8"/>
    <w:rsid w:val="00E459F3"/>
    <w:rsid w:val="00E45C8A"/>
    <w:rsid w:val="00E45D4A"/>
    <w:rsid w:val="00E46187"/>
    <w:rsid w:val="00E4678B"/>
    <w:rsid w:val="00E46A43"/>
    <w:rsid w:val="00E46AC7"/>
    <w:rsid w:val="00E46DD0"/>
    <w:rsid w:val="00E46E1F"/>
    <w:rsid w:val="00E47212"/>
    <w:rsid w:val="00E47616"/>
    <w:rsid w:val="00E476C5"/>
    <w:rsid w:val="00E47952"/>
    <w:rsid w:val="00E47B69"/>
    <w:rsid w:val="00E47B85"/>
    <w:rsid w:val="00E47CDF"/>
    <w:rsid w:val="00E47DE5"/>
    <w:rsid w:val="00E47FE6"/>
    <w:rsid w:val="00E5003B"/>
    <w:rsid w:val="00E50888"/>
    <w:rsid w:val="00E50899"/>
    <w:rsid w:val="00E50C0D"/>
    <w:rsid w:val="00E51285"/>
    <w:rsid w:val="00E517FE"/>
    <w:rsid w:val="00E518ED"/>
    <w:rsid w:val="00E51AC3"/>
    <w:rsid w:val="00E51FD6"/>
    <w:rsid w:val="00E52080"/>
    <w:rsid w:val="00E52D71"/>
    <w:rsid w:val="00E53E1C"/>
    <w:rsid w:val="00E54802"/>
    <w:rsid w:val="00E54A6E"/>
    <w:rsid w:val="00E54B3E"/>
    <w:rsid w:val="00E54DD9"/>
    <w:rsid w:val="00E55467"/>
    <w:rsid w:val="00E55F06"/>
    <w:rsid w:val="00E5603E"/>
    <w:rsid w:val="00E560D7"/>
    <w:rsid w:val="00E56177"/>
    <w:rsid w:val="00E56308"/>
    <w:rsid w:val="00E56748"/>
    <w:rsid w:val="00E56850"/>
    <w:rsid w:val="00E56E04"/>
    <w:rsid w:val="00E570B6"/>
    <w:rsid w:val="00E5744A"/>
    <w:rsid w:val="00E57666"/>
    <w:rsid w:val="00E57B17"/>
    <w:rsid w:val="00E57BF7"/>
    <w:rsid w:val="00E57F74"/>
    <w:rsid w:val="00E60236"/>
    <w:rsid w:val="00E60348"/>
    <w:rsid w:val="00E604D5"/>
    <w:rsid w:val="00E605FF"/>
    <w:rsid w:val="00E606B4"/>
    <w:rsid w:val="00E60DD5"/>
    <w:rsid w:val="00E61678"/>
    <w:rsid w:val="00E61B2B"/>
    <w:rsid w:val="00E61BFF"/>
    <w:rsid w:val="00E620D6"/>
    <w:rsid w:val="00E62145"/>
    <w:rsid w:val="00E62172"/>
    <w:rsid w:val="00E6225E"/>
    <w:rsid w:val="00E622A0"/>
    <w:rsid w:val="00E628AB"/>
    <w:rsid w:val="00E628E9"/>
    <w:rsid w:val="00E62921"/>
    <w:rsid w:val="00E62D7D"/>
    <w:rsid w:val="00E62F87"/>
    <w:rsid w:val="00E630FB"/>
    <w:rsid w:val="00E63499"/>
    <w:rsid w:val="00E634A8"/>
    <w:rsid w:val="00E634CE"/>
    <w:rsid w:val="00E63AD3"/>
    <w:rsid w:val="00E63CD4"/>
    <w:rsid w:val="00E63FA9"/>
    <w:rsid w:val="00E64438"/>
    <w:rsid w:val="00E64662"/>
    <w:rsid w:val="00E648F0"/>
    <w:rsid w:val="00E649CE"/>
    <w:rsid w:val="00E64B38"/>
    <w:rsid w:val="00E64B9C"/>
    <w:rsid w:val="00E64E3D"/>
    <w:rsid w:val="00E64FDC"/>
    <w:rsid w:val="00E65001"/>
    <w:rsid w:val="00E6516B"/>
    <w:rsid w:val="00E65472"/>
    <w:rsid w:val="00E655D2"/>
    <w:rsid w:val="00E6580C"/>
    <w:rsid w:val="00E6587A"/>
    <w:rsid w:val="00E65C0B"/>
    <w:rsid w:val="00E65EE5"/>
    <w:rsid w:val="00E66734"/>
    <w:rsid w:val="00E66891"/>
    <w:rsid w:val="00E672F9"/>
    <w:rsid w:val="00E6737E"/>
    <w:rsid w:val="00E6750B"/>
    <w:rsid w:val="00E67538"/>
    <w:rsid w:val="00E6784E"/>
    <w:rsid w:val="00E678C9"/>
    <w:rsid w:val="00E67C6D"/>
    <w:rsid w:val="00E67D11"/>
    <w:rsid w:val="00E70007"/>
    <w:rsid w:val="00E70085"/>
    <w:rsid w:val="00E70BE9"/>
    <w:rsid w:val="00E7116B"/>
    <w:rsid w:val="00E712BC"/>
    <w:rsid w:val="00E714BC"/>
    <w:rsid w:val="00E7179E"/>
    <w:rsid w:val="00E71CFC"/>
    <w:rsid w:val="00E721B1"/>
    <w:rsid w:val="00E7230D"/>
    <w:rsid w:val="00E723A1"/>
    <w:rsid w:val="00E72444"/>
    <w:rsid w:val="00E7253F"/>
    <w:rsid w:val="00E725EE"/>
    <w:rsid w:val="00E7297A"/>
    <w:rsid w:val="00E72FE9"/>
    <w:rsid w:val="00E7311D"/>
    <w:rsid w:val="00E732D1"/>
    <w:rsid w:val="00E7330A"/>
    <w:rsid w:val="00E73463"/>
    <w:rsid w:val="00E73882"/>
    <w:rsid w:val="00E739DB"/>
    <w:rsid w:val="00E73C73"/>
    <w:rsid w:val="00E74221"/>
    <w:rsid w:val="00E74590"/>
    <w:rsid w:val="00E74670"/>
    <w:rsid w:val="00E7483D"/>
    <w:rsid w:val="00E749D4"/>
    <w:rsid w:val="00E74BEC"/>
    <w:rsid w:val="00E759F4"/>
    <w:rsid w:val="00E75B44"/>
    <w:rsid w:val="00E75CBE"/>
    <w:rsid w:val="00E76342"/>
    <w:rsid w:val="00E765B0"/>
    <w:rsid w:val="00E76604"/>
    <w:rsid w:val="00E7694E"/>
    <w:rsid w:val="00E76A0C"/>
    <w:rsid w:val="00E76CBC"/>
    <w:rsid w:val="00E77153"/>
    <w:rsid w:val="00E773C1"/>
    <w:rsid w:val="00E7795B"/>
    <w:rsid w:val="00E77F4B"/>
    <w:rsid w:val="00E8018B"/>
    <w:rsid w:val="00E801A9"/>
    <w:rsid w:val="00E801C5"/>
    <w:rsid w:val="00E8030E"/>
    <w:rsid w:val="00E80E8F"/>
    <w:rsid w:val="00E80FD7"/>
    <w:rsid w:val="00E811F3"/>
    <w:rsid w:val="00E81263"/>
    <w:rsid w:val="00E81501"/>
    <w:rsid w:val="00E8169A"/>
    <w:rsid w:val="00E8177B"/>
    <w:rsid w:val="00E8185B"/>
    <w:rsid w:val="00E82160"/>
    <w:rsid w:val="00E822B2"/>
    <w:rsid w:val="00E82989"/>
    <w:rsid w:val="00E829A0"/>
    <w:rsid w:val="00E82B30"/>
    <w:rsid w:val="00E82F56"/>
    <w:rsid w:val="00E82FCA"/>
    <w:rsid w:val="00E830BF"/>
    <w:rsid w:val="00E83286"/>
    <w:rsid w:val="00E8356D"/>
    <w:rsid w:val="00E83602"/>
    <w:rsid w:val="00E839DF"/>
    <w:rsid w:val="00E83A7E"/>
    <w:rsid w:val="00E83C48"/>
    <w:rsid w:val="00E83FE9"/>
    <w:rsid w:val="00E84296"/>
    <w:rsid w:val="00E842CE"/>
    <w:rsid w:val="00E843A8"/>
    <w:rsid w:val="00E8442B"/>
    <w:rsid w:val="00E849FD"/>
    <w:rsid w:val="00E851FA"/>
    <w:rsid w:val="00E85219"/>
    <w:rsid w:val="00E8546A"/>
    <w:rsid w:val="00E8546F"/>
    <w:rsid w:val="00E854EB"/>
    <w:rsid w:val="00E854EF"/>
    <w:rsid w:val="00E859D6"/>
    <w:rsid w:val="00E85E89"/>
    <w:rsid w:val="00E860A7"/>
    <w:rsid w:val="00E8651D"/>
    <w:rsid w:val="00E8687D"/>
    <w:rsid w:val="00E86D41"/>
    <w:rsid w:val="00E871A4"/>
    <w:rsid w:val="00E871F8"/>
    <w:rsid w:val="00E8722D"/>
    <w:rsid w:val="00E8747D"/>
    <w:rsid w:val="00E874CC"/>
    <w:rsid w:val="00E8773D"/>
    <w:rsid w:val="00E87A0A"/>
    <w:rsid w:val="00E87D1B"/>
    <w:rsid w:val="00E87F7B"/>
    <w:rsid w:val="00E90243"/>
    <w:rsid w:val="00E90C9E"/>
    <w:rsid w:val="00E90D8F"/>
    <w:rsid w:val="00E90FA0"/>
    <w:rsid w:val="00E913EB"/>
    <w:rsid w:val="00E91EF6"/>
    <w:rsid w:val="00E92737"/>
    <w:rsid w:val="00E92754"/>
    <w:rsid w:val="00E92B43"/>
    <w:rsid w:val="00E92B87"/>
    <w:rsid w:val="00E92C1F"/>
    <w:rsid w:val="00E92E2D"/>
    <w:rsid w:val="00E9308F"/>
    <w:rsid w:val="00E9362B"/>
    <w:rsid w:val="00E938E5"/>
    <w:rsid w:val="00E9391C"/>
    <w:rsid w:val="00E93DD3"/>
    <w:rsid w:val="00E93FAE"/>
    <w:rsid w:val="00E94BE4"/>
    <w:rsid w:val="00E94E5C"/>
    <w:rsid w:val="00E956BC"/>
    <w:rsid w:val="00E958D6"/>
    <w:rsid w:val="00E95987"/>
    <w:rsid w:val="00E95D2B"/>
    <w:rsid w:val="00E96502"/>
    <w:rsid w:val="00E96C28"/>
    <w:rsid w:val="00E96C90"/>
    <w:rsid w:val="00E9721D"/>
    <w:rsid w:val="00E97E08"/>
    <w:rsid w:val="00E97E58"/>
    <w:rsid w:val="00EA0135"/>
    <w:rsid w:val="00EA02A2"/>
    <w:rsid w:val="00EA061D"/>
    <w:rsid w:val="00EA0795"/>
    <w:rsid w:val="00EA0C4B"/>
    <w:rsid w:val="00EA0E2A"/>
    <w:rsid w:val="00EA0E73"/>
    <w:rsid w:val="00EA0E8D"/>
    <w:rsid w:val="00EA1ACC"/>
    <w:rsid w:val="00EA1F74"/>
    <w:rsid w:val="00EA20A7"/>
    <w:rsid w:val="00EA2346"/>
    <w:rsid w:val="00EA241D"/>
    <w:rsid w:val="00EA2460"/>
    <w:rsid w:val="00EA261B"/>
    <w:rsid w:val="00EA2622"/>
    <w:rsid w:val="00EA2641"/>
    <w:rsid w:val="00EA2984"/>
    <w:rsid w:val="00EA2CCC"/>
    <w:rsid w:val="00EA345C"/>
    <w:rsid w:val="00EA358F"/>
    <w:rsid w:val="00EA36E7"/>
    <w:rsid w:val="00EA3812"/>
    <w:rsid w:val="00EA3943"/>
    <w:rsid w:val="00EA3FBF"/>
    <w:rsid w:val="00EA41D6"/>
    <w:rsid w:val="00EA4527"/>
    <w:rsid w:val="00EA4531"/>
    <w:rsid w:val="00EA45A6"/>
    <w:rsid w:val="00EA48EE"/>
    <w:rsid w:val="00EA4A39"/>
    <w:rsid w:val="00EA4A9B"/>
    <w:rsid w:val="00EA50F2"/>
    <w:rsid w:val="00EA5410"/>
    <w:rsid w:val="00EA5428"/>
    <w:rsid w:val="00EA5890"/>
    <w:rsid w:val="00EA599D"/>
    <w:rsid w:val="00EA5B0B"/>
    <w:rsid w:val="00EA5B71"/>
    <w:rsid w:val="00EA5BFE"/>
    <w:rsid w:val="00EA5CD9"/>
    <w:rsid w:val="00EA65D6"/>
    <w:rsid w:val="00EA65D8"/>
    <w:rsid w:val="00EA6881"/>
    <w:rsid w:val="00EB019B"/>
    <w:rsid w:val="00EB027A"/>
    <w:rsid w:val="00EB077F"/>
    <w:rsid w:val="00EB0961"/>
    <w:rsid w:val="00EB0B3B"/>
    <w:rsid w:val="00EB0E7C"/>
    <w:rsid w:val="00EB0F76"/>
    <w:rsid w:val="00EB107B"/>
    <w:rsid w:val="00EB10B4"/>
    <w:rsid w:val="00EB1159"/>
    <w:rsid w:val="00EB11AD"/>
    <w:rsid w:val="00EB1A68"/>
    <w:rsid w:val="00EB1BC9"/>
    <w:rsid w:val="00EB1F2E"/>
    <w:rsid w:val="00EB215A"/>
    <w:rsid w:val="00EB2311"/>
    <w:rsid w:val="00EB23BE"/>
    <w:rsid w:val="00EB2AD5"/>
    <w:rsid w:val="00EB2E56"/>
    <w:rsid w:val="00EB301B"/>
    <w:rsid w:val="00EB357F"/>
    <w:rsid w:val="00EB35E8"/>
    <w:rsid w:val="00EB3814"/>
    <w:rsid w:val="00EB3A9A"/>
    <w:rsid w:val="00EB3B6C"/>
    <w:rsid w:val="00EB43E9"/>
    <w:rsid w:val="00EB4695"/>
    <w:rsid w:val="00EB47E7"/>
    <w:rsid w:val="00EB489B"/>
    <w:rsid w:val="00EB4A25"/>
    <w:rsid w:val="00EB4D02"/>
    <w:rsid w:val="00EB5268"/>
    <w:rsid w:val="00EB54F2"/>
    <w:rsid w:val="00EB595D"/>
    <w:rsid w:val="00EB6295"/>
    <w:rsid w:val="00EB693B"/>
    <w:rsid w:val="00EB6CA3"/>
    <w:rsid w:val="00EB6CD4"/>
    <w:rsid w:val="00EB6DC9"/>
    <w:rsid w:val="00EB703F"/>
    <w:rsid w:val="00EB719E"/>
    <w:rsid w:val="00EB7299"/>
    <w:rsid w:val="00EB7474"/>
    <w:rsid w:val="00EB74A8"/>
    <w:rsid w:val="00EB7855"/>
    <w:rsid w:val="00EB7AAA"/>
    <w:rsid w:val="00EB7E16"/>
    <w:rsid w:val="00EB7ED5"/>
    <w:rsid w:val="00EC041E"/>
    <w:rsid w:val="00EC0EEB"/>
    <w:rsid w:val="00EC114D"/>
    <w:rsid w:val="00EC1511"/>
    <w:rsid w:val="00EC167D"/>
    <w:rsid w:val="00EC17EC"/>
    <w:rsid w:val="00EC19F0"/>
    <w:rsid w:val="00EC214D"/>
    <w:rsid w:val="00EC2174"/>
    <w:rsid w:val="00EC2199"/>
    <w:rsid w:val="00EC2485"/>
    <w:rsid w:val="00EC2B01"/>
    <w:rsid w:val="00EC2C90"/>
    <w:rsid w:val="00EC2DC1"/>
    <w:rsid w:val="00EC309C"/>
    <w:rsid w:val="00EC30FA"/>
    <w:rsid w:val="00EC341C"/>
    <w:rsid w:val="00EC43FC"/>
    <w:rsid w:val="00EC4452"/>
    <w:rsid w:val="00EC4461"/>
    <w:rsid w:val="00EC5256"/>
    <w:rsid w:val="00EC5819"/>
    <w:rsid w:val="00EC5863"/>
    <w:rsid w:val="00EC5BAC"/>
    <w:rsid w:val="00EC5D5F"/>
    <w:rsid w:val="00EC6244"/>
    <w:rsid w:val="00EC664E"/>
    <w:rsid w:val="00EC68F4"/>
    <w:rsid w:val="00EC6A0B"/>
    <w:rsid w:val="00EC6B66"/>
    <w:rsid w:val="00EC6CD5"/>
    <w:rsid w:val="00EC6EFF"/>
    <w:rsid w:val="00EC6F4C"/>
    <w:rsid w:val="00EC72E9"/>
    <w:rsid w:val="00EC746A"/>
    <w:rsid w:val="00EC74B8"/>
    <w:rsid w:val="00EC7A61"/>
    <w:rsid w:val="00EC7EF9"/>
    <w:rsid w:val="00EC7F73"/>
    <w:rsid w:val="00ED0364"/>
    <w:rsid w:val="00ED0490"/>
    <w:rsid w:val="00ED07F0"/>
    <w:rsid w:val="00ED113D"/>
    <w:rsid w:val="00ED1529"/>
    <w:rsid w:val="00ED173A"/>
    <w:rsid w:val="00ED1831"/>
    <w:rsid w:val="00ED1D85"/>
    <w:rsid w:val="00ED232D"/>
    <w:rsid w:val="00ED2767"/>
    <w:rsid w:val="00ED2C4F"/>
    <w:rsid w:val="00ED305A"/>
    <w:rsid w:val="00ED310D"/>
    <w:rsid w:val="00ED374B"/>
    <w:rsid w:val="00ED37C0"/>
    <w:rsid w:val="00ED3811"/>
    <w:rsid w:val="00ED3822"/>
    <w:rsid w:val="00ED3845"/>
    <w:rsid w:val="00ED38A4"/>
    <w:rsid w:val="00ED38EE"/>
    <w:rsid w:val="00ED477E"/>
    <w:rsid w:val="00ED48AF"/>
    <w:rsid w:val="00ED4915"/>
    <w:rsid w:val="00ED4A3F"/>
    <w:rsid w:val="00ED4EFB"/>
    <w:rsid w:val="00ED5010"/>
    <w:rsid w:val="00ED513B"/>
    <w:rsid w:val="00ED5334"/>
    <w:rsid w:val="00ED570F"/>
    <w:rsid w:val="00ED5B41"/>
    <w:rsid w:val="00ED5D29"/>
    <w:rsid w:val="00ED622C"/>
    <w:rsid w:val="00ED62EE"/>
    <w:rsid w:val="00ED660F"/>
    <w:rsid w:val="00ED6610"/>
    <w:rsid w:val="00ED66FD"/>
    <w:rsid w:val="00ED683D"/>
    <w:rsid w:val="00ED73FA"/>
    <w:rsid w:val="00ED74DD"/>
    <w:rsid w:val="00ED76C1"/>
    <w:rsid w:val="00ED77B3"/>
    <w:rsid w:val="00ED7A2F"/>
    <w:rsid w:val="00ED7AAE"/>
    <w:rsid w:val="00ED7B38"/>
    <w:rsid w:val="00ED7D10"/>
    <w:rsid w:val="00ED7EC8"/>
    <w:rsid w:val="00EE0033"/>
    <w:rsid w:val="00EE007E"/>
    <w:rsid w:val="00EE033D"/>
    <w:rsid w:val="00EE08C8"/>
    <w:rsid w:val="00EE08F2"/>
    <w:rsid w:val="00EE0A1D"/>
    <w:rsid w:val="00EE0AA0"/>
    <w:rsid w:val="00EE1240"/>
    <w:rsid w:val="00EE136D"/>
    <w:rsid w:val="00EE14B4"/>
    <w:rsid w:val="00EE1594"/>
    <w:rsid w:val="00EE168C"/>
    <w:rsid w:val="00EE16EF"/>
    <w:rsid w:val="00EE1AE0"/>
    <w:rsid w:val="00EE1D1B"/>
    <w:rsid w:val="00EE1E99"/>
    <w:rsid w:val="00EE1FD6"/>
    <w:rsid w:val="00EE273D"/>
    <w:rsid w:val="00EE294F"/>
    <w:rsid w:val="00EE2B86"/>
    <w:rsid w:val="00EE2E1A"/>
    <w:rsid w:val="00EE320F"/>
    <w:rsid w:val="00EE3BEC"/>
    <w:rsid w:val="00EE3CFF"/>
    <w:rsid w:val="00EE3F3E"/>
    <w:rsid w:val="00EE412D"/>
    <w:rsid w:val="00EE447B"/>
    <w:rsid w:val="00EE471B"/>
    <w:rsid w:val="00EE47C5"/>
    <w:rsid w:val="00EE48C8"/>
    <w:rsid w:val="00EE4CFA"/>
    <w:rsid w:val="00EE4EC9"/>
    <w:rsid w:val="00EE5604"/>
    <w:rsid w:val="00EE5AAB"/>
    <w:rsid w:val="00EE69E6"/>
    <w:rsid w:val="00EE6F51"/>
    <w:rsid w:val="00EE7071"/>
    <w:rsid w:val="00EE7274"/>
    <w:rsid w:val="00EE729F"/>
    <w:rsid w:val="00EE7456"/>
    <w:rsid w:val="00EE761F"/>
    <w:rsid w:val="00EE7A37"/>
    <w:rsid w:val="00EE7A6A"/>
    <w:rsid w:val="00EF00E8"/>
    <w:rsid w:val="00EF00FE"/>
    <w:rsid w:val="00EF0162"/>
    <w:rsid w:val="00EF064C"/>
    <w:rsid w:val="00EF06DD"/>
    <w:rsid w:val="00EF0EDA"/>
    <w:rsid w:val="00EF1703"/>
    <w:rsid w:val="00EF20AE"/>
    <w:rsid w:val="00EF20B0"/>
    <w:rsid w:val="00EF2136"/>
    <w:rsid w:val="00EF24BF"/>
    <w:rsid w:val="00EF2999"/>
    <w:rsid w:val="00EF347F"/>
    <w:rsid w:val="00EF36DB"/>
    <w:rsid w:val="00EF37C9"/>
    <w:rsid w:val="00EF38D5"/>
    <w:rsid w:val="00EF3918"/>
    <w:rsid w:val="00EF3B18"/>
    <w:rsid w:val="00EF3BB9"/>
    <w:rsid w:val="00EF3E68"/>
    <w:rsid w:val="00EF41D1"/>
    <w:rsid w:val="00EF41D4"/>
    <w:rsid w:val="00EF42A2"/>
    <w:rsid w:val="00EF4336"/>
    <w:rsid w:val="00EF470B"/>
    <w:rsid w:val="00EF49A2"/>
    <w:rsid w:val="00EF49C6"/>
    <w:rsid w:val="00EF4AFF"/>
    <w:rsid w:val="00EF4DF0"/>
    <w:rsid w:val="00EF512C"/>
    <w:rsid w:val="00EF53C7"/>
    <w:rsid w:val="00EF5650"/>
    <w:rsid w:val="00EF5AF1"/>
    <w:rsid w:val="00EF5EC8"/>
    <w:rsid w:val="00EF62F0"/>
    <w:rsid w:val="00EF64AB"/>
    <w:rsid w:val="00EF65D1"/>
    <w:rsid w:val="00EF666E"/>
    <w:rsid w:val="00EF6720"/>
    <w:rsid w:val="00EF690D"/>
    <w:rsid w:val="00EF6924"/>
    <w:rsid w:val="00EF69EF"/>
    <w:rsid w:val="00EF706B"/>
    <w:rsid w:val="00EF73DC"/>
    <w:rsid w:val="00EF763A"/>
    <w:rsid w:val="00EF7C65"/>
    <w:rsid w:val="00EF7D05"/>
    <w:rsid w:val="00EF7FD7"/>
    <w:rsid w:val="00F0011B"/>
    <w:rsid w:val="00F00188"/>
    <w:rsid w:val="00F00316"/>
    <w:rsid w:val="00F00739"/>
    <w:rsid w:val="00F007E2"/>
    <w:rsid w:val="00F00F15"/>
    <w:rsid w:val="00F012BD"/>
    <w:rsid w:val="00F013FF"/>
    <w:rsid w:val="00F01A86"/>
    <w:rsid w:val="00F01AC1"/>
    <w:rsid w:val="00F01B40"/>
    <w:rsid w:val="00F01BDB"/>
    <w:rsid w:val="00F021A3"/>
    <w:rsid w:val="00F02235"/>
    <w:rsid w:val="00F02284"/>
    <w:rsid w:val="00F02E10"/>
    <w:rsid w:val="00F0332B"/>
    <w:rsid w:val="00F033CD"/>
    <w:rsid w:val="00F039DE"/>
    <w:rsid w:val="00F03B46"/>
    <w:rsid w:val="00F03B6E"/>
    <w:rsid w:val="00F03E80"/>
    <w:rsid w:val="00F0434C"/>
    <w:rsid w:val="00F0439D"/>
    <w:rsid w:val="00F043A5"/>
    <w:rsid w:val="00F04B40"/>
    <w:rsid w:val="00F04B81"/>
    <w:rsid w:val="00F04F0A"/>
    <w:rsid w:val="00F0512D"/>
    <w:rsid w:val="00F054F3"/>
    <w:rsid w:val="00F056DD"/>
    <w:rsid w:val="00F058A2"/>
    <w:rsid w:val="00F058C7"/>
    <w:rsid w:val="00F0594B"/>
    <w:rsid w:val="00F05B99"/>
    <w:rsid w:val="00F05EAF"/>
    <w:rsid w:val="00F066AB"/>
    <w:rsid w:val="00F06944"/>
    <w:rsid w:val="00F0769C"/>
    <w:rsid w:val="00F077B0"/>
    <w:rsid w:val="00F07A76"/>
    <w:rsid w:val="00F07F48"/>
    <w:rsid w:val="00F10004"/>
    <w:rsid w:val="00F10343"/>
    <w:rsid w:val="00F1049D"/>
    <w:rsid w:val="00F10615"/>
    <w:rsid w:val="00F1069E"/>
    <w:rsid w:val="00F110A3"/>
    <w:rsid w:val="00F11350"/>
    <w:rsid w:val="00F113AC"/>
    <w:rsid w:val="00F11B05"/>
    <w:rsid w:val="00F11C7C"/>
    <w:rsid w:val="00F11CC6"/>
    <w:rsid w:val="00F11E08"/>
    <w:rsid w:val="00F121B1"/>
    <w:rsid w:val="00F123AE"/>
    <w:rsid w:val="00F12611"/>
    <w:rsid w:val="00F12C1B"/>
    <w:rsid w:val="00F131E7"/>
    <w:rsid w:val="00F13200"/>
    <w:rsid w:val="00F13655"/>
    <w:rsid w:val="00F137AF"/>
    <w:rsid w:val="00F13AB0"/>
    <w:rsid w:val="00F13D21"/>
    <w:rsid w:val="00F14123"/>
    <w:rsid w:val="00F14814"/>
    <w:rsid w:val="00F14982"/>
    <w:rsid w:val="00F14B69"/>
    <w:rsid w:val="00F14EFB"/>
    <w:rsid w:val="00F15042"/>
    <w:rsid w:val="00F150DB"/>
    <w:rsid w:val="00F15749"/>
    <w:rsid w:val="00F15C12"/>
    <w:rsid w:val="00F16372"/>
    <w:rsid w:val="00F16BAB"/>
    <w:rsid w:val="00F16CEC"/>
    <w:rsid w:val="00F16F83"/>
    <w:rsid w:val="00F16FD8"/>
    <w:rsid w:val="00F17055"/>
    <w:rsid w:val="00F1707E"/>
    <w:rsid w:val="00F173E3"/>
    <w:rsid w:val="00F17645"/>
    <w:rsid w:val="00F17875"/>
    <w:rsid w:val="00F1799F"/>
    <w:rsid w:val="00F17A82"/>
    <w:rsid w:val="00F17A8D"/>
    <w:rsid w:val="00F17C7F"/>
    <w:rsid w:val="00F17E05"/>
    <w:rsid w:val="00F201A9"/>
    <w:rsid w:val="00F20267"/>
    <w:rsid w:val="00F2074D"/>
    <w:rsid w:val="00F20A06"/>
    <w:rsid w:val="00F20A47"/>
    <w:rsid w:val="00F20F4C"/>
    <w:rsid w:val="00F20F9A"/>
    <w:rsid w:val="00F210A9"/>
    <w:rsid w:val="00F21391"/>
    <w:rsid w:val="00F21495"/>
    <w:rsid w:val="00F214E8"/>
    <w:rsid w:val="00F215A2"/>
    <w:rsid w:val="00F21B71"/>
    <w:rsid w:val="00F21EDB"/>
    <w:rsid w:val="00F21EF2"/>
    <w:rsid w:val="00F21FC5"/>
    <w:rsid w:val="00F22679"/>
    <w:rsid w:val="00F22B53"/>
    <w:rsid w:val="00F22FE8"/>
    <w:rsid w:val="00F2310A"/>
    <w:rsid w:val="00F2331C"/>
    <w:rsid w:val="00F23809"/>
    <w:rsid w:val="00F23912"/>
    <w:rsid w:val="00F23A0D"/>
    <w:rsid w:val="00F23C97"/>
    <w:rsid w:val="00F24461"/>
    <w:rsid w:val="00F24476"/>
    <w:rsid w:val="00F24495"/>
    <w:rsid w:val="00F244A4"/>
    <w:rsid w:val="00F24520"/>
    <w:rsid w:val="00F246A9"/>
    <w:rsid w:val="00F246B6"/>
    <w:rsid w:val="00F24850"/>
    <w:rsid w:val="00F2552C"/>
    <w:rsid w:val="00F25B1B"/>
    <w:rsid w:val="00F2655B"/>
    <w:rsid w:val="00F2666C"/>
    <w:rsid w:val="00F266A0"/>
    <w:rsid w:val="00F26BA0"/>
    <w:rsid w:val="00F26D14"/>
    <w:rsid w:val="00F26FB5"/>
    <w:rsid w:val="00F2710E"/>
    <w:rsid w:val="00F27139"/>
    <w:rsid w:val="00F2737A"/>
    <w:rsid w:val="00F27539"/>
    <w:rsid w:val="00F27B93"/>
    <w:rsid w:val="00F27C02"/>
    <w:rsid w:val="00F300F7"/>
    <w:rsid w:val="00F30553"/>
    <w:rsid w:val="00F30939"/>
    <w:rsid w:val="00F30A36"/>
    <w:rsid w:val="00F30DE3"/>
    <w:rsid w:val="00F30F8C"/>
    <w:rsid w:val="00F311FA"/>
    <w:rsid w:val="00F31557"/>
    <w:rsid w:val="00F3177E"/>
    <w:rsid w:val="00F3189C"/>
    <w:rsid w:val="00F31BD2"/>
    <w:rsid w:val="00F327CF"/>
    <w:rsid w:val="00F3295E"/>
    <w:rsid w:val="00F329DD"/>
    <w:rsid w:val="00F32DE2"/>
    <w:rsid w:val="00F32E11"/>
    <w:rsid w:val="00F332D5"/>
    <w:rsid w:val="00F334FE"/>
    <w:rsid w:val="00F33531"/>
    <w:rsid w:val="00F336AF"/>
    <w:rsid w:val="00F33B62"/>
    <w:rsid w:val="00F33CAF"/>
    <w:rsid w:val="00F340E2"/>
    <w:rsid w:val="00F34869"/>
    <w:rsid w:val="00F3486F"/>
    <w:rsid w:val="00F34EA6"/>
    <w:rsid w:val="00F352D1"/>
    <w:rsid w:val="00F355E8"/>
    <w:rsid w:val="00F35878"/>
    <w:rsid w:val="00F35879"/>
    <w:rsid w:val="00F358D6"/>
    <w:rsid w:val="00F35BA3"/>
    <w:rsid w:val="00F35D37"/>
    <w:rsid w:val="00F36204"/>
    <w:rsid w:val="00F36A73"/>
    <w:rsid w:val="00F36C0C"/>
    <w:rsid w:val="00F36D54"/>
    <w:rsid w:val="00F36D9C"/>
    <w:rsid w:val="00F36E7B"/>
    <w:rsid w:val="00F36EA2"/>
    <w:rsid w:val="00F36FFD"/>
    <w:rsid w:val="00F37002"/>
    <w:rsid w:val="00F371B0"/>
    <w:rsid w:val="00F37308"/>
    <w:rsid w:val="00F37CE9"/>
    <w:rsid w:val="00F37DAE"/>
    <w:rsid w:val="00F40B53"/>
    <w:rsid w:val="00F40BCC"/>
    <w:rsid w:val="00F40C14"/>
    <w:rsid w:val="00F4120F"/>
    <w:rsid w:val="00F4140E"/>
    <w:rsid w:val="00F41DF7"/>
    <w:rsid w:val="00F42436"/>
    <w:rsid w:val="00F4259B"/>
    <w:rsid w:val="00F42716"/>
    <w:rsid w:val="00F4282F"/>
    <w:rsid w:val="00F428A6"/>
    <w:rsid w:val="00F4304F"/>
    <w:rsid w:val="00F430AE"/>
    <w:rsid w:val="00F430F2"/>
    <w:rsid w:val="00F4315E"/>
    <w:rsid w:val="00F431B8"/>
    <w:rsid w:val="00F432BB"/>
    <w:rsid w:val="00F43C2B"/>
    <w:rsid w:val="00F43CAC"/>
    <w:rsid w:val="00F43D41"/>
    <w:rsid w:val="00F44234"/>
    <w:rsid w:val="00F444B1"/>
    <w:rsid w:val="00F44A22"/>
    <w:rsid w:val="00F44D5B"/>
    <w:rsid w:val="00F45177"/>
    <w:rsid w:val="00F45202"/>
    <w:rsid w:val="00F45442"/>
    <w:rsid w:val="00F45685"/>
    <w:rsid w:val="00F459F0"/>
    <w:rsid w:val="00F45C57"/>
    <w:rsid w:val="00F45C7C"/>
    <w:rsid w:val="00F461A5"/>
    <w:rsid w:val="00F461E7"/>
    <w:rsid w:val="00F462C8"/>
    <w:rsid w:val="00F463CE"/>
    <w:rsid w:val="00F472BD"/>
    <w:rsid w:val="00F4758F"/>
    <w:rsid w:val="00F477B7"/>
    <w:rsid w:val="00F47AE2"/>
    <w:rsid w:val="00F501B9"/>
    <w:rsid w:val="00F508BD"/>
    <w:rsid w:val="00F50B94"/>
    <w:rsid w:val="00F50EB5"/>
    <w:rsid w:val="00F50FD7"/>
    <w:rsid w:val="00F5177A"/>
    <w:rsid w:val="00F51C47"/>
    <w:rsid w:val="00F52150"/>
    <w:rsid w:val="00F52830"/>
    <w:rsid w:val="00F52FBF"/>
    <w:rsid w:val="00F5383A"/>
    <w:rsid w:val="00F5394D"/>
    <w:rsid w:val="00F53957"/>
    <w:rsid w:val="00F53C16"/>
    <w:rsid w:val="00F5413C"/>
    <w:rsid w:val="00F54AA1"/>
    <w:rsid w:val="00F55279"/>
    <w:rsid w:val="00F553EC"/>
    <w:rsid w:val="00F558F1"/>
    <w:rsid w:val="00F55FA4"/>
    <w:rsid w:val="00F56037"/>
    <w:rsid w:val="00F56481"/>
    <w:rsid w:val="00F56756"/>
    <w:rsid w:val="00F5676D"/>
    <w:rsid w:val="00F56EA7"/>
    <w:rsid w:val="00F56FAC"/>
    <w:rsid w:val="00F57292"/>
    <w:rsid w:val="00F57304"/>
    <w:rsid w:val="00F5740B"/>
    <w:rsid w:val="00F6029A"/>
    <w:rsid w:val="00F607B2"/>
    <w:rsid w:val="00F60D85"/>
    <w:rsid w:val="00F61231"/>
    <w:rsid w:val="00F61E2B"/>
    <w:rsid w:val="00F620FC"/>
    <w:rsid w:val="00F621EC"/>
    <w:rsid w:val="00F62F8A"/>
    <w:rsid w:val="00F62FA2"/>
    <w:rsid w:val="00F630A3"/>
    <w:rsid w:val="00F636F5"/>
    <w:rsid w:val="00F63DDB"/>
    <w:rsid w:val="00F6440A"/>
    <w:rsid w:val="00F64E7A"/>
    <w:rsid w:val="00F65139"/>
    <w:rsid w:val="00F651DA"/>
    <w:rsid w:val="00F65443"/>
    <w:rsid w:val="00F6545E"/>
    <w:rsid w:val="00F65547"/>
    <w:rsid w:val="00F65677"/>
    <w:rsid w:val="00F66AAB"/>
    <w:rsid w:val="00F66CAF"/>
    <w:rsid w:val="00F66DDC"/>
    <w:rsid w:val="00F672FE"/>
    <w:rsid w:val="00F67582"/>
    <w:rsid w:val="00F67B93"/>
    <w:rsid w:val="00F67C31"/>
    <w:rsid w:val="00F701F1"/>
    <w:rsid w:val="00F702E8"/>
    <w:rsid w:val="00F705FD"/>
    <w:rsid w:val="00F70C8C"/>
    <w:rsid w:val="00F70DA6"/>
    <w:rsid w:val="00F714AD"/>
    <w:rsid w:val="00F715F1"/>
    <w:rsid w:val="00F7172C"/>
    <w:rsid w:val="00F71CDB"/>
    <w:rsid w:val="00F71D13"/>
    <w:rsid w:val="00F72297"/>
    <w:rsid w:val="00F729D2"/>
    <w:rsid w:val="00F72FCD"/>
    <w:rsid w:val="00F734D5"/>
    <w:rsid w:val="00F7422B"/>
    <w:rsid w:val="00F7501D"/>
    <w:rsid w:val="00F75082"/>
    <w:rsid w:val="00F7520D"/>
    <w:rsid w:val="00F76235"/>
    <w:rsid w:val="00F76C16"/>
    <w:rsid w:val="00F76F32"/>
    <w:rsid w:val="00F76FAE"/>
    <w:rsid w:val="00F773BC"/>
    <w:rsid w:val="00F774B4"/>
    <w:rsid w:val="00F77526"/>
    <w:rsid w:val="00F803C7"/>
    <w:rsid w:val="00F8049E"/>
    <w:rsid w:val="00F804E6"/>
    <w:rsid w:val="00F80523"/>
    <w:rsid w:val="00F80D98"/>
    <w:rsid w:val="00F80F1C"/>
    <w:rsid w:val="00F81640"/>
    <w:rsid w:val="00F81926"/>
    <w:rsid w:val="00F81AEE"/>
    <w:rsid w:val="00F81D28"/>
    <w:rsid w:val="00F81DDA"/>
    <w:rsid w:val="00F8211C"/>
    <w:rsid w:val="00F8245A"/>
    <w:rsid w:val="00F824C5"/>
    <w:rsid w:val="00F8258D"/>
    <w:rsid w:val="00F82EE9"/>
    <w:rsid w:val="00F830DC"/>
    <w:rsid w:val="00F83147"/>
    <w:rsid w:val="00F832F9"/>
    <w:rsid w:val="00F83351"/>
    <w:rsid w:val="00F8340E"/>
    <w:rsid w:val="00F83697"/>
    <w:rsid w:val="00F83EA4"/>
    <w:rsid w:val="00F84064"/>
    <w:rsid w:val="00F84287"/>
    <w:rsid w:val="00F842A0"/>
    <w:rsid w:val="00F845B2"/>
    <w:rsid w:val="00F845ED"/>
    <w:rsid w:val="00F8466E"/>
    <w:rsid w:val="00F8477E"/>
    <w:rsid w:val="00F84B43"/>
    <w:rsid w:val="00F84B5D"/>
    <w:rsid w:val="00F84CB9"/>
    <w:rsid w:val="00F85065"/>
    <w:rsid w:val="00F852D3"/>
    <w:rsid w:val="00F853B9"/>
    <w:rsid w:val="00F8546A"/>
    <w:rsid w:val="00F85538"/>
    <w:rsid w:val="00F8558F"/>
    <w:rsid w:val="00F858F8"/>
    <w:rsid w:val="00F86134"/>
    <w:rsid w:val="00F8666E"/>
    <w:rsid w:val="00F8673E"/>
    <w:rsid w:val="00F868EF"/>
    <w:rsid w:val="00F86CC0"/>
    <w:rsid w:val="00F86DE8"/>
    <w:rsid w:val="00F86E5B"/>
    <w:rsid w:val="00F86E74"/>
    <w:rsid w:val="00F873AF"/>
    <w:rsid w:val="00F87558"/>
    <w:rsid w:val="00F876C7"/>
    <w:rsid w:val="00F87DFA"/>
    <w:rsid w:val="00F87F5B"/>
    <w:rsid w:val="00F87FD1"/>
    <w:rsid w:val="00F900C0"/>
    <w:rsid w:val="00F90129"/>
    <w:rsid w:val="00F902D9"/>
    <w:rsid w:val="00F90503"/>
    <w:rsid w:val="00F9054D"/>
    <w:rsid w:val="00F90B42"/>
    <w:rsid w:val="00F91145"/>
    <w:rsid w:val="00F91231"/>
    <w:rsid w:val="00F9152D"/>
    <w:rsid w:val="00F91972"/>
    <w:rsid w:val="00F91B56"/>
    <w:rsid w:val="00F91EF4"/>
    <w:rsid w:val="00F922D7"/>
    <w:rsid w:val="00F926B5"/>
    <w:rsid w:val="00F92794"/>
    <w:rsid w:val="00F92A8E"/>
    <w:rsid w:val="00F932C5"/>
    <w:rsid w:val="00F9369D"/>
    <w:rsid w:val="00F939E6"/>
    <w:rsid w:val="00F93D26"/>
    <w:rsid w:val="00F93DBC"/>
    <w:rsid w:val="00F94189"/>
    <w:rsid w:val="00F946B3"/>
    <w:rsid w:val="00F94E8C"/>
    <w:rsid w:val="00F94EE6"/>
    <w:rsid w:val="00F951EA"/>
    <w:rsid w:val="00F951FC"/>
    <w:rsid w:val="00F952CA"/>
    <w:rsid w:val="00F95519"/>
    <w:rsid w:val="00F95806"/>
    <w:rsid w:val="00F95A33"/>
    <w:rsid w:val="00F95C01"/>
    <w:rsid w:val="00F96100"/>
    <w:rsid w:val="00F96160"/>
    <w:rsid w:val="00F9632F"/>
    <w:rsid w:val="00F96946"/>
    <w:rsid w:val="00F96B94"/>
    <w:rsid w:val="00F96D9D"/>
    <w:rsid w:val="00F96FFE"/>
    <w:rsid w:val="00F97212"/>
    <w:rsid w:val="00F9740C"/>
    <w:rsid w:val="00F97725"/>
    <w:rsid w:val="00F97ED9"/>
    <w:rsid w:val="00F97F4F"/>
    <w:rsid w:val="00FA07E5"/>
    <w:rsid w:val="00FA0AB8"/>
    <w:rsid w:val="00FA0FAC"/>
    <w:rsid w:val="00FA1E75"/>
    <w:rsid w:val="00FA21E2"/>
    <w:rsid w:val="00FA23FC"/>
    <w:rsid w:val="00FA2579"/>
    <w:rsid w:val="00FA2986"/>
    <w:rsid w:val="00FA2E62"/>
    <w:rsid w:val="00FA32A4"/>
    <w:rsid w:val="00FA3AD8"/>
    <w:rsid w:val="00FA3AFC"/>
    <w:rsid w:val="00FA3B1F"/>
    <w:rsid w:val="00FA4225"/>
    <w:rsid w:val="00FA4290"/>
    <w:rsid w:val="00FA43A8"/>
    <w:rsid w:val="00FA4853"/>
    <w:rsid w:val="00FA4B13"/>
    <w:rsid w:val="00FA4F5E"/>
    <w:rsid w:val="00FA5645"/>
    <w:rsid w:val="00FA57F9"/>
    <w:rsid w:val="00FA5A0D"/>
    <w:rsid w:val="00FA76A7"/>
    <w:rsid w:val="00FA7A1D"/>
    <w:rsid w:val="00FA7F4B"/>
    <w:rsid w:val="00FB06BF"/>
    <w:rsid w:val="00FB0728"/>
    <w:rsid w:val="00FB106D"/>
    <w:rsid w:val="00FB13A4"/>
    <w:rsid w:val="00FB14B8"/>
    <w:rsid w:val="00FB1B8E"/>
    <w:rsid w:val="00FB2413"/>
    <w:rsid w:val="00FB24B5"/>
    <w:rsid w:val="00FB24BA"/>
    <w:rsid w:val="00FB2570"/>
    <w:rsid w:val="00FB3024"/>
    <w:rsid w:val="00FB3DA8"/>
    <w:rsid w:val="00FB3DFE"/>
    <w:rsid w:val="00FB3FB4"/>
    <w:rsid w:val="00FB3FFE"/>
    <w:rsid w:val="00FB423E"/>
    <w:rsid w:val="00FB426B"/>
    <w:rsid w:val="00FB4333"/>
    <w:rsid w:val="00FB451F"/>
    <w:rsid w:val="00FB480D"/>
    <w:rsid w:val="00FB48E1"/>
    <w:rsid w:val="00FB4EB3"/>
    <w:rsid w:val="00FB4F7B"/>
    <w:rsid w:val="00FB524B"/>
    <w:rsid w:val="00FB53C7"/>
    <w:rsid w:val="00FB53DD"/>
    <w:rsid w:val="00FB5962"/>
    <w:rsid w:val="00FB5981"/>
    <w:rsid w:val="00FB6258"/>
    <w:rsid w:val="00FB62F7"/>
    <w:rsid w:val="00FB63B3"/>
    <w:rsid w:val="00FB63D8"/>
    <w:rsid w:val="00FB6759"/>
    <w:rsid w:val="00FB676E"/>
    <w:rsid w:val="00FB67CE"/>
    <w:rsid w:val="00FB6CE3"/>
    <w:rsid w:val="00FB6CF9"/>
    <w:rsid w:val="00FB75F5"/>
    <w:rsid w:val="00FB76D1"/>
    <w:rsid w:val="00FB7A40"/>
    <w:rsid w:val="00FB7BD7"/>
    <w:rsid w:val="00FC036A"/>
    <w:rsid w:val="00FC0557"/>
    <w:rsid w:val="00FC05D0"/>
    <w:rsid w:val="00FC05F4"/>
    <w:rsid w:val="00FC06F8"/>
    <w:rsid w:val="00FC0C36"/>
    <w:rsid w:val="00FC1071"/>
    <w:rsid w:val="00FC1BCF"/>
    <w:rsid w:val="00FC1F7F"/>
    <w:rsid w:val="00FC2066"/>
    <w:rsid w:val="00FC22A8"/>
    <w:rsid w:val="00FC23DE"/>
    <w:rsid w:val="00FC2745"/>
    <w:rsid w:val="00FC2F1F"/>
    <w:rsid w:val="00FC30F1"/>
    <w:rsid w:val="00FC352B"/>
    <w:rsid w:val="00FC35B0"/>
    <w:rsid w:val="00FC3691"/>
    <w:rsid w:val="00FC38EB"/>
    <w:rsid w:val="00FC3B04"/>
    <w:rsid w:val="00FC3CE1"/>
    <w:rsid w:val="00FC3F33"/>
    <w:rsid w:val="00FC3F89"/>
    <w:rsid w:val="00FC41B0"/>
    <w:rsid w:val="00FC4326"/>
    <w:rsid w:val="00FC45FF"/>
    <w:rsid w:val="00FC49A8"/>
    <w:rsid w:val="00FC53EA"/>
    <w:rsid w:val="00FC5512"/>
    <w:rsid w:val="00FC56B2"/>
    <w:rsid w:val="00FC589A"/>
    <w:rsid w:val="00FC5D4E"/>
    <w:rsid w:val="00FC60E6"/>
    <w:rsid w:val="00FC6C19"/>
    <w:rsid w:val="00FC6CD4"/>
    <w:rsid w:val="00FC6D26"/>
    <w:rsid w:val="00FC74A1"/>
    <w:rsid w:val="00FC753A"/>
    <w:rsid w:val="00FC75DA"/>
    <w:rsid w:val="00FC7618"/>
    <w:rsid w:val="00FC7AE2"/>
    <w:rsid w:val="00FC7D69"/>
    <w:rsid w:val="00FD0442"/>
    <w:rsid w:val="00FD095C"/>
    <w:rsid w:val="00FD0F9B"/>
    <w:rsid w:val="00FD22D5"/>
    <w:rsid w:val="00FD26AA"/>
    <w:rsid w:val="00FD2896"/>
    <w:rsid w:val="00FD29B4"/>
    <w:rsid w:val="00FD29FF"/>
    <w:rsid w:val="00FD2A92"/>
    <w:rsid w:val="00FD2AD2"/>
    <w:rsid w:val="00FD2CA1"/>
    <w:rsid w:val="00FD2EAB"/>
    <w:rsid w:val="00FD2F73"/>
    <w:rsid w:val="00FD30C5"/>
    <w:rsid w:val="00FD38D4"/>
    <w:rsid w:val="00FD3DAF"/>
    <w:rsid w:val="00FD4B3A"/>
    <w:rsid w:val="00FD4C96"/>
    <w:rsid w:val="00FD521D"/>
    <w:rsid w:val="00FD595F"/>
    <w:rsid w:val="00FD61F8"/>
    <w:rsid w:val="00FD6386"/>
    <w:rsid w:val="00FD6504"/>
    <w:rsid w:val="00FD67B3"/>
    <w:rsid w:val="00FD6AD4"/>
    <w:rsid w:val="00FD772E"/>
    <w:rsid w:val="00FD7853"/>
    <w:rsid w:val="00FD7CE8"/>
    <w:rsid w:val="00FE0225"/>
    <w:rsid w:val="00FE03CD"/>
    <w:rsid w:val="00FE05CE"/>
    <w:rsid w:val="00FE09AF"/>
    <w:rsid w:val="00FE0D97"/>
    <w:rsid w:val="00FE0F07"/>
    <w:rsid w:val="00FE0F16"/>
    <w:rsid w:val="00FE112F"/>
    <w:rsid w:val="00FE1259"/>
    <w:rsid w:val="00FE1307"/>
    <w:rsid w:val="00FE1323"/>
    <w:rsid w:val="00FE16C8"/>
    <w:rsid w:val="00FE16CC"/>
    <w:rsid w:val="00FE2066"/>
    <w:rsid w:val="00FE2198"/>
    <w:rsid w:val="00FE24A0"/>
    <w:rsid w:val="00FE250E"/>
    <w:rsid w:val="00FE273C"/>
    <w:rsid w:val="00FE2BAF"/>
    <w:rsid w:val="00FE2CFA"/>
    <w:rsid w:val="00FE2E74"/>
    <w:rsid w:val="00FE2ED2"/>
    <w:rsid w:val="00FE319E"/>
    <w:rsid w:val="00FE3691"/>
    <w:rsid w:val="00FE3761"/>
    <w:rsid w:val="00FE3C6F"/>
    <w:rsid w:val="00FE3FF3"/>
    <w:rsid w:val="00FE41F5"/>
    <w:rsid w:val="00FE44CB"/>
    <w:rsid w:val="00FE452A"/>
    <w:rsid w:val="00FE4547"/>
    <w:rsid w:val="00FE461A"/>
    <w:rsid w:val="00FE46FA"/>
    <w:rsid w:val="00FE4830"/>
    <w:rsid w:val="00FE4D7B"/>
    <w:rsid w:val="00FE50D6"/>
    <w:rsid w:val="00FE51BA"/>
    <w:rsid w:val="00FE583E"/>
    <w:rsid w:val="00FE5C13"/>
    <w:rsid w:val="00FE60B3"/>
    <w:rsid w:val="00FE6393"/>
    <w:rsid w:val="00FE643C"/>
    <w:rsid w:val="00FE66D9"/>
    <w:rsid w:val="00FE6844"/>
    <w:rsid w:val="00FE6BBD"/>
    <w:rsid w:val="00FE6BD0"/>
    <w:rsid w:val="00FE6C79"/>
    <w:rsid w:val="00FE6E4E"/>
    <w:rsid w:val="00FE70DF"/>
    <w:rsid w:val="00FE7646"/>
    <w:rsid w:val="00FE7CBB"/>
    <w:rsid w:val="00FE7D80"/>
    <w:rsid w:val="00FF028F"/>
    <w:rsid w:val="00FF0407"/>
    <w:rsid w:val="00FF05B0"/>
    <w:rsid w:val="00FF07A8"/>
    <w:rsid w:val="00FF08DB"/>
    <w:rsid w:val="00FF09C6"/>
    <w:rsid w:val="00FF1247"/>
    <w:rsid w:val="00FF15FC"/>
    <w:rsid w:val="00FF173C"/>
    <w:rsid w:val="00FF1946"/>
    <w:rsid w:val="00FF1D0F"/>
    <w:rsid w:val="00FF1F80"/>
    <w:rsid w:val="00FF1FCA"/>
    <w:rsid w:val="00FF20E9"/>
    <w:rsid w:val="00FF2308"/>
    <w:rsid w:val="00FF2661"/>
    <w:rsid w:val="00FF26DE"/>
    <w:rsid w:val="00FF2855"/>
    <w:rsid w:val="00FF2B30"/>
    <w:rsid w:val="00FF372C"/>
    <w:rsid w:val="00FF3820"/>
    <w:rsid w:val="00FF3B9E"/>
    <w:rsid w:val="00FF3EA8"/>
    <w:rsid w:val="00FF40C2"/>
    <w:rsid w:val="00FF4477"/>
    <w:rsid w:val="00FF4535"/>
    <w:rsid w:val="00FF45B8"/>
    <w:rsid w:val="00FF4769"/>
    <w:rsid w:val="00FF4C75"/>
    <w:rsid w:val="00FF4E42"/>
    <w:rsid w:val="00FF4EF4"/>
    <w:rsid w:val="00FF54D7"/>
    <w:rsid w:val="00FF55D0"/>
    <w:rsid w:val="00FF591D"/>
    <w:rsid w:val="00FF59C0"/>
    <w:rsid w:val="00FF732B"/>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1C722"/>
  <w15:chartTrackingRefBased/>
  <w15:docId w15:val="{6C7CB33C-5547-4B12-9BD6-F6E46D6F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6412"/>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BB6412"/>
    <w:pPr>
      <w:keepNext/>
      <w:keepLines/>
      <w:numPr>
        <w:numId w:val="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B641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B641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B641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B6412"/>
    <w:pPr>
      <w:keepNext/>
      <w:numPr>
        <w:numId w:val="3"/>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B641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B641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B6412"/>
    <w:pPr>
      <w:ind w:left="993"/>
      <w:outlineLvl w:val="7"/>
    </w:pPr>
    <w:rPr>
      <w:color w:val="321547"/>
      <w:szCs w:val="22"/>
      <w:u w:val="dotDotDash"/>
    </w:rPr>
  </w:style>
  <w:style w:type="paragraph" w:styleId="Ttulo9">
    <w:name w:val="heading 9"/>
    <w:basedOn w:val="Ttulo8"/>
    <w:next w:val="Normal"/>
    <w:link w:val="Ttulo9Car"/>
    <w:uiPriority w:val="9"/>
    <w:unhideWhenUsed/>
    <w:qFormat/>
    <w:rsid w:val="00BB641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B641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B6412"/>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BB6412"/>
    <w:rPr>
      <w:color w:val="0563C1" w:themeColor="hyperlink"/>
      <w:u w:val="single"/>
    </w:rPr>
  </w:style>
  <w:style w:type="paragraph" w:styleId="Textonotapie">
    <w:name w:val="footnote text"/>
    <w:aliases w:val="Nota a pie de página"/>
    <w:basedOn w:val="Normal"/>
    <w:link w:val="TextonotapieCar"/>
    <w:uiPriority w:val="99"/>
    <w:unhideWhenUsed/>
    <w:qFormat/>
    <w:rsid w:val="00BB6412"/>
    <w:pPr>
      <w:keepLines/>
      <w:spacing w:after="40" w:line="240" w:lineRule="auto"/>
    </w:pPr>
    <w:rPr>
      <w:sz w:val="16"/>
      <w:szCs w:val="20"/>
    </w:rPr>
  </w:style>
  <w:style w:type="character" w:styleId="Refdenotaalpie">
    <w:name w:val="footnote reference"/>
    <w:basedOn w:val="Fuentedeprrafopredeter"/>
    <w:uiPriority w:val="99"/>
    <w:unhideWhenUsed/>
    <w:rsid w:val="00BB6412"/>
    <w:rPr>
      <w:vertAlign w:val="superscript"/>
    </w:rPr>
  </w:style>
  <w:style w:type="table" w:styleId="Tablaconcuadrcula">
    <w:name w:val="Table Grid"/>
    <w:basedOn w:val="Tablanormal"/>
    <w:uiPriority w:val="39"/>
    <w:rsid w:val="00BB641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BB6412"/>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character" w:styleId="Textoennegrita">
    <w:name w:val="Strong"/>
    <w:uiPriority w:val="22"/>
    <w:qFormat/>
    <w:rsid w:val="00D81D01"/>
    <w:rPr>
      <w:b/>
      <w:bCs/>
    </w:rPr>
  </w:style>
  <w:style w:type="character" w:customStyle="1" w:styleId="Ttulo2Car">
    <w:name w:val="Título 2 Car"/>
    <w:basedOn w:val="Fuentedeprrafopredeter"/>
    <w:link w:val="Ttulo2"/>
    <w:uiPriority w:val="9"/>
    <w:rsid w:val="00BB6412"/>
    <w:rPr>
      <w:rFonts w:ascii="Palatino Linotype" w:eastAsiaTheme="minorHAnsi" w:hAnsi="Palatino Linotype" w:cstheme="minorBidi"/>
      <w:b/>
      <w:bCs/>
      <w:color w:val="5F2987"/>
      <w:sz w:val="22"/>
      <w:szCs w:val="22"/>
      <w:shd w:val="clear" w:color="auto" w:fill="E2EFD9" w:themeFill="accent6" w:themeFillTint="33"/>
      <w:lang w:eastAsia="en-US"/>
    </w:rPr>
  </w:style>
  <w:style w:type="paragraph" w:styleId="Textoindependiente">
    <w:name w:val="Body Text"/>
    <w:basedOn w:val="Normal"/>
    <w:link w:val="TextoindependienteCar"/>
    <w:rsid w:val="00316A0A"/>
    <w:rPr>
      <w:lang w:val="es-ES_tradnl"/>
    </w:rPr>
  </w:style>
  <w:style w:type="character" w:customStyle="1" w:styleId="TextoindependienteCar">
    <w:name w:val="Texto independiente Car"/>
    <w:link w:val="Textoindependiente"/>
    <w:rsid w:val="00316A0A"/>
    <w:rPr>
      <w:sz w:val="24"/>
      <w:szCs w:val="24"/>
      <w:lang w:val="es-ES_tradnl"/>
    </w:rPr>
  </w:style>
  <w:style w:type="paragraph" w:customStyle="1" w:styleId="texto">
    <w:name w:val="texto"/>
    <w:basedOn w:val="Normal"/>
    <w:rsid w:val="00813AF6"/>
    <w:pPr>
      <w:spacing w:before="100" w:beforeAutospacing="1" w:after="100" w:afterAutospacing="1" w:line="255" w:lineRule="atLeast"/>
    </w:pPr>
    <w:rPr>
      <w:rFonts w:ascii="Arial" w:hAnsi="Arial"/>
      <w:color w:val="1D3C6D"/>
      <w:sz w:val="17"/>
      <w:szCs w:val="17"/>
    </w:rPr>
  </w:style>
  <w:style w:type="character" w:styleId="Hipervnculovisitado">
    <w:name w:val="FollowedHyperlink"/>
    <w:rsid w:val="00DE665C"/>
    <w:rPr>
      <w:color w:val="800080"/>
      <w:u w:val="single"/>
    </w:rPr>
  </w:style>
  <w:style w:type="paragraph" w:styleId="Prrafodelista">
    <w:name w:val="List Paragraph"/>
    <w:basedOn w:val="Normal"/>
    <w:uiPriority w:val="34"/>
    <w:rsid w:val="00BB6412"/>
    <w:pPr>
      <w:ind w:left="720"/>
      <w:contextualSpacing/>
    </w:pPr>
  </w:style>
  <w:style w:type="character" w:customStyle="1" w:styleId="TextonotapieCar">
    <w:name w:val="Texto nota pie Car"/>
    <w:aliases w:val="Nota a pie de página Car"/>
    <w:basedOn w:val="Fuentedeprrafopredeter"/>
    <w:link w:val="Textonotapie"/>
    <w:uiPriority w:val="99"/>
    <w:rsid w:val="00BB6412"/>
    <w:rPr>
      <w:rFonts w:ascii="Palatino Linotype" w:eastAsiaTheme="minorHAnsi" w:hAnsi="Palatino Linotype" w:cstheme="minorBidi"/>
      <w:sz w:val="16"/>
      <w:lang w:eastAsia="en-US"/>
    </w:rPr>
  </w:style>
  <w:style w:type="character" w:customStyle="1" w:styleId="normaltextrun">
    <w:name w:val="normaltextrun"/>
    <w:rsid w:val="005F7C42"/>
  </w:style>
  <w:style w:type="numbering" w:customStyle="1" w:styleId="WW8Num8">
    <w:name w:val="WW8Num8"/>
    <w:rsid w:val="00225855"/>
    <w:pPr>
      <w:numPr>
        <w:numId w:val="1"/>
      </w:numPr>
    </w:pPr>
  </w:style>
  <w:style w:type="character" w:customStyle="1" w:styleId="spellingerror">
    <w:name w:val="spellingerror"/>
    <w:rsid w:val="00225855"/>
  </w:style>
  <w:style w:type="paragraph" w:customStyle="1" w:styleId="Standard">
    <w:name w:val="Standard"/>
    <w:rsid w:val="00225855"/>
    <w:pPr>
      <w:widowControl w:val="0"/>
      <w:suppressAutoHyphens/>
      <w:autoSpaceDN w:val="0"/>
    </w:pPr>
    <w:rPr>
      <w:rFonts w:eastAsia="SimSun" w:cs="Mangal"/>
      <w:kern w:val="3"/>
      <w:sz w:val="24"/>
      <w:szCs w:val="24"/>
      <w:lang w:eastAsia="zh-CN" w:bidi="hi-IN"/>
    </w:rPr>
  </w:style>
  <w:style w:type="paragraph" w:customStyle="1" w:styleId="paragraph">
    <w:name w:val="paragraph"/>
    <w:basedOn w:val="Normal"/>
    <w:rsid w:val="000F7B64"/>
    <w:pPr>
      <w:spacing w:before="100" w:beforeAutospacing="1" w:after="100" w:afterAutospacing="1"/>
    </w:pPr>
  </w:style>
  <w:style w:type="character" w:customStyle="1" w:styleId="eop">
    <w:name w:val="eop"/>
    <w:rsid w:val="000F7B64"/>
  </w:style>
  <w:style w:type="character" w:customStyle="1" w:styleId="scxw176694425">
    <w:name w:val="scxw176694425"/>
    <w:rsid w:val="000F7B64"/>
  </w:style>
  <w:style w:type="character" w:customStyle="1" w:styleId="Ttulo1Car">
    <w:name w:val="Título 1 Car"/>
    <w:basedOn w:val="Fuentedeprrafopredeter"/>
    <w:link w:val="Ttulo1"/>
    <w:uiPriority w:val="9"/>
    <w:rsid w:val="00BB6412"/>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BB6412"/>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BB6412"/>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BB6412"/>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BB6412"/>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BB6412"/>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BB6412"/>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BB6412"/>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BB6412"/>
    <w:pPr>
      <w:tabs>
        <w:tab w:val="center" w:pos="4252"/>
        <w:tab w:val="right" w:pos="8504"/>
      </w:tabs>
    </w:pPr>
  </w:style>
  <w:style w:type="character" w:customStyle="1" w:styleId="EncabezadoCar">
    <w:name w:val="Encabezado Car"/>
    <w:basedOn w:val="Fuentedeprrafopredeter"/>
    <w:link w:val="Encabezado"/>
    <w:uiPriority w:val="99"/>
    <w:rsid w:val="00BB6412"/>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BB6412"/>
    <w:rPr>
      <w:rFonts w:ascii="Garamond" w:hAnsi="Garamond"/>
      <w:lang w:val="es-ES"/>
    </w:rPr>
  </w:style>
  <w:style w:type="character" w:customStyle="1" w:styleId="FooterChar">
    <w:name w:val="Footer Char"/>
    <w:basedOn w:val="Fuentedeprrafopredeter"/>
    <w:uiPriority w:val="99"/>
    <w:rsid w:val="00BB6412"/>
    <w:rPr>
      <w:rFonts w:ascii="Garamond" w:hAnsi="Garamond"/>
      <w:lang w:val="es-ES"/>
    </w:rPr>
  </w:style>
  <w:style w:type="character" w:styleId="Textodelmarcadordeposicin">
    <w:name w:val="Placeholder Text"/>
    <w:basedOn w:val="Fuentedeprrafopredeter"/>
    <w:uiPriority w:val="99"/>
    <w:semiHidden/>
    <w:rsid w:val="00BB6412"/>
    <w:rPr>
      <w:color w:val="808080"/>
    </w:rPr>
  </w:style>
  <w:style w:type="paragraph" w:styleId="Ttulo">
    <w:name w:val="Title"/>
    <w:basedOn w:val="Normal"/>
    <w:next w:val="Normal"/>
    <w:link w:val="TtuloCar"/>
    <w:uiPriority w:val="10"/>
    <w:qFormat/>
    <w:rsid w:val="00BB641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BB6412"/>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BB641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B641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B6412"/>
    <w:pPr>
      <w:numPr>
        <w:ilvl w:val="1"/>
        <w:numId w:val="2"/>
      </w:numPr>
      <w:spacing w:after="100"/>
      <w:ind w:left="1049" w:hanging="198"/>
      <w:contextualSpacing/>
    </w:pPr>
  </w:style>
  <w:style w:type="character" w:customStyle="1" w:styleId="Heading2Char">
    <w:name w:val="Heading 2 Char"/>
    <w:basedOn w:val="Fuentedeprrafopredeter"/>
    <w:uiPriority w:val="9"/>
    <w:rsid w:val="00BB641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B6412"/>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BB641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B6412"/>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BB6412"/>
    <w:rPr>
      <w:rFonts w:ascii="Garamond" w:hAnsi="Garamond"/>
      <w:i/>
      <w:iCs/>
      <w:color w:val="5F2987"/>
      <w:u w:val="single"/>
      <w:lang w:val="es-ES"/>
    </w:rPr>
  </w:style>
  <w:style w:type="paragraph" w:styleId="TDC3">
    <w:name w:val="toc 3"/>
    <w:basedOn w:val="Normal"/>
    <w:next w:val="FinTDC"/>
    <w:autoRedefine/>
    <w:uiPriority w:val="39"/>
    <w:unhideWhenUsed/>
    <w:rsid w:val="00BB641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B641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B641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B6412"/>
    <w:rPr>
      <w:color w:val="7F7F7F" w:themeColor="text1" w:themeTint="80"/>
      <w:sz w:val="16"/>
    </w:rPr>
  </w:style>
  <w:style w:type="character" w:customStyle="1" w:styleId="NocantarChar">
    <w:name w:val="No cantar Char"/>
    <w:basedOn w:val="Fuentedeprrafopredeter"/>
    <w:link w:val="Nocantar"/>
    <w:rsid w:val="00BB6412"/>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BB6412"/>
    <w:pPr>
      <w:numPr>
        <w:numId w:val="0"/>
      </w:numPr>
      <w:ind w:firstLine="142"/>
    </w:pPr>
  </w:style>
  <w:style w:type="character" w:customStyle="1" w:styleId="IntroduccinyconclusinChar">
    <w:name w:val="Introducción y conclusión Char"/>
    <w:basedOn w:val="Ttulo1Car"/>
    <w:link w:val="Introduccinyconclusin"/>
    <w:rsid w:val="00BB6412"/>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BB6412"/>
    <w:pPr>
      <w:numPr>
        <w:numId w:val="4"/>
      </w:numPr>
    </w:pPr>
  </w:style>
  <w:style w:type="paragraph" w:customStyle="1" w:styleId="Nivel1">
    <w:name w:val="Nivel 1"/>
    <w:basedOn w:val="Normal"/>
    <w:qFormat/>
    <w:rsid w:val="00BB6412"/>
    <w:pPr>
      <w:numPr>
        <w:numId w:val="2"/>
      </w:numPr>
      <w:spacing w:before="100" w:after="100"/>
      <w:ind w:left="623" w:hanging="198"/>
    </w:pPr>
  </w:style>
  <w:style w:type="paragraph" w:customStyle="1" w:styleId="Nivel3">
    <w:name w:val="Nivel 3"/>
    <w:basedOn w:val="Nivel2"/>
    <w:link w:val="Nivel3Car"/>
    <w:qFormat/>
    <w:rsid w:val="00BB6412"/>
    <w:pPr>
      <w:numPr>
        <w:ilvl w:val="2"/>
      </w:numPr>
      <w:spacing w:after="0"/>
      <w:ind w:left="1474" w:hanging="198"/>
    </w:pPr>
  </w:style>
  <w:style w:type="paragraph" w:customStyle="1" w:styleId="Letra">
    <w:name w:val="Letra"/>
    <w:basedOn w:val="Nivel1"/>
    <w:qFormat/>
    <w:rsid w:val="00BB6412"/>
    <w:pPr>
      <w:numPr>
        <w:numId w:val="5"/>
      </w:numPr>
      <w:spacing w:before="0" w:after="40"/>
      <w:ind w:left="936" w:hanging="227"/>
    </w:pPr>
  </w:style>
  <w:style w:type="paragraph" w:customStyle="1" w:styleId="Nmero">
    <w:name w:val="Número"/>
    <w:basedOn w:val="Normal"/>
    <w:qFormat/>
    <w:rsid w:val="00BB6412"/>
    <w:pPr>
      <w:numPr>
        <w:numId w:val="6"/>
      </w:numPr>
      <w:spacing w:after="40"/>
      <w:ind w:left="936" w:hanging="227"/>
    </w:pPr>
  </w:style>
  <w:style w:type="character" w:customStyle="1" w:styleId="BalloonTextChar">
    <w:name w:val="Balloon Text Char"/>
    <w:basedOn w:val="Fuentedeprrafopredeter"/>
    <w:uiPriority w:val="99"/>
    <w:semiHidden/>
    <w:rsid w:val="00BB6412"/>
    <w:rPr>
      <w:rFonts w:ascii="Segoe UI" w:hAnsi="Segoe UI" w:cs="Segoe UI"/>
      <w:sz w:val="18"/>
      <w:szCs w:val="18"/>
      <w:lang w:val="es-ES"/>
    </w:rPr>
  </w:style>
  <w:style w:type="paragraph" w:customStyle="1" w:styleId="Notaalopositor">
    <w:name w:val="Nota al opositor"/>
    <w:basedOn w:val="Normal"/>
    <w:link w:val="NotaalopositorChar"/>
    <w:qFormat/>
    <w:rsid w:val="00BB641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B6412"/>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BB6412"/>
    <w:rPr>
      <w:rFonts w:ascii="Garamond" w:hAnsi="Garamond"/>
      <w:sz w:val="16"/>
      <w:szCs w:val="20"/>
      <w:lang w:val="es-ES"/>
    </w:rPr>
  </w:style>
  <w:style w:type="character" w:customStyle="1" w:styleId="Heading6Char">
    <w:name w:val="Heading 6 Char"/>
    <w:basedOn w:val="Fuentedeprrafopredeter"/>
    <w:uiPriority w:val="9"/>
    <w:semiHidden/>
    <w:rsid w:val="00BB641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B6412"/>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BB6412"/>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BB6412"/>
    <w:rPr>
      <w:rFonts w:ascii="Garamond" w:eastAsiaTheme="minorEastAsia" w:hAnsi="Garamond"/>
      <w:smallCaps/>
      <w:color w:val="5A5A5A" w:themeColor="text1" w:themeTint="A5"/>
      <w:lang w:val="es-ES"/>
    </w:rPr>
  </w:style>
  <w:style w:type="paragraph" w:customStyle="1" w:styleId="Nivel1SM">
    <w:name w:val="Nivel 1 SM"/>
    <w:basedOn w:val="Nivel1"/>
    <w:qFormat/>
    <w:rsid w:val="00BB6412"/>
    <w:pPr>
      <w:ind w:left="0"/>
    </w:pPr>
  </w:style>
  <w:style w:type="paragraph" w:customStyle="1" w:styleId="Nivel2SM">
    <w:name w:val="Nivel 2 SM"/>
    <w:basedOn w:val="Nivel2"/>
    <w:qFormat/>
    <w:rsid w:val="00BB6412"/>
    <w:pPr>
      <w:ind w:left="567"/>
    </w:pPr>
  </w:style>
  <w:style w:type="paragraph" w:customStyle="1" w:styleId="Nivel3SM">
    <w:name w:val="Nivel 3 SM"/>
    <w:basedOn w:val="Nivel3"/>
    <w:qFormat/>
    <w:rsid w:val="00BB6412"/>
    <w:pPr>
      <w:ind w:left="963"/>
    </w:pPr>
  </w:style>
  <w:style w:type="paragraph" w:styleId="Encabezadodelista">
    <w:name w:val="toa heading"/>
    <w:basedOn w:val="Normal"/>
    <w:next w:val="Normal"/>
    <w:uiPriority w:val="99"/>
    <w:unhideWhenUsed/>
    <w:rsid w:val="00BB641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B641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B641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B6412"/>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BB6412"/>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BB6412"/>
    <w:rPr>
      <w:color w:val="605E5C"/>
      <w:shd w:val="clear" w:color="auto" w:fill="E1DFDD"/>
    </w:rPr>
  </w:style>
  <w:style w:type="paragraph" w:styleId="TDC5">
    <w:name w:val="toc 5"/>
    <w:basedOn w:val="Normal"/>
    <w:next w:val="FinTDC"/>
    <w:autoRedefine/>
    <w:uiPriority w:val="39"/>
    <w:unhideWhenUsed/>
    <w:rsid w:val="00BB641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B641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B641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B6412"/>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BB6412"/>
    <w:pPr>
      <w:spacing w:line="240" w:lineRule="auto"/>
      <w:ind w:left="567" w:hanging="567"/>
    </w:pPr>
  </w:style>
  <w:style w:type="paragraph" w:customStyle="1" w:styleId="Ttuloimagen">
    <w:name w:val="Título imagen"/>
    <w:basedOn w:val="PiedeImagen"/>
    <w:next w:val="Imagen"/>
    <w:link w:val="TtuloimagenCar"/>
    <w:qFormat/>
    <w:rsid w:val="00BB6412"/>
    <w:pPr>
      <w:keepNext/>
      <w:spacing w:after="0"/>
    </w:pPr>
    <w:rPr>
      <w:i w:val="0"/>
      <w:smallCaps/>
      <w:sz w:val="20"/>
    </w:rPr>
  </w:style>
  <w:style w:type="character" w:customStyle="1" w:styleId="TtuloimagenCar">
    <w:name w:val="Título imagen Car"/>
    <w:basedOn w:val="ImagenCar"/>
    <w:link w:val="Ttuloimagen"/>
    <w:rsid w:val="00BB6412"/>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BB6412"/>
    <w:pPr>
      <w:ind w:left="1100"/>
    </w:pPr>
  </w:style>
  <w:style w:type="paragraph" w:styleId="Sinespaciado">
    <w:name w:val="No Spacing"/>
    <w:link w:val="SinespaciadoCar"/>
    <w:uiPriority w:val="1"/>
    <w:qFormat/>
    <w:rsid w:val="00BB6412"/>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BB6412"/>
    <w:rPr>
      <w:rFonts w:asciiTheme="minorHAnsi" w:eastAsiaTheme="minorEastAsia" w:hAnsiTheme="minorHAnsi" w:cstheme="minorBidi"/>
      <w:sz w:val="22"/>
      <w:szCs w:val="22"/>
    </w:rPr>
  </w:style>
  <w:style w:type="paragraph" w:customStyle="1" w:styleId="Nmeroromano">
    <w:name w:val="Número romano"/>
    <w:basedOn w:val="Prrafodelista"/>
    <w:qFormat/>
    <w:rsid w:val="00BB6412"/>
    <w:pPr>
      <w:numPr>
        <w:numId w:val="9"/>
      </w:numPr>
      <w:spacing w:after="100"/>
      <w:ind w:left="567" w:hanging="113"/>
    </w:pPr>
  </w:style>
  <w:style w:type="paragraph" w:customStyle="1" w:styleId="Saltodettulos">
    <w:name w:val="Salto de títulos"/>
    <w:basedOn w:val="Normal"/>
    <w:rsid w:val="00BB6412"/>
    <w:pPr>
      <w:spacing w:after="0" w:line="240" w:lineRule="auto"/>
    </w:pPr>
    <w:rPr>
      <w:color w:val="FFFFFF"/>
      <w:sz w:val="2"/>
    </w:rPr>
  </w:style>
  <w:style w:type="paragraph" w:styleId="TDC7">
    <w:name w:val="toc 7"/>
    <w:basedOn w:val="Normal"/>
    <w:next w:val="FinTDC"/>
    <w:autoRedefine/>
    <w:uiPriority w:val="39"/>
    <w:unhideWhenUsed/>
    <w:rsid w:val="00BB6412"/>
    <w:pPr>
      <w:spacing w:after="0" w:line="20" w:lineRule="atLeast"/>
      <w:ind w:left="1418"/>
      <w:jc w:val="left"/>
    </w:pPr>
    <w:rPr>
      <w:i/>
      <w:color w:val="5F2987"/>
      <w:sz w:val="12"/>
    </w:rPr>
  </w:style>
  <w:style w:type="paragraph" w:customStyle="1" w:styleId="FinTDC">
    <w:name w:val="FinTDC"/>
    <w:basedOn w:val="Nivel1"/>
    <w:qFormat/>
    <w:rsid w:val="00BB6412"/>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BB6412"/>
    <w:pPr>
      <w:spacing w:after="0" w:line="240" w:lineRule="auto"/>
      <w:jc w:val="left"/>
    </w:pPr>
    <w:rPr>
      <w:sz w:val="15"/>
    </w:rPr>
  </w:style>
  <w:style w:type="paragraph" w:styleId="TDC9">
    <w:name w:val="toc 9"/>
    <w:basedOn w:val="TDC8"/>
    <w:next w:val="FinTDC"/>
    <w:autoRedefine/>
    <w:uiPriority w:val="39"/>
    <w:unhideWhenUsed/>
    <w:rsid w:val="00BB6412"/>
    <w:pPr>
      <w:ind w:left="1760"/>
    </w:pPr>
  </w:style>
  <w:style w:type="paragraph" w:customStyle="1" w:styleId="Apartado0">
    <w:name w:val="Apartado 0"/>
    <w:basedOn w:val="Ttulo1"/>
    <w:next w:val="Normal"/>
    <w:link w:val="Apartado0Car"/>
    <w:qFormat/>
    <w:rsid w:val="00BB6412"/>
    <w:pPr>
      <w:numPr>
        <w:numId w:val="8"/>
      </w:numPr>
      <w:ind w:left="357" w:hanging="357"/>
    </w:pPr>
  </w:style>
  <w:style w:type="character" w:customStyle="1" w:styleId="Apartado0Car">
    <w:name w:val="Apartado 0 Car"/>
    <w:basedOn w:val="Ttulo1Car"/>
    <w:link w:val="Apartado0"/>
    <w:rsid w:val="00BB6412"/>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BB6412"/>
    <w:pPr>
      <w:numPr>
        <w:ilvl w:val="3"/>
      </w:numPr>
      <w:ind w:left="1899" w:hanging="198"/>
    </w:pPr>
  </w:style>
  <w:style w:type="paragraph" w:customStyle="1" w:styleId="Nivel5">
    <w:name w:val="Nivel 5"/>
    <w:basedOn w:val="Nivel4"/>
    <w:link w:val="Nivel5Car"/>
    <w:qFormat/>
    <w:rsid w:val="00BB6412"/>
    <w:pPr>
      <w:numPr>
        <w:ilvl w:val="4"/>
      </w:numPr>
      <w:ind w:left="2155" w:hanging="170"/>
    </w:pPr>
  </w:style>
  <w:style w:type="character" w:customStyle="1" w:styleId="Nivel2Car">
    <w:name w:val="Nivel 2 Car"/>
    <w:basedOn w:val="Fuentedeprrafopredeter"/>
    <w:link w:val="Nivel2"/>
    <w:rsid w:val="00BB6412"/>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BB6412"/>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BB6412"/>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BB6412"/>
    <w:pPr>
      <w:numPr>
        <w:ilvl w:val="5"/>
      </w:numPr>
      <w:ind w:left="2438" w:hanging="227"/>
    </w:pPr>
  </w:style>
  <w:style w:type="character" w:customStyle="1" w:styleId="Nivel5Car">
    <w:name w:val="Nivel 5 Car"/>
    <w:basedOn w:val="Nivel4Car"/>
    <w:link w:val="Nivel5"/>
    <w:rsid w:val="00BB6412"/>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BB6412"/>
    <w:pPr>
      <w:numPr>
        <w:ilvl w:val="6"/>
      </w:numPr>
      <w:ind w:left="2722" w:hanging="170"/>
    </w:pPr>
  </w:style>
  <w:style w:type="character" w:customStyle="1" w:styleId="Nivel6Car">
    <w:name w:val="Nivel 6 Car"/>
    <w:basedOn w:val="Nivel5Car"/>
    <w:link w:val="Nivel6"/>
    <w:rsid w:val="00BB6412"/>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BB6412"/>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BB6412"/>
    <w:pPr>
      <w:spacing w:after="200" w:line="240" w:lineRule="auto"/>
    </w:pPr>
    <w:rPr>
      <w:i/>
      <w:iCs/>
      <w:color w:val="44546A" w:themeColor="text2"/>
      <w:sz w:val="18"/>
      <w:szCs w:val="18"/>
    </w:rPr>
  </w:style>
  <w:style w:type="paragraph" w:customStyle="1" w:styleId="Ttulo10">
    <w:name w:val="Título 10"/>
    <w:basedOn w:val="Ttulo9"/>
    <w:link w:val="Ttulo10Car"/>
    <w:qFormat/>
    <w:rsid w:val="00BB6412"/>
    <w:pPr>
      <w:ind w:left="1276"/>
    </w:pPr>
    <w:rPr>
      <w:w w:val="97"/>
    </w:rPr>
  </w:style>
  <w:style w:type="character" w:customStyle="1" w:styleId="Ttulo10Car">
    <w:name w:val="Título 10 Car"/>
    <w:basedOn w:val="Ttulo9Car"/>
    <w:link w:val="Ttulo10"/>
    <w:rsid w:val="00BB6412"/>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BB641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B6412"/>
    <w:pPr>
      <w:numPr>
        <w:ilvl w:val="7"/>
      </w:numPr>
      <w:ind w:left="3005" w:hanging="170"/>
    </w:pPr>
  </w:style>
  <w:style w:type="character" w:customStyle="1" w:styleId="Nivel8Car">
    <w:name w:val="Nivel 8 Car"/>
    <w:basedOn w:val="Nivel7Car"/>
    <w:link w:val="Nivel8"/>
    <w:rsid w:val="00BB6412"/>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BB641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B6412"/>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BB6412"/>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BB6412"/>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BB6412"/>
    <w:rPr>
      <w:vertAlign w:val="superscript"/>
    </w:rPr>
  </w:style>
  <w:style w:type="character" w:customStyle="1" w:styleId="PiedepginaCar">
    <w:name w:val="Pie de página Car"/>
    <w:link w:val="Piedepgina"/>
    <w:uiPriority w:val="99"/>
    <w:rsid w:val="00E649CE"/>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645">
      <w:bodyDiv w:val="1"/>
      <w:marLeft w:val="0"/>
      <w:marRight w:val="0"/>
      <w:marTop w:val="0"/>
      <w:marBottom w:val="0"/>
      <w:divBdr>
        <w:top w:val="none" w:sz="0" w:space="0" w:color="auto"/>
        <w:left w:val="none" w:sz="0" w:space="0" w:color="auto"/>
        <w:bottom w:val="none" w:sz="0" w:space="0" w:color="auto"/>
        <w:right w:val="none" w:sz="0" w:space="0" w:color="auto"/>
      </w:divBdr>
      <w:divsChild>
        <w:div w:id="942686229">
          <w:marLeft w:val="0"/>
          <w:marRight w:val="0"/>
          <w:marTop w:val="0"/>
          <w:marBottom w:val="0"/>
          <w:divBdr>
            <w:top w:val="none" w:sz="0" w:space="0" w:color="auto"/>
            <w:left w:val="none" w:sz="0" w:space="0" w:color="auto"/>
            <w:bottom w:val="none" w:sz="0" w:space="0" w:color="auto"/>
            <w:right w:val="none" w:sz="0" w:space="0" w:color="auto"/>
          </w:divBdr>
          <w:divsChild>
            <w:div w:id="1343363088">
              <w:marLeft w:val="150"/>
              <w:marRight w:val="150"/>
              <w:marTop w:val="300"/>
              <w:marBottom w:val="0"/>
              <w:divBdr>
                <w:top w:val="none" w:sz="0" w:space="0" w:color="auto"/>
                <w:left w:val="none" w:sz="0" w:space="0" w:color="auto"/>
                <w:bottom w:val="none" w:sz="0" w:space="0" w:color="auto"/>
                <w:right w:val="none" w:sz="0" w:space="0" w:color="auto"/>
              </w:divBdr>
              <w:divsChild>
                <w:div w:id="1019311960">
                  <w:marLeft w:val="0"/>
                  <w:marRight w:val="0"/>
                  <w:marTop w:val="0"/>
                  <w:marBottom w:val="0"/>
                  <w:divBdr>
                    <w:top w:val="none" w:sz="0" w:space="0" w:color="auto"/>
                    <w:left w:val="none" w:sz="0" w:space="0" w:color="auto"/>
                    <w:bottom w:val="none" w:sz="0" w:space="0" w:color="auto"/>
                    <w:right w:val="none" w:sz="0" w:space="0" w:color="auto"/>
                  </w:divBdr>
                </w:div>
                <w:div w:id="140536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12194">
      <w:bodyDiv w:val="1"/>
      <w:marLeft w:val="0"/>
      <w:marRight w:val="0"/>
      <w:marTop w:val="0"/>
      <w:marBottom w:val="0"/>
      <w:divBdr>
        <w:top w:val="none" w:sz="0" w:space="0" w:color="auto"/>
        <w:left w:val="none" w:sz="0" w:space="0" w:color="auto"/>
        <w:bottom w:val="none" w:sz="0" w:space="0" w:color="auto"/>
        <w:right w:val="none" w:sz="0" w:space="0" w:color="auto"/>
      </w:divBdr>
      <w:divsChild>
        <w:div w:id="1960338706">
          <w:marLeft w:val="0"/>
          <w:marRight w:val="0"/>
          <w:marTop w:val="0"/>
          <w:marBottom w:val="0"/>
          <w:divBdr>
            <w:top w:val="single" w:sz="24" w:space="0" w:color="FFFFFF"/>
            <w:left w:val="single" w:sz="24" w:space="0" w:color="FFFFFF"/>
            <w:bottom w:val="single" w:sz="24" w:space="0" w:color="FFFFFF"/>
            <w:right w:val="single" w:sz="24" w:space="0" w:color="FFFFFF"/>
          </w:divBdr>
          <w:divsChild>
            <w:div w:id="1824350168">
              <w:marLeft w:val="0"/>
              <w:marRight w:val="0"/>
              <w:marTop w:val="0"/>
              <w:marBottom w:val="0"/>
              <w:divBdr>
                <w:top w:val="single" w:sz="24" w:space="0" w:color="FFFFFF"/>
                <w:left w:val="single" w:sz="24" w:space="0" w:color="FFFFFF"/>
                <w:bottom w:val="single" w:sz="24" w:space="0" w:color="FFFFFF"/>
                <w:right w:val="single" w:sz="24" w:space="0" w:color="FFFFFF"/>
              </w:divBdr>
              <w:divsChild>
                <w:div w:id="885944744">
                  <w:marLeft w:val="0"/>
                  <w:marRight w:val="0"/>
                  <w:marTop w:val="0"/>
                  <w:marBottom w:val="0"/>
                  <w:divBdr>
                    <w:top w:val="none" w:sz="0" w:space="0" w:color="auto"/>
                    <w:left w:val="none" w:sz="0" w:space="0" w:color="auto"/>
                    <w:bottom w:val="none" w:sz="0" w:space="0" w:color="auto"/>
                    <w:right w:val="none" w:sz="0" w:space="0" w:color="auto"/>
                  </w:divBdr>
                  <w:divsChild>
                    <w:div w:id="2084449488">
                      <w:marLeft w:val="0"/>
                      <w:marRight w:val="0"/>
                      <w:marTop w:val="0"/>
                      <w:marBottom w:val="0"/>
                      <w:divBdr>
                        <w:top w:val="none" w:sz="0" w:space="0" w:color="auto"/>
                        <w:left w:val="none" w:sz="0" w:space="0" w:color="auto"/>
                        <w:bottom w:val="none" w:sz="0" w:space="0" w:color="auto"/>
                        <w:right w:val="none" w:sz="0" w:space="0" w:color="auto"/>
                      </w:divBdr>
                      <w:divsChild>
                        <w:div w:id="449780394">
                          <w:marLeft w:val="0"/>
                          <w:marRight w:val="0"/>
                          <w:marTop w:val="0"/>
                          <w:marBottom w:val="0"/>
                          <w:divBdr>
                            <w:top w:val="none" w:sz="0" w:space="0" w:color="auto"/>
                            <w:left w:val="none" w:sz="0" w:space="0" w:color="auto"/>
                            <w:bottom w:val="none" w:sz="0" w:space="0" w:color="auto"/>
                            <w:right w:val="single" w:sz="6" w:space="11" w:color="E1E1E1"/>
                          </w:divBdr>
                        </w:div>
                      </w:divsChild>
                    </w:div>
                  </w:divsChild>
                </w:div>
              </w:divsChild>
            </w:div>
          </w:divsChild>
        </w:div>
      </w:divsChild>
    </w:div>
    <w:div w:id="205485855">
      <w:bodyDiv w:val="1"/>
      <w:marLeft w:val="0"/>
      <w:marRight w:val="0"/>
      <w:marTop w:val="0"/>
      <w:marBottom w:val="0"/>
      <w:divBdr>
        <w:top w:val="none" w:sz="0" w:space="0" w:color="auto"/>
        <w:left w:val="none" w:sz="0" w:space="0" w:color="auto"/>
        <w:bottom w:val="none" w:sz="0" w:space="0" w:color="auto"/>
        <w:right w:val="none" w:sz="0" w:space="0" w:color="auto"/>
      </w:divBdr>
      <w:divsChild>
        <w:div w:id="491798079">
          <w:marLeft w:val="0"/>
          <w:marRight w:val="0"/>
          <w:marTop w:val="0"/>
          <w:marBottom w:val="0"/>
          <w:divBdr>
            <w:top w:val="none" w:sz="0" w:space="0" w:color="auto"/>
            <w:left w:val="none" w:sz="0" w:space="0" w:color="auto"/>
            <w:bottom w:val="none" w:sz="0" w:space="0" w:color="auto"/>
            <w:right w:val="none" w:sz="0" w:space="0" w:color="auto"/>
          </w:divBdr>
          <w:divsChild>
            <w:div w:id="1306425553">
              <w:marLeft w:val="0"/>
              <w:marRight w:val="0"/>
              <w:marTop w:val="0"/>
              <w:marBottom w:val="0"/>
              <w:divBdr>
                <w:top w:val="none" w:sz="0" w:space="0" w:color="auto"/>
                <w:left w:val="none" w:sz="0" w:space="0" w:color="auto"/>
                <w:bottom w:val="none" w:sz="0" w:space="0" w:color="auto"/>
                <w:right w:val="none" w:sz="0" w:space="0" w:color="auto"/>
              </w:divBdr>
              <w:divsChild>
                <w:div w:id="822089838">
                  <w:marLeft w:val="0"/>
                  <w:marRight w:val="0"/>
                  <w:marTop w:val="0"/>
                  <w:marBottom w:val="0"/>
                  <w:divBdr>
                    <w:top w:val="none" w:sz="0" w:space="0" w:color="auto"/>
                    <w:left w:val="none" w:sz="0" w:space="0" w:color="auto"/>
                    <w:bottom w:val="none" w:sz="0" w:space="0" w:color="auto"/>
                    <w:right w:val="none" w:sz="0" w:space="0" w:color="auto"/>
                  </w:divBdr>
                  <w:divsChild>
                    <w:div w:id="1818913190">
                      <w:marLeft w:val="0"/>
                      <w:marRight w:val="0"/>
                      <w:marTop w:val="0"/>
                      <w:marBottom w:val="0"/>
                      <w:divBdr>
                        <w:top w:val="none" w:sz="0" w:space="0" w:color="auto"/>
                        <w:left w:val="none" w:sz="0" w:space="0" w:color="auto"/>
                        <w:bottom w:val="none" w:sz="0" w:space="0" w:color="auto"/>
                        <w:right w:val="none" w:sz="0" w:space="0" w:color="auto"/>
                      </w:divBdr>
                      <w:divsChild>
                        <w:div w:id="1919826467">
                          <w:marLeft w:val="0"/>
                          <w:marRight w:val="0"/>
                          <w:marTop w:val="0"/>
                          <w:marBottom w:val="0"/>
                          <w:divBdr>
                            <w:top w:val="none" w:sz="0" w:space="0" w:color="auto"/>
                            <w:left w:val="none" w:sz="0" w:space="0" w:color="auto"/>
                            <w:bottom w:val="none" w:sz="0" w:space="0" w:color="auto"/>
                            <w:right w:val="none" w:sz="0" w:space="0" w:color="auto"/>
                          </w:divBdr>
                          <w:divsChild>
                            <w:div w:id="1794789771">
                              <w:marLeft w:val="0"/>
                              <w:marRight w:val="0"/>
                              <w:marTop w:val="0"/>
                              <w:marBottom w:val="0"/>
                              <w:divBdr>
                                <w:top w:val="none" w:sz="0" w:space="0" w:color="auto"/>
                                <w:left w:val="none" w:sz="0" w:space="0" w:color="auto"/>
                                <w:bottom w:val="none" w:sz="0" w:space="0" w:color="auto"/>
                                <w:right w:val="none" w:sz="0" w:space="0" w:color="auto"/>
                              </w:divBdr>
                              <w:divsChild>
                                <w:div w:id="1267423484">
                                  <w:marLeft w:val="0"/>
                                  <w:marRight w:val="0"/>
                                  <w:marTop w:val="0"/>
                                  <w:marBottom w:val="0"/>
                                  <w:divBdr>
                                    <w:top w:val="none" w:sz="0" w:space="0" w:color="auto"/>
                                    <w:left w:val="none" w:sz="0" w:space="0" w:color="auto"/>
                                    <w:bottom w:val="none" w:sz="0" w:space="0" w:color="auto"/>
                                    <w:right w:val="none" w:sz="0" w:space="0" w:color="auto"/>
                                  </w:divBdr>
                                  <w:divsChild>
                                    <w:div w:id="1792282934">
                                      <w:marLeft w:val="0"/>
                                      <w:marRight w:val="0"/>
                                      <w:marTop w:val="0"/>
                                      <w:marBottom w:val="0"/>
                                      <w:divBdr>
                                        <w:top w:val="none" w:sz="0" w:space="0" w:color="auto"/>
                                        <w:left w:val="none" w:sz="0" w:space="0" w:color="auto"/>
                                        <w:bottom w:val="none" w:sz="0" w:space="0" w:color="auto"/>
                                        <w:right w:val="none" w:sz="0" w:space="0" w:color="auto"/>
                                      </w:divBdr>
                                      <w:divsChild>
                                        <w:div w:id="4855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98973140">
      <w:bodyDiv w:val="1"/>
      <w:marLeft w:val="0"/>
      <w:marRight w:val="0"/>
      <w:marTop w:val="0"/>
      <w:marBottom w:val="0"/>
      <w:divBdr>
        <w:top w:val="none" w:sz="0" w:space="0" w:color="auto"/>
        <w:left w:val="none" w:sz="0" w:space="0" w:color="auto"/>
        <w:bottom w:val="none" w:sz="0" w:space="0" w:color="auto"/>
        <w:right w:val="none" w:sz="0" w:space="0" w:color="auto"/>
      </w:divBdr>
      <w:divsChild>
        <w:div w:id="151237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978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530173">
      <w:bodyDiv w:val="1"/>
      <w:marLeft w:val="0"/>
      <w:marRight w:val="0"/>
      <w:marTop w:val="0"/>
      <w:marBottom w:val="0"/>
      <w:divBdr>
        <w:top w:val="none" w:sz="0" w:space="0" w:color="auto"/>
        <w:left w:val="none" w:sz="0" w:space="0" w:color="auto"/>
        <w:bottom w:val="none" w:sz="0" w:space="0" w:color="auto"/>
        <w:right w:val="none" w:sz="0" w:space="0" w:color="auto"/>
      </w:divBdr>
    </w:div>
    <w:div w:id="1187476929">
      <w:bodyDiv w:val="1"/>
      <w:marLeft w:val="0"/>
      <w:marRight w:val="0"/>
      <w:marTop w:val="0"/>
      <w:marBottom w:val="0"/>
      <w:divBdr>
        <w:top w:val="none" w:sz="0" w:space="0" w:color="auto"/>
        <w:left w:val="none" w:sz="0" w:space="0" w:color="auto"/>
        <w:bottom w:val="none" w:sz="0" w:space="0" w:color="auto"/>
        <w:right w:val="none" w:sz="0" w:space="0" w:color="auto"/>
      </w:divBdr>
      <w:divsChild>
        <w:div w:id="997028350">
          <w:marLeft w:val="0"/>
          <w:marRight w:val="0"/>
          <w:marTop w:val="0"/>
          <w:marBottom w:val="0"/>
          <w:divBdr>
            <w:top w:val="none" w:sz="0" w:space="0" w:color="auto"/>
            <w:left w:val="none" w:sz="0" w:space="0" w:color="auto"/>
            <w:bottom w:val="none" w:sz="0" w:space="0" w:color="auto"/>
            <w:right w:val="none" w:sz="0" w:space="0" w:color="auto"/>
          </w:divBdr>
          <w:divsChild>
            <w:div w:id="348337591">
              <w:marLeft w:val="0"/>
              <w:marRight w:val="0"/>
              <w:marTop w:val="0"/>
              <w:marBottom w:val="0"/>
              <w:divBdr>
                <w:top w:val="none" w:sz="0" w:space="0" w:color="auto"/>
                <w:left w:val="none" w:sz="0" w:space="0" w:color="auto"/>
                <w:bottom w:val="none" w:sz="0" w:space="0" w:color="auto"/>
                <w:right w:val="none" w:sz="0" w:space="0" w:color="auto"/>
              </w:divBdr>
              <w:divsChild>
                <w:div w:id="930116236">
                  <w:marLeft w:val="0"/>
                  <w:marRight w:val="0"/>
                  <w:marTop w:val="0"/>
                  <w:marBottom w:val="0"/>
                  <w:divBdr>
                    <w:top w:val="none" w:sz="0" w:space="0" w:color="auto"/>
                    <w:left w:val="none" w:sz="0" w:space="0" w:color="auto"/>
                    <w:bottom w:val="none" w:sz="0" w:space="0" w:color="auto"/>
                    <w:right w:val="none" w:sz="0" w:space="0" w:color="auto"/>
                  </w:divBdr>
                  <w:divsChild>
                    <w:div w:id="1529099366">
                      <w:marLeft w:val="0"/>
                      <w:marRight w:val="0"/>
                      <w:marTop w:val="0"/>
                      <w:marBottom w:val="0"/>
                      <w:divBdr>
                        <w:top w:val="none" w:sz="0" w:space="0" w:color="auto"/>
                        <w:left w:val="none" w:sz="0" w:space="0" w:color="auto"/>
                        <w:bottom w:val="none" w:sz="0" w:space="0" w:color="auto"/>
                        <w:right w:val="none" w:sz="0" w:space="0" w:color="auto"/>
                      </w:divBdr>
                      <w:divsChild>
                        <w:div w:id="752361236">
                          <w:marLeft w:val="0"/>
                          <w:marRight w:val="0"/>
                          <w:marTop w:val="0"/>
                          <w:marBottom w:val="0"/>
                          <w:divBdr>
                            <w:top w:val="none" w:sz="0" w:space="0" w:color="auto"/>
                            <w:left w:val="none" w:sz="0" w:space="0" w:color="auto"/>
                            <w:bottom w:val="none" w:sz="0" w:space="0" w:color="auto"/>
                            <w:right w:val="none" w:sz="0" w:space="0" w:color="auto"/>
                          </w:divBdr>
                          <w:divsChild>
                            <w:div w:id="498614247">
                              <w:marLeft w:val="0"/>
                              <w:marRight w:val="0"/>
                              <w:marTop w:val="0"/>
                              <w:marBottom w:val="0"/>
                              <w:divBdr>
                                <w:top w:val="none" w:sz="0" w:space="0" w:color="auto"/>
                                <w:left w:val="none" w:sz="0" w:space="0" w:color="auto"/>
                                <w:bottom w:val="none" w:sz="0" w:space="0" w:color="auto"/>
                                <w:right w:val="none" w:sz="0" w:space="0" w:color="auto"/>
                              </w:divBdr>
                              <w:divsChild>
                                <w:div w:id="615253270">
                                  <w:marLeft w:val="-390"/>
                                  <w:marRight w:val="-390"/>
                                  <w:marTop w:val="0"/>
                                  <w:marBottom w:val="360"/>
                                  <w:divBdr>
                                    <w:top w:val="none" w:sz="0" w:space="0" w:color="auto"/>
                                    <w:left w:val="none" w:sz="0" w:space="0" w:color="auto"/>
                                    <w:bottom w:val="single" w:sz="6" w:space="18" w:color="E9EFF3"/>
                                    <w:right w:val="none" w:sz="0" w:space="0" w:color="auto"/>
                                  </w:divBdr>
                                  <w:divsChild>
                                    <w:div w:id="316543585">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3304118">
      <w:bodyDiv w:val="1"/>
      <w:marLeft w:val="0"/>
      <w:marRight w:val="0"/>
      <w:marTop w:val="0"/>
      <w:marBottom w:val="0"/>
      <w:divBdr>
        <w:top w:val="none" w:sz="0" w:space="0" w:color="auto"/>
        <w:left w:val="none" w:sz="0" w:space="0" w:color="auto"/>
        <w:bottom w:val="none" w:sz="0" w:space="0" w:color="auto"/>
        <w:right w:val="none" w:sz="0" w:space="0" w:color="auto"/>
      </w:divBdr>
    </w:div>
    <w:div w:id="1579366931">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255948">
      <w:bodyDiv w:val="1"/>
      <w:marLeft w:val="0"/>
      <w:marRight w:val="0"/>
      <w:marTop w:val="0"/>
      <w:marBottom w:val="0"/>
      <w:divBdr>
        <w:top w:val="none" w:sz="0" w:space="0" w:color="auto"/>
        <w:left w:val="none" w:sz="0" w:space="0" w:color="auto"/>
        <w:bottom w:val="none" w:sz="0" w:space="0" w:color="auto"/>
        <w:right w:val="none" w:sz="0" w:space="0" w:color="auto"/>
      </w:divBdr>
    </w:div>
    <w:div w:id="213374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s://www.fundacionareces.es/fundacionareces/es/actividades/premios-nobel-de-economia-2022-crisis-financieras-y-el-papel-de-los-bancos.html" TargetMode="External"/><Relationship Id="rId26" Type="http://schemas.openxmlformats.org/officeDocument/2006/relationships/hyperlink" Target="https://www.bde.es/f/webbde/SES/Secciones/Publicaciones/InformesBoletinesRevistas/BoletinEconomico/23/T1/Fich/be2301-art10.pdf" TargetMode="External"/><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undacionareces.es/fundacionareces/es/actividades/premios-nobel-de-economia-2022-crisis-financieras-y-el-papel-de-los-bancos.html" TargetMode="External"/><Relationship Id="rId17" Type="http://schemas.openxmlformats.org/officeDocument/2006/relationships/image" Target="media/image8.jpg"/><Relationship Id="rId25" Type="http://schemas.openxmlformats.org/officeDocument/2006/relationships/hyperlink" Target="http://www.revistasice.com/index.php/ICE/article/view/6666/6613"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fundacionareces.es/fundacionareces/es/actividades/premios-nobel-de-economia-2022-crisis-financieras-y-el-papel-de-los-bancos.html" TargetMode="External"/><Relationship Id="rId20" Type="http://schemas.openxmlformats.org/officeDocument/2006/relationships/hyperlink" Target="https://en.wikipedia.org/wiki/Great_Contraction"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hyperlink" Target="https://ec.europa.eu/newsroom/fisma/items/667392/en"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0.jpe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es.wikipedia.org/wiki/Equilibrio_de_manchas_solares"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fundacionareces.es/fundacionareces/es/actividades/premios-nobel-de-economia-2022-crisis-financieras-y-el-papel-de-los-bancos.html" TargetMode="External"/><Relationship Id="rId22" Type="http://schemas.openxmlformats.org/officeDocument/2006/relationships/hyperlink" Target="https://www.sumutua.com/es/actualidad/que-diferencia-hay-entre-factoring-y-confirming" TargetMode="External"/><Relationship Id="rId27" Type="http://schemas.openxmlformats.org/officeDocument/2006/relationships/hyperlink" Target="https://www.bde.es/f/webbde/SES/Secciones/Publicaciones/InformesBoletinesRevistas/ArticulosAnaliticos/2018/T4/descargar/Fich/beaa1804-art32.pdf"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hyperlink" Target="https://elpais.com/economia/2021-05-15/crowdfunding-inmobiliario-un-monopoly-real-donde-conviene-saber-las-reglas.html" TargetMode="External"/></Relationships>
</file>

<file path=word/_rels/footnotes.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hyperlink" Target="https://agicap.com/es/articulo/love-money/" TargetMode="External"/><Relationship Id="rId2" Type="http://schemas.openxmlformats.org/officeDocument/2006/relationships/image" Target="media/image1.png"/><Relationship Id="rId1" Type="http://schemas.openxmlformats.org/officeDocument/2006/relationships/hyperlink" Target="https://www.ine.es/jaxiT3/Tabla.htm?t=32450" TargetMode="External"/><Relationship Id="rId6" Type="http://schemas.openxmlformats.org/officeDocument/2006/relationships/hyperlink" Target="https://www.fsb.org/work-of-the-fsb/financial-innovation-and-structural-change/non-bank-financial-intermediation/" TargetMode="External"/><Relationship Id="rId5" Type="http://schemas.openxmlformats.org/officeDocument/2006/relationships/hyperlink" Target="https://www.fundacionareces.es/fundacionareces/es/actividades/premios-nobel-de-economia-2022-crisis-financieras-y-el-papel-de-los-bancos.html" TargetMode="External"/><Relationship Id="rId4" Type="http://schemas.openxmlformats.org/officeDocument/2006/relationships/hyperlink" Target="http://cnmv.es/DocPortal/Publicaciones/Informes/IFNB_ejercicio_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9EA035570384331BDB4DE02E2C75CB2"/>
        <w:category>
          <w:name w:val="General"/>
          <w:gallery w:val="placeholder"/>
        </w:category>
        <w:types>
          <w:type w:val="bbPlcHdr"/>
        </w:types>
        <w:behaviors>
          <w:behavior w:val="content"/>
        </w:behaviors>
        <w:guid w:val="{C3318255-23E1-470F-A4AD-75DF4E5B9921}"/>
      </w:docPartPr>
      <w:docPartBody>
        <w:p w:rsidR="00827C95" w:rsidRDefault="00DB1CEC" w:rsidP="00DB1CEC">
          <w:pPr>
            <w:pStyle w:val="B9EA035570384331BDB4DE02E2C75CB2"/>
          </w:pPr>
          <w:r w:rsidRPr="00722470">
            <w:rPr>
              <w:rStyle w:val="Textodelmarcadordeposicin"/>
            </w:rPr>
            <w:t>[Título]</w:t>
          </w:r>
        </w:p>
      </w:docPartBody>
    </w:docPart>
    <w:docPart>
      <w:docPartPr>
        <w:name w:val="DBEAE9DE34994330BFA342C744B7DB02"/>
        <w:category>
          <w:name w:val="General"/>
          <w:gallery w:val="placeholder"/>
        </w:category>
        <w:types>
          <w:type w:val="bbPlcHdr"/>
        </w:types>
        <w:behaviors>
          <w:behavior w:val="content"/>
        </w:behaviors>
        <w:guid w:val="{A64FED3F-B9FD-41D7-814C-AA8D2C5F5B36}"/>
      </w:docPartPr>
      <w:docPartBody>
        <w:p w:rsidR="00827C95" w:rsidRDefault="00DB1CEC" w:rsidP="00DB1CEC">
          <w:pPr>
            <w:pStyle w:val="DBEAE9DE34994330BFA342C744B7DB02"/>
          </w:pPr>
          <w:r w:rsidRPr="001B5103">
            <w:rPr>
              <w:rStyle w:val="Textodelmarcadordeposicin"/>
            </w:rPr>
            <w:t>[Title]</w:t>
          </w:r>
        </w:p>
      </w:docPartBody>
    </w:docPart>
    <w:docPart>
      <w:docPartPr>
        <w:name w:val="AFF5E6A1FAB242EF91272EFEEFF762E4"/>
        <w:category>
          <w:name w:val="General"/>
          <w:gallery w:val="placeholder"/>
        </w:category>
        <w:types>
          <w:type w:val="bbPlcHdr"/>
        </w:types>
        <w:behaviors>
          <w:behavior w:val="content"/>
        </w:behaviors>
        <w:guid w:val="{EEC5D4D3-C416-44A0-80ED-7C05E2400DA6}"/>
      </w:docPartPr>
      <w:docPartBody>
        <w:p w:rsidR="00827C95" w:rsidRDefault="00DB1CEC" w:rsidP="00DB1CEC">
          <w:pPr>
            <w:pStyle w:val="AFF5E6A1FAB242EF91272EFEEFF762E4"/>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EC"/>
    <w:rsid w:val="0007274D"/>
    <w:rsid w:val="00137B8A"/>
    <w:rsid w:val="0029387A"/>
    <w:rsid w:val="002D4ED1"/>
    <w:rsid w:val="00465408"/>
    <w:rsid w:val="00475064"/>
    <w:rsid w:val="0061152F"/>
    <w:rsid w:val="00827C95"/>
    <w:rsid w:val="00AA1E69"/>
    <w:rsid w:val="00B6539F"/>
    <w:rsid w:val="00B939F0"/>
    <w:rsid w:val="00C54F1E"/>
    <w:rsid w:val="00DB1CEC"/>
    <w:rsid w:val="00EA67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1CEC"/>
    <w:rPr>
      <w:color w:val="808080"/>
    </w:rPr>
  </w:style>
  <w:style w:type="paragraph" w:customStyle="1" w:styleId="B9EA035570384331BDB4DE02E2C75CB2">
    <w:name w:val="B9EA035570384331BDB4DE02E2C75CB2"/>
    <w:rsid w:val="00DB1CEC"/>
  </w:style>
  <w:style w:type="paragraph" w:customStyle="1" w:styleId="DBEAE9DE34994330BFA342C744B7DB02">
    <w:name w:val="DBEAE9DE34994330BFA342C744B7DB02"/>
    <w:rsid w:val="00DB1CEC"/>
  </w:style>
  <w:style w:type="paragraph" w:customStyle="1" w:styleId="AFF5E6A1FAB242EF91272EFEEFF762E4">
    <w:name w:val="AFF5E6A1FAB242EF91272EFEEFF762E4"/>
    <w:rsid w:val="00DB1C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23961-7D8E-4419-96DA-0574A685E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12562</TotalTime>
  <Pages>44</Pages>
  <Words>18973</Words>
  <Characters>104352</Characters>
  <Application>Microsoft Office Word</Application>
  <DocSecurity>0</DocSecurity>
  <Lines>869</Lines>
  <Paragraphs>246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4.A.20</vt:lpstr>
      <vt:lpstr>TEORÍA NEOCLASICA DE LA DEMANDA DEL CONSUMIDOR</vt:lpstr>
    </vt:vector>
  </TitlesOfParts>
  <Company/>
  <LinksUpToDate>false</LinksUpToDate>
  <CharactersWithSpaces>123079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4.A.20</dc:title>
  <dc:subject>El sistema financiero español (III). Financiación no bancaria.</dc:subject>
  <dc:creator>Víctor Gutiérrez Marcos</dc:creator>
  <cp:keywords/>
  <cp:lastModifiedBy>Víctor Gutiérrez Marcos</cp:lastModifiedBy>
  <dcterms:created xsi:type="dcterms:W3CDTF">2023-09-29T12:11:00Z</dcterms:created>
  <dcterms:modified xsi:type="dcterms:W3CDTF">2024-10-01T19:57:00Z</dcterms:modified>
</cp:coreProperties>
</file>